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29CBB" w14:textId="3FBBD1D6" w:rsidR="005C59CE" w:rsidRPr="00EE77BB" w:rsidRDefault="00665F04" w:rsidP="59E46152">
      <w:pPr>
        <w:spacing w:before="0"/>
        <w:rPr>
          <w:rFonts w:asciiTheme="minorHAnsi" w:eastAsiaTheme="minorEastAsia" w:hAnsiTheme="minorHAnsi" w:cs="Calibri-Bold"/>
          <w:b/>
          <w:bCs/>
          <w:color w:val="004E84" w:themeColor="text2"/>
          <w:sz w:val="40"/>
          <w:szCs w:val="40"/>
          <w:lang w:eastAsia="zh-CN"/>
        </w:rPr>
      </w:pPr>
      <w:r>
        <w:rPr>
          <w:rFonts w:asciiTheme="minorHAnsi" w:eastAsiaTheme="minorEastAsia" w:hAnsiTheme="minorHAnsi" w:cs="Calibri-Bold"/>
          <w:b/>
          <w:bCs/>
          <w:color w:val="004E84" w:themeColor="text2"/>
          <w:sz w:val="40"/>
          <w:szCs w:val="40"/>
          <w:lang w:eastAsia="zh-CN"/>
        </w:rPr>
        <w:t>Paprastų e</w:t>
      </w:r>
      <w:r w:rsidR="005C59CE" w:rsidRPr="00EE77BB">
        <w:rPr>
          <w:rFonts w:asciiTheme="minorHAnsi" w:eastAsiaTheme="minorEastAsia" w:hAnsiTheme="minorHAnsi" w:cs="Calibri-Bold"/>
          <w:b/>
          <w:bCs/>
          <w:color w:val="004E84" w:themeColor="text2"/>
          <w:sz w:val="40"/>
          <w:szCs w:val="40"/>
          <w:lang w:eastAsia="zh-CN"/>
        </w:rPr>
        <w:t xml:space="preserve">nergijos taupymo priemonių </w:t>
      </w:r>
      <w:r>
        <w:rPr>
          <w:rFonts w:asciiTheme="minorHAnsi" w:eastAsiaTheme="minorEastAsia" w:hAnsiTheme="minorHAnsi" w:cs="Calibri-Bold"/>
          <w:b/>
          <w:bCs/>
          <w:color w:val="004E84" w:themeColor="text2"/>
          <w:sz w:val="40"/>
          <w:szCs w:val="40"/>
          <w:lang w:eastAsia="zh-CN"/>
        </w:rPr>
        <w:t>apžvalga</w:t>
      </w:r>
    </w:p>
    <w:sdt>
      <w:sdtPr>
        <w:rPr>
          <w:rFonts w:ascii="Calibri" w:eastAsia="Calibri" w:hAnsi="Calibri" w:cs="Times New Roman"/>
          <w:color w:val="auto"/>
          <w:sz w:val="22"/>
          <w:szCs w:val="22"/>
          <w:lang w:val="lt-LT" w:eastAsia="en-US"/>
        </w:rPr>
        <w:id w:val="2091351059"/>
        <w:docPartObj>
          <w:docPartGallery w:val="Table of Contents"/>
          <w:docPartUnique/>
        </w:docPartObj>
      </w:sdtPr>
      <w:sdtEndPr>
        <w:rPr>
          <w:b/>
          <w:bCs/>
        </w:rPr>
      </w:sdtEndPr>
      <w:sdtContent>
        <w:p w14:paraId="1BA50C83" w14:textId="3C63CDB3" w:rsidR="0045041D" w:rsidRPr="00EE77BB" w:rsidRDefault="00117449">
          <w:pPr>
            <w:pStyle w:val="TOCHeading"/>
            <w:rPr>
              <w:color w:val="007BB2" w:themeColor="background2"/>
              <w:lang w:val="lt-LT"/>
            </w:rPr>
          </w:pPr>
          <w:r w:rsidRPr="00EE77BB">
            <w:rPr>
              <w:color w:val="007BB2" w:themeColor="background2"/>
              <w:lang w:val="lt-LT"/>
            </w:rPr>
            <w:t>Turinys</w:t>
          </w:r>
        </w:p>
        <w:p w14:paraId="1F810666" w14:textId="4FBF4239" w:rsidR="00F8343D" w:rsidRPr="00EE77BB" w:rsidRDefault="00C77882" w:rsidP="00117449">
          <w:pPr>
            <w:pStyle w:val="TOC1"/>
            <w:rPr>
              <w:rFonts w:asciiTheme="minorHAnsi" w:eastAsiaTheme="minorEastAsia" w:hAnsiTheme="minorHAnsi" w:cstheme="minorBidi"/>
              <w:noProof w:val="0"/>
              <w:kern w:val="2"/>
              <w:sz w:val="24"/>
              <w:szCs w:val="24"/>
              <w:lang w:eastAsia="de-DE"/>
              <w14:ligatures w14:val="standardContextual"/>
            </w:rPr>
          </w:pPr>
          <w:r w:rsidRPr="00EE77BB">
            <w:rPr>
              <w:noProof w:val="0"/>
              <w:color w:val="4B4B4D" w:themeColor="text1"/>
              <w:sz w:val="24"/>
              <w:szCs w:val="24"/>
            </w:rPr>
            <w:fldChar w:fldCharType="begin"/>
          </w:r>
          <w:r w:rsidRPr="00EE77BB">
            <w:rPr>
              <w:noProof w:val="0"/>
              <w:color w:val="4B4B4D" w:themeColor="text1"/>
              <w:sz w:val="24"/>
              <w:szCs w:val="24"/>
            </w:rPr>
            <w:instrText xml:space="preserve"> TOC \o "1-2" \h \z \u </w:instrText>
          </w:r>
          <w:r w:rsidRPr="00EE77BB">
            <w:rPr>
              <w:noProof w:val="0"/>
              <w:color w:val="4B4B4D" w:themeColor="text1"/>
              <w:sz w:val="24"/>
              <w:szCs w:val="24"/>
            </w:rPr>
            <w:fldChar w:fldCharType="separate"/>
          </w:r>
          <w:hyperlink w:anchor="_Toc192794829" w:history="1">
            <w:r w:rsidR="00F8343D" w:rsidRPr="00EE77BB">
              <w:rPr>
                <w:rStyle w:val="Hyperlink"/>
                <w:b w:val="0"/>
                <w:bCs w:val="0"/>
                <w:noProof w:val="0"/>
              </w:rPr>
              <w:t xml:space="preserve">Pastatų </w:t>
            </w:r>
            <w:r w:rsidR="00642E4D" w:rsidRPr="00EE77BB">
              <w:rPr>
                <w:rStyle w:val="Hyperlink"/>
                <w:b w:val="0"/>
                <w:bCs w:val="0"/>
                <w:noProof w:val="0"/>
              </w:rPr>
              <w:t>apšiltinimas</w:t>
            </w:r>
            <w:r w:rsidR="00F8343D" w:rsidRPr="00EE77BB">
              <w:rPr>
                <w:rStyle w:val="Hyperlink"/>
                <w:b w:val="0"/>
                <w:bCs w:val="0"/>
                <w:noProof w:val="0"/>
              </w:rPr>
              <w:t xml:space="preserve"> ir energijos taupymas</w:t>
            </w:r>
            <w:r w:rsidR="00F8343D" w:rsidRPr="00EE77BB">
              <w:rPr>
                <w:noProof w:val="0"/>
                <w:webHidden/>
              </w:rPr>
              <w:tab/>
            </w:r>
            <w:r w:rsidR="00F8343D" w:rsidRPr="00EE77BB">
              <w:rPr>
                <w:noProof w:val="0"/>
                <w:webHidden/>
              </w:rPr>
              <w:fldChar w:fldCharType="begin"/>
            </w:r>
            <w:r w:rsidR="00F8343D" w:rsidRPr="00EE77BB">
              <w:rPr>
                <w:noProof w:val="0"/>
                <w:webHidden/>
              </w:rPr>
              <w:instrText xml:space="preserve"> PAGEREF _Toc192794829 \h </w:instrText>
            </w:r>
            <w:r w:rsidR="00F8343D" w:rsidRPr="00EE77BB">
              <w:rPr>
                <w:noProof w:val="0"/>
                <w:webHidden/>
              </w:rPr>
            </w:r>
            <w:r w:rsidR="00F8343D" w:rsidRPr="00EE77BB">
              <w:rPr>
                <w:noProof w:val="0"/>
                <w:webHidden/>
              </w:rPr>
              <w:fldChar w:fldCharType="separate"/>
            </w:r>
            <w:r w:rsidR="00876B2F">
              <w:rPr>
                <w:webHidden/>
              </w:rPr>
              <w:t>2</w:t>
            </w:r>
            <w:r w:rsidR="00F8343D" w:rsidRPr="00EE77BB">
              <w:rPr>
                <w:noProof w:val="0"/>
                <w:webHidden/>
              </w:rPr>
              <w:fldChar w:fldCharType="end"/>
            </w:r>
          </w:hyperlink>
        </w:p>
        <w:p w14:paraId="33DF394B" w14:textId="4519449E"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0" w:history="1">
            <w:r w:rsidRPr="00EE77BB">
              <w:rPr>
                <w:rStyle w:val="Hyperlink"/>
              </w:rPr>
              <w:t>Viršutinio aukšto lubų izoliacija</w:t>
            </w:r>
            <w:r w:rsidRPr="00EE77BB">
              <w:rPr>
                <w:webHidden/>
              </w:rPr>
              <w:tab/>
            </w:r>
            <w:r w:rsidRPr="00EE77BB">
              <w:rPr>
                <w:webHidden/>
              </w:rPr>
              <w:fldChar w:fldCharType="begin"/>
            </w:r>
            <w:r w:rsidRPr="00EE77BB">
              <w:rPr>
                <w:webHidden/>
              </w:rPr>
              <w:instrText xml:space="preserve"> PAGEREF _Toc192794830 \h </w:instrText>
            </w:r>
            <w:r w:rsidRPr="00EE77BB">
              <w:rPr>
                <w:webHidden/>
              </w:rPr>
            </w:r>
            <w:r w:rsidRPr="00EE77BB">
              <w:rPr>
                <w:webHidden/>
              </w:rPr>
              <w:fldChar w:fldCharType="separate"/>
            </w:r>
            <w:r w:rsidR="00876B2F">
              <w:rPr>
                <w:noProof/>
                <w:webHidden/>
              </w:rPr>
              <w:t>3</w:t>
            </w:r>
            <w:r w:rsidRPr="00EE77BB">
              <w:rPr>
                <w:webHidden/>
              </w:rPr>
              <w:fldChar w:fldCharType="end"/>
            </w:r>
          </w:hyperlink>
        </w:p>
        <w:p w14:paraId="15A5BB9B" w14:textId="06D70BB1"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1" w:history="1">
            <w:r w:rsidRPr="00EE77BB">
              <w:rPr>
                <w:rStyle w:val="Hyperlink"/>
              </w:rPr>
              <w:t>Rūsio lubų izoliacija</w:t>
            </w:r>
            <w:r w:rsidRPr="00EE77BB">
              <w:rPr>
                <w:webHidden/>
              </w:rPr>
              <w:tab/>
            </w:r>
            <w:r w:rsidRPr="00EE77BB">
              <w:rPr>
                <w:webHidden/>
              </w:rPr>
              <w:fldChar w:fldCharType="begin"/>
            </w:r>
            <w:r w:rsidRPr="00EE77BB">
              <w:rPr>
                <w:webHidden/>
              </w:rPr>
              <w:instrText xml:space="preserve"> PAGEREF _Toc192794831 \h </w:instrText>
            </w:r>
            <w:r w:rsidRPr="00EE77BB">
              <w:rPr>
                <w:webHidden/>
              </w:rPr>
            </w:r>
            <w:r w:rsidRPr="00EE77BB">
              <w:rPr>
                <w:webHidden/>
              </w:rPr>
              <w:fldChar w:fldCharType="separate"/>
            </w:r>
            <w:r w:rsidR="00876B2F">
              <w:rPr>
                <w:noProof/>
                <w:webHidden/>
              </w:rPr>
              <w:t>7</w:t>
            </w:r>
            <w:r w:rsidRPr="00EE77BB">
              <w:rPr>
                <w:webHidden/>
              </w:rPr>
              <w:fldChar w:fldCharType="end"/>
            </w:r>
          </w:hyperlink>
        </w:p>
        <w:p w14:paraId="121AD61E" w14:textId="200550EB" w:rsidR="00F8343D" w:rsidRPr="00EE77BB" w:rsidRDefault="005C59CE">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2" w:history="1">
            <w:r w:rsidRPr="00EE77BB">
              <w:rPr>
                <w:rStyle w:val="Hyperlink"/>
              </w:rPr>
              <w:t>Įpu</w:t>
            </w:r>
            <w:r w:rsidR="00F8343D" w:rsidRPr="00EE77BB">
              <w:rPr>
                <w:rStyle w:val="Hyperlink"/>
              </w:rPr>
              <w:t>čiama izoliacija stogams ir medinėms sienoms (vilna / pluoštas)</w:t>
            </w:r>
            <w:r w:rsidR="00F8343D" w:rsidRPr="00EE77BB">
              <w:rPr>
                <w:webHidden/>
              </w:rPr>
              <w:tab/>
            </w:r>
            <w:r w:rsidR="00F8343D" w:rsidRPr="00EE77BB">
              <w:rPr>
                <w:webHidden/>
              </w:rPr>
              <w:fldChar w:fldCharType="begin"/>
            </w:r>
            <w:r w:rsidR="00F8343D" w:rsidRPr="00EE77BB">
              <w:rPr>
                <w:webHidden/>
              </w:rPr>
              <w:instrText xml:space="preserve"> PAGEREF _Toc192794832 \h </w:instrText>
            </w:r>
            <w:r w:rsidR="00F8343D" w:rsidRPr="00EE77BB">
              <w:rPr>
                <w:webHidden/>
              </w:rPr>
            </w:r>
            <w:r w:rsidR="00F8343D" w:rsidRPr="00EE77BB">
              <w:rPr>
                <w:webHidden/>
              </w:rPr>
              <w:fldChar w:fldCharType="separate"/>
            </w:r>
            <w:r w:rsidR="00876B2F">
              <w:rPr>
                <w:noProof/>
                <w:webHidden/>
              </w:rPr>
              <w:t>11</w:t>
            </w:r>
            <w:r w:rsidR="00F8343D" w:rsidRPr="00EE77BB">
              <w:rPr>
                <w:webHidden/>
              </w:rPr>
              <w:fldChar w:fldCharType="end"/>
            </w:r>
          </w:hyperlink>
        </w:p>
        <w:p w14:paraId="2A950834" w14:textId="5ACC25A4" w:rsidR="00F8343D" w:rsidRPr="00EE77BB" w:rsidRDefault="00025B17">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3" w:history="1">
            <w:r>
              <w:rPr>
                <w:rStyle w:val="Hyperlink"/>
                <w:lang w:eastAsia="zh-CN"/>
              </w:rPr>
              <w:t>Į</w:t>
            </w:r>
            <w:r w:rsidR="00F8343D" w:rsidRPr="00EE77BB">
              <w:rPr>
                <w:rStyle w:val="Hyperlink"/>
                <w:lang w:eastAsia="zh-CN"/>
              </w:rPr>
              <w:t>pučiama izoliacija (</w:t>
            </w:r>
            <w:r>
              <w:rPr>
                <w:rStyle w:val="Hyperlink"/>
                <w:lang w:eastAsia="zh-CN"/>
              </w:rPr>
              <w:t>p</w:t>
            </w:r>
            <w:r w:rsidR="00F8343D" w:rsidRPr="00EE77BB">
              <w:rPr>
                <w:rStyle w:val="Hyperlink"/>
                <w:lang w:eastAsia="zh-CN"/>
              </w:rPr>
              <w:t>erlito izoliacija)</w:t>
            </w:r>
            <w:r>
              <w:rPr>
                <w:rStyle w:val="Hyperlink"/>
                <w:lang w:eastAsia="zh-CN"/>
              </w:rPr>
              <w:t xml:space="preserve"> mūrinėms sienoms</w:t>
            </w:r>
            <w:r w:rsidR="00F8343D" w:rsidRPr="00EE77BB">
              <w:rPr>
                <w:webHidden/>
              </w:rPr>
              <w:tab/>
            </w:r>
            <w:r w:rsidR="00F8343D" w:rsidRPr="00EE77BB">
              <w:rPr>
                <w:webHidden/>
              </w:rPr>
              <w:fldChar w:fldCharType="begin"/>
            </w:r>
            <w:r w:rsidR="00F8343D" w:rsidRPr="00EE77BB">
              <w:rPr>
                <w:webHidden/>
              </w:rPr>
              <w:instrText xml:space="preserve"> PAGEREF _Toc192794833 \h </w:instrText>
            </w:r>
            <w:r w:rsidR="00F8343D" w:rsidRPr="00EE77BB">
              <w:rPr>
                <w:webHidden/>
              </w:rPr>
            </w:r>
            <w:r w:rsidR="00F8343D" w:rsidRPr="00EE77BB">
              <w:rPr>
                <w:webHidden/>
              </w:rPr>
              <w:fldChar w:fldCharType="separate"/>
            </w:r>
            <w:r w:rsidR="00876B2F">
              <w:rPr>
                <w:noProof/>
                <w:webHidden/>
              </w:rPr>
              <w:t>15</w:t>
            </w:r>
            <w:r w:rsidR="00F8343D" w:rsidRPr="00EE77BB">
              <w:rPr>
                <w:webHidden/>
              </w:rPr>
              <w:fldChar w:fldCharType="end"/>
            </w:r>
          </w:hyperlink>
        </w:p>
        <w:p w14:paraId="32687B6C" w14:textId="24074ED4"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4" w:history="1">
            <w:r w:rsidRPr="00EE77BB">
              <w:rPr>
                <w:rStyle w:val="Hyperlink"/>
              </w:rPr>
              <w:t>Plytų mūras radiatoriaus nišoje</w:t>
            </w:r>
            <w:r w:rsidRPr="00EE77BB">
              <w:rPr>
                <w:webHidden/>
              </w:rPr>
              <w:tab/>
            </w:r>
            <w:r w:rsidRPr="00EE77BB">
              <w:rPr>
                <w:webHidden/>
              </w:rPr>
              <w:fldChar w:fldCharType="begin"/>
            </w:r>
            <w:r w:rsidRPr="00EE77BB">
              <w:rPr>
                <w:webHidden/>
              </w:rPr>
              <w:instrText xml:space="preserve"> PAGEREF _Toc192794834 \h </w:instrText>
            </w:r>
            <w:r w:rsidRPr="00EE77BB">
              <w:rPr>
                <w:webHidden/>
              </w:rPr>
            </w:r>
            <w:r w:rsidRPr="00EE77BB">
              <w:rPr>
                <w:webHidden/>
              </w:rPr>
              <w:fldChar w:fldCharType="separate"/>
            </w:r>
            <w:r w:rsidR="00876B2F">
              <w:rPr>
                <w:noProof/>
                <w:webHidden/>
              </w:rPr>
              <w:t>19</w:t>
            </w:r>
            <w:r w:rsidRPr="00EE77BB">
              <w:rPr>
                <w:webHidden/>
              </w:rPr>
              <w:fldChar w:fldCharType="end"/>
            </w:r>
          </w:hyperlink>
        </w:p>
        <w:p w14:paraId="6D53B17A" w14:textId="75F91777"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5" w:history="1">
            <w:r w:rsidRPr="00EE77BB">
              <w:rPr>
                <w:rStyle w:val="Hyperlink"/>
                <w:lang w:eastAsia="zh-CN"/>
              </w:rPr>
              <w:t>Izoliaci</w:t>
            </w:r>
            <w:r w:rsidR="00545914">
              <w:rPr>
                <w:rStyle w:val="Hyperlink"/>
                <w:lang w:eastAsia="zh-CN"/>
              </w:rPr>
              <w:t>nis</w:t>
            </w:r>
            <w:r w:rsidRPr="00EE77BB">
              <w:rPr>
                <w:rStyle w:val="Hyperlink"/>
                <w:lang w:eastAsia="zh-CN"/>
              </w:rPr>
              <w:t xml:space="preserve"> arba š</w:t>
            </w:r>
            <w:r w:rsidR="00493BF0">
              <w:rPr>
                <w:rStyle w:val="Hyperlink"/>
                <w:lang w:eastAsia="zh-CN"/>
              </w:rPr>
              <w:t>ilum</w:t>
            </w:r>
            <w:r w:rsidRPr="00EE77BB">
              <w:rPr>
                <w:rStyle w:val="Hyperlink"/>
                <w:lang w:eastAsia="zh-CN"/>
              </w:rPr>
              <w:t>ą atspindintis kilimėlis už radiatoriaus</w:t>
            </w:r>
            <w:r w:rsidRPr="00EE77BB">
              <w:rPr>
                <w:webHidden/>
              </w:rPr>
              <w:tab/>
            </w:r>
            <w:r w:rsidRPr="00EE77BB">
              <w:rPr>
                <w:webHidden/>
              </w:rPr>
              <w:fldChar w:fldCharType="begin"/>
            </w:r>
            <w:r w:rsidRPr="00EE77BB">
              <w:rPr>
                <w:webHidden/>
              </w:rPr>
              <w:instrText xml:space="preserve"> PAGEREF _Toc192794835 \h </w:instrText>
            </w:r>
            <w:r w:rsidRPr="00EE77BB">
              <w:rPr>
                <w:webHidden/>
              </w:rPr>
            </w:r>
            <w:r w:rsidRPr="00EE77BB">
              <w:rPr>
                <w:webHidden/>
              </w:rPr>
              <w:fldChar w:fldCharType="separate"/>
            </w:r>
            <w:r w:rsidR="00876B2F">
              <w:rPr>
                <w:noProof/>
                <w:webHidden/>
              </w:rPr>
              <w:t>23</w:t>
            </w:r>
            <w:r w:rsidRPr="00EE77BB">
              <w:rPr>
                <w:webHidden/>
              </w:rPr>
              <w:fldChar w:fldCharType="end"/>
            </w:r>
          </w:hyperlink>
        </w:p>
        <w:p w14:paraId="3ECC8DF5" w14:textId="38D0403F"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6" w:history="1">
            <w:r w:rsidRPr="00EE77BB">
              <w:rPr>
                <w:rStyle w:val="Hyperlink"/>
                <w:lang w:eastAsia="zh-CN"/>
              </w:rPr>
              <w:t>Langų izoliacinė plėvelė</w:t>
            </w:r>
            <w:r w:rsidRPr="00EE77BB">
              <w:rPr>
                <w:webHidden/>
              </w:rPr>
              <w:tab/>
            </w:r>
            <w:r w:rsidRPr="00EE77BB">
              <w:rPr>
                <w:webHidden/>
              </w:rPr>
              <w:fldChar w:fldCharType="begin"/>
            </w:r>
            <w:r w:rsidRPr="00EE77BB">
              <w:rPr>
                <w:webHidden/>
              </w:rPr>
              <w:instrText xml:space="preserve"> PAGEREF _Toc192794836 \h </w:instrText>
            </w:r>
            <w:r w:rsidRPr="00EE77BB">
              <w:rPr>
                <w:webHidden/>
              </w:rPr>
            </w:r>
            <w:r w:rsidRPr="00EE77BB">
              <w:rPr>
                <w:webHidden/>
              </w:rPr>
              <w:fldChar w:fldCharType="separate"/>
            </w:r>
            <w:r w:rsidR="00876B2F">
              <w:rPr>
                <w:noProof/>
                <w:webHidden/>
              </w:rPr>
              <w:t>27</w:t>
            </w:r>
            <w:r w:rsidRPr="00EE77BB">
              <w:rPr>
                <w:webHidden/>
              </w:rPr>
              <w:fldChar w:fldCharType="end"/>
            </w:r>
          </w:hyperlink>
        </w:p>
        <w:p w14:paraId="486EB490" w14:textId="5B47DB85" w:rsidR="00F8343D" w:rsidRPr="00EE77BB" w:rsidRDefault="005C59CE">
          <w:pPr>
            <w:pStyle w:val="TOC2"/>
            <w:tabs>
              <w:tab w:val="right" w:leader="dot" w:pos="10194"/>
            </w:tabs>
            <w:rPr>
              <w:rFonts w:asciiTheme="minorHAnsi" w:eastAsiaTheme="minorEastAsia" w:hAnsiTheme="minorHAnsi" w:cstheme="minorBidi"/>
              <w:kern w:val="2"/>
              <w:sz w:val="24"/>
              <w:szCs w:val="24"/>
              <w:lang w:eastAsia="de-DE"/>
              <w14:ligatures w14:val="standardContextual"/>
            </w:rPr>
          </w:pPr>
          <w:r w:rsidRPr="00EE77BB">
            <w:t xml:space="preserve">Langų perstiklinimas </w:t>
          </w:r>
          <w:hyperlink w:anchor="_Toc192794837" w:history="1">
            <w:r w:rsidR="00F8343D" w:rsidRPr="00EE77BB">
              <w:rPr>
                <w:webHidden/>
              </w:rPr>
              <w:tab/>
            </w:r>
            <w:r w:rsidR="00F8343D" w:rsidRPr="00EE77BB">
              <w:rPr>
                <w:webHidden/>
              </w:rPr>
              <w:fldChar w:fldCharType="begin"/>
            </w:r>
            <w:r w:rsidR="00F8343D" w:rsidRPr="00EE77BB">
              <w:rPr>
                <w:webHidden/>
              </w:rPr>
              <w:instrText xml:space="preserve"> PAGEREF _Toc192794837 \h </w:instrText>
            </w:r>
            <w:r w:rsidR="00F8343D" w:rsidRPr="00EE77BB">
              <w:rPr>
                <w:webHidden/>
              </w:rPr>
            </w:r>
            <w:r w:rsidR="00F8343D" w:rsidRPr="00EE77BB">
              <w:rPr>
                <w:webHidden/>
              </w:rPr>
              <w:fldChar w:fldCharType="separate"/>
            </w:r>
            <w:r w:rsidR="00876B2F">
              <w:rPr>
                <w:noProof/>
                <w:webHidden/>
              </w:rPr>
              <w:t>31</w:t>
            </w:r>
            <w:r w:rsidR="00F8343D" w:rsidRPr="00EE77BB">
              <w:rPr>
                <w:webHidden/>
              </w:rPr>
              <w:fldChar w:fldCharType="end"/>
            </w:r>
          </w:hyperlink>
        </w:p>
        <w:p w14:paraId="5A11D9DE" w14:textId="6FFC3441"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8" w:history="1">
            <w:r w:rsidRPr="00EE77BB">
              <w:rPr>
                <w:rStyle w:val="Hyperlink"/>
              </w:rPr>
              <w:t>Langų keitimas</w:t>
            </w:r>
            <w:r w:rsidRPr="00EE77BB">
              <w:rPr>
                <w:webHidden/>
              </w:rPr>
              <w:tab/>
            </w:r>
            <w:r w:rsidRPr="00EE77BB">
              <w:rPr>
                <w:webHidden/>
              </w:rPr>
              <w:fldChar w:fldCharType="begin"/>
            </w:r>
            <w:r w:rsidRPr="00EE77BB">
              <w:rPr>
                <w:webHidden/>
              </w:rPr>
              <w:instrText xml:space="preserve"> PAGEREF _Toc192794838 \h </w:instrText>
            </w:r>
            <w:r w:rsidRPr="00EE77BB">
              <w:rPr>
                <w:webHidden/>
              </w:rPr>
            </w:r>
            <w:r w:rsidRPr="00EE77BB">
              <w:rPr>
                <w:webHidden/>
              </w:rPr>
              <w:fldChar w:fldCharType="separate"/>
            </w:r>
            <w:r w:rsidR="00876B2F">
              <w:rPr>
                <w:noProof/>
                <w:webHidden/>
              </w:rPr>
              <w:t>35</w:t>
            </w:r>
            <w:r w:rsidRPr="00EE77BB">
              <w:rPr>
                <w:webHidden/>
              </w:rPr>
              <w:fldChar w:fldCharType="end"/>
            </w:r>
          </w:hyperlink>
        </w:p>
        <w:p w14:paraId="79E00684" w14:textId="3B114143"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39" w:history="1">
            <w:r w:rsidRPr="00EE77BB">
              <w:rPr>
                <w:rStyle w:val="Hyperlink"/>
                <w:lang w:eastAsia="zh-CN"/>
              </w:rPr>
              <w:t xml:space="preserve">Izoliacinės žaliuzės ir </w:t>
            </w:r>
            <w:r w:rsidR="00875DF8">
              <w:rPr>
                <w:rStyle w:val="Hyperlink"/>
                <w:lang w:eastAsia="zh-CN"/>
              </w:rPr>
              <w:t>roletai</w:t>
            </w:r>
            <w:r w:rsidRPr="00EE77BB">
              <w:rPr>
                <w:webHidden/>
              </w:rPr>
              <w:tab/>
            </w:r>
            <w:r w:rsidRPr="00EE77BB">
              <w:rPr>
                <w:webHidden/>
              </w:rPr>
              <w:fldChar w:fldCharType="begin"/>
            </w:r>
            <w:r w:rsidRPr="00EE77BB">
              <w:rPr>
                <w:webHidden/>
              </w:rPr>
              <w:instrText xml:space="preserve"> PAGEREF _Toc192794839 \h </w:instrText>
            </w:r>
            <w:r w:rsidRPr="00EE77BB">
              <w:rPr>
                <w:webHidden/>
              </w:rPr>
            </w:r>
            <w:r w:rsidRPr="00EE77BB">
              <w:rPr>
                <w:webHidden/>
              </w:rPr>
              <w:fldChar w:fldCharType="separate"/>
            </w:r>
            <w:r w:rsidR="00876B2F">
              <w:rPr>
                <w:noProof/>
                <w:webHidden/>
              </w:rPr>
              <w:t>39</w:t>
            </w:r>
            <w:r w:rsidRPr="00EE77BB">
              <w:rPr>
                <w:webHidden/>
              </w:rPr>
              <w:fldChar w:fldCharType="end"/>
            </w:r>
          </w:hyperlink>
        </w:p>
        <w:p w14:paraId="2266F33C" w14:textId="76272379"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0" w:history="1">
            <w:r w:rsidRPr="00EE77BB">
              <w:rPr>
                <w:rStyle w:val="Hyperlink"/>
              </w:rPr>
              <w:t>Durų pritraukėjas</w:t>
            </w:r>
            <w:r w:rsidRPr="00EE77BB">
              <w:rPr>
                <w:webHidden/>
              </w:rPr>
              <w:tab/>
            </w:r>
            <w:r w:rsidRPr="00EE77BB">
              <w:rPr>
                <w:webHidden/>
              </w:rPr>
              <w:fldChar w:fldCharType="begin"/>
            </w:r>
            <w:r w:rsidRPr="00EE77BB">
              <w:rPr>
                <w:webHidden/>
              </w:rPr>
              <w:instrText xml:space="preserve"> PAGEREF _Toc192794840 \h </w:instrText>
            </w:r>
            <w:r w:rsidRPr="00EE77BB">
              <w:rPr>
                <w:webHidden/>
              </w:rPr>
            </w:r>
            <w:r w:rsidRPr="00EE77BB">
              <w:rPr>
                <w:webHidden/>
              </w:rPr>
              <w:fldChar w:fldCharType="separate"/>
            </w:r>
            <w:r w:rsidR="00876B2F">
              <w:rPr>
                <w:noProof/>
                <w:webHidden/>
              </w:rPr>
              <w:t>43</w:t>
            </w:r>
            <w:r w:rsidRPr="00EE77BB">
              <w:rPr>
                <w:webHidden/>
              </w:rPr>
              <w:fldChar w:fldCharType="end"/>
            </w:r>
          </w:hyperlink>
        </w:p>
        <w:p w14:paraId="628E133F" w14:textId="59B53A70"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1" w:history="1">
            <w:r w:rsidRPr="00EE77BB">
              <w:rPr>
                <w:rStyle w:val="Hyperlink"/>
              </w:rPr>
              <w:t>Vamzdžių izoliacija</w:t>
            </w:r>
            <w:r w:rsidRPr="00EE77BB">
              <w:rPr>
                <w:webHidden/>
              </w:rPr>
              <w:tab/>
            </w:r>
            <w:r w:rsidRPr="00EE77BB">
              <w:rPr>
                <w:webHidden/>
              </w:rPr>
              <w:fldChar w:fldCharType="begin"/>
            </w:r>
            <w:r w:rsidRPr="00EE77BB">
              <w:rPr>
                <w:webHidden/>
              </w:rPr>
              <w:instrText xml:space="preserve"> PAGEREF _Toc192794841 \h </w:instrText>
            </w:r>
            <w:r w:rsidRPr="00EE77BB">
              <w:rPr>
                <w:webHidden/>
              </w:rPr>
            </w:r>
            <w:r w:rsidRPr="00EE77BB">
              <w:rPr>
                <w:webHidden/>
              </w:rPr>
              <w:fldChar w:fldCharType="separate"/>
            </w:r>
            <w:r w:rsidR="00876B2F">
              <w:rPr>
                <w:noProof/>
                <w:webHidden/>
              </w:rPr>
              <w:t>47</w:t>
            </w:r>
            <w:r w:rsidRPr="00EE77BB">
              <w:rPr>
                <w:webHidden/>
              </w:rPr>
              <w:fldChar w:fldCharType="end"/>
            </w:r>
          </w:hyperlink>
        </w:p>
        <w:p w14:paraId="7F85388A" w14:textId="5E047A15" w:rsidR="00F8343D" w:rsidRPr="00EE77BB" w:rsidRDefault="00F8343D" w:rsidP="00117449">
          <w:pPr>
            <w:pStyle w:val="TOC1"/>
            <w:rPr>
              <w:rFonts w:asciiTheme="minorHAnsi" w:eastAsiaTheme="minorEastAsia" w:hAnsiTheme="minorHAnsi" w:cstheme="minorBidi"/>
              <w:noProof w:val="0"/>
              <w:kern w:val="2"/>
              <w:sz w:val="24"/>
              <w:szCs w:val="24"/>
              <w:lang w:eastAsia="de-DE"/>
              <w14:ligatures w14:val="standardContextual"/>
            </w:rPr>
          </w:pPr>
          <w:hyperlink w:anchor="_Toc192794842" w:history="1">
            <w:r w:rsidRPr="00EE77BB">
              <w:rPr>
                <w:rStyle w:val="Hyperlink"/>
                <w:b w:val="0"/>
                <w:bCs w:val="0"/>
                <w:noProof w:val="0"/>
              </w:rPr>
              <w:t>Šildymas, elektra ir vanduo</w:t>
            </w:r>
            <w:r w:rsidRPr="00EE77BB">
              <w:rPr>
                <w:noProof w:val="0"/>
                <w:webHidden/>
              </w:rPr>
              <w:tab/>
            </w:r>
            <w:r w:rsidRPr="00EE77BB">
              <w:rPr>
                <w:noProof w:val="0"/>
                <w:webHidden/>
              </w:rPr>
              <w:fldChar w:fldCharType="begin"/>
            </w:r>
            <w:r w:rsidRPr="00EE77BB">
              <w:rPr>
                <w:noProof w:val="0"/>
                <w:webHidden/>
              </w:rPr>
              <w:instrText xml:space="preserve"> PAGEREF _Toc192794842 \h </w:instrText>
            </w:r>
            <w:r w:rsidRPr="00EE77BB">
              <w:rPr>
                <w:noProof w:val="0"/>
                <w:webHidden/>
              </w:rPr>
            </w:r>
            <w:r w:rsidRPr="00EE77BB">
              <w:rPr>
                <w:noProof w:val="0"/>
                <w:webHidden/>
              </w:rPr>
              <w:fldChar w:fldCharType="separate"/>
            </w:r>
            <w:r w:rsidR="00876B2F">
              <w:rPr>
                <w:webHidden/>
              </w:rPr>
              <w:t>52</w:t>
            </w:r>
            <w:r w:rsidRPr="00EE77BB">
              <w:rPr>
                <w:noProof w:val="0"/>
                <w:webHidden/>
              </w:rPr>
              <w:fldChar w:fldCharType="end"/>
            </w:r>
          </w:hyperlink>
        </w:p>
        <w:p w14:paraId="34D71279" w14:textId="7C083535"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3" w:history="1">
            <w:r w:rsidRPr="00EE77BB">
              <w:rPr>
                <w:rStyle w:val="Hyperlink"/>
              </w:rPr>
              <w:t>Hidr</w:t>
            </w:r>
            <w:r w:rsidR="00716A26">
              <w:rPr>
                <w:rStyle w:val="Hyperlink"/>
              </w:rPr>
              <w:t>aulinis</w:t>
            </w:r>
            <w:r w:rsidRPr="00EE77BB">
              <w:rPr>
                <w:rStyle w:val="Hyperlink"/>
              </w:rPr>
              <w:t xml:space="preserve"> balansavimas</w:t>
            </w:r>
            <w:r w:rsidRPr="00EE77BB">
              <w:rPr>
                <w:webHidden/>
              </w:rPr>
              <w:tab/>
            </w:r>
            <w:r w:rsidRPr="00EE77BB">
              <w:rPr>
                <w:webHidden/>
              </w:rPr>
              <w:fldChar w:fldCharType="begin"/>
            </w:r>
            <w:r w:rsidRPr="00EE77BB">
              <w:rPr>
                <w:webHidden/>
              </w:rPr>
              <w:instrText xml:space="preserve"> PAGEREF _Toc192794843 \h </w:instrText>
            </w:r>
            <w:r w:rsidRPr="00EE77BB">
              <w:rPr>
                <w:webHidden/>
              </w:rPr>
            </w:r>
            <w:r w:rsidRPr="00EE77BB">
              <w:rPr>
                <w:webHidden/>
              </w:rPr>
              <w:fldChar w:fldCharType="separate"/>
            </w:r>
            <w:r w:rsidR="00876B2F">
              <w:rPr>
                <w:noProof/>
                <w:webHidden/>
              </w:rPr>
              <w:t>53</w:t>
            </w:r>
            <w:r w:rsidRPr="00EE77BB">
              <w:rPr>
                <w:webHidden/>
              </w:rPr>
              <w:fldChar w:fldCharType="end"/>
            </w:r>
          </w:hyperlink>
        </w:p>
        <w:p w14:paraId="39EC8E0A" w14:textId="40F5A6F3"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4" w:history="1">
            <w:r w:rsidRPr="00EE77BB">
              <w:rPr>
                <w:rStyle w:val="Hyperlink"/>
              </w:rPr>
              <w:t>Šilumos apkrovos valdymas / išman</w:t>
            </w:r>
            <w:r w:rsidR="001E4F4F">
              <w:rPr>
                <w:rStyle w:val="Hyperlink"/>
              </w:rPr>
              <w:t>usis</w:t>
            </w:r>
            <w:r w:rsidRPr="00EE77BB">
              <w:rPr>
                <w:rStyle w:val="Hyperlink"/>
              </w:rPr>
              <w:t xml:space="preserve"> temperatūros </w:t>
            </w:r>
            <w:r w:rsidR="001E4F4F">
              <w:rPr>
                <w:rStyle w:val="Hyperlink"/>
              </w:rPr>
              <w:t>valdymas</w:t>
            </w:r>
            <w:r w:rsidRPr="00EE77BB">
              <w:rPr>
                <w:webHidden/>
              </w:rPr>
              <w:tab/>
            </w:r>
            <w:r w:rsidRPr="00EE77BB">
              <w:rPr>
                <w:webHidden/>
              </w:rPr>
              <w:fldChar w:fldCharType="begin"/>
            </w:r>
            <w:r w:rsidRPr="00EE77BB">
              <w:rPr>
                <w:webHidden/>
              </w:rPr>
              <w:instrText xml:space="preserve"> PAGEREF _Toc192794844 \h </w:instrText>
            </w:r>
            <w:r w:rsidRPr="00EE77BB">
              <w:rPr>
                <w:webHidden/>
              </w:rPr>
            </w:r>
            <w:r w:rsidRPr="00EE77BB">
              <w:rPr>
                <w:webHidden/>
              </w:rPr>
              <w:fldChar w:fldCharType="separate"/>
            </w:r>
            <w:r w:rsidR="00876B2F">
              <w:rPr>
                <w:noProof/>
                <w:webHidden/>
              </w:rPr>
              <w:t>57</w:t>
            </w:r>
            <w:r w:rsidRPr="00EE77BB">
              <w:rPr>
                <w:webHidden/>
              </w:rPr>
              <w:fldChar w:fldCharType="end"/>
            </w:r>
          </w:hyperlink>
        </w:p>
        <w:p w14:paraId="4311E68E" w14:textId="5A39951E"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5" w:history="1">
            <w:r w:rsidRPr="00EE77BB">
              <w:rPr>
                <w:rStyle w:val="Hyperlink"/>
              </w:rPr>
              <w:t>Išmanieji termostatai</w:t>
            </w:r>
            <w:r w:rsidRPr="00EE77BB">
              <w:rPr>
                <w:webHidden/>
              </w:rPr>
              <w:tab/>
            </w:r>
            <w:r w:rsidRPr="00EE77BB">
              <w:rPr>
                <w:webHidden/>
              </w:rPr>
              <w:fldChar w:fldCharType="begin"/>
            </w:r>
            <w:r w:rsidRPr="00EE77BB">
              <w:rPr>
                <w:webHidden/>
              </w:rPr>
              <w:instrText xml:space="preserve"> PAGEREF _Toc192794845 \h </w:instrText>
            </w:r>
            <w:r w:rsidRPr="00EE77BB">
              <w:rPr>
                <w:webHidden/>
              </w:rPr>
            </w:r>
            <w:r w:rsidRPr="00EE77BB">
              <w:rPr>
                <w:webHidden/>
              </w:rPr>
              <w:fldChar w:fldCharType="separate"/>
            </w:r>
            <w:r w:rsidR="00876B2F">
              <w:rPr>
                <w:noProof/>
                <w:webHidden/>
              </w:rPr>
              <w:t>61</w:t>
            </w:r>
            <w:r w:rsidRPr="00EE77BB">
              <w:rPr>
                <w:webHidden/>
              </w:rPr>
              <w:fldChar w:fldCharType="end"/>
            </w:r>
          </w:hyperlink>
        </w:p>
        <w:p w14:paraId="20C6B605" w14:textId="07CE8412"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6" w:history="1">
            <w:r w:rsidRPr="00EE77BB">
              <w:rPr>
                <w:rStyle w:val="Hyperlink"/>
              </w:rPr>
              <w:t>Temperatūros valdymas naudojant programėlę</w:t>
            </w:r>
            <w:r w:rsidRPr="00EE77BB">
              <w:rPr>
                <w:webHidden/>
              </w:rPr>
              <w:tab/>
            </w:r>
            <w:r w:rsidRPr="00EE77BB">
              <w:rPr>
                <w:webHidden/>
              </w:rPr>
              <w:fldChar w:fldCharType="begin"/>
            </w:r>
            <w:r w:rsidRPr="00EE77BB">
              <w:rPr>
                <w:webHidden/>
              </w:rPr>
              <w:instrText xml:space="preserve"> PAGEREF _Toc192794846 \h </w:instrText>
            </w:r>
            <w:r w:rsidRPr="00EE77BB">
              <w:rPr>
                <w:webHidden/>
              </w:rPr>
            </w:r>
            <w:r w:rsidRPr="00EE77BB">
              <w:rPr>
                <w:webHidden/>
              </w:rPr>
              <w:fldChar w:fldCharType="separate"/>
            </w:r>
            <w:r w:rsidR="00876B2F">
              <w:rPr>
                <w:noProof/>
                <w:webHidden/>
              </w:rPr>
              <w:t>66</w:t>
            </w:r>
            <w:r w:rsidRPr="00EE77BB">
              <w:rPr>
                <w:webHidden/>
              </w:rPr>
              <w:fldChar w:fldCharType="end"/>
            </w:r>
          </w:hyperlink>
        </w:p>
        <w:p w14:paraId="0241AEE5" w14:textId="4CD92355"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7" w:history="1">
            <w:r w:rsidRPr="00EE77BB">
              <w:rPr>
                <w:rStyle w:val="Hyperlink"/>
              </w:rPr>
              <w:t>Energijos suvartojimo vizualizavimas / Energijos stebėsena</w:t>
            </w:r>
            <w:r w:rsidRPr="00EE77BB">
              <w:rPr>
                <w:webHidden/>
              </w:rPr>
              <w:tab/>
            </w:r>
            <w:r w:rsidRPr="00EE77BB">
              <w:rPr>
                <w:webHidden/>
              </w:rPr>
              <w:fldChar w:fldCharType="begin"/>
            </w:r>
            <w:r w:rsidRPr="00EE77BB">
              <w:rPr>
                <w:webHidden/>
              </w:rPr>
              <w:instrText xml:space="preserve"> PAGEREF _Toc192794847 \h </w:instrText>
            </w:r>
            <w:r w:rsidRPr="00EE77BB">
              <w:rPr>
                <w:webHidden/>
              </w:rPr>
            </w:r>
            <w:r w:rsidRPr="00EE77BB">
              <w:rPr>
                <w:webHidden/>
              </w:rPr>
              <w:fldChar w:fldCharType="separate"/>
            </w:r>
            <w:r w:rsidR="00876B2F">
              <w:rPr>
                <w:noProof/>
                <w:webHidden/>
              </w:rPr>
              <w:t>69</w:t>
            </w:r>
            <w:r w:rsidRPr="00EE77BB">
              <w:rPr>
                <w:webHidden/>
              </w:rPr>
              <w:fldChar w:fldCharType="end"/>
            </w:r>
          </w:hyperlink>
        </w:p>
        <w:p w14:paraId="2CDF28D6" w14:textId="02E013F3"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8" w:history="1">
            <w:r w:rsidRPr="00EE77BB">
              <w:rPr>
                <w:rStyle w:val="Hyperlink"/>
              </w:rPr>
              <w:t>Apšvietimo pritaikymas</w:t>
            </w:r>
            <w:r w:rsidRPr="00EE77BB">
              <w:rPr>
                <w:webHidden/>
              </w:rPr>
              <w:tab/>
            </w:r>
            <w:r w:rsidRPr="00EE77BB">
              <w:rPr>
                <w:webHidden/>
              </w:rPr>
              <w:fldChar w:fldCharType="begin"/>
            </w:r>
            <w:r w:rsidRPr="00EE77BB">
              <w:rPr>
                <w:webHidden/>
              </w:rPr>
              <w:instrText xml:space="preserve"> PAGEREF _Toc192794848 \h </w:instrText>
            </w:r>
            <w:r w:rsidRPr="00EE77BB">
              <w:rPr>
                <w:webHidden/>
              </w:rPr>
            </w:r>
            <w:r w:rsidRPr="00EE77BB">
              <w:rPr>
                <w:webHidden/>
              </w:rPr>
              <w:fldChar w:fldCharType="separate"/>
            </w:r>
            <w:r w:rsidR="00876B2F">
              <w:rPr>
                <w:noProof/>
                <w:webHidden/>
              </w:rPr>
              <w:t>73</w:t>
            </w:r>
            <w:r w:rsidRPr="00EE77BB">
              <w:rPr>
                <w:webHidden/>
              </w:rPr>
              <w:fldChar w:fldCharType="end"/>
            </w:r>
          </w:hyperlink>
        </w:p>
        <w:p w14:paraId="082E6294" w14:textId="237EAF34"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49" w:history="1">
            <w:r w:rsidRPr="00EE77BB">
              <w:rPr>
                <w:rStyle w:val="Hyperlink"/>
              </w:rPr>
              <w:t>Efektyvus apšvietimas / LED apšvietimas</w:t>
            </w:r>
            <w:r w:rsidRPr="00EE77BB">
              <w:rPr>
                <w:webHidden/>
              </w:rPr>
              <w:tab/>
            </w:r>
            <w:r w:rsidRPr="00EE77BB">
              <w:rPr>
                <w:webHidden/>
              </w:rPr>
              <w:fldChar w:fldCharType="begin"/>
            </w:r>
            <w:r w:rsidRPr="00EE77BB">
              <w:rPr>
                <w:webHidden/>
              </w:rPr>
              <w:instrText xml:space="preserve"> PAGEREF _Toc192794849 \h </w:instrText>
            </w:r>
            <w:r w:rsidRPr="00EE77BB">
              <w:rPr>
                <w:webHidden/>
              </w:rPr>
            </w:r>
            <w:r w:rsidRPr="00EE77BB">
              <w:rPr>
                <w:webHidden/>
              </w:rPr>
              <w:fldChar w:fldCharType="separate"/>
            </w:r>
            <w:r w:rsidR="00876B2F">
              <w:rPr>
                <w:noProof/>
                <w:webHidden/>
              </w:rPr>
              <w:t>77</w:t>
            </w:r>
            <w:r w:rsidRPr="00EE77BB">
              <w:rPr>
                <w:webHidden/>
              </w:rPr>
              <w:fldChar w:fldCharType="end"/>
            </w:r>
          </w:hyperlink>
        </w:p>
        <w:p w14:paraId="76888128" w14:textId="7571D7B8"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50" w:history="1">
            <w:r w:rsidRPr="00EE77BB">
              <w:rPr>
                <w:rStyle w:val="Hyperlink"/>
              </w:rPr>
              <w:t>Apšvietimo valdymas</w:t>
            </w:r>
            <w:r w:rsidRPr="00EE77BB">
              <w:rPr>
                <w:webHidden/>
              </w:rPr>
              <w:tab/>
            </w:r>
            <w:r w:rsidRPr="00EE77BB">
              <w:rPr>
                <w:webHidden/>
              </w:rPr>
              <w:fldChar w:fldCharType="begin"/>
            </w:r>
            <w:r w:rsidRPr="00EE77BB">
              <w:rPr>
                <w:webHidden/>
              </w:rPr>
              <w:instrText xml:space="preserve"> PAGEREF _Toc192794850 \h </w:instrText>
            </w:r>
            <w:r w:rsidRPr="00EE77BB">
              <w:rPr>
                <w:webHidden/>
              </w:rPr>
            </w:r>
            <w:r w:rsidRPr="00EE77BB">
              <w:rPr>
                <w:webHidden/>
              </w:rPr>
              <w:fldChar w:fldCharType="separate"/>
            </w:r>
            <w:r w:rsidR="00876B2F">
              <w:rPr>
                <w:noProof/>
                <w:webHidden/>
              </w:rPr>
              <w:t>81</w:t>
            </w:r>
            <w:r w:rsidRPr="00EE77BB">
              <w:rPr>
                <w:webHidden/>
              </w:rPr>
              <w:fldChar w:fldCharType="end"/>
            </w:r>
          </w:hyperlink>
        </w:p>
        <w:p w14:paraId="6DCFE0FA" w14:textId="28AF8036"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51" w:history="1">
            <w:r w:rsidRPr="00EE77BB">
              <w:rPr>
                <w:rStyle w:val="Hyperlink"/>
              </w:rPr>
              <w:t>Kištukinis laikmatis / skaitmeninis kištukinis lizdas</w:t>
            </w:r>
            <w:r w:rsidRPr="00EE77BB">
              <w:rPr>
                <w:webHidden/>
              </w:rPr>
              <w:tab/>
            </w:r>
            <w:r w:rsidRPr="00EE77BB">
              <w:rPr>
                <w:webHidden/>
              </w:rPr>
              <w:fldChar w:fldCharType="begin"/>
            </w:r>
            <w:r w:rsidRPr="00EE77BB">
              <w:rPr>
                <w:webHidden/>
              </w:rPr>
              <w:instrText xml:space="preserve"> PAGEREF _Toc192794851 \h </w:instrText>
            </w:r>
            <w:r w:rsidRPr="00EE77BB">
              <w:rPr>
                <w:webHidden/>
              </w:rPr>
            </w:r>
            <w:r w:rsidRPr="00EE77BB">
              <w:rPr>
                <w:webHidden/>
              </w:rPr>
              <w:fldChar w:fldCharType="separate"/>
            </w:r>
            <w:r w:rsidR="00876B2F">
              <w:rPr>
                <w:noProof/>
                <w:webHidden/>
              </w:rPr>
              <w:t>85</w:t>
            </w:r>
            <w:r w:rsidRPr="00EE77BB">
              <w:rPr>
                <w:webHidden/>
              </w:rPr>
              <w:fldChar w:fldCharType="end"/>
            </w:r>
          </w:hyperlink>
        </w:p>
        <w:p w14:paraId="5AF6C3FD" w14:textId="0D02B2C3"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52" w:history="1">
            <w:r w:rsidRPr="00EE77BB">
              <w:rPr>
                <w:rStyle w:val="Hyperlink"/>
              </w:rPr>
              <w:t>Vandens maišytuvo aeratorius</w:t>
            </w:r>
            <w:r w:rsidRPr="00EE77BB">
              <w:rPr>
                <w:webHidden/>
              </w:rPr>
              <w:tab/>
            </w:r>
            <w:r w:rsidRPr="00EE77BB">
              <w:rPr>
                <w:webHidden/>
              </w:rPr>
              <w:fldChar w:fldCharType="begin"/>
            </w:r>
            <w:r w:rsidRPr="00EE77BB">
              <w:rPr>
                <w:webHidden/>
              </w:rPr>
              <w:instrText xml:space="preserve"> PAGEREF _Toc192794852 \h </w:instrText>
            </w:r>
            <w:r w:rsidRPr="00EE77BB">
              <w:rPr>
                <w:webHidden/>
              </w:rPr>
            </w:r>
            <w:r w:rsidRPr="00EE77BB">
              <w:rPr>
                <w:webHidden/>
              </w:rPr>
              <w:fldChar w:fldCharType="separate"/>
            </w:r>
            <w:r w:rsidR="00876B2F">
              <w:rPr>
                <w:noProof/>
                <w:webHidden/>
              </w:rPr>
              <w:t>88</w:t>
            </w:r>
            <w:r w:rsidRPr="00EE77BB">
              <w:rPr>
                <w:webHidden/>
              </w:rPr>
              <w:fldChar w:fldCharType="end"/>
            </w:r>
          </w:hyperlink>
        </w:p>
        <w:p w14:paraId="47C9B3C6" w14:textId="35FD266D"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hyperlink w:anchor="_Toc192794853" w:history="1">
            <w:r w:rsidRPr="00EE77BB">
              <w:rPr>
                <w:rStyle w:val="Hyperlink"/>
              </w:rPr>
              <w:t>Jutiklinis vandens maišytuvas</w:t>
            </w:r>
            <w:r w:rsidRPr="00EE77BB">
              <w:rPr>
                <w:webHidden/>
              </w:rPr>
              <w:tab/>
            </w:r>
            <w:r w:rsidRPr="00EE77BB">
              <w:rPr>
                <w:webHidden/>
              </w:rPr>
              <w:fldChar w:fldCharType="begin"/>
            </w:r>
            <w:r w:rsidRPr="00EE77BB">
              <w:rPr>
                <w:webHidden/>
              </w:rPr>
              <w:instrText xml:space="preserve"> PAGEREF _Toc192794853 \h </w:instrText>
            </w:r>
            <w:r w:rsidRPr="00EE77BB">
              <w:rPr>
                <w:webHidden/>
              </w:rPr>
            </w:r>
            <w:r w:rsidRPr="00EE77BB">
              <w:rPr>
                <w:webHidden/>
              </w:rPr>
              <w:fldChar w:fldCharType="separate"/>
            </w:r>
            <w:r w:rsidR="00876B2F">
              <w:rPr>
                <w:noProof/>
                <w:webHidden/>
              </w:rPr>
              <w:t>91</w:t>
            </w:r>
            <w:r w:rsidRPr="00EE77BB">
              <w:rPr>
                <w:webHidden/>
              </w:rPr>
              <w:fldChar w:fldCharType="end"/>
            </w:r>
          </w:hyperlink>
        </w:p>
        <w:p w14:paraId="738C306D" w14:textId="52253B2B"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p>
        <w:p w14:paraId="12C4F3BE" w14:textId="795BB8A9"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p>
        <w:p w14:paraId="1D599A3C" w14:textId="7375A61B" w:rsidR="00F8343D" w:rsidRPr="00EE77BB" w:rsidRDefault="00F8343D">
          <w:pPr>
            <w:pStyle w:val="TOC2"/>
            <w:tabs>
              <w:tab w:val="right" w:leader="dot" w:pos="10194"/>
            </w:tabs>
            <w:rPr>
              <w:rFonts w:asciiTheme="minorHAnsi" w:eastAsiaTheme="minorEastAsia" w:hAnsiTheme="minorHAnsi" w:cstheme="minorBidi"/>
              <w:kern w:val="2"/>
              <w:sz w:val="24"/>
              <w:szCs w:val="24"/>
              <w:lang w:eastAsia="de-DE"/>
              <w14:ligatures w14:val="standardContextual"/>
            </w:rPr>
          </w:pPr>
        </w:p>
        <w:p w14:paraId="25DDC526" w14:textId="117EA00E" w:rsidR="0045041D" w:rsidRPr="00EE77BB" w:rsidRDefault="00C77882">
          <w:r w:rsidRPr="00EE77BB">
            <w:rPr>
              <w:color w:val="4B4B4D" w:themeColor="text1"/>
              <w:sz w:val="24"/>
              <w:szCs w:val="24"/>
            </w:rPr>
            <w:fldChar w:fldCharType="end"/>
          </w:r>
        </w:p>
      </w:sdtContent>
    </w:sdt>
    <w:p w14:paraId="1E24E126" w14:textId="15388924" w:rsidR="00A46FC3" w:rsidRPr="00EE77BB" w:rsidRDefault="00A46FC3">
      <w:pPr>
        <w:spacing w:before="0"/>
        <w:rPr>
          <w:rFonts w:asciiTheme="minorHAnsi" w:eastAsiaTheme="minorEastAsia" w:hAnsiTheme="minorHAnsi" w:cs="Calibri-Bold"/>
          <w:b/>
          <w:bCs/>
          <w:color w:val="004E84" w:themeColor="text2"/>
          <w:sz w:val="40"/>
          <w:szCs w:val="40"/>
          <w:lang w:eastAsia="zh-CN"/>
        </w:rPr>
      </w:pPr>
      <w:r w:rsidRPr="00EE77BB">
        <w:rPr>
          <w:rFonts w:asciiTheme="minorHAnsi" w:eastAsiaTheme="minorEastAsia" w:hAnsiTheme="minorHAnsi" w:cs="Calibri-Bold"/>
          <w:b/>
          <w:bCs/>
          <w:color w:val="004E84" w:themeColor="text2"/>
          <w:sz w:val="40"/>
          <w:szCs w:val="40"/>
          <w:lang w:eastAsia="zh-CN"/>
        </w:rPr>
        <w:br w:type="page"/>
      </w:r>
    </w:p>
    <w:p w14:paraId="2F48238E" w14:textId="77308FCA" w:rsidR="00EE1EF9" w:rsidRPr="00EE77BB" w:rsidRDefault="00EE1EF9" w:rsidP="0045041D">
      <w:pPr>
        <w:pStyle w:val="Heading1"/>
        <w:rPr>
          <w:lang w:val="lt-LT"/>
        </w:rPr>
      </w:pPr>
      <w:bookmarkStart w:id="0" w:name="_Toc192794829"/>
      <w:r w:rsidRPr="00EE77BB">
        <w:rPr>
          <w:lang w:val="lt-LT"/>
        </w:rPr>
        <w:lastRenderedPageBreak/>
        <w:t xml:space="preserve">Pastatų </w:t>
      </w:r>
      <w:r w:rsidR="00642E4D" w:rsidRPr="00EE77BB">
        <w:rPr>
          <w:lang w:val="lt-LT"/>
        </w:rPr>
        <w:t>apšiltinimas</w:t>
      </w:r>
      <w:r w:rsidRPr="00EE77BB">
        <w:rPr>
          <w:lang w:val="lt-LT"/>
        </w:rPr>
        <w:t xml:space="preserve"> ir energijos taupymas</w:t>
      </w:r>
      <w:bookmarkEnd w:id="0"/>
    </w:p>
    <w:p w14:paraId="60CD2ED8" w14:textId="77777777"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 xml:space="preserve">1. Viršutinio aukšto lubų izoliacija </w:t>
      </w:r>
    </w:p>
    <w:p w14:paraId="3A8B1040" w14:textId="77777777"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 xml:space="preserve">2. Rūsio lubų izoliacija </w:t>
      </w:r>
    </w:p>
    <w:p w14:paraId="03FB43CA" w14:textId="384B55A0"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 xml:space="preserve">3. </w:t>
      </w:r>
      <w:r w:rsidR="00642E4D" w:rsidRPr="00E908C7">
        <w:rPr>
          <w:rFonts w:asciiTheme="majorHAnsi" w:hAnsiTheme="majorHAnsi" w:cstheme="majorHAnsi"/>
          <w:b/>
          <w:bCs/>
          <w:color w:val="383839" w:themeColor="text1" w:themeShade="BF"/>
          <w:sz w:val="24"/>
          <w:szCs w:val="24"/>
        </w:rPr>
        <w:t>Įpučiama izoliacija stogams ir medinėms sienoms (vilna / pluoštas</w:t>
      </w:r>
      <w:r w:rsidRPr="00E908C7">
        <w:rPr>
          <w:b/>
          <w:bCs/>
          <w:color w:val="383839" w:themeColor="text1" w:themeShade="BF"/>
          <w:sz w:val="24"/>
          <w:szCs w:val="24"/>
        </w:rPr>
        <w:t xml:space="preserve">) </w:t>
      </w:r>
    </w:p>
    <w:p w14:paraId="59645C5F" w14:textId="42591B7C"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 xml:space="preserve">4. </w:t>
      </w:r>
      <w:r w:rsidR="00025B17">
        <w:rPr>
          <w:b/>
          <w:bCs/>
          <w:color w:val="383839" w:themeColor="text1" w:themeShade="BF"/>
          <w:sz w:val="24"/>
          <w:szCs w:val="24"/>
        </w:rPr>
        <w:t xml:space="preserve">Įpučiama izoliacija </w:t>
      </w:r>
      <w:r w:rsidRPr="00E908C7">
        <w:rPr>
          <w:b/>
          <w:bCs/>
          <w:color w:val="383839" w:themeColor="text1" w:themeShade="BF"/>
          <w:sz w:val="24"/>
          <w:szCs w:val="24"/>
        </w:rPr>
        <w:t xml:space="preserve">(perlito izoliacija) </w:t>
      </w:r>
      <w:r w:rsidR="00025B17">
        <w:rPr>
          <w:b/>
          <w:bCs/>
          <w:color w:val="383839" w:themeColor="text1" w:themeShade="BF"/>
          <w:sz w:val="24"/>
          <w:szCs w:val="24"/>
        </w:rPr>
        <w:t>mūrinėms sienoms</w:t>
      </w:r>
    </w:p>
    <w:p w14:paraId="7A3886FE" w14:textId="77777777"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 xml:space="preserve">5. Plytų mūras radiatorių nišoje </w:t>
      </w:r>
    </w:p>
    <w:p w14:paraId="659FC059" w14:textId="6E35B25C"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6. Izoliaci</w:t>
      </w:r>
      <w:r w:rsidR="00545914">
        <w:rPr>
          <w:b/>
          <w:bCs/>
          <w:color w:val="383839" w:themeColor="text1" w:themeShade="BF"/>
          <w:sz w:val="24"/>
          <w:szCs w:val="24"/>
        </w:rPr>
        <w:t>nis</w:t>
      </w:r>
      <w:r w:rsidRPr="00E908C7">
        <w:rPr>
          <w:b/>
          <w:bCs/>
          <w:color w:val="383839" w:themeColor="text1" w:themeShade="BF"/>
          <w:sz w:val="24"/>
          <w:szCs w:val="24"/>
        </w:rPr>
        <w:t xml:space="preserve"> arba </w:t>
      </w:r>
      <w:r w:rsidR="00493BF0" w:rsidRPr="00E908C7">
        <w:rPr>
          <w:b/>
          <w:bCs/>
          <w:color w:val="383839" w:themeColor="text1" w:themeShade="BF"/>
          <w:sz w:val="24"/>
          <w:szCs w:val="24"/>
        </w:rPr>
        <w:t xml:space="preserve">šilumą </w:t>
      </w:r>
      <w:r w:rsidRPr="00E908C7">
        <w:rPr>
          <w:b/>
          <w:bCs/>
          <w:color w:val="383839" w:themeColor="text1" w:themeShade="BF"/>
          <w:sz w:val="24"/>
          <w:szCs w:val="24"/>
        </w:rPr>
        <w:t xml:space="preserve">atspindintis kilimėlis už radiatoriaus </w:t>
      </w:r>
    </w:p>
    <w:p w14:paraId="3CA2FCC2" w14:textId="77777777"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7. Langų izoliacinė plėvelė</w:t>
      </w:r>
    </w:p>
    <w:p w14:paraId="53C783EE" w14:textId="348A11AB"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 xml:space="preserve">8. </w:t>
      </w:r>
      <w:r w:rsidR="00642E4D" w:rsidRPr="00E908C7">
        <w:rPr>
          <w:b/>
          <w:bCs/>
          <w:color w:val="383839" w:themeColor="text1" w:themeShade="BF"/>
          <w:sz w:val="24"/>
          <w:szCs w:val="24"/>
        </w:rPr>
        <w:t>Langų perstiklinimas</w:t>
      </w:r>
      <w:r w:rsidRPr="00E908C7">
        <w:rPr>
          <w:b/>
          <w:bCs/>
          <w:color w:val="383839" w:themeColor="text1" w:themeShade="BF"/>
          <w:sz w:val="24"/>
          <w:szCs w:val="24"/>
        </w:rPr>
        <w:t xml:space="preserve"> </w:t>
      </w:r>
    </w:p>
    <w:p w14:paraId="281D190E" w14:textId="77777777"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 xml:space="preserve">9. Langų keitimas </w:t>
      </w:r>
    </w:p>
    <w:p w14:paraId="7F56EE85" w14:textId="36FAAE10"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 xml:space="preserve">10. Izoliacinės žaliuzės ir </w:t>
      </w:r>
      <w:r w:rsidR="00642E4D" w:rsidRPr="00E908C7">
        <w:rPr>
          <w:b/>
          <w:bCs/>
          <w:color w:val="383839" w:themeColor="text1" w:themeShade="BF"/>
          <w:sz w:val="24"/>
          <w:szCs w:val="24"/>
        </w:rPr>
        <w:t>roletai</w:t>
      </w:r>
      <w:r w:rsidRPr="00E908C7">
        <w:rPr>
          <w:b/>
          <w:bCs/>
          <w:color w:val="383839" w:themeColor="text1" w:themeShade="BF"/>
          <w:sz w:val="24"/>
          <w:szCs w:val="24"/>
        </w:rPr>
        <w:t xml:space="preserve"> </w:t>
      </w:r>
    </w:p>
    <w:p w14:paraId="45096C9C" w14:textId="04CB6548"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11. Durų pritraukėja</w:t>
      </w:r>
      <w:r w:rsidR="00493BF0" w:rsidRPr="00E908C7">
        <w:rPr>
          <w:b/>
          <w:bCs/>
          <w:color w:val="383839" w:themeColor="text1" w:themeShade="BF"/>
          <w:sz w:val="24"/>
          <w:szCs w:val="24"/>
        </w:rPr>
        <w:t>s</w:t>
      </w:r>
      <w:r w:rsidRPr="00E908C7">
        <w:rPr>
          <w:b/>
          <w:bCs/>
          <w:color w:val="383839" w:themeColor="text1" w:themeShade="BF"/>
          <w:sz w:val="24"/>
          <w:szCs w:val="24"/>
        </w:rPr>
        <w:t xml:space="preserve"> </w:t>
      </w:r>
    </w:p>
    <w:p w14:paraId="15988619" w14:textId="77777777" w:rsidR="001E0E83" w:rsidRPr="00E908C7" w:rsidRDefault="001E0E83" w:rsidP="001E0E83">
      <w:pPr>
        <w:spacing w:before="0" w:line="276" w:lineRule="auto"/>
        <w:ind w:firstLine="567"/>
        <w:rPr>
          <w:b/>
          <w:bCs/>
          <w:color w:val="383839" w:themeColor="text1" w:themeShade="BF"/>
          <w:sz w:val="24"/>
          <w:szCs w:val="24"/>
        </w:rPr>
      </w:pPr>
      <w:r w:rsidRPr="00E908C7">
        <w:rPr>
          <w:b/>
          <w:bCs/>
          <w:color w:val="383839" w:themeColor="text1" w:themeShade="BF"/>
          <w:sz w:val="24"/>
          <w:szCs w:val="24"/>
        </w:rPr>
        <w:t>12. Vamzdžių izoliacija</w:t>
      </w:r>
    </w:p>
    <w:p w14:paraId="5EAC4C35" w14:textId="3D4E5E99" w:rsidR="000C2F7E" w:rsidRPr="00EE77BB" w:rsidRDefault="000C2F7E">
      <w:pPr>
        <w:spacing w:before="0"/>
        <w:rPr>
          <w:b/>
          <w:bCs/>
          <w:color w:val="4B4B4D" w:themeColor="text1"/>
          <w:sz w:val="24"/>
          <w:szCs w:val="24"/>
        </w:rPr>
      </w:pPr>
      <w:r w:rsidRPr="00EE77BB">
        <w:rPr>
          <w:b/>
          <w:bCs/>
        </w:rPr>
        <w:br w:type="page"/>
      </w:r>
    </w:p>
    <w:p w14:paraId="1B0F2FFD" w14:textId="77777777" w:rsidR="0006103F" w:rsidRPr="00EE77BB" w:rsidRDefault="0006103F" w:rsidP="00A44014">
      <w:pPr>
        <w:pStyle w:val="Heading2"/>
        <w:rPr>
          <w:sz w:val="32"/>
          <w:szCs w:val="32"/>
        </w:rPr>
      </w:pPr>
      <w:bookmarkStart w:id="1" w:name="_Toc192794830"/>
      <w:r w:rsidRPr="00EE77BB">
        <w:rPr>
          <w:sz w:val="32"/>
          <w:szCs w:val="32"/>
        </w:rPr>
        <w:lastRenderedPageBreak/>
        <w:t>Viršutinio aukšto lubų izoliacija</w:t>
      </w:r>
      <w:bookmarkEnd w:id="1"/>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6103F" w:rsidRPr="00EE77BB" w14:paraId="083197B2"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30B0C2E5" w14:textId="77777777" w:rsidR="0006103F" w:rsidRPr="00EE77BB" w:rsidRDefault="0006103F" w:rsidP="00224F07">
            <w:pPr>
              <w:spacing w:before="60" w:after="60"/>
              <w:rPr>
                <w:i/>
                <w:iCs/>
                <w:color w:val="7B6A6B" w:themeColor="accent4"/>
              </w:rPr>
            </w:pPr>
            <w:bookmarkStart w:id="2" w:name="_Toc192786468"/>
            <w:bookmarkStart w:id="3" w:name="_Toc192786564"/>
            <w:bookmarkStart w:id="4" w:name="_Hlk195707264"/>
            <w:r w:rsidRPr="00EE77BB">
              <w:rPr>
                <w:rStyle w:val="Heading3Char"/>
                <w:lang w:val="lt-LT"/>
              </w:rPr>
              <w:t>Trumpas aprašymas</w:t>
            </w:r>
            <w:bookmarkEnd w:id="2"/>
            <w:bookmarkEnd w:id="3"/>
          </w:p>
        </w:tc>
      </w:tr>
      <w:tr w:rsidR="0006103F" w:rsidRPr="00EE77BB" w14:paraId="136F626C" w14:textId="77777777" w:rsidTr="00224F07">
        <w:trPr>
          <w:trHeight w:val="1754"/>
        </w:trPr>
        <w:tc>
          <w:tcPr>
            <w:tcW w:w="10292" w:type="dxa"/>
            <w:tcBorders>
              <w:top w:val="single" w:sz="4" w:space="0" w:color="auto"/>
            </w:tcBorders>
          </w:tcPr>
          <w:p w14:paraId="71954C98" w14:textId="77011395" w:rsidR="0006103F" w:rsidRPr="00EE77BB" w:rsidRDefault="00E83B06" w:rsidP="00224F07">
            <w:pPr>
              <w:pStyle w:val="StandardText"/>
              <w:spacing w:before="40" w:line="280" w:lineRule="exact"/>
            </w:pPr>
            <w:r>
              <w:t>N</w:t>
            </w:r>
            <w:r w:rsidR="0006103F" w:rsidRPr="00EE77BB">
              <w:t>eapšiltin</w:t>
            </w:r>
            <w:r>
              <w:t>tas</w:t>
            </w:r>
            <w:r w:rsidR="0006103F" w:rsidRPr="00EE77BB">
              <w:t xml:space="preserve"> viršutini</w:t>
            </w:r>
            <w:r>
              <w:t>s</w:t>
            </w:r>
            <w:r w:rsidR="0006103F" w:rsidRPr="00EE77BB">
              <w:t xml:space="preserve"> aukšt</w:t>
            </w:r>
            <w:r>
              <w:t>as</w:t>
            </w:r>
            <w:r w:rsidR="0006103F" w:rsidRPr="00EE77BB">
              <w:t xml:space="preserve"> </w:t>
            </w:r>
            <w:r>
              <w:t>gali lemti</w:t>
            </w:r>
            <w:r w:rsidR="0006103F" w:rsidRPr="00EE77BB">
              <w:t xml:space="preserve"> iki 10-20 % visų pastato šilumos nuostolių. Net jei pastato sienos gerai izoliuotos, daug šilumos gali išeiti per </w:t>
            </w:r>
            <w:r>
              <w:t>pastato viršutinę dalį</w:t>
            </w:r>
            <w:r w:rsidR="0006103F" w:rsidRPr="00EE77BB">
              <w:t xml:space="preserve">. Siekiant sumažinti šiuos šilumos nuostolius, jei </w:t>
            </w:r>
            <w:r w:rsidR="00E91107">
              <w:t>pastogės patalpą</w:t>
            </w:r>
            <w:r>
              <w:t xml:space="preserve"> numatoma</w:t>
            </w:r>
            <w:r w:rsidR="0006103F" w:rsidRPr="00EE77BB">
              <w:t xml:space="preserve"> </w:t>
            </w:r>
            <w:r>
              <w:t>pa</w:t>
            </w:r>
            <w:r w:rsidR="0006103F" w:rsidRPr="00EE77BB">
              <w:t>likti nešildom</w:t>
            </w:r>
            <w:r>
              <w:t>ą</w:t>
            </w:r>
            <w:r w:rsidR="0006103F" w:rsidRPr="00EE77BB">
              <w:t>, viršutinio aukšto lubas galima palyginti lengvai apšiltinti įvairiomis priemonėmis.</w:t>
            </w:r>
          </w:p>
          <w:p w14:paraId="07A8679F" w14:textId="4755FB35" w:rsidR="0006103F" w:rsidRPr="00EE77BB" w:rsidRDefault="00E83B06" w:rsidP="00224F07">
            <w:pPr>
              <w:pStyle w:val="StandardText"/>
              <w:spacing w:before="40" w:line="280" w:lineRule="exact"/>
            </w:pPr>
            <w:r>
              <w:t>Viršutinis aukštas</w:t>
            </w:r>
            <w:r w:rsidR="0006103F" w:rsidRPr="00EE77BB">
              <w:t xml:space="preserve"> paprastai </w:t>
            </w:r>
            <w:r>
              <w:t>apšiltinamas</w:t>
            </w:r>
            <w:r w:rsidR="0006103F" w:rsidRPr="00EE77BB">
              <w:t xml:space="preserve"> </w:t>
            </w:r>
            <w:r w:rsidR="00E91107">
              <w:t>į</w:t>
            </w:r>
            <w:r w:rsidR="0006103F" w:rsidRPr="00EE77BB">
              <w:t xml:space="preserve">pučiant ar įterpiant </w:t>
            </w:r>
            <w:r w:rsidR="00E91107">
              <w:t>šiltinimo</w:t>
            </w:r>
            <w:r w:rsidR="0006103F" w:rsidRPr="00EE77BB">
              <w:t xml:space="preserve"> medžiagą tarp sijų, arba už</w:t>
            </w:r>
            <w:r w:rsidR="00E91107">
              <w:t xml:space="preserve">dedant </w:t>
            </w:r>
            <w:r w:rsidR="0006103F" w:rsidRPr="00EE77BB">
              <w:t xml:space="preserve">izoliacinę medžiagą ant paviršiaus. Svarbu naudoti apsauginius </w:t>
            </w:r>
            <w:r w:rsidR="00E91107">
              <w:t>užtvarus</w:t>
            </w:r>
            <w:r w:rsidR="0006103F" w:rsidRPr="00EE77BB">
              <w:t xml:space="preserve">, kad garai </w:t>
            </w:r>
            <w:r w:rsidR="00876B2F">
              <w:t xml:space="preserve">/ </w:t>
            </w:r>
            <w:r w:rsidR="0006103F" w:rsidRPr="00EE77BB">
              <w:t xml:space="preserve">vanduo nepatektų į </w:t>
            </w:r>
            <w:r w:rsidR="00E91107">
              <w:t>šiltinimo medžiagą</w:t>
            </w:r>
            <w:r w:rsidR="0006103F" w:rsidRPr="00EE77BB">
              <w:t>. Pirmenybė teikiama tvarioms medžiagoms, pavyzdžiui, med</w:t>
            </w:r>
            <w:r w:rsidR="00E91107">
              <w:t>ienos</w:t>
            </w:r>
            <w:r w:rsidR="0006103F" w:rsidRPr="00EE77BB">
              <w:t xml:space="preserve"> v</w:t>
            </w:r>
            <w:r w:rsidR="00E91107">
              <w:t xml:space="preserve">ilnai </w:t>
            </w:r>
            <w:r w:rsidR="0006103F" w:rsidRPr="00EE77BB">
              <w:t>arba mineralinei vatai, o ne plastik</w:t>
            </w:r>
            <w:r w:rsidR="00E91107">
              <w:t>o pagrindu pagamintai šiltinimo medžiagai</w:t>
            </w:r>
            <w:r w:rsidR="0006103F" w:rsidRPr="00EE77BB">
              <w:t>.</w:t>
            </w:r>
          </w:p>
          <w:p w14:paraId="629BF0BD" w14:textId="564BF849" w:rsidR="0006103F" w:rsidRPr="00EE77BB" w:rsidRDefault="00E91107" w:rsidP="00224F07">
            <w:pPr>
              <w:pStyle w:val="StandardText"/>
              <w:spacing w:before="40" w:line="280" w:lineRule="exact"/>
            </w:pPr>
            <w:r>
              <w:t xml:space="preserve">Šiltinimo </w:t>
            </w:r>
            <w:r w:rsidR="0006103F" w:rsidRPr="00EE77BB">
              <w:t xml:space="preserve">plokštės ant </w:t>
            </w:r>
            <w:r w:rsidR="00E83B06">
              <w:t>viršutinio aukšto</w:t>
            </w:r>
            <w:r w:rsidR="0006103F" w:rsidRPr="00EE77BB">
              <w:t xml:space="preserve"> lubų užtikrina tam tikrą stabilumą. Jei patalp</w:t>
            </w:r>
            <w:r w:rsidR="00683D27">
              <w:t>ą planuojama</w:t>
            </w:r>
            <w:r w:rsidR="0006103F" w:rsidRPr="00EE77BB">
              <w:t xml:space="preserve"> naudo</w:t>
            </w:r>
            <w:r w:rsidR="00683D27">
              <w:t>ti</w:t>
            </w:r>
            <w:r w:rsidR="0006103F" w:rsidRPr="00EE77BB">
              <w:t xml:space="preserve">, </w:t>
            </w:r>
            <w:r w:rsidR="00876B2F">
              <w:t xml:space="preserve">ant </w:t>
            </w:r>
            <w:r w:rsidR="00170FF0">
              <w:t>paklot</w:t>
            </w:r>
            <w:r w:rsidR="00876B2F">
              <w:t>os</w:t>
            </w:r>
            <w:r w:rsidR="0006103F" w:rsidRPr="00EE77BB">
              <w:t xml:space="preserve"> izoliacij</w:t>
            </w:r>
            <w:r w:rsidR="00876B2F">
              <w:t>os</w:t>
            </w:r>
            <w:r w:rsidR="0006103F" w:rsidRPr="00EE77BB">
              <w:t xml:space="preserve"> turi būti </w:t>
            </w:r>
            <w:r w:rsidR="00876B2F">
              <w:t>dedamas</w:t>
            </w:r>
            <w:r w:rsidR="0006103F" w:rsidRPr="00EE77BB">
              <w:t xml:space="preserve"> papildom</w:t>
            </w:r>
            <w:r w:rsidR="00876B2F">
              <w:t>as</w:t>
            </w:r>
            <w:r w:rsidR="0006103F" w:rsidRPr="00EE77BB">
              <w:t xml:space="preserve"> sluoksni</w:t>
            </w:r>
            <w:r w:rsidR="00876B2F">
              <w:t>s</w:t>
            </w:r>
            <w:r w:rsidR="0006103F" w:rsidRPr="00EE77BB">
              <w:t xml:space="preserve">, pavyzdžiui, medinės lentos, kad </w:t>
            </w:r>
            <w:r w:rsidR="00876B2F">
              <w:t xml:space="preserve">patalpa </w:t>
            </w:r>
            <w:r w:rsidR="0006103F" w:rsidRPr="00EE77BB">
              <w:t xml:space="preserve">būtų </w:t>
            </w:r>
            <w:r w:rsidR="00170FF0">
              <w:t xml:space="preserve">galima pilnai naudotis ir būtų </w:t>
            </w:r>
            <w:r w:rsidR="0006103F" w:rsidRPr="00EE77BB">
              <w:t xml:space="preserve">užtikrintas </w:t>
            </w:r>
            <w:r w:rsidR="00170FF0">
              <w:t>apkrovos pajėgumas</w:t>
            </w:r>
            <w:r w:rsidR="0006103F" w:rsidRPr="00EE77BB">
              <w:t>.</w:t>
            </w:r>
          </w:p>
        </w:tc>
      </w:tr>
      <w:tr w:rsidR="0006103F" w:rsidRPr="00EE77BB" w14:paraId="5AC95ABC" w14:textId="77777777" w:rsidTr="00224F07">
        <w:trPr>
          <w:trHeight w:val="261"/>
        </w:trPr>
        <w:tc>
          <w:tcPr>
            <w:tcW w:w="10292" w:type="dxa"/>
          </w:tcPr>
          <w:p w14:paraId="331F81F5" w14:textId="5C72E25D" w:rsidR="0006103F" w:rsidRPr="00EE77BB" w:rsidRDefault="00F078EA" w:rsidP="00224F07">
            <w:pPr>
              <w:spacing w:before="60" w:after="60"/>
              <w:rPr>
                <w:i/>
                <w:iCs/>
                <w:color w:val="7B6A6B" w:themeColor="accent4"/>
              </w:rPr>
            </w:pPr>
            <w:r w:rsidRPr="00F078EA">
              <w:rPr>
                <w:i/>
                <w:iCs/>
                <w:color w:val="7B6A6B" w:themeColor="accent4"/>
              </w:rPr>
              <w:t>#izoliacija #</w:t>
            </w:r>
            <w:r>
              <w:rPr>
                <w:i/>
                <w:iCs/>
                <w:color w:val="7B6A6B" w:themeColor="accent4"/>
              </w:rPr>
              <w:t>pastato</w:t>
            </w:r>
            <w:r w:rsidRPr="00F078EA">
              <w:rPr>
                <w:i/>
                <w:iCs/>
                <w:color w:val="7B6A6B" w:themeColor="accent4"/>
              </w:rPr>
              <w:t>apvalkalas #apsauganuošalčio #apsauganu</w:t>
            </w:r>
            <w:r>
              <w:rPr>
                <w:i/>
                <w:iCs/>
                <w:color w:val="7B6A6B" w:themeColor="accent4"/>
              </w:rPr>
              <w:t>o</w:t>
            </w:r>
            <w:r w:rsidRPr="00F078EA">
              <w:rPr>
                <w:i/>
                <w:iCs/>
                <w:color w:val="7B6A6B" w:themeColor="accent4"/>
              </w:rPr>
              <w:t>karščio #šilum</w:t>
            </w:r>
            <w:r>
              <w:rPr>
                <w:i/>
                <w:iCs/>
                <w:color w:val="7B6A6B" w:themeColor="accent4"/>
              </w:rPr>
              <w:t>os</w:t>
            </w:r>
            <w:r w:rsidRPr="00F078EA">
              <w:rPr>
                <w:i/>
                <w:iCs/>
                <w:color w:val="7B6A6B" w:themeColor="accent4"/>
              </w:rPr>
              <w:t>tilteliai</w:t>
            </w:r>
          </w:p>
        </w:tc>
      </w:tr>
    </w:tbl>
    <w:p w14:paraId="79AACA1E" w14:textId="77777777" w:rsidR="0006103F" w:rsidRPr="00EE77BB" w:rsidRDefault="0006103F" w:rsidP="0006103F">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6103F" w:rsidRPr="00EE77BB" w14:paraId="16C81CB1"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818C95A" w14:textId="3BD7491D" w:rsidR="0006103F" w:rsidRPr="00EE77BB" w:rsidRDefault="008409A1" w:rsidP="00333AED">
            <w:pPr>
              <w:pStyle w:val="StandardText"/>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9F13D43" w14:textId="15423954" w:rsidR="0006103F" w:rsidRPr="00EE77BB" w:rsidRDefault="00C11CDA" w:rsidP="00333AED">
            <w:pPr>
              <w:pStyle w:val="StandardText"/>
              <w:rPr>
                <w:rStyle w:val="Heading3Char"/>
                <w:lang w:val="lt-LT"/>
              </w:rPr>
            </w:pPr>
            <w:r>
              <w:rPr>
                <w:rStyle w:val="Heading3Char"/>
                <w:lang w:val="lt-LT"/>
              </w:rPr>
              <w:t>Pastato kategorija</w:t>
            </w:r>
          </w:p>
        </w:tc>
      </w:tr>
      <w:tr w:rsidR="0006103F" w:rsidRPr="00EE77BB" w14:paraId="0C320A3A" w14:textId="77777777" w:rsidTr="00224F07">
        <w:trPr>
          <w:trHeight w:val="460"/>
        </w:trPr>
        <w:tc>
          <w:tcPr>
            <w:tcW w:w="2551" w:type="dxa"/>
            <w:tcBorders>
              <w:top w:val="single" w:sz="4" w:space="0" w:color="auto"/>
            </w:tcBorders>
            <w:vAlign w:val="center"/>
          </w:tcPr>
          <w:p w14:paraId="1601749D" w14:textId="77777777" w:rsidR="0006103F"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563875202"/>
                <w14:checkbox>
                  <w14:checked w14:val="1"/>
                  <w14:checkedState w14:val="2612" w14:font="MS Gothic"/>
                  <w14:uncheckedState w14:val="2610" w14:font="MS Gothic"/>
                </w14:checkbox>
              </w:sdtPr>
              <w:sdtContent>
                <w:r w:rsidR="0006103F" w:rsidRPr="00EE77BB">
                  <w:rPr>
                    <w:rFonts w:ascii="MS Gothic" w:eastAsia="MS Gothic" w:hAnsi="MS Gothic" w:hint="eastAsia"/>
                    <w:b/>
                    <w:color w:val="007BB2" w:themeColor="background2"/>
                    <w:sz w:val="22"/>
                    <w:szCs w:val="22"/>
                  </w:rPr>
                  <w:t>☒</w:t>
                </w:r>
              </w:sdtContent>
            </w:sdt>
            <w:r w:rsidR="0006103F" w:rsidRPr="00EE77BB">
              <w:rPr>
                <w:sz w:val="22"/>
                <w:szCs w:val="22"/>
              </w:rPr>
              <w:t xml:space="preserve"> Izoliacija</w:t>
            </w:r>
          </w:p>
        </w:tc>
        <w:tc>
          <w:tcPr>
            <w:tcW w:w="2415" w:type="dxa"/>
            <w:tcBorders>
              <w:top w:val="single" w:sz="4" w:space="0" w:color="auto"/>
              <w:right w:val="single" w:sz="4" w:space="0" w:color="auto"/>
            </w:tcBorders>
            <w:vAlign w:val="center"/>
          </w:tcPr>
          <w:p w14:paraId="50E37B5C" w14:textId="77777777" w:rsidR="0006103F"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500810462"/>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42004779" w14:textId="77777777" w:rsidR="0006103F"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677238082"/>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sz w:val="22"/>
                <w:szCs w:val="22"/>
              </w:rPr>
              <w:t xml:space="preserve"> Administracinis </w:t>
            </w:r>
          </w:p>
        </w:tc>
        <w:tc>
          <w:tcPr>
            <w:tcW w:w="2520" w:type="dxa"/>
            <w:tcBorders>
              <w:top w:val="single" w:sz="4" w:space="0" w:color="auto"/>
            </w:tcBorders>
            <w:vAlign w:val="center"/>
          </w:tcPr>
          <w:p w14:paraId="1FC2B8A3" w14:textId="77777777" w:rsidR="0006103F"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2"/>
                  <w:szCs w:val="22"/>
                  <w:lang w:val="en-GB"/>
                </w:rPr>
                <w:id w:val="2065987442"/>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rStyle w:val="Heading3Char"/>
                <w:b w:val="0"/>
                <w:color w:val="4B4B4D" w:themeColor="text1"/>
                <w:sz w:val="22"/>
                <w:szCs w:val="22"/>
                <w:lang w:val="lt-LT"/>
              </w:rPr>
              <w:t xml:space="preserve"> Švietimo ar socialinė</w:t>
            </w:r>
            <w:r w:rsidR="0006103F" w:rsidRPr="00EE77BB">
              <w:rPr>
                <w:rStyle w:val="Heading3Char"/>
                <w:color w:val="4B4B4D" w:themeColor="text1"/>
                <w:sz w:val="22"/>
                <w:szCs w:val="22"/>
                <w:lang w:val="lt-LT"/>
              </w:rPr>
              <w:t xml:space="preserve">     </w:t>
            </w:r>
            <w:r w:rsidR="0006103F" w:rsidRPr="00EE77BB">
              <w:rPr>
                <w:rStyle w:val="Heading3Char"/>
                <w:b w:val="0"/>
                <w:color w:val="4B4B4D" w:themeColor="text1"/>
                <w:sz w:val="22"/>
                <w:szCs w:val="22"/>
                <w:lang w:val="lt-LT"/>
              </w:rPr>
              <w:t xml:space="preserve"> įstaiga</w:t>
            </w:r>
          </w:p>
        </w:tc>
      </w:tr>
      <w:tr w:rsidR="0006103F" w:rsidRPr="00EE77BB" w14:paraId="6F4EBEDD" w14:textId="77777777" w:rsidTr="00224F07">
        <w:trPr>
          <w:trHeight w:val="238"/>
        </w:trPr>
        <w:tc>
          <w:tcPr>
            <w:tcW w:w="2551" w:type="dxa"/>
            <w:vAlign w:val="center"/>
          </w:tcPr>
          <w:p w14:paraId="76BF11B5" w14:textId="77777777" w:rsidR="0006103F"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505009629"/>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rStyle w:val="Heading3Char"/>
                <w:b w:val="0"/>
                <w:bCs/>
                <w:color w:val="4B4B4D" w:themeColor="text1"/>
                <w:sz w:val="22"/>
                <w:szCs w:val="22"/>
                <w:lang w:val="lt-LT"/>
              </w:rPr>
              <w:t xml:space="preserve"> Energijos ir šildymo sistema</w:t>
            </w:r>
          </w:p>
        </w:tc>
        <w:tc>
          <w:tcPr>
            <w:tcW w:w="2415" w:type="dxa"/>
            <w:tcBorders>
              <w:right w:val="single" w:sz="4" w:space="0" w:color="auto"/>
            </w:tcBorders>
            <w:vAlign w:val="center"/>
          </w:tcPr>
          <w:p w14:paraId="1B174744" w14:textId="77777777" w:rsidR="0006103F"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050298728"/>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6715AE94" w14:textId="77777777" w:rsidR="0006103F"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843009626"/>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rStyle w:val="Heading3Char"/>
                <w:b w:val="0"/>
                <w:color w:val="4B4B4D" w:themeColor="text1"/>
                <w:sz w:val="22"/>
                <w:szCs w:val="22"/>
                <w:lang w:val="lt-LT"/>
              </w:rPr>
              <w:t xml:space="preserve"> Komercinis</w:t>
            </w:r>
          </w:p>
        </w:tc>
        <w:tc>
          <w:tcPr>
            <w:tcW w:w="2520" w:type="dxa"/>
            <w:vAlign w:val="center"/>
          </w:tcPr>
          <w:p w14:paraId="45D74A6B" w14:textId="77777777" w:rsidR="0006103F" w:rsidRPr="00EE77BB"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963340932"/>
                <w14:checkbox>
                  <w14:checked w14:val="0"/>
                  <w14:checkedState w14:val="2612" w14:font="MS Gothic"/>
                  <w14:uncheckedState w14:val="2610" w14:font="MS Gothic"/>
                </w14:checkbox>
              </w:sdtPr>
              <w:sdtEndPr>
                <w:rPr>
                  <w:b w:val="0"/>
                </w:rPr>
              </w:sdtEndPr>
              <w:sdtContent>
                <w:r w:rsidR="0006103F" w:rsidRPr="00EE77BB">
                  <w:rPr>
                    <w:rFonts w:ascii="MS Gothic" w:eastAsia="MS Gothic" w:hAnsi="MS Gothic" w:hint="eastAsia"/>
                  </w:rPr>
                  <w:t>☐</w:t>
                </w:r>
              </w:sdtContent>
            </w:sdt>
            <w:r w:rsidR="0006103F" w:rsidRPr="00EE77BB">
              <w:rPr>
                <w:color w:val="4B4B4D" w:themeColor="text1"/>
              </w:rPr>
              <w:t xml:space="preserve"> Gyvenamasis būstas</w:t>
            </w:r>
          </w:p>
        </w:tc>
      </w:tr>
      <w:tr w:rsidR="0006103F" w:rsidRPr="00EE77BB" w14:paraId="1C4956CC" w14:textId="77777777" w:rsidTr="00224F07">
        <w:trPr>
          <w:trHeight w:val="80"/>
        </w:trPr>
        <w:tc>
          <w:tcPr>
            <w:tcW w:w="2551" w:type="dxa"/>
            <w:vAlign w:val="center"/>
          </w:tcPr>
          <w:p w14:paraId="3AFD15E1" w14:textId="7C56E4A6" w:rsidR="0006103F"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503056402"/>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1A3D1A4E" w14:textId="77777777" w:rsidR="0006103F" w:rsidRPr="00EE77BB"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2"/>
                  <w:szCs w:val="22"/>
                  <w:lang w:val="en-GB"/>
                </w:rPr>
                <w:id w:val="-1393043337"/>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sz w:val="22"/>
                <w:szCs w:val="22"/>
                <w:u w:val="single"/>
              </w:rPr>
              <w:t xml:space="preserve">   </w:t>
            </w:r>
          </w:p>
        </w:tc>
        <w:tc>
          <w:tcPr>
            <w:tcW w:w="2816" w:type="dxa"/>
            <w:tcBorders>
              <w:left w:val="single" w:sz="4" w:space="0" w:color="auto"/>
            </w:tcBorders>
            <w:vAlign w:val="center"/>
          </w:tcPr>
          <w:p w14:paraId="3526D357" w14:textId="509D3394" w:rsidR="0006103F"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2"/>
                  <w:szCs w:val="22"/>
                  <w:lang w:val="en-GB"/>
                </w:rPr>
                <w:id w:val="1579173272"/>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20" w:type="dxa"/>
            <w:vAlign w:val="center"/>
          </w:tcPr>
          <w:p w14:paraId="2D868281" w14:textId="77777777" w:rsidR="0006103F"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2078925875"/>
                <w14:checkbox>
                  <w14:checked w14:val="1"/>
                  <w14:checkedState w14:val="2612" w14:font="MS Gothic"/>
                  <w14:uncheckedState w14:val="2610" w14:font="MS Gothic"/>
                </w14:checkbox>
              </w:sdtPr>
              <w:sdtContent>
                <w:r w:rsidR="0006103F" w:rsidRPr="00EE77BB">
                  <w:rPr>
                    <w:rFonts w:ascii="MS Gothic" w:eastAsia="MS Gothic" w:hAnsi="MS Gothic" w:hint="eastAsia"/>
                    <w:b/>
                    <w:bCs/>
                    <w:color w:val="007BB2" w:themeColor="background2"/>
                  </w:rPr>
                  <w:t>☒</w:t>
                </w:r>
              </w:sdtContent>
            </w:sdt>
            <w:r w:rsidR="0006103F" w:rsidRPr="00EE77BB">
              <w:rPr>
                <w:color w:val="4B4B4D" w:themeColor="text1"/>
              </w:rPr>
              <w:t xml:space="preserve"> Visi pastatų tipai</w:t>
            </w:r>
          </w:p>
        </w:tc>
      </w:tr>
    </w:tbl>
    <w:p w14:paraId="449391F9" w14:textId="77777777" w:rsidR="0006103F" w:rsidRPr="00EE77BB" w:rsidRDefault="0006103F" w:rsidP="0006103F">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06103F" w:rsidRPr="00EE77BB" w14:paraId="61BA2489" w14:textId="77777777" w:rsidTr="00224F07">
        <w:trPr>
          <w:trHeight w:val="438"/>
        </w:trPr>
        <w:tc>
          <w:tcPr>
            <w:tcW w:w="5003" w:type="dxa"/>
            <w:tcBorders>
              <w:bottom w:val="single" w:sz="4" w:space="0" w:color="auto"/>
            </w:tcBorders>
            <w:shd w:val="clear" w:color="auto" w:fill="E7EEF5" w:themeFill="accent5" w:themeFillTint="33"/>
            <w:vAlign w:val="center"/>
          </w:tcPr>
          <w:p w14:paraId="6C53CA55" w14:textId="104BD994" w:rsidR="0006103F" w:rsidRPr="00EE77BB" w:rsidRDefault="001213FE" w:rsidP="00333AED">
            <w:pPr>
              <w:pStyle w:val="StandardText"/>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58606A7" w14:textId="528E65B2" w:rsidR="0006103F" w:rsidRPr="00EE77BB" w:rsidRDefault="001213FE" w:rsidP="00333AED">
            <w:pPr>
              <w:pStyle w:val="StandardText"/>
              <w:rPr>
                <w:rStyle w:val="Heading3Char"/>
                <w:lang w:val="lt-LT"/>
              </w:rPr>
            </w:pPr>
            <w:r>
              <w:rPr>
                <w:rStyle w:val="Heading3Char"/>
                <w:lang w:val="lt-LT"/>
              </w:rPr>
              <w:t>Sutaupymo potencialas</w:t>
            </w:r>
          </w:p>
        </w:tc>
      </w:tr>
      <w:tr w:rsidR="0006103F" w:rsidRPr="00EE77BB" w14:paraId="2307CB78" w14:textId="77777777" w:rsidTr="00224F07">
        <w:trPr>
          <w:trHeight w:val="536"/>
        </w:trPr>
        <w:tc>
          <w:tcPr>
            <w:tcW w:w="5003" w:type="dxa"/>
            <w:tcBorders>
              <w:bottom w:val="nil"/>
            </w:tcBorders>
            <w:vAlign w:val="center"/>
          </w:tcPr>
          <w:p w14:paraId="3D187CE1" w14:textId="7D18C082" w:rsidR="0006103F" w:rsidRPr="00EE77BB"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sz w:val="22"/>
                  <w:szCs w:val="22"/>
                  <w:lang w:val="en-GB"/>
                </w:rPr>
                <w:id w:val="1445960759"/>
                <w14:checkbox>
                  <w14:checked w14:val="0"/>
                  <w14:checkedState w14:val="2612" w14:font="MS Gothic"/>
                  <w14:uncheckedState w14:val="2610" w14:font="MS Gothic"/>
                </w14:checkbox>
              </w:sdtPr>
              <w:sdtContent>
                <w:r w:rsidR="0006103F" w:rsidRPr="00EE77BB">
                  <w:rPr>
                    <w:rFonts w:ascii="MS Gothic" w:eastAsia="MS Gothic" w:hAnsi="MS Gothic" w:hint="eastAsia"/>
                    <w:bCs/>
                    <w:sz w:val="22"/>
                    <w:szCs w:val="22"/>
                  </w:rPr>
                  <w:t>☐</w:t>
                </w:r>
              </w:sdtContent>
            </w:sdt>
            <w:r w:rsidR="0006103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6F7B86CC" w14:textId="77777777" w:rsidR="0006103F" w:rsidRPr="00EE77BB"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2"/>
                  <w:szCs w:val="22"/>
                  <w:lang w:val="en-GB"/>
                </w:rPr>
                <w:id w:val="-1165700850"/>
                <w14:checkbox>
                  <w14:checked w14:val="1"/>
                  <w14:checkedState w14:val="2612" w14:font="MS Gothic"/>
                  <w14:uncheckedState w14:val="2610" w14:font="MS Gothic"/>
                </w14:checkbox>
              </w:sdtPr>
              <w:sdtContent>
                <w:r w:rsidR="0006103F" w:rsidRPr="00EE77BB">
                  <w:rPr>
                    <w:rFonts w:ascii="MS Gothic" w:eastAsia="MS Gothic" w:hAnsi="MS Gothic" w:hint="eastAsia"/>
                    <w:b/>
                    <w:color w:val="007BB2" w:themeColor="background2"/>
                    <w:sz w:val="22"/>
                    <w:szCs w:val="22"/>
                  </w:rPr>
                  <w:t>☒</w:t>
                </w:r>
              </w:sdtContent>
            </w:sdt>
            <w:r w:rsidR="0006103F" w:rsidRPr="00EE77BB">
              <w:rPr>
                <w:rStyle w:val="Heading3Char"/>
                <w:b w:val="0"/>
                <w:color w:val="4B4B4D" w:themeColor="text1"/>
                <w:sz w:val="22"/>
                <w:szCs w:val="22"/>
                <w:lang w:val="lt-LT"/>
              </w:rPr>
              <w:t xml:space="preserve">  Energija</w:t>
            </w:r>
          </w:p>
        </w:tc>
        <w:tc>
          <w:tcPr>
            <w:tcW w:w="2766" w:type="dxa"/>
            <w:tcBorders>
              <w:left w:val="nil"/>
              <w:bottom w:val="nil"/>
            </w:tcBorders>
            <w:vAlign w:val="center"/>
          </w:tcPr>
          <w:p w14:paraId="70EF2FC0" w14:textId="77777777" w:rsidR="0006103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85597750"/>
                <w14:checkbox>
                  <w14:checked w14:val="1"/>
                  <w14:checkedState w14:val="2612" w14:font="MS Gothic"/>
                  <w14:uncheckedState w14:val="2610" w14:font="MS Gothic"/>
                </w14:checkbox>
              </w:sdtPr>
              <w:sdtContent>
                <w:r w:rsidR="0006103F" w:rsidRPr="00EE77BB">
                  <w:rPr>
                    <w:rFonts w:ascii="MS Gothic" w:eastAsia="MS Gothic" w:hAnsi="MS Gothic" w:hint="eastAsia"/>
                    <w:b/>
                    <w:color w:val="007BB2" w:themeColor="background2"/>
                    <w:sz w:val="22"/>
                    <w:szCs w:val="22"/>
                  </w:rPr>
                  <w:t>☒</w:t>
                </w:r>
              </w:sdtContent>
            </w:sdt>
            <w:r w:rsidR="0006103F" w:rsidRPr="00EE77BB">
              <w:rPr>
                <w:rStyle w:val="Heading3Char"/>
                <w:b w:val="0"/>
                <w:color w:val="4B4B4D" w:themeColor="text1"/>
                <w:sz w:val="22"/>
                <w:szCs w:val="22"/>
                <w:lang w:val="lt-LT"/>
              </w:rPr>
              <w:t xml:space="preserve">  Išlaidos</w:t>
            </w:r>
          </w:p>
        </w:tc>
      </w:tr>
      <w:tr w:rsidR="0006103F" w:rsidRPr="00EE77BB" w14:paraId="34C13B6D" w14:textId="77777777" w:rsidTr="00224F07">
        <w:trPr>
          <w:trHeight w:val="356"/>
        </w:trPr>
        <w:tc>
          <w:tcPr>
            <w:tcW w:w="5003" w:type="dxa"/>
            <w:tcBorders>
              <w:top w:val="nil"/>
              <w:bottom w:val="nil"/>
            </w:tcBorders>
            <w:vAlign w:val="center"/>
          </w:tcPr>
          <w:p w14:paraId="7D1571AA" w14:textId="22EF1045" w:rsidR="0006103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39262502"/>
                <w14:checkbox>
                  <w14:checked w14:val="1"/>
                  <w14:checkedState w14:val="2612" w14:font="MS Gothic"/>
                  <w14:uncheckedState w14:val="2610" w14:font="MS Gothic"/>
                </w14:checkbox>
              </w:sdtPr>
              <w:sdtContent>
                <w:r w:rsidR="0006103F" w:rsidRPr="00EE77BB">
                  <w:rPr>
                    <w:rFonts w:ascii="MS Gothic" w:eastAsia="MS Gothic" w:hAnsi="MS Gothic" w:hint="eastAsia"/>
                    <w:b/>
                    <w:color w:val="007BB2" w:themeColor="background2"/>
                    <w:sz w:val="22"/>
                    <w:szCs w:val="22"/>
                  </w:rPr>
                  <w:t>☒</w:t>
                </w:r>
              </w:sdtContent>
            </w:sdt>
            <w:r w:rsidR="0006103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3AB67401" w14:textId="77777777" w:rsidR="0006103F" w:rsidRPr="00EE77BB" w:rsidRDefault="00000000" w:rsidP="00224F07">
            <w:pPr>
              <w:pStyle w:val="StandardText"/>
              <w:spacing w:before="60" w:after="60"/>
              <w:rPr>
                <w:rStyle w:val="Heading3Char"/>
                <w:b w:val="0"/>
                <w:color w:val="4B4B4D" w:themeColor="text1"/>
                <w:sz w:val="22"/>
                <w:szCs w:val="22"/>
                <w:vertAlign w:val="subscript"/>
                <w:lang w:val="lt-LT"/>
              </w:rPr>
            </w:pPr>
            <w:sdt>
              <w:sdtPr>
                <w:rPr>
                  <w:b/>
                  <w:color w:val="007BB2" w:themeColor="background2"/>
                  <w:sz w:val="22"/>
                  <w:szCs w:val="22"/>
                  <w:lang w:val="en-GB"/>
                </w:rPr>
                <w:id w:val="559834656"/>
                <w14:checkbox>
                  <w14:checked w14:val="1"/>
                  <w14:checkedState w14:val="2612" w14:font="MS Gothic"/>
                  <w14:uncheckedState w14:val="2610" w14:font="MS Gothic"/>
                </w14:checkbox>
              </w:sdtPr>
              <w:sdtContent>
                <w:r w:rsidR="0006103F" w:rsidRPr="00EE77BB">
                  <w:rPr>
                    <w:rFonts w:ascii="MS Gothic" w:eastAsia="MS Gothic" w:hAnsi="MS Gothic" w:hint="eastAsia"/>
                    <w:b/>
                    <w:color w:val="007BB2" w:themeColor="background2"/>
                    <w:sz w:val="22"/>
                    <w:szCs w:val="22"/>
                  </w:rPr>
                  <w:t>☒</w:t>
                </w:r>
              </w:sdtContent>
            </w:sdt>
            <w:r w:rsidR="0006103F" w:rsidRPr="00EE77BB">
              <w:rPr>
                <w:rStyle w:val="Heading3Char"/>
                <w:b w:val="0"/>
                <w:color w:val="4B4B4D" w:themeColor="text1"/>
                <w:sz w:val="22"/>
                <w:szCs w:val="22"/>
                <w:lang w:val="lt-LT"/>
              </w:rPr>
              <w:t xml:space="preserve">  CO</w:t>
            </w:r>
            <w:r w:rsidR="0006103F" w:rsidRPr="00EE77BB">
              <w:rPr>
                <w:rStyle w:val="Heading3Char"/>
                <w:b w:val="0"/>
                <w:color w:val="4B4B4D" w:themeColor="text1"/>
                <w:sz w:val="22"/>
                <w:szCs w:val="22"/>
                <w:vertAlign w:val="subscript"/>
                <w:lang w:val="lt-LT"/>
              </w:rPr>
              <w:t>2</w:t>
            </w:r>
          </w:p>
        </w:tc>
        <w:tc>
          <w:tcPr>
            <w:tcW w:w="2766" w:type="dxa"/>
            <w:tcBorders>
              <w:top w:val="nil"/>
              <w:left w:val="nil"/>
              <w:bottom w:val="nil"/>
            </w:tcBorders>
            <w:vAlign w:val="center"/>
          </w:tcPr>
          <w:p w14:paraId="048D1DEA" w14:textId="029082F4" w:rsidR="0006103F" w:rsidRPr="00EE77BB" w:rsidRDefault="0006103F" w:rsidP="00224F07">
            <w:pPr>
              <w:pStyle w:val="StandardText"/>
              <w:spacing w:before="60" w:after="60"/>
              <w:rPr>
                <w:rStyle w:val="Heading3Char"/>
                <w:b w:val="0"/>
                <w:color w:val="4B4B4D" w:themeColor="text1"/>
                <w:sz w:val="22"/>
                <w:szCs w:val="22"/>
                <w:lang w:val="lt-LT"/>
              </w:rPr>
            </w:pPr>
            <w:bookmarkStart w:id="5" w:name="_Toc192786473"/>
            <w:bookmarkStart w:id="6" w:name="_Toc192786569"/>
            <w:r w:rsidRPr="00EE77BB">
              <w:rPr>
                <w:rStyle w:val="Heading3Char"/>
                <w:b w:val="0"/>
                <w:color w:val="4B4B4C"/>
                <w:sz w:val="22"/>
                <w:szCs w:val="22"/>
                <w:lang w:val="lt-LT"/>
              </w:rPr>
              <w:t xml:space="preserve">energijos </w:t>
            </w:r>
            <w:r w:rsidR="00C11CDA">
              <w:rPr>
                <w:rStyle w:val="Heading3Char"/>
                <w:b w:val="0"/>
                <w:color w:val="4B4B4C"/>
                <w:sz w:val="22"/>
                <w:szCs w:val="22"/>
                <w:lang w:val="lt-LT"/>
              </w:rPr>
              <w:t>su</w:t>
            </w:r>
            <w:r w:rsidRPr="00EE77BB">
              <w:rPr>
                <w:rStyle w:val="Heading3Char"/>
                <w:b w:val="0"/>
                <w:color w:val="4B4B4C"/>
                <w:sz w:val="22"/>
                <w:szCs w:val="22"/>
                <w:lang w:val="lt-LT"/>
              </w:rPr>
              <w:t>taupymas</w:t>
            </w:r>
            <w:bookmarkEnd w:id="5"/>
            <w:bookmarkEnd w:id="6"/>
            <w:r w:rsidR="00C11CDA">
              <w:rPr>
                <w:rStyle w:val="Heading3Char"/>
                <w:b w:val="0"/>
                <w:color w:val="4B4B4C"/>
                <w:sz w:val="22"/>
                <w:szCs w:val="22"/>
                <w:lang w:val="lt-LT"/>
              </w:rPr>
              <w:t xml:space="preserve"> </w:t>
            </w:r>
            <w:r w:rsidR="00C11CDA" w:rsidRPr="00EE77BB">
              <w:rPr>
                <w:rStyle w:val="Heading3Char"/>
                <w:b w:val="0"/>
                <w:color w:val="4B4B4C"/>
                <w:sz w:val="22"/>
                <w:szCs w:val="22"/>
                <w:lang w:val="lt-LT"/>
              </w:rPr>
              <w:t xml:space="preserve">iki </w:t>
            </w:r>
            <w:r w:rsidR="00C11CDA" w:rsidRPr="00875DF8">
              <w:rPr>
                <w:rStyle w:val="Heading3Char"/>
                <w:b w:val="0"/>
                <w:color w:val="4B4B4C"/>
                <w:sz w:val="22"/>
                <w:szCs w:val="22"/>
                <w:lang w:val="lt-LT"/>
              </w:rPr>
              <w:t>10-20 %</w:t>
            </w:r>
          </w:p>
        </w:tc>
      </w:tr>
      <w:tr w:rsidR="0006103F" w:rsidRPr="00EE77BB" w14:paraId="4866B501" w14:textId="77777777" w:rsidTr="00224F07">
        <w:trPr>
          <w:trHeight w:val="80"/>
        </w:trPr>
        <w:tc>
          <w:tcPr>
            <w:tcW w:w="5003" w:type="dxa"/>
            <w:tcBorders>
              <w:top w:val="nil"/>
              <w:bottom w:val="nil"/>
            </w:tcBorders>
            <w:vAlign w:val="center"/>
          </w:tcPr>
          <w:p w14:paraId="74119EE2" w14:textId="557BB528" w:rsidR="0006103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25857817"/>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63093F95" w14:textId="77777777" w:rsidR="0006103F" w:rsidRPr="00EE77BB" w:rsidRDefault="00000000" w:rsidP="00875DF8">
            <w:pPr>
              <w:pStyle w:val="StandardText"/>
              <w:spacing w:before="60" w:after="60"/>
              <w:ind w:right="-179"/>
              <w:rPr>
                <w:rStyle w:val="Heading3Char"/>
                <w:b w:val="0"/>
                <w:color w:val="4B4B4D" w:themeColor="text1"/>
                <w:sz w:val="22"/>
                <w:szCs w:val="22"/>
                <w:lang w:val="lt-LT"/>
              </w:rPr>
            </w:pPr>
            <w:sdt>
              <w:sdtPr>
                <w:rPr>
                  <w:b/>
                  <w:color w:val="007BB2" w:themeColor="background2"/>
                  <w:sz w:val="22"/>
                  <w:szCs w:val="22"/>
                  <w:lang w:val="en-GB"/>
                </w:rPr>
                <w:id w:val="-316736944"/>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sz w:val="22"/>
                <w:szCs w:val="22"/>
              </w:rPr>
              <w:t xml:space="preserve">  Kitas teigiamas poveikis</w:t>
            </w:r>
          </w:p>
        </w:tc>
        <w:tc>
          <w:tcPr>
            <w:tcW w:w="2766" w:type="dxa"/>
            <w:tcBorders>
              <w:top w:val="nil"/>
              <w:left w:val="nil"/>
              <w:bottom w:val="nil"/>
            </w:tcBorders>
            <w:vAlign w:val="center"/>
          </w:tcPr>
          <w:p w14:paraId="74D91E27" w14:textId="77777777" w:rsidR="0006103F" w:rsidRPr="00EE77BB" w:rsidRDefault="0006103F" w:rsidP="00224F07">
            <w:pPr>
              <w:pStyle w:val="StandardText"/>
              <w:spacing w:before="60" w:after="60"/>
              <w:rPr>
                <w:rStyle w:val="Heading3Char"/>
                <w:b w:val="0"/>
                <w:color w:val="4B4B4D" w:themeColor="text1"/>
                <w:sz w:val="22"/>
                <w:szCs w:val="22"/>
                <w:lang w:val="lt-LT"/>
              </w:rPr>
            </w:pPr>
          </w:p>
        </w:tc>
      </w:tr>
      <w:tr w:rsidR="0006103F" w:rsidRPr="00EE77BB" w14:paraId="403D6A8A" w14:textId="77777777" w:rsidTr="00854535">
        <w:trPr>
          <w:trHeight w:val="312"/>
        </w:trPr>
        <w:tc>
          <w:tcPr>
            <w:tcW w:w="5003" w:type="dxa"/>
            <w:tcBorders>
              <w:top w:val="nil"/>
            </w:tcBorders>
            <w:vAlign w:val="center"/>
          </w:tcPr>
          <w:p w14:paraId="273AC480" w14:textId="24D1E8B4" w:rsidR="0006103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610075731"/>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2574" w:type="dxa"/>
            <w:tcBorders>
              <w:top w:val="nil"/>
              <w:right w:val="nil"/>
            </w:tcBorders>
          </w:tcPr>
          <w:p w14:paraId="149133E0" w14:textId="77777777" w:rsidR="0006103F" w:rsidRPr="00EE77BB" w:rsidRDefault="0006103F" w:rsidP="00224F07">
            <w:pPr>
              <w:pStyle w:val="StandardText"/>
              <w:spacing w:before="60" w:after="60"/>
              <w:rPr>
                <w:rStyle w:val="Heading3Char"/>
                <w:b w:val="0"/>
                <w:color w:val="4B4B4D" w:themeColor="text1"/>
                <w:sz w:val="22"/>
                <w:szCs w:val="22"/>
                <w:lang w:val="lt-LT"/>
              </w:rPr>
            </w:pPr>
          </w:p>
        </w:tc>
        <w:tc>
          <w:tcPr>
            <w:tcW w:w="2766" w:type="dxa"/>
            <w:tcBorders>
              <w:top w:val="nil"/>
              <w:left w:val="nil"/>
            </w:tcBorders>
            <w:vAlign w:val="center"/>
          </w:tcPr>
          <w:p w14:paraId="217FD5E5" w14:textId="77777777" w:rsidR="0006103F" w:rsidRPr="00EE77BB" w:rsidRDefault="0006103F" w:rsidP="00224F07">
            <w:pPr>
              <w:pStyle w:val="StandardText"/>
              <w:spacing w:before="60" w:after="60"/>
              <w:rPr>
                <w:rStyle w:val="Heading3Char"/>
                <w:b w:val="0"/>
                <w:color w:val="4B4B4D" w:themeColor="text1"/>
                <w:sz w:val="22"/>
                <w:szCs w:val="22"/>
                <w:lang w:val="lt-LT"/>
              </w:rPr>
            </w:pPr>
          </w:p>
        </w:tc>
      </w:tr>
    </w:tbl>
    <w:p w14:paraId="0F2CFA64" w14:textId="77777777" w:rsidR="0006103F" w:rsidRPr="00EE77BB" w:rsidRDefault="0006103F" w:rsidP="0006103F">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06103F" w:rsidRPr="00EE77BB" w14:paraId="2A88AFFC" w14:textId="77777777" w:rsidTr="00224F07">
        <w:trPr>
          <w:trHeight w:val="313"/>
        </w:trPr>
        <w:tc>
          <w:tcPr>
            <w:tcW w:w="2576" w:type="dxa"/>
            <w:tcBorders>
              <w:bottom w:val="single" w:sz="4" w:space="0" w:color="auto"/>
            </w:tcBorders>
            <w:shd w:val="clear" w:color="auto" w:fill="E7EEF5" w:themeFill="accent5" w:themeFillTint="33"/>
            <w:vAlign w:val="center"/>
          </w:tcPr>
          <w:p w14:paraId="4B8E8207" w14:textId="46C56614" w:rsidR="0006103F" w:rsidRPr="00EE77BB" w:rsidRDefault="001213FE" w:rsidP="00333AED">
            <w:pPr>
              <w:pStyle w:val="StandardText"/>
              <w:rPr>
                <w:rStyle w:val="Heading3Char"/>
                <w:b w:val="0"/>
                <w:bCs/>
                <w:color w:val="auto"/>
                <w:lang w:val="lt-LT"/>
              </w:rPr>
            </w:pPr>
            <w:r>
              <w:rPr>
                <w:rStyle w:val="Heading3Char"/>
                <w:bCs/>
                <w:lang w:val="lt-LT"/>
              </w:rPr>
              <w:t>Orientuota į ...</w:t>
            </w:r>
          </w:p>
        </w:tc>
        <w:tc>
          <w:tcPr>
            <w:tcW w:w="2392" w:type="dxa"/>
            <w:tcBorders>
              <w:bottom w:val="single" w:sz="4" w:space="0" w:color="auto"/>
            </w:tcBorders>
            <w:shd w:val="clear" w:color="auto" w:fill="E7EEF5" w:themeFill="accent5" w:themeFillTint="33"/>
            <w:vAlign w:val="center"/>
          </w:tcPr>
          <w:p w14:paraId="351F2D1F" w14:textId="77777777" w:rsidR="0006103F" w:rsidRPr="00EE77BB" w:rsidRDefault="0006103F" w:rsidP="00333AED">
            <w:pPr>
              <w:pStyle w:val="StandardText"/>
              <w:rPr>
                <w:rStyle w:val="Heading3Char"/>
                <w:b w:val="0"/>
                <w:bCs/>
                <w:color w:val="auto"/>
                <w:lang w:val="lt-LT"/>
              </w:rPr>
            </w:pPr>
            <w:bookmarkStart w:id="7" w:name="_Toc192786475"/>
            <w:bookmarkStart w:id="8" w:name="_Toc192786571"/>
            <w:r w:rsidRPr="00EE77BB">
              <w:rPr>
                <w:rStyle w:val="Heading3Char"/>
                <w:bCs/>
                <w:lang w:val="lt-LT"/>
              </w:rPr>
              <w:t>Prioritetinis lygis</w:t>
            </w:r>
            <w:bookmarkEnd w:id="7"/>
            <w:bookmarkEnd w:id="8"/>
          </w:p>
        </w:tc>
        <w:tc>
          <w:tcPr>
            <w:tcW w:w="2557" w:type="dxa"/>
            <w:tcBorders>
              <w:bottom w:val="single" w:sz="4" w:space="0" w:color="auto"/>
            </w:tcBorders>
            <w:shd w:val="clear" w:color="auto" w:fill="E7EEF5" w:themeFill="accent5" w:themeFillTint="33"/>
            <w:vAlign w:val="center"/>
          </w:tcPr>
          <w:p w14:paraId="0812CB4B" w14:textId="77777777" w:rsidR="0006103F" w:rsidRPr="00EE77BB" w:rsidRDefault="0006103F" w:rsidP="00333AED">
            <w:pPr>
              <w:pStyle w:val="StandardText"/>
              <w:rPr>
                <w:rStyle w:val="Heading3Char"/>
                <w:b w:val="0"/>
                <w:bCs/>
                <w:color w:val="auto"/>
                <w:lang w:val="lt-LT"/>
              </w:rPr>
            </w:pPr>
            <w:bookmarkStart w:id="9" w:name="_Toc192786476"/>
            <w:bookmarkStart w:id="10" w:name="_Toc192786572"/>
            <w:r w:rsidRPr="00EE77BB">
              <w:rPr>
                <w:rStyle w:val="Heading3Char"/>
                <w:bCs/>
                <w:lang w:val="lt-LT"/>
              </w:rPr>
              <w:t>Kvalifikacijos lygis</w:t>
            </w:r>
            <w:bookmarkEnd w:id="9"/>
            <w:bookmarkEnd w:id="10"/>
          </w:p>
        </w:tc>
        <w:tc>
          <w:tcPr>
            <w:tcW w:w="2780" w:type="dxa"/>
            <w:tcBorders>
              <w:bottom w:val="single" w:sz="4" w:space="0" w:color="auto"/>
            </w:tcBorders>
            <w:shd w:val="clear" w:color="auto" w:fill="E7EEF5" w:themeFill="accent5" w:themeFillTint="33"/>
            <w:vAlign w:val="center"/>
          </w:tcPr>
          <w:p w14:paraId="540DA53B" w14:textId="77777777" w:rsidR="0006103F" w:rsidRPr="00EE77BB" w:rsidRDefault="0006103F" w:rsidP="00333AED">
            <w:pPr>
              <w:pStyle w:val="StandardText"/>
              <w:rPr>
                <w:rStyle w:val="Heading3Char"/>
                <w:b w:val="0"/>
                <w:bCs/>
                <w:lang w:val="lt-LT"/>
              </w:rPr>
            </w:pPr>
            <w:bookmarkStart w:id="11" w:name="_Toc192786477"/>
            <w:bookmarkStart w:id="12" w:name="_Toc192786573"/>
            <w:r w:rsidRPr="00EE77BB">
              <w:rPr>
                <w:rStyle w:val="Heading3Char"/>
                <w:bCs/>
                <w:lang w:val="lt-LT"/>
              </w:rPr>
              <w:t>Speciali sauga</w:t>
            </w:r>
            <w:bookmarkEnd w:id="11"/>
            <w:bookmarkEnd w:id="12"/>
          </w:p>
        </w:tc>
      </w:tr>
      <w:tr w:rsidR="0006103F" w:rsidRPr="00EE77BB" w14:paraId="67B36BB0" w14:textId="77777777" w:rsidTr="00224F07">
        <w:trPr>
          <w:trHeight w:val="240"/>
        </w:trPr>
        <w:tc>
          <w:tcPr>
            <w:tcW w:w="2576" w:type="dxa"/>
            <w:tcBorders>
              <w:bottom w:val="nil"/>
            </w:tcBorders>
            <w:vAlign w:val="center"/>
          </w:tcPr>
          <w:p w14:paraId="58D4316F" w14:textId="716AD782" w:rsidR="0006103F" w:rsidRPr="00EE77BB" w:rsidRDefault="00000000" w:rsidP="00224F07">
            <w:pPr>
              <w:pStyle w:val="StandardText"/>
              <w:spacing w:before="60" w:after="60"/>
              <w:rPr>
                <w:rStyle w:val="Heading3Char"/>
                <w:b w:val="0"/>
                <w:color w:val="auto"/>
                <w:sz w:val="22"/>
                <w:szCs w:val="22"/>
                <w:lang w:val="lt-LT"/>
              </w:rPr>
            </w:pPr>
            <w:sdt>
              <w:sdtPr>
                <w:rPr>
                  <w:b/>
                  <w:color w:val="007BB2" w:themeColor="background2"/>
                  <w:lang w:val="en-GB"/>
                </w:rPr>
                <w:id w:val="358941106"/>
                <w14:checkbox>
                  <w14:checked w14:val="0"/>
                  <w14:checkedState w14:val="2612" w14:font="MS Gothic"/>
                  <w14:uncheckedState w14:val="2610" w14:font="MS Gothic"/>
                </w14:checkbox>
              </w:sdtPr>
              <w:sdtEndPr>
                <w:rPr>
                  <w:b w:val="0"/>
                  <w:color w:val="4B4B4D" w:themeColor="text1"/>
                </w:rPr>
              </w:sdtEndPr>
              <w:sdtContent>
                <w:r w:rsidR="0006103F" w:rsidRPr="00EE77BB">
                  <w:rPr>
                    <w:rFonts w:ascii="MS Gothic" w:eastAsia="MS Gothic" w:hAnsi="MS Gothic" w:hint="eastAsia"/>
                  </w:rPr>
                  <w:t>☐</w:t>
                </w:r>
              </w:sdtContent>
            </w:sdt>
            <w:r w:rsidR="0006103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Elgesį</w:t>
            </w:r>
          </w:p>
        </w:tc>
        <w:tc>
          <w:tcPr>
            <w:tcW w:w="2392" w:type="dxa"/>
            <w:tcBorders>
              <w:bottom w:val="nil"/>
            </w:tcBorders>
            <w:vAlign w:val="center"/>
          </w:tcPr>
          <w:p w14:paraId="5F7955D3" w14:textId="77777777" w:rsidR="0006103F"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1682317611"/>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4CDE6C13" w14:textId="55C865B3" w:rsidR="0006103F" w:rsidRPr="00EE77BB"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636647228"/>
                <w14:checkbox>
                  <w14:checked w14:val="1"/>
                  <w14:checkedState w14:val="2612" w14:font="MS Gothic"/>
                  <w14:uncheckedState w14:val="2610" w14:font="MS Gothic"/>
                </w14:checkbox>
              </w:sdtPr>
              <w:sdtContent>
                <w:r w:rsidR="0006103F" w:rsidRPr="00EE77BB">
                  <w:rPr>
                    <w:rFonts w:ascii="MS Gothic" w:eastAsia="MS Gothic" w:hAnsi="MS Gothic" w:hint="eastAsia"/>
                    <w:b/>
                    <w:color w:val="007BB2" w:themeColor="background2"/>
                    <w:sz w:val="22"/>
                    <w:szCs w:val="22"/>
                  </w:rPr>
                  <w:t>☒</w:t>
                </w:r>
              </w:sdtContent>
            </w:sdt>
            <w:r w:rsidR="0006103F" w:rsidRPr="00EE77BB">
              <w:rPr>
                <w:sz w:val="22"/>
                <w:szCs w:val="22"/>
              </w:rPr>
              <w:t xml:space="preserve">  </w:t>
            </w:r>
            <w:r w:rsidR="006F1366">
              <w:rPr>
                <w:sz w:val="22"/>
                <w:szCs w:val="22"/>
              </w:rPr>
              <w:t>Galima atlikti pačiam</w:t>
            </w:r>
          </w:p>
        </w:tc>
        <w:tc>
          <w:tcPr>
            <w:tcW w:w="2780" w:type="dxa"/>
            <w:tcBorders>
              <w:bottom w:val="nil"/>
            </w:tcBorders>
            <w:vAlign w:val="center"/>
          </w:tcPr>
          <w:p w14:paraId="0BE4E860" w14:textId="77777777" w:rsidR="0006103F" w:rsidRPr="00EE77BB" w:rsidRDefault="00000000" w:rsidP="00224F07">
            <w:pPr>
              <w:pStyle w:val="Companyname"/>
              <w:spacing w:before="60" w:after="60"/>
              <w:rPr>
                <w:sz w:val="22"/>
                <w:szCs w:val="22"/>
              </w:rPr>
            </w:pPr>
            <w:sdt>
              <w:sdtPr>
                <w:rPr>
                  <w:b/>
                  <w:bCs/>
                  <w:color w:val="007BB2" w:themeColor="background2"/>
                  <w:szCs w:val="22"/>
                </w:rPr>
                <w:id w:val="-874225079"/>
                <w14:checkbox>
                  <w14:checked w14:val="1"/>
                  <w14:checkedState w14:val="2612" w14:font="MS Gothic"/>
                  <w14:uncheckedState w14:val="2610" w14:font="MS Gothic"/>
                </w14:checkbox>
              </w:sdtPr>
              <w:sdtContent>
                <w:r w:rsidR="0006103F" w:rsidRPr="00EE77BB">
                  <w:rPr>
                    <w:rFonts w:ascii="MS Gothic" w:eastAsia="MS Gothic" w:hAnsi="MS Gothic" w:hint="eastAsia"/>
                    <w:b/>
                    <w:bCs/>
                    <w:color w:val="007BB2" w:themeColor="background2"/>
                    <w:szCs w:val="22"/>
                  </w:rPr>
                  <w:t>☒</w:t>
                </w:r>
              </w:sdtContent>
            </w:sdt>
            <w:r w:rsidR="0006103F" w:rsidRPr="00EE77BB">
              <w:rPr>
                <w:sz w:val="22"/>
                <w:szCs w:val="22"/>
              </w:rPr>
              <w:t xml:space="preserve">  Nebūtina</w:t>
            </w:r>
          </w:p>
        </w:tc>
      </w:tr>
      <w:tr w:rsidR="0006103F" w:rsidRPr="00EE77BB" w14:paraId="69FB02AC" w14:textId="77777777" w:rsidTr="00224F07">
        <w:trPr>
          <w:trHeight w:val="530"/>
        </w:trPr>
        <w:tc>
          <w:tcPr>
            <w:tcW w:w="2576" w:type="dxa"/>
            <w:tcBorders>
              <w:top w:val="nil"/>
              <w:bottom w:val="nil"/>
            </w:tcBorders>
            <w:vAlign w:val="center"/>
          </w:tcPr>
          <w:p w14:paraId="69371D58" w14:textId="59F79E50" w:rsidR="0006103F" w:rsidRPr="00EE77BB"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406343136"/>
                <w14:checkbox>
                  <w14:checked w14:val="0"/>
                  <w14:checkedState w14:val="2612" w14:font="MS Gothic"/>
                  <w14:uncheckedState w14:val="2610" w14:font="MS Gothic"/>
                </w14:checkbox>
              </w:sdtPr>
              <w:sdtEndPr>
                <w:rPr>
                  <w:b w:val="0"/>
                  <w:color w:val="auto"/>
                  <w:sz w:val="22"/>
                  <w:szCs w:val="22"/>
                </w:rPr>
              </w:sdtEndPr>
              <w:sdtContent>
                <w:r w:rsidR="0006103F" w:rsidRPr="00EE77BB">
                  <w:rPr>
                    <w:rFonts w:ascii="MS Gothic" w:eastAsia="MS Gothic" w:hAnsi="MS Gothic" w:hint="eastAsia"/>
                  </w:rPr>
                  <w:t>☐</w:t>
                </w:r>
              </w:sdtContent>
            </w:sdt>
            <w:r w:rsidR="0006103F"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026DB414" w14:textId="77777777" w:rsidR="0006103F"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1803884683"/>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sz w:val="22"/>
                <w:szCs w:val="22"/>
              </w:rPr>
              <w:t xml:space="preserve">  </w:t>
            </w:r>
            <w:r w:rsidR="0006103F"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45A22773" w14:textId="13F6C0A7" w:rsidR="0006103F" w:rsidRPr="00EE77BB"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774215191"/>
                <w14:checkbox>
                  <w14:checked w14:val="1"/>
                  <w14:checkedState w14:val="2612" w14:font="MS Gothic"/>
                  <w14:uncheckedState w14:val="2610" w14:font="MS Gothic"/>
                </w14:checkbox>
              </w:sdtPr>
              <w:sdtContent>
                <w:r w:rsidR="0006103F" w:rsidRPr="00EE77BB">
                  <w:rPr>
                    <w:rFonts w:ascii="MS Gothic" w:eastAsia="MS Gothic" w:hAnsi="MS Gothic" w:hint="eastAsia"/>
                    <w:b/>
                    <w:color w:val="007BB2" w:themeColor="background2"/>
                    <w:sz w:val="22"/>
                    <w:szCs w:val="22"/>
                  </w:rPr>
                  <w:t>☒</w:t>
                </w:r>
              </w:sdtContent>
            </w:sdt>
            <w:r w:rsidR="0006103F" w:rsidRPr="00EE77BB">
              <w:rPr>
                <w:sz w:val="22"/>
                <w:szCs w:val="22"/>
              </w:rPr>
              <w:t xml:space="preserve">  </w:t>
            </w:r>
            <w:r w:rsidR="00C11CDA">
              <w:rPr>
                <w:sz w:val="22"/>
                <w:szCs w:val="22"/>
              </w:rPr>
              <w:t>Reikalinga s</w:t>
            </w:r>
            <w:r w:rsidR="0006103F" w:rsidRPr="00EE77BB">
              <w:rPr>
                <w:sz w:val="22"/>
                <w:szCs w:val="22"/>
              </w:rPr>
              <w:t>pecializuota įmonė</w:t>
            </w:r>
          </w:p>
        </w:tc>
        <w:tc>
          <w:tcPr>
            <w:tcW w:w="2780" w:type="dxa"/>
            <w:tcBorders>
              <w:top w:val="nil"/>
              <w:bottom w:val="nil"/>
            </w:tcBorders>
            <w:vAlign w:val="center"/>
          </w:tcPr>
          <w:p w14:paraId="78D04BDB" w14:textId="02435312" w:rsidR="0006103F" w:rsidRPr="00EE77BB" w:rsidRDefault="00000000" w:rsidP="00224F07">
            <w:pPr>
              <w:pStyle w:val="Companyname"/>
              <w:spacing w:before="60" w:after="60"/>
              <w:rPr>
                <w:sz w:val="22"/>
                <w:szCs w:val="22"/>
              </w:rPr>
            </w:pPr>
            <w:sdt>
              <w:sdtPr>
                <w:rPr>
                  <w:sz w:val="22"/>
                  <w:szCs w:val="22"/>
                </w:rPr>
                <w:id w:val="1100215369"/>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sz w:val="22"/>
                <w:szCs w:val="22"/>
              </w:rPr>
              <w:t xml:space="preserve">  </w:t>
            </w:r>
            <w:r w:rsidR="006F1366">
              <w:rPr>
                <w:sz w:val="22"/>
                <w:szCs w:val="22"/>
              </w:rPr>
              <w:t>Rekomenduojama</w:t>
            </w:r>
          </w:p>
        </w:tc>
      </w:tr>
      <w:tr w:rsidR="0006103F" w:rsidRPr="00EE77BB" w14:paraId="1E2B627E" w14:textId="77777777" w:rsidTr="00224F07">
        <w:trPr>
          <w:trHeight w:val="80"/>
        </w:trPr>
        <w:tc>
          <w:tcPr>
            <w:tcW w:w="2576" w:type="dxa"/>
            <w:tcBorders>
              <w:top w:val="nil"/>
            </w:tcBorders>
            <w:vAlign w:val="center"/>
          </w:tcPr>
          <w:p w14:paraId="5DA272E6" w14:textId="06DBB352" w:rsidR="0006103F"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856878121"/>
                <w14:checkbox>
                  <w14:checked w14:val="1"/>
                  <w14:checkedState w14:val="2612" w14:font="MS Gothic"/>
                  <w14:uncheckedState w14:val="2610" w14:font="MS Gothic"/>
                </w14:checkbox>
              </w:sdtPr>
              <w:sdtContent>
                <w:r w:rsidR="0006103F" w:rsidRPr="00EE77BB">
                  <w:rPr>
                    <w:rFonts w:ascii="MS Gothic" w:eastAsia="MS Gothic" w:hAnsi="MS Gothic" w:hint="eastAsia"/>
                    <w:b/>
                    <w:color w:val="007BB2" w:themeColor="background2"/>
                    <w:sz w:val="22"/>
                    <w:szCs w:val="22"/>
                  </w:rPr>
                  <w:t>☒</w:t>
                </w:r>
              </w:sdtContent>
            </w:sdt>
            <w:r w:rsidR="0006103F"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3C1EC968" w14:textId="77777777" w:rsidR="0006103F"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1541050506"/>
                <w14:checkbox>
                  <w14:checked w14:val="1"/>
                  <w14:checkedState w14:val="2612" w14:font="MS Gothic"/>
                  <w14:uncheckedState w14:val="2610" w14:font="MS Gothic"/>
                </w14:checkbox>
              </w:sdtPr>
              <w:sdtContent>
                <w:r w:rsidR="0006103F" w:rsidRPr="00EE77BB">
                  <w:rPr>
                    <w:rFonts w:ascii="MS Gothic" w:eastAsia="MS Gothic" w:hAnsi="MS Gothic" w:hint="eastAsia"/>
                    <w:b/>
                    <w:color w:val="007BB2" w:themeColor="background2"/>
                    <w:sz w:val="22"/>
                    <w:szCs w:val="22"/>
                  </w:rPr>
                  <w:t>☒</w:t>
                </w:r>
              </w:sdtContent>
            </w:sdt>
            <w:r w:rsidR="0006103F" w:rsidRPr="00EE77BB">
              <w:rPr>
                <w:sz w:val="22"/>
                <w:szCs w:val="22"/>
              </w:rPr>
              <w:t xml:space="preserve">  </w:t>
            </w:r>
            <w:r w:rsidR="0006103F" w:rsidRPr="00EE77BB">
              <w:rPr>
                <w:rStyle w:val="Heading3Char"/>
                <w:b w:val="0"/>
                <w:bCs/>
                <w:color w:val="4B4B4D" w:themeColor="text1"/>
                <w:sz w:val="22"/>
                <w:szCs w:val="22"/>
                <w:lang w:val="lt-LT"/>
              </w:rPr>
              <w:t>Aukštas</w:t>
            </w:r>
          </w:p>
        </w:tc>
        <w:tc>
          <w:tcPr>
            <w:tcW w:w="2557" w:type="dxa"/>
            <w:tcBorders>
              <w:top w:val="nil"/>
            </w:tcBorders>
            <w:vAlign w:val="center"/>
          </w:tcPr>
          <w:p w14:paraId="04216B2F" w14:textId="4FAD1E2F" w:rsidR="0006103F" w:rsidRPr="00EE77BB"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1802528672"/>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sz w:val="22"/>
                <w:szCs w:val="22"/>
              </w:rPr>
              <w:t xml:space="preserve">  </w:t>
            </w:r>
            <w:r w:rsidR="00C11CDA">
              <w:rPr>
                <w:sz w:val="22"/>
                <w:szCs w:val="22"/>
              </w:rPr>
              <w:t>Reikalingas e</w:t>
            </w:r>
            <w:r w:rsidR="0006103F" w:rsidRPr="00EE77BB">
              <w:rPr>
                <w:sz w:val="22"/>
                <w:szCs w:val="22"/>
              </w:rPr>
              <w:t>kspertas</w:t>
            </w:r>
          </w:p>
        </w:tc>
        <w:tc>
          <w:tcPr>
            <w:tcW w:w="2780" w:type="dxa"/>
            <w:tcBorders>
              <w:top w:val="nil"/>
            </w:tcBorders>
            <w:vAlign w:val="center"/>
          </w:tcPr>
          <w:p w14:paraId="111999BB" w14:textId="77777777" w:rsidR="0006103F" w:rsidRPr="00EE77BB" w:rsidRDefault="00000000" w:rsidP="00224F07">
            <w:pPr>
              <w:pStyle w:val="Companyname"/>
              <w:spacing w:before="60" w:after="60"/>
              <w:rPr>
                <w:sz w:val="22"/>
                <w:szCs w:val="22"/>
              </w:rPr>
            </w:pPr>
            <w:sdt>
              <w:sdtPr>
                <w:rPr>
                  <w:sz w:val="22"/>
                  <w:szCs w:val="22"/>
                </w:rPr>
                <w:id w:val="-311958109"/>
                <w14:checkbox>
                  <w14:checked w14:val="0"/>
                  <w14:checkedState w14:val="2612" w14:font="MS Gothic"/>
                  <w14:uncheckedState w14:val="2610" w14:font="MS Gothic"/>
                </w14:checkbox>
              </w:sdtPr>
              <w:sdtContent>
                <w:r w:rsidR="0006103F" w:rsidRPr="00EE77BB">
                  <w:rPr>
                    <w:rFonts w:ascii="MS Gothic" w:eastAsia="MS Gothic" w:hAnsi="MS Gothic" w:hint="eastAsia"/>
                    <w:sz w:val="22"/>
                    <w:szCs w:val="22"/>
                  </w:rPr>
                  <w:t>☐</w:t>
                </w:r>
              </w:sdtContent>
            </w:sdt>
            <w:r w:rsidR="0006103F" w:rsidRPr="00EE77BB">
              <w:rPr>
                <w:sz w:val="22"/>
                <w:szCs w:val="22"/>
              </w:rPr>
              <w:t xml:space="preserve">  Privaloma</w:t>
            </w:r>
          </w:p>
        </w:tc>
      </w:tr>
    </w:tbl>
    <w:p w14:paraId="7DC67D02" w14:textId="05414753" w:rsidR="0006103F" w:rsidRPr="00EE77BB" w:rsidRDefault="0006103F" w:rsidP="00A06E87">
      <w:pPr>
        <w:spacing w:before="0"/>
        <w:rPr>
          <w:rStyle w:val="Heading3Char"/>
          <w:b w:val="0"/>
          <w:bCs/>
          <w:sz w:val="28"/>
          <w:szCs w:val="28"/>
          <w:lang w:val="lt-LT"/>
        </w:rPr>
      </w:pPr>
      <w:r w:rsidRPr="00EE77BB">
        <w:rPr>
          <w:rStyle w:val="Heading3Char"/>
          <w:b w:val="0"/>
          <w:bCs/>
          <w:sz w:val="28"/>
          <w:szCs w:val="28"/>
          <w:lang w:val="lt-LT"/>
        </w:rPr>
        <w:br w:type="page"/>
      </w:r>
      <w:r w:rsidR="006F1366">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06103F" w:rsidRPr="00EE77BB" w14:paraId="5A2F5F38" w14:textId="77777777">
        <w:trPr>
          <w:trHeight w:val="466"/>
        </w:trPr>
        <w:tc>
          <w:tcPr>
            <w:tcW w:w="5097" w:type="dxa"/>
            <w:shd w:val="clear" w:color="auto" w:fill="E7EEF5" w:themeFill="accent5" w:themeFillTint="33"/>
          </w:tcPr>
          <w:p w14:paraId="42B6C1FE" w14:textId="77777777" w:rsidR="0006103F" w:rsidRPr="00EE77BB" w:rsidRDefault="0006103F" w:rsidP="00224F07">
            <w:pPr>
              <w:spacing w:before="60" w:after="60"/>
              <w:rPr>
                <w:i/>
                <w:iCs/>
                <w:color w:val="7B6A6B" w:themeColor="accent4"/>
              </w:rPr>
            </w:pPr>
            <w:bookmarkStart w:id="13" w:name="_Toc192786479"/>
            <w:bookmarkStart w:id="14" w:name="_Toc192786575"/>
            <w:r w:rsidRPr="00EE77BB">
              <w:rPr>
                <w:rStyle w:val="Heading3Char"/>
                <w:lang w:val="lt-LT"/>
              </w:rPr>
              <w:t xml:space="preserve">Investicinės išlaidos </w:t>
            </w:r>
            <w:bookmarkEnd w:id="13"/>
            <w:bookmarkEnd w:id="14"/>
          </w:p>
        </w:tc>
        <w:tc>
          <w:tcPr>
            <w:tcW w:w="5109" w:type="dxa"/>
            <w:shd w:val="clear" w:color="auto" w:fill="E7EEF5" w:themeFill="accent5" w:themeFillTint="33"/>
          </w:tcPr>
          <w:p w14:paraId="783D13D9" w14:textId="77777777" w:rsidR="0006103F" w:rsidRPr="00EE77BB" w:rsidRDefault="0006103F" w:rsidP="00224F07">
            <w:pPr>
              <w:spacing w:before="60" w:after="60"/>
              <w:rPr>
                <w:i/>
                <w:iCs/>
                <w:color w:val="4B4B4D" w:themeColor="text1"/>
              </w:rPr>
            </w:pPr>
            <w:bookmarkStart w:id="15" w:name="_Toc192786480"/>
            <w:bookmarkStart w:id="16" w:name="_Toc192786576"/>
            <w:r w:rsidRPr="00EE77BB">
              <w:rPr>
                <w:rStyle w:val="Heading3Char"/>
                <w:lang w:val="lt-LT"/>
              </w:rPr>
              <w:t>Investicijų grąža</w:t>
            </w:r>
            <w:bookmarkEnd w:id="15"/>
            <w:bookmarkEnd w:id="16"/>
          </w:p>
        </w:tc>
      </w:tr>
      <w:tr w:rsidR="0006103F" w:rsidRPr="00EE77BB" w14:paraId="45B344F2" w14:textId="77777777">
        <w:trPr>
          <w:trHeight w:val="929"/>
        </w:trPr>
        <w:tc>
          <w:tcPr>
            <w:tcW w:w="5097" w:type="dxa"/>
          </w:tcPr>
          <w:p w14:paraId="6664DD0E" w14:textId="58EDC02C" w:rsidR="0006103F" w:rsidRPr="00EE77BB" w:rsidRDefault="0006103F" w:rsidP="00224F07">
            <w:pPr>
              <w:pStyle w:val="StandardText"/>
              <w:spacing w:before="60" w:after="60" w:line="280" w:lineRule="exact"/>
            </w:pPr>
            <w:r w:rsidRPr="00EE77BB">
              <w:t xml:space="preserve">Paprasta </w:t>
            </w:r>
            <w:r w:rsidR="00170FF0">
              <w:t>konstrukcija</w:t>
            </w:r>
            <w:r w:rsidRPr="00EE77BB">
              <w:t>: apie 50 €/m²</w:t>
            </w:r>
          </w:p>
          <w:p w14:paraId="468149A3" w14:textId="55FCD841" w:rsidR="0006103F" w:rsidRPr="00EE77BB" w:rsidRDefault="00170FF0" w:rsidP="00224F07">
            <w:pPr>
              <w:pStyle w:val="StandardText"/>
              <w:spacing w:before="60" w:after="60" w:line="280" w:lineRule="exact"/>
              <w:rPr>
                <w:rStyle w:val="Heading3Char"/>
                <w:color w:val="4B4B4D" w:themeColor="text1"/>
                <w:lang w:val="lt-LT"/>
              </w:rPr>
            </w:pPr>
            <w:r w:rsidRPr="00170FF0">
              <w:t>Konstrukcija, kuria galima vaikščioti</w:t>
            </w:r>
            <w:r w:rsidR="0006103F" w:rsidRPr="00170FF0">
              <w:t>:</w:t>
            </w:r>
            <w:r w:rsidR="0006103F" w:rsidRPr="00EE77BB">
              <w:t xml:space="preserve"> apie 75 €/m²</w:t>
            </w:r>
          </w:p>
        </w:tc>
        <w:tc>
          <w:tcPr>
            <w:tcW w:w="5109" w:type="dxa"/>
          </w:tcPr>
          <w:p w14:paraId="68F2CD1A" w14:textId="77777777" w:rsidR="0006103F" w:rsidRPr="00EE77BB" w:rsidRDefault="0006103F" w:rsidP="00224F07">
            <w:pPr>
              <w:pStyle w:val="StandardText"/>
              <w:spacing w:before="60" w:after="60" w:line="280" w:lineRule="exact"/>
              <w:rPr>
                <w:rStyle w:val="Heading3Char"/>
                <w:color w:val="4B4B4D" w:themeColor="text1"/>
                <w:lang w:val="lt-LT"/>
              </w:rPr>
            </w:pPr>
            <w:r w:rsidRPr="00EE77BB">
              <w:t>Investicijos atsiperka per kelerius metus.</w:t>
            </w:r>
          </w:p>
        </w:tc>
      </w:tr>
      <w:tr w:rsidR="0006103F" w:rsidRPr="00EE77BB" w14:paraId="34324F4B" w14:textId="77777777">
        <w:trPr>
          <w:trHeight w:val="516"/>
        </w:trPr>
        <w:tc>
          <w:tcPr>
            <w:tcW w:w="5097" w:type="dxa"/>
            <w:shd w:val="clear" w:color="auto" w:fill="E7EEF5" w:themeFill="accent5" w:themeFillTint="33"/>
          </w:tcPr>
          <w:p w14:paraId="0968E457" w14:textId="77777777" w:rsidR="0006103F" w:rsidRPr="00EE77BB" w:rsidRDefault="0006103F" w:rsidP="00224F07">
            <w:pPr>
              <w:spacing w:before="60" w:after="60"/>
              <w:rPr>
                <w:rStyle w:val="Heading3Char"/>
                <w:lang w:val="lt-LT"/>
              </w:rPr>
            </w:pPr>
            <w:bookmarkStart w:id="17" w:name="_Toc192786481"/>
            <w:bookmarkStart w:id="18" w:name="_Toc192786577"/>
            <w:r w:rsidRPr="00EE77BB">
              <w:rPr>
                <w:rStyle w:val="Heading3Char"/>
                <w:lang w:val="lt-LT"/>
              </w:rPr>
              <w:t>Galimos subsidijos ir programos</w:t>
            </w:r>
            <w:bookmarkEnd w:id="17"/>
            <w:bookmarkEnd w:id="18"/>
          </w:p>
        </w:tc>
        <w:tc>
          <w:tcPr>
            <w:tcW w:w="5109" w:type="dxa"/>
            <w:shd w:val="clear" w:color="auto" w:fill="E7EEF5" w:themeFill="accent5" w:themeFillTint="33"/>
          </w:tcPr>
          <w:p w14:paraId="180C8AB7" w14:textId="77777777" w:rsidR="0006103F" w:rsidRPr="00EE77BB" w:rsidRDefault="0006103F" w:rsidP="00224F07">
            <w:pPr>
              <w:spacing w:before="60" w:after="60"/>
              <w:rPr>
                <w:rStyle w:val="Heading3Char"/>
                <w:lang w:val="lt-LT"/>
              </w:rPr>
            </w:pPr>
            <w:bookmarkStart w:id="19" w:name="_Toc192786482"/>
            <w:bookmarkStart w:id="20" w:name="_Toc192786578"/>
            <w:r w:rsidRPr="00EE77BB">
              <w:rPr>
                <w:rStyle w:val="Heading3Char"/>
                <w:lang w:val="lt-LT"/>
              </w:rPr>
              <w:t>Medžiagos ar technologijos prieinamumas</w:t>
            </w:r>
            <w:bookmarkEnd w:id="19"/>
            <w:bookmarkEnd w:id="20"/>
          </w:p>
        </w:tc>
      </w:tr>
      <w:tr w:rsidR="0006103F" w:rsidRPr="00EE77BB" w14:paraId="42DB7A66" w14:textId="77777777">
        <w:trPr>
          <w:trHeight w:val="1163"/>
        </w:trPr>
        <w:tc>
          <w:tcPr>
            <w:tcW w:w="5097" w:type="dxa"/>
          </w:tcPr>
          <w:p w14:paraId="17BCD7C7" w14:textId="5291FD90" w:rsidR="0006103F" w:rsidRPr="00EE77BB" w:rsidRDefault="007042BE" w:rsidP="00924816">
            <w:pPr>
              <w:pStyle w:val="StandardText"/>
              <w:spacing w:before="60" w:after="60" w:line="280" w:lineRule="exact"/>
              <w:rPr>
                <w:rStyle w:val="Heading3Char"/>
                <w:b w:val="0"/>
                <w:bCs/>
                <w:i/>
                <w:iCs/>
                <w:color w:val="4B4B4D" w:themeColor="text1"/>
                <w:sz w:val="22"/>
                <w:szCs w:val="22"/>
                <w:lang w:val="lt-LT"/>
              </w:rPr>
            </w:pPr>
            <w:r w:rsidRPr="007042BE">
              <w:t>Fizinių asmenų vieno ar dviejų butų gyvenamųjų namų atnaujinimas (modernizavimas) 2025-04 Nr. KK-AM-M09</w:t>
            </w:r>
            <w:r>
              <w:t xml:space="preserve"> (</w:t>
            </w:r>
            <w:r w:rsidRPr="007042BE">
              <w:t>sumažinant šiluminės energijos suvartojimo sąnaudas ne mažiau kaip 40 % lyginant su skaičiuojamosios šiluminės energijos sąnaudomis iki atnaujinimo (modernizavimo) projekto įgyvendinimo</w:t>
            </w:r>
            <w:r>
              <w:t>)</w:t>
            </w:r>
          </w:p>
        </w:tc>
        <w:tc>
          <w:tcPr>
            <w:tcW w:w="5109" w:type="dxa"/>
          </w:tcPr>
          <w:p w14:paraId="42AEB17A" w14:textId="031500F8" w:rsidR="0006103F" w:rsidRPr="00EE77BB" w:rsidRDefault="0006103F" w:rsidP="00224F07">
            <w:pPr>
              <w:pStyle w:val="StandardText"/>
              <w:spacing w:before="60" w:after="60" w:line="280" w:lineRule="exact"/>
              <w:rPr>
                <w:rStyle w:val="Heading3Char"/>
                <w:b w:val="0"/>
                <w:bCs/>
                <w:i/>
                <w:iCs/>
                <w:color w:val="4B4B4D" w:themeColor="text1"/>
                <w:lang w:val="lt-LT"/>
              </w:rPr>
            </w:pPr>
            <w:r w:rsidRPr="00EE77BB">
              <w:t xml:space="preserve">Medžiagų paprastai galima įsigyti </w:t>
            </w:r>
            <w:r w:rsidR="00032A21">
              <w:t>statybinių</w:t>
            </w:r>
            <w:r w:rsidR="00A06E87">
              <w:t xml:space="preserve"> prekių</w:t>
            </w:r>
            <w:r w:rsidRPr="00EE77BB">
              <w:t xml:space="preserve"> parduotuvėse. </w:t>
            </w:r>
          </w:p>
        </w:tc>
      </w:tr>
      <w:tr w:rsidR="0006103F" w:rsidRPr="00EE77BB" w14:paraId="2F0924AB"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8F3762A" w14:textId="77777777" w:rsidR="0006103F" w:rsidRPr="00EE77BB" w:rsidRDefault="0006103F"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 xml:space="preserve"> Specialūs reikalavimai, saugos priemonės, iššūkiai ar sąlygos</w:t>
            </w:r>
          </w:p>
        </w:tc>
      </w:tr>
      <w:tr w:rsidR="0006103F" w:rsidRPr="00EE77BB" w14:paraId="393397D2" w14:textId="77777777">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7A8A8A29" w14:textId="1E31C885" w:rsidR="001C7308" w:rsidRPr="001C7308" w:rsidRDefault="006F1366" w:rsidP="001C7308">
            <w:pPr>
              <w:rPr>
                <w:color w:val="4B4B4D" w:themeColor="text1"/>
                <w:sz w:val="24"/>
                <w:szCs w:val="24"/>
              </w:rPr>
            </w:pPr>
            <w:r w:rsidRPr="001C7308">
              <w:rPr>
                <w:color w:val="4B4B4D" w:themeColor="text1"/>
              </w:rPr>
              <w:t>Rekomenduojama</w:t>
            </w:r>
            <w:r w:rsidR="0006103F" w:rsidRPr="001C7308">
              <w:rPr>
                <w:color w:val="4B4B4D" w:themeColor="text1"/>
              </w:rPr>
              <w:t xml:space="preserve"> naudoti perdirbtas medžiagas arba natūralią izoliaciją, pavyzdžiui, mineralinę / akmens vatą.</w:t>
            </w:r>
            <w:r w:rsidR="001C7308" w:rsidRPr="001C7308">
              <w:rPr>
                <w:color w:val="4B4B4D" w:themeColor="text1"/>
              </w:rPr>
              <w:t xml:space="preserve"> </w:t>
            </w:r>
            <w:r w:rsidR="001C7308" w:rsidRPr="001C7308">
              <w:rPr>
                <w:color w:val="4B4B4D" w:themeColor="text1"/>
                <w:sz w:val="24"/>
                <w:szCs w:val="24"/>
              </w:rPr>
              <w:t xml:space="preserve">Mineralinė vata yra „santykinai tvari“, tačiau </w:t>
            </w:r>
            <w:r w:rsidR="00A24125">
              <w:rPr>
                <w:color w:val="4B4B4D" w:themeColor="text1"/>
                <w:sz w:val="24"/>
                <w:szCs w:val="24"/>
              </w:rPr>
              <w:t>dažniausiai ji</w:t>
            </w:r>
            <w:r w:rsidR="001C7308" w:rsidRPr="001C7308">
              <w:rPr>
                <w:color w:val="4B4B4D" w:themeColor="text1"/>
                <w:sz w:val="24"/>
                <w:szCs w:val="24"/>
              </w:rPr>
              <w:t xml:space="preserve"> </w:t>
            </w:r>
            <w:r w:rsidR="00A24125">
              <w:rPr>
                <w:color w:val="4B4B4D" w:themeColor="text1"/>
                <w:sz w:val="24"/>
                <w:szCs w:val="24"/>
              </w:rPr>
              <w:t>išmetama</w:t>
            </w:r>
            <w:r w:rsidR="001C7308" w:rsidRPr="001C7308">
              <w:rPr>
                <w:color w:val="4B4B4D" w:themeColor="text1"/>
                <w:sz w:val="24"/>
                <w:szCs w:val="24"/>
              </w:rPr>
              <w:t xml:space="preserve"> į statybinių atliekų sąvartynus, todėl perdirbama tik išimtiniais atvejais.</w:t>
            </w:r>
          </w:p>
          <w:p w14:paraId="33149F64" w14:textId="26163C36" w:rsidR="0006103F" w:rsidRPr="00EE77BB" w:rsidRDefault="0006103F" w:rsidP="00224F07">
            <w:pPr>
              <w:pStyle w:val="StandardText"/>
              <w:spacing w:before="60" w:after="60" w:line="280" w:lineRule="exact"/>
              <w:rPr>
                <w:color w:val="7B6A6B" w:themeColor="accent4"/>
                <w:sz w:val="22"/>
                <w:szCs w:val="22"/>
              </w:rPr>
            </w:pPr>
            <w:r w:rsidRPr="00EE77BB">
              <w:t xml:space="preserve">Dėl šios izoliavimo priemonės sumažėja patalpos aukštis. Lubų konstrukcija, atsižvelgiant į paskirtį, turėtų </w:t>
            </w:r>
            <w:r w:rsidR="00A06E87">
              <w:t>išlaikyti atitinkamas apkrovas</w:t>
            </w:r>
            <w:r w:rsidRPr="00EE77BB">
              <w:t>.</w:t>
            </w:r>
          </w:p>
        </w:tc>
      </w:tr>
    </w:tbl>
    <w:p w14:paraId="0B541AA0" w14:textId="523124D1" w:rsidR="0006103F" w:rsidRPr="00EE77BB" w:rsidRDefault="0006103F" w:rsidP="00C77882">
      <w:pPr>
        <w:pStyle w:val="Heading3"/>
        <w:rPr>
          <w:rStyle w:val="Heading3Char"/>
          <w:b/>
          <w:sz w:val="28"/>
          <w:szCs w:val="28"/>
          <w:lang w:val="lt-LT"/>
        </w:rPr>
      </w:pPr>
      <w:r w:rsidRPr="00EE77BB">
        <w:rPr>
          <w:rStyle w:val="Heading3Char"/>
          <w:lang w:val="lt-LT"/>
        </w:rPr>
        <w:br/>
      </w:r>
      <w:bookmarkStart w:id="21" w:name="_Toc192786483"/>
      <w:bookmarkStart w:id="22" w:name="_Toc192786579"/>
      <w:r w:rsidRPr="00EE77BB">
        <w:rPr>
          <w:rStyle w:val="Heading3Char"/>
          <w:b/>
          <w:sz w:val="28"/>
          <w:szCs w:val="28"/>
          <w:lang w:val="lt-LT"/>
        </w:rPr>
        <w:t xml:space="preserve">Atsakomybė / </w:t>
      </w:r>
      <w:r w:rsidR="00137AF9">
        <w:rPr>
          <w:rStyle w:val="Heading3Char"/>
          <w:b/>
          <w:sz w:val="28"/>
          <w:szCs w:val="28"/>
          <w:lang w:val="lt-LT"/>
        </w:rPr>
        <w:t>Dalyviai</w:t>
      </w:r>
      <w:bookmarkEnd w:id="21"/>
      <w:bookmarkEnd w:id="22"/>
    </w:p>
    <w:tbl>
      <w:tblPr>
        <w:tblStyle w:val="TableGrid"/>
        <w:tblW w:w="0" w:type="auto"/>
        <w:tblLook w:val="04A0" w:firstRow="1" w:lastRow="0" w:firstColumn="1" w:lastColumn="0" w:noHBand="0" w:noVBand="1"/>
      </w:tblPr>
      <w:tblGrid>
        <w:gridCol w:w="10194"/>
      </w:tblGrid>
      <w:tr w:rsidR="0006103F" w:rsidRPr="00EE77BB" w14:paraId="4AEC2DCA" w14:textId="77777777" w:rsidTr="00224F07">
        <w:tc>
          <w:tcPr>
            <w:tcW w:w="10196" w:type="dxa"/>
            <w:shd w:val="clear" w:color="auto" w:fill="E7EEF5" w:themeFill="accent5" w:themeFillTint="33"/>
          </w:tcPr>
          <w:p w14:paraId="348E1C9B" w14:textId="5D4EE6DD" w:rsidR="0006103F" w:rsidRPr="00EE77BB" w:rsidRDefault="0006103F" w:rsidP="00224F07">
            <w:pPr>
              <w:spacing w:after="120"/>
              <w:rPr>
                <w:b/>
                <w:bCs/>
                <w:sz w:val="24"/>
                <w:szCs w:val="24"/>
              </w:rPr>
            </w:pPr>
            <w:r w:rsidRPr="00EE77BB">
              <w:rPr>
                <w:b/>
                <w:bCs/>
                <w:color w:val="007BB2" w:themeColor="background2"/>
                <w:sz w:val="24"/>
                <w:szCs w:val="24"/>
              </w:rPr>
              <w:t>P</w:t>
            </w:r>
            <w:r w:rsidR="00137AF9">
              <w:rPr>
                <w:b/>
                <w:bCs/>
                <w:color w:val="007BB2" w:themeColor="background2"/>
                <w:sz w:val="24"/>
                <w:szCs w:val="24"/>
              </w:rPr>
              <w:t>agrindiniai darbų proceso dalyviai</w:t>
            </w:r>
            <w:r w:rsidRPr="00EE77BB">
              <w:rPr>
                <w:b/>
                <w:bCs/>
                <w:color w:val="007BB2" w:themeColor="background2"/>
                <w:sz w:val="24"/>
                <w:szCs w:val="24"/>
              </w:rPr>
              <w:t xml:space="preserve"> ir </w:t>
            </w:r>
            <w:r w:rsidR="00137AF9">
              <w:rPr>
                <w:b/>
                <w:bCs/>
                <w:color w:val="007BB2" w:themeColor="background2"/>
                <w:sz w:val="24"/>
                <w:szCs w:val="24"/>
              </w:rPr>
              <w:t>būtinos</w:t>
            </w:r>
            <w:r w:rsidRPr="00EE77BB">
              <w:rPr>
                <w:b/>
                <w:bCs/>
                <w:color w:val="007BB2" w:themeColor="background2"/>
                <w:sz w:val="24"/>
                <w:szCs w:val="24"/>
              </w:rPr>
              <w:t xml:space="preserve"> kompetencijos </w:t>
            </w:r>
          </w:p>
        </w:tc>
      </w:tr>
      <w:tr w:rsidR="0006103F" w:rsidRPr="00EE77BB" w14:paraId="25A5A180" w14:textId="77777777" w:rsidTr="00224F07">
        <w:tc>
          <w:tcPr>
            <w:tcW w:w="10196" w:type="dxa"/>
          </w:tcPr>
          <w:p w14:paraId="61A58329" w14:textId="28922943" w:rsidR="0006103F" w:rsidRPr="00EE77BB" w:rsidRDefault="00854535" w:rsidP="00224F07">
            <w:pPr>
              <w:pStyle w:val="StandardText"/>
              <w:spacing w:before="60" w:after="60" w:line="280" w:lineRule="exact"/>
            </w:pPr>
            <w:r>
              <w:t>Statybos</w:t>
            </w:r>
            <w:r w:rsidR="0006103F" w:rsidRPr="00EE77BB">
              <w:t xml:space="preserve"> įmonė / meistrai, galintys įrengti izoliaciją pagal techninius reikalavimus, jei tai atlieka įmonė.</w:t>
            </w:r>
          </w:p>
        </w:tc>
      </w:tr>
      <w:tr w:rsidR="0006103F" w:rsidRPr="00EE77BB" w14:paraId="28D5DA52" w14:textId="77777777" w:rsidTr="00224F07">
        <w:tc>
          <w:tcPr>
            <w:tcW w:w="10196" w:type="dxa"/>
            <w:shd w:val="clear" w:color="auto" w:fill="E7EEF5" w:themeFill="accent5" w:themeFillTint="33"/>
          </w:tcPr>
          <w:p w14:paraId="5E316AAA" w14:textId="60B0B9FC" w:rsidR="0006103F" w:rsidRPr="00EE77BB" w:rsidRDefault="00137AF9"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w:t>
            </w:r>
            <w:r w:rsidR="0006103F" w:rsidRPr="00EE77BB">
              <w:rPr>
                <w:b/>
                <w:bCs/>
                <w:color w:val="007BB2" w:themeColor="background2"/>
                <w:sz w:val="24"/>
                <w:szCs w:val="24"/>
                <w:shd w:val="clear" w:color="auto" w:fill="E7EEF5" w:themeFill="accent5" w:themeFillTint="33"/>
              </w:rPr>
              <w:t xml:space="preserve"> ir kompetencij</w:t>
            </w:r>
            <w:r>
              <w:rPr>
                <w:b/>
                <w:bCs/>
                <w:color w:val="007BB2" w:themeColor="background2"/>
                <w:sz w:val="24"/>
                <w:szCs w:val="24"/>
                <w:shd w:val="clear" w:color="auto" w:fill="E7EEF5" w:themeFill="accent5" w:themeFillTint="33"/>
              </w:rPr>
              <w:t>os</w:t>
            </w:r>
            <w:r w:rsidR="0006103F" w:rsidRPr="00EE77BB">
              <w:rPr>
                <w:b/>
                <w:bCs/>
                <w:color w:val="007BB2" w:themeColor="background2"/>
                <w:sz w:val="24"/>
                <w:szCs w:val="24"/>
                <w:shd w:val="clear" w:color="auto" w:fill="E7EEF5" w:themeFill="accent5" w:themeFillTint="33"/>
              </w:rPr>
              <w:t xml:space="preserve"> </w:t>
            </w:r>
          </w:p>
        </w:tc>
      </w:tr>
      <w:tr w:rsidR="0006103F" w:rsidRPr="00EE77BB" w14:paraId="41E6461D" w14:textId="77777777" w:rsidTr="00224F07">
        <w:trPr>
          <w:trHeight w:val="571"/>
        </w:trPr>
        <w:tc>
          <w:tcPr>
            <w:tcW w:w="10196" w:type="dxa"/>
          </w:tcPr>
          <w:p w14:paraId="2F25381C" w14:textId="066F46BB" w:rsidR="0006103F" w:rsidRPr="00EE77BB" w:rsidRDefault="0006103F" w:rsidP="00224F07">
            <w:pPr>
              <w:pStyle w:val="StandardText"/>
              <w:spacing w:before="60" w:after="60" w:line="280" w:lineRule="exact"/>
            </w:pPr>
            <w:r w:rsidRPr="00EE77BB">
              <w:t xml:space="preserve">Energetikos konsultantas arba </w:t>
            </w:r>
            <w:r w:rsidR="00B07B88">
              <w:t>statybos</w:t>
            </w:r>
            <w:r w:rsidRPr="00EE77BB">
              <w:t xml:space="preserve"> inžinierius / architektas</w:t>
            </w:r>
          </w:p>
        </w:tc>
      </w:tr>
      <w:tr w:rsidR="0006103F" w:rsidRPr="00EE77BB" w14:paraId="790D3FDA" w14:textId="77777777" w:rsidTr="00224F07">
        <w:tc>
          <w:tcPr>
            <w:tcW w:w="10196" w:type="dxa"/>
            <w:shd w:val="clear" w:color="auto" w:fill="E7EEF5" w:themeFill="accent5" w:themeFillTint="33"/>
          </w:tcPr>
          <w:p w14:paraId="3A1CAC5D" w14:textId="77777777" w:rsidR="0006103F" w:rsidRPr="00EE77BB" w:rsidRDefault="0006103F"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06103F" w:rsidRPr="00EE77BB" w14:paraId="76C357FB" w14:textId="77777777" w:rsidTr="00224F07">
        <w:trPr>
          <w:trHeight w:val="689"/>
        </w:trPr>
        <w:tc>
          <w:tcPr>
            <w:tcW w:w="10196" w:type="dxa"/>
          </w:tcPr>
          <w:p w14:paraId="0C5786C2" w14:textId="77777777" w:rsidR="0006103F" w:rsidRPr="00EE77BB" w:rsidRDefault="0006103F" w:rsidP="00224F07">
            <w:pPr>
              <w:spacing w:before="60" w:after="60"/>
              <w:rPr>
                <w:i/>
                <w:iCs/>
              </w:rPr>
            </w:pPr>
            <w:r w:rsidRPr="00EE77BB">
              <w:rPr>
                <w:i/>
                <w:iCs/>
              </w:rPr>
              <w:t>---</w:t>
            </w:r>
          </w:p>
          <w:p w14:paraId="14D97DFF" w14:textId="77777777" w:rsidR="0006103F" w:rsidRPr="00EE77BB" w:rsidRDefault="0006103F" w:rsidP="00224F07">
            <w:pPr>
              <w:spacing w:before="60" w:after="60"/>
              <w:rPr>
                <w:i/>
                <w:iCs/>
              </w:rPr>
            </w:pPr>
          </w:p>
        </w:tc>
      </w:tr>
    </w:tbl>
    <w:p w14:paraId="3F1328CD" w14:textId="77777777" w:rsidR="0006103F" w:rsidRPr="00EE77BB" w:rsidRDefault="0006103F" w:rsidP="0006103F">
      <w:pPr>
        <w:spacing w:before="0"/>
        <w:rPr>
          <w:rStyle w:val="Heading3Char"/>
          <w:lang w:val="lt-LT"/>
        </w:rPr>
      </w:pPr>
      <w:r w:rsidRPr="00EE77BB">
        <w:rPr>
          <w:rStyle w:val="Heading3Char"/>
          <w:lang w:val="lt-LT"/>
        </w:rPr>
        <w:br w:type="page"/>
      </w:r>
    </w:p>
    <w:p w14:paraId="5D111A9C" w14:textId="77777777" w:rsidR="0006103F" w:rsidRPr="00EE77BB" w:rsidRDefault="0006103F" w:rsidP="00C77882">
      <w:pPr>
        <w:pStyle w:val="Heading3"/>
      </w:pPr>
      <w:bookmarkStart w:id="23" w:name="_Toc192786484"/>
      <w:r w:rsidRPr="00EE77BB">
        <w:rPr>
          <w:rStyle w:val="Heading3Char"/>
          <w:b/>
          <w:sz w:val="28"/>
          <w:szCs w:val="28"/>
          <w:lang w:val="lt-LT"/>
        </w:rPr>
        <w:lastRenderedPageBreak/>
        <w:t>Įgyvendinimo procesas</w:t>
      </w:r>
      <w:bookmarkEnd w:id="23"/>
    </w:p>
    <w:tbl>
      <w:tblPr>
        <w:tblStyle w:val="TableGrid"/>
        <w:tblW w:w="10656" w:type="dxa"/>
        <w:tblLayout w:type="fixed"/>
        <w:tblLook w:val="04A0" w:firstRow="1" w:lastRow="0" w:firstColumn="1" w:lastColumn="0" w:noHBand="0" w:noVBand="1"/>
      </w:tblPr>
      <w:tblGrid>
        <w:gridCol w:w="5098"/>
        <w:gridCol w:w="5558"/>
      </w:tblGrid>
      <w:tr w:rsidR="0006103F" w:rsidRPr="00EE77BB" w14:paraId="09673770" w14:textId="77777777" w:rsidTr="0084530F">
        <w:tc>
          <w:tcPr>
            <w:tcW w:w="5098" w:type="dxa"/>
            <w:shd w:val="clear" w:color="auto" w:fill="E7EEF5" w:themeFill="accent5" w:themeFillTint="33"/>
          </w:tcPr>
          <w:p w14:paraId="7378ED3F" w14:textId="000770A3" w:rsidR="0006103F" w:rsidRPr="00EE77BB" w:rsidRDefault="006F1366" w:rsidP="00224F07">
            <w:pPr>
              <w:spacing w:before="60" w:after="60"/>
              <w:rPr>
                <w:bCs/>
              </w:rPr>
            </w:pPr>
            <w:r w:rsidRPr="006F1366">
              <w:rPr>
                <w:rStyle w:val="Heading3Char"/>
                <w:bCs/>
                <w:lang w:val="lt-LT"/>
              </w:rPr>
              <w:t>Parengiamieji veiksmai prieš įgyvendinimą</w:t>
            </w:r>
          </w:p>
        </w:tc>
        <w:tc>
          <w:tcPr>
            <w:tcW w:w="5558" w:type="dxa"/>
            <w:shd w:val="clear" w:color="auto" w:fill="E7EEF5" w:themeFill="accent5" w:themeFillTint="33"/>
          </w:tcPr>
          <w:p w14:paraId="0132800E" w14:textId="51B84D61" w:rsidR="0006103F" w:rsidRPr="00EE77BB" w:rsidRDefault="0006103F" w:rsidP="00224F07">
            <w:pPr>
              <w:spacing w:after="120"/>
              <w:rPr>
                <w:b/>
                <w:bCs/>
              </w:rPr>
            </w:pPr>
            <w:bookmarkStart w:id="24" w:name="_Toc192786487"/>
            <w:r w:rsidRPr="00EE77BB">
              <w:rPr>
                <w:rStyle w:val="Heading3Char"/>
                <w:lang w:val="lt-LT"/>
              </w:rPr>
              <w:t>Diegimo instrukcijos ir gairės, atvirojo kodo iniciatyvos</w:t>
            </w:r>
            <w:bookmarkEnd w:id="24"/>
          </w:p>
        </w:tc>
      </w:tr>
      <w:tr w:rsidR="0006103F" w:rsidRPr="00EE77BB" w14:paraId="0A45FD07" w14:textId="77777777" w:rsidTr="0084530F">
        <w:tc>
          <w:tcPr>
            <w:tcW w:w="5098" w:type="dxa"/>
          </w:tcPr>
          <w:p w14:paraId="57C66674" w14:textId="1AE43E3F" w:rsidR="0006103F" w:rsidRPr="00EE77BB" w:rsidRDefault="005777BC" w:rsidP="00701F5B">
            <w:pPr>
              <w:pStyle w:val="ListParagraph"/>
              <w:numPr>
                <w:ilvl w:val="0"/>
                <w:numId w:val="2"/>
              </w:numPr>
              <w:spacing w:before="60" w:after="60"/>
              <w:rPr>
                <w:color w:val="4B4B4D" w:themeColor="text1"/>
                <w:sz w:val="24"/>
                <w:szCs w:val="24"/>
              </w:rPr>
            </w:pPr>
            <w:r>
              <w:rPr>
                <w:color w:val="4B4B4D" w:themeColor="text1"/>
                <w:sz w:val="24"/>
                <w:szCs w:val="24"/>
              </w:rPr>
              <w:t xml:space="preserve">Tinkamumo gauti finansavimą patikrinimas </w:t>
            </w:r>
            <w:r w:rsidR="0006103F" w:rsidRPr="00EE77BB">
              <w:rPr>
                <w:color w:val="4B4B4D" w:themeColor="text1"/>
                <w:sz w:val="24"/>
                <w:szCs w:val="24"/>
              </w:rPr>
              <w:t>(</w:t>
            </w:r>
            <w:r w:rsidR="00025B17">
              <w:rPr>
                <w:color w:val="4B4B4D" w:themeColor="text1"/>
                <w:sz w:val="24"/>
                <w:szCs w:val="24"/>
              </w:rPr>
              <w:t xml:space="preserve">gali būti svarbu </w:t>
            </w:r>
            <w:r w:rsidR="0006103F" w:rsidRPr="00EE77BB">
              <w:rPr>
                <w:color w:val="4B4B4D" w:themeColor="text1"/>
                <w:sz w:val="24"/>
                <w:szCs w:val="24"/>
              </w:rPr>
              <w:t xml:space="preserve">prieš pasirašant sutartis). </w:t>
            </w:r>
          </w:p>
          <w:p w14:paraId="71556045" w14:textId="3E109FEF" w:rsidR="0006103F" w:rsidRPr="00EE77BB" w:rsidRDefault="0006103F" w:rsidP="00701F5B">
            <w:pPr>
              <w:pStyle w:val="ListParagraph"/>
              <w:numPr>
                <w:ilvl w:val="0"/>
                <w:numId w:val="2"/>
              </w:numPr>
              <w:spacing w:before="60" w:after="60"/>
              <w:rPr>
                <w:color w:val="4B4B4D" w:themeColor="text1"/>
                <w:sz w:val="24"/>
                <w:szCs w:val="24"/>
              </w:rPr>
            </w:pPr>
            <w:r w:rsidRPr="00EE77BB">
              <w:rPr>
                <w:color w:val="4B4B4D" w:themeColor="text1"/>
                <w:sz w:val="24"/>
                <w:szCs w:val="24"/>
              </w:rPr>
              <w:t>Konsultacijos su energetikos konsultantais ir (arba) planavimo tarnybomis dėl optimizavimo metodų</w:t>
            </w:r>
            <w:r w:rsidR="00A06E87">
              <w:rPr>
                <w:color w:val="4B4B4D" w:themeColor="text1"/>
                <w:sz w:val="24"/>
                <w:szCs w:val="24"/>
              </w:rPr>
              <w:t>.</w:t>
            </w:r>
          </w:p>
          <w:p w14:paraId="735B1D6A" w14:textId="4E836408" w:rsidR="0006103F" w:rsidRPr="00EE77BB" w:rsidRDefault="00A06E87" w:rsidP="00701F5B">
            <w:pPr>
              <w:pStyle w:val="ListParagraph"/>
              <w:numPr>
                <w:ilvl w:val="0"/>
                <w:numId w:val="2"/>
              </w:numPr>
              <w:spacing w:before="60" w:after="60"/>
              <w:rPr>
                <w:color w:val="4B4B4D" w:themeColor="text1"/>
                <w:sz w:val="24"/>
                <w:szCs w:val="24"/>
              </w:rPr>
            </w:pPr>
            <w:r>
              <w:rPr>
                <w:color w:val="4B4B4D" w:themeColor="text1"/>
                <w:sz w:val="24"/>
                <w:szCs w:val="24"/>
              </w:rPr>
              <w:t>Šiltinimo</w:t>
            </w:r>
            <w:r w:rsidR="0006103F" w:rsidRPr="00EE77BB">
              <w:rPr>
                <w:color w:val="4B4B4D" w:themeColor="text1"/>
                <w:sz w:val="24"/>
                <w:szCs w:val="24"/>
              </w:rPr>
              <w:t xml:space="preserve"> medžiagų ir metodų planavimas atsižvelgiant į planuojamą </w:t>
            </w:r>
            <w:r>
              <w:rPr>
                <w:color w:val="4B4B4D" w:themeColor="text1"/>
                <w:sz w:val="24"/>
                <w:szCs w:val="24"/>
              </w:rPr>
              <w:t xml:space="preserve">patalpos </w:t>
            </w:r>
            <w:r w:rsidR="0006103F" w:rsidRPr="00EE77BB">
              <w:rPr>
                <w:color w:val="4B4B4D" w:themeColor="text1"/>
                <w:sz w:val="24"/>
                <w:szCs w:val="24"/>
              </w:rPr>
              <w:t xml:space="preserve">naudojimą po </w:t>
            </w:r>
            <w:r w:rsidR="00032A21">
              <w:rPr>
                <w:color w:val="4B4B4D" w:themeColor="text1"/>
                <w:sz w:val="24"/>
                <w:szCs w:val="24"/>
              </w:rPr>
              <w:t>apšiltinimo</w:t>
            </w:r>
            <w:r w:rsidR="0006103F" w:rsidRPr="00EE77BB">
              <w:rPr>
                <w:color w:val="4B4B4D" w:themeColor="text1"/>
                <w:sz w:val="24"/>
                <w:szCs w:val="24"/>
              </w:rPr>
              <w:t>.</w:t>
            </w:r>
          </w:p>
        </w:tc>
        <w:tc>
          <w:tcPr>
            <w:tcW w:w="5558" w:type="dxa"/>
          </w:tcPr>
          <w:p w14:paraId="78BDE507" w14:textId="77777777" w:rsidR="00EB0A89" w:rsidRPr="0084530F" w:rsidRDefault="00EB0A89" w:rsidP="00EB0A89">
            <w:pPr>
              <w:spacing w:before="0"/>
              <w:rPr>
                <w:rFonts w:eastAsia="Times New Roman" w:cs="Calibri"/>
                <w:color w:val="0563C1"/>
                <w:u w:val="single"/>
                <w:lang w:eastAsia="lt-LT"/>
              </w:rPr>
            </w:pPr>
            <w:hyperlink r:id="rId11" w:history="1">
              <w:r w:rsidRPr="0084530F">
                <w:rPr>
                  <w:rFonts w:eastAsia="Times New Roman" w:cs="Calibri"/>
                  <w:color w:val="0563C1"/>
                  <w:u w:val="single"/>
                  <w:lang w:eastAsia="lt-LT"/>
                </w:rPr>
                <w:t>„Bing“ vaizdo įrašai</w:t>
              </w:r>
            </w:hyperlink>
          </w:p>
          <w:p w14:paraId="280823BF" w14:textId="77777777" w:rsidR="00EB0A89" w:rsidRPr="0084530F" w:rsidRDefault="00EB0A89" w:rsidP="00EB0A89">
            <w:pPr>
              <w:spacing w:before="0"/>
              <w:rPr>
                <w:rFonts w:eastAsia="Times New Roman" w:cs="Calibri"/>
                <w:color w:val="0563C1"/>
                <w:u w:val="single"/>
                <w:lang w:eastAsia="lt-LT"/>
              </w:rPr>
            </w:pPr>
            <w:hyperlink r:id="rId12" w:history="1">
              <w:r w:rsidRPr="0084530F">
                <w:rPr>
                  <w:rFonts w:eastAsia="Times New Roman" w:cs="Calibri"/>
                  <w:color w:val="0563C1"/>
                  <w:u w:val="single"/>
                  <w:lang w:eastAsia="lt-LT"/>
                </w:rPr>
                <w:t>https://lt.allconstructions.com/straipsniai/43185-murinio-namo-siltinimas-akmens-vata</w:t>
              </w:r>
            </w:hyperlink>
          </w:p>
          <w:p w14:paraId="5B5026EF" w14:textId="30B0C45A" w:rsidR="00EB0A89" w:rsidRPr="0084530F" w:rsidRDefault="00EB0A89" w:rsidP="00EB0A89">
            <w:pPr>
              <w:spacing w:before="0"/>
              <w:rPr>
                <w:rFonts w:eastAsia="Times New Roman" w:cs="Calibri"/>
                <w:color w:val="0563C1"/>
                <w:u w:val="single"/>
                <w:lang w:eastAsia="lt-LT"/>
              </w:rPr>
            </w:pPr>
            <w:hyperlink r:id="rId13" w:history="1">
              <w:r w:rsidRPr="009C47BB">
                <w:rPr>
                  <w:rStyle w:val="Hyperlink"/>
                  <w:rFonts w:eastAsia="Times New Roman" w:cs="Calibri"/>
                  <w:lang w:eastAsia="lt-LT"/>
                </w:rPr>
                <w:t>https://www.e-tar.lt/portal/lt/legalAct/TAR.7D230DA0E41F</w:t>
              </w:r>
            </w:hyperlink>
          </w:p>
          <w:p w14:paraId="2CF282C8" w14:textId="6482B512" w:rsidR="00EB0A89" w:rsidRPr="0084530F" w:rsidRDefault="00EB0A89" w:rsidP="00EB0A89">
            <w:pPr>
              <w:spacing w:before="0"/>
              <w:rPr>
                <w:rFonts w:eastAsia="Times New Roman" w:cs="Calibri"/>
                <w:color w:val="0563C1"/>
                <w:u w:val="single"/>
                <w:lang w:eastAsia="lt-LT"/>
              </w:rPr>
            </w:pPr>
            <w:hyperlink r:id="rId14" w:history="1">
              <w:r w:rsidRPr="009C47BB">
                <w:rPr>
                  <w:rStyle w:val="Hyperlink"/>
                  <w:rFonts w:eastAsia="Times New Roman" w:cs="Calibri"/>
                  <w:lang w:eastAsia="lt-LT"/>
                </w:rPr>
                <w:t>https://www.e-tar.lt/portal/lt/legalAct/2c182f10b6bf11e6aae49c0b9525cbbb/asr</w:t>
              </w:r>
            </w:hyperlink>
          </w:p>
          <w:p w14:paraId="795E0072" w14:textId="6DC071F3" w:rsidR="0084530F" w:rsidRDefault="00EB0A89" w:rsidP="00EB0A89">
            <w:pPr>
              <w:rPr>
                <w:sz w:val="24"/>
                <w:szCs w:val="24"/>
              </w:rPr>
            </w:pPr>
            <w:hyperlink r:id="rId15" w:history="1">
              <w:r w:rsidRPr="009C47BB">
                <w:rPr>
                  <w:rStyle w:val="Hyperlink"/>
                  <w:rFonts w:eastAsia="Times New Roman" w:cs="Calibri"/>
                  <w:lang w:eastAsia="lt-LT"/>
                </w:rPr>
                <w:t>https://www.e-tar.lt/portal/lt/legalAct/1aa5acc055ce11e9975f9c35aedfe438</w:t>
              </w:r>
            </w:hyperlink>
          </w:p>
          <w:p w14:paraId="0EB9D5A6" w14:textId="5775E49D" w:rsidR="0084530F" w:rsidRPr="0084530F" w:rsidRDefault="0084530F" w:rsidP="0084530F">
            <w:pPr>
              <w:ind w:firstLine="708"/>
              <w:rPr>
                <w:sz w:val="24"/>
                <w:szCs w:val="24"/>
              </w:rPr>
            </w:pPr>
          </w:p>
        </w:tc>
      </w:tr>
      <w:tr w:rsidR="0006103F" w:rsidRPr="00EE77BB" w14:paraId="3C69B9D0" w14:textId="77777777" w:rsidTr="0084530F">
        <w:tc>
          <w:tcPr>
            <w:tcW w:w="5098" w:type="dxa"/>
            <w:shd w:val="clear" w:color="auto" w:fill="E7EEF5" w:themeFill="accent5" w:themeFillTint="33"/>
          </w:tcPr>
          <w:p w14:paraId="3A08A01A" w14:textId="25FAB5DF" w:rsidR="0006103F" w:rsidRPr="00EE77BB" w:rsidRDefault="00655B83" w:rsidP="00224F07">
            <w:pPr>
              <w:spacing w:before="60" w:after="60"/>
              <w:rPr>
                <w:rStyle w:val="Heading3Char"/>
                <w:bCs/>
                <w:lang w:val="lt-LT"/>
              </w:rPr>
            </w:pPr>
            <w:bookmarkStart w:id="25" w:name="_Toc192786488"/>
            <w:r>
              <w:rPr>
                <w:rStyle w:val="Heading3Char"/>
                <w:bCs/>
                <w:lang w:val="lt-LT"/>
              </w:rPr>
              <w:t>Į</w:t>
            </w:r>
            <w:r w:rsidR="0006103F" w:rsidRPr="00EE77BB">
              <w:rPr>
                <w:rStyle w:val="Heading3Char"/>
                <w:bCs/>
                <w:lang w:val="lt-LT"/>
              </w:rPr>
              <w:t>gyvendinimas</w:t>
            </w:r>
            <w:bookmarkEnd w:id="25"/>
          </w:p>
        </w:tc>
        <w:tc>
          <w:tcPr>
            <w:tcW w:w="5558" w:type="dxa"/>
            <w:shd w:val="clear" w:color="auto" w:fill="E7EEF5" w:themeFill="accent5" w:themeFillTint="33"/>
          </w:tcPr>
          <w:p w14:paraId="77F2E5E0" w14:textId="668A77A3" w:rsidR="0006103F" w:rsidRPr="00EE77BB" w:rsidRDefault="00E33038" w:rsidP="00224F07">
            <w:pPr>
              <w:spacing w:before="60" w:after="60"/>
              <w:rPr>
                <w:rStyle w:val="Heading3Char"/>
                <w:bCs/>
                <w:lang w:val="lt-LT"/>
              </w:rPr>
            </w:pPr>
            <w:r>
              <w:rPr>
                <w:rStyle w:val="Heading3Char"/>
                <w:bCs/>
                <w:lang w:val="lt-LT"/>
              </w:rPr>
              <w:t>Susijusi komunikacija</w:t>
            </w:r>
          </w:p>
        </w:tc>
      </w:tr>
      <w:tr w:rsidR="0006103F" w:rsidRPr="00EE77BB" w14:paraId="5773FC84" w14:textId="77777777" w:rsidTr="0084530F">
        <w:trPr>
          <w:trHeight w:val="1755"/>
        </w:trPr>
        <w:tc>
          <w:tcPr>
            <w:tcW w:w="5098" w:type="dxa"/>
          </w:tcPr>
          <w:p w14:paraId="7B8BE7C1" w14:textId="09E4504B" w:rsidR="0006103F" w:rsidRPr="0015259E" w:rsidRDefault="0006103F" w:rsidP="00923CC5">
            <w:pPr>
              <w:pStyle w:val="StandardText"/>
              <w:numPr>
                <w:ilvl w:val="0"/>
                <w:numId w:val="73"/>
              </w:numPr>
              <w:spacing w:before="60" w:after="60" w:line="280" w:lineRule="exact"/>
              <w:ind w:left="357" w:hanging="357"/>
            </w:pPr>
            <w:r w:rsidRPr="00EE77BB">
              <w:t xml:space="preserve">Grindų paruošimas </w:t>
            </w:r>
            <w:r w:rsidR="00A06E87">
              <w:t>įrengimui</w:t>
            </w:r>
            <w:r w:rsidRPr="00EE77BB">
              <w:t xml:space="preserve">, valymas ir tarpų užpildymas, priklausomai nuo konstrukcijos. Medinių grindų nuėmimas siekiant užpildyti </w:t>
            </w:r>
            <w:r w:rsidR="00A06E87">
              <w:t xml:space="preserve">tarpus </w:t>
            </w:r>
            <w:r w:rsidRPr="00EE77BB">
              <w:t>izoliacij</w:t>
            </w:r>
            <w:r w:rsidR="00A06E87">
              <w:t>a</w:t>
            </w:r>
            <w:r w:rsidRPr="00EE77BB">
              <w:t>.</w:t>
            </w:r>
          </w:p>
        </w:tc>
        <w:tc>
          <w:tcPr>
            <w:tcW w:w="5558" w:type="dxa"/>
          </w:tcPr>
          <w:p w14:paraId="241E6D60" w14:textId="77777777" w:rsidR="0006103F" w:rsidRDefault="00923CC5" w:rsidP="00224F07">
            <w:pPr>
              <w:spacing w:before="60" w:after="60"/>
              <w:rPr>
                <w:i/>
                <w:iCs/>
              </w:rPr>
            </w:pPr>
            <w:r>
              <w:rPr>
                <w:rStyle w:val="wacimagecontainer"/>
                <w:noProof/>
                <w:color w:val="D13438"/>
              </w:rPr>
              <w:drawing>
                <wp:inline distT="0" distB="0" distL="0" distR="0" wp14:anchorId="2155E56D" wp14:editId="7497D8FF">
                  <wp:extent cx="3235325" cy="2159708"/>
                  <wp:effectExtent l="0" t="0" r="3175" b="0"/>
                  <wp:docPr id="1709528877" name="Picture 2" descr="Hand reinigt einen Dachboden mit einem Handfeg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reinigt einen Dachboden mit einem Handfeger., Pictu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7481" cy="2161147"/>
                          </a:xfrm>
                          <a:prstGeom prst="rect">
                            <a:avLst/>
                          </a:prstGeom>
                          <a:noFill/>
                          <a:ln>
                            <a:noFill/>
                          </a:ln>
                        </pic:spPr>
                      </pic:pic>
                    </a:graphicData>
                  </a:graphic>
                </wp:inline>
              </w:drawing>
            </w:r>
          </w:p>
          <w:p w14:paraId="4146E2B4" w14:textId="08F03433" w:rsidR="00923CC5" w:rsidRPr="00EB0A89" w:rsidRDefault="00EB0A89" w:rsidP="00EB0A89">
            <w:pPr>
              <w:pStyle w:val="paragraph"/>
              <w:spacing w:before="0" w:beforeAutospacing="0" w:after="60" w:afterAutospacing="0"/>
              <w:jc w:val="right"/>
              <w:textAlignment w:val="baseline"/>
              <w:rPr>
                <w:lang w:eastAsia="lt-LT"/>
              </w:rPr>
            </w:pPr>
            <w:r w:rsidRPr="00EB0A89">
              <w:rPr>
                <w:rStyle w:val="normaltextrun"/>
                <w:rFonts w:ascii="Calibri" w:hAnsi="Calibri" w:cs="Calibri"/>
                <w:i/>
                <w:iCs/>
                <w:color w:val="4B4B4D" w:themeColor="text1"/>
                <w:sz w:val="18"/>
                <w:szCs w:val="18"/>
                <w:lang w:val="en-US"/>
              </w:rPr>
              <w:t>© PHI</w:t>
            </w:r>
            <w:r w:rsidRPr="00EB0A89">
              <w:rPr>
                <w:rStyle w:val="eop"/>
                <w:rFonts w:ascii="Calibri" w:hAnsi="Calibri" w:cs="Calibri"/>
                <w:color w:val="4B4B4D" w:themeColor="text1"/>
                <w:sz w:val="18"/>
                <w:szCs w:val="18"/>
              </w:rPr>
              <w:t> </w:t>
            </w:r>
          </w:p>
        </w:tc>
      </w:tr>
      <w:tr w:rsidR="0015259E" w:rsidRPr="00EE77BB" w14:paraId="4AA19D9D" w14:textId="77777777" w:rsidTr="0084530F">
        <w:trPr>
          <w:trHeight w:val="1755"/>
        </w:trPr>
        <w:tc>
          <w:tcPr>
            <w:tcW w:w="5098" w:type="dxa"/>
          </w:tcPr>
          <w:p w14:paraId="4C189C18" w14:textId="414611C2" w:rsidR="0015259E" w:rsidRPr="00EE77BB" w:rsidRDefault="0015259E" w:rsidP="00923CC5">
            <w:pPr>
              <w:pStyle w:val="StandardText"/>
              <w:numPr>
                <w:ilvl w:val="0"/>
                <w:numId w:val="73"/>
              </w:numPr>
              <w:spacing w:before="60" w:after="60" w:line="280" w:lineRule="exact"/>
              <w:ind w:left="357" w:hanging="357"/>
            </w:pPr>
            <w:r w:rsidRPr="00EE77BB">
              <w:t>Izoliaci</w:t>
            </w:r>
            <w:r>
              <w:t>nės medžiagos,</w:t>
            </w:r>
            <w:r w:rsidRPr="00EE77BB">
              <w:t xml:space="preserve"> vandeniui atsparios plėvelės montavimas ir tvirtinimas.</w:t>
            </w:r>
          </w:p>
          <w:p w14:paraId="797243E9" w14:textId="77777777" w:rsidR="0015259E" w:rsidRPr="00EE77BB" w:rsidRDefault="0015259E" w:rsidP="0015259E">
            <w:pPr>
              <w:pStyle w:val="StandardText"/>
              <w:spacing w:before="60" w:after="60" w:line="280" w:lineRule="exact"/>
              <w:ind w:left="360"/>
            </w:pPr>
          </w:p>
        </w:tc>
        <w:tc>
          <w:tcPr>
            <w:tcW w:w="5558" w:type="dxa"/>
          </w:tcPr>
          <w:p w14:paraId="23C6C5D7" w14:textId="77777777" w:rsidR="0015259E" w:rsidRDefault="00124468" w:rsidP="00224F07">
            <w:pPr>
              <w:spacing w:before="60" w:after="60"/>
              <w:rPr>
                <w:i/>
                <w:iCs/>
              </w:rPr>
            </w:pPr>
            <w:r>
              <w:rPr>
                <w:rStyle w:val="wacimagecontainer"/>
                <w:noProof/>
                <w:color w:val="D13438"/>
              </w:rPr>
              <w:drawing>
                <wp:inline distT="0" distB="0" distL="0" distR="0" wp14:anchorId="0F6FA690" wp14:editId="682585B6">
                  <wp:extent cx="3235760" cy="2160000"/>
                  <wp:effectExtent l="0" t="0" r="3175" b="0"/>
                  <wp:docPr id="964860980" name="Picture 3" descr="Hände bringen Kleber auf eine blaue Abdichtfolie auf.,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ände bringen Kleber auf eine blaue Abdichtfolie auf., Pict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35760" cy="2160000"/>
                          </a:xfrm>
                          <a:prstGeom prst="rect">
                            <a:avLst/>
                          </a:prstGeom>
                          <a:noFill/>
                          <a:ln>
                            <a:noFill/>
                          </a:ln>
                        </pic:spPr>
                      </pic:pic>
                    </a:graphicData>
                  </a:graphic>
                </wp:inline>
              </w:drawing>
            </w:r>
          </w:p>
          <w:p w14:paraId="2FA43C14" w14:textId="62B33457" w:rsidR="00124468" w:rsidRPr="00EE77BB" w:rsidRDefault="00161535" w:rsidP="00161535">
            <w:pPr>
              <w:spacing w:before="60" w:after="60"/>
              <w:jc w:val="right"/>
              <w:rPr>
                <w:i/>
                <w:iCs/>
              </w:rPr>
            </w:pPr>
            <w:r w:rsidRPr="00EB0A89">
              <w:rPr>
                <w:rStyle w:val="normaltextrun"/>
                <w:rFonts w:cs="Calibri"/>
                <w:i/>
                <w:iCs/>
                <w:color w:val="4B4B4D" w:themeColor="text1"/>
                <w:sz w:val="18"/>
                <w:szCs w:val="18"/>
                <w:lang w:val="en-US"/>
              </w:rPr>
              <w:t>© PHI</w:t>
            </w:r>
          </w:p>
        </w:tc>
      </w:tr>
      <w:tr w:rsidR="0015259E" w:rsidRPr="00EE77BB" w14:paraId="75A9805B" w14:textId="77777777" w:rsidTr="0084530F">
        <w:trPr>
          <w:trHeight w:val="1755"/>
        </w:trPr>
        <w:tc>
          <w:tcPr>
            <w:tcW w:w="5098" w:type="dxa"/>
          </w:tcPr>
          <w:p w14:paraId="1627C258" w14:textId="001F30B2" w:rsidR="00603429" w:rsidRDefault="00603429" w:rsidP="00923CC5">
            <w:pPr>
              <w:pStyle w:val="StandardText"/>
              <w:numPr>
                <w:ilvl w:val="0"/>
                <w:numId w:val="73"/>
              </w:numPr>
              <w:spacing w:before="60" w:after="60" w:line="280" w:lineRule="exact"/>
              <w:ind w:left="357" w:hanging="357"/>
            </w:pPr>
            <w:r w:rsidRPr="00603429">
              <w:lastRenderedPageBreak/>
              <w:t>Izoliacijos įrengimas ir tvirtinimas</w:t>
            </w:r>
            <w:r>
              <w:t>.</w:t>
            </w:r>
          </w:p>
          <w:p w14:paraId="23C438DA" w14:textId="7F8AB9F2" w:rsidR="0015259E" w:rsidRPr="00EE77BB" w:rsidRDefault="0015259E" w:rsidP="00603429">
            <w:pPr>
              <w:pStyle w:val="StandardText"/>
              <w:spacing w:before="60" w:after="60" w:line="280" w:lineRule="exact"/>
              <w:ind w:left="357"/>
            </w:pPr>
          </w:p>
        </w:tc>
        <w:tc>
          <w:tcPr>
            <w:tcW w:w="5558" w:type="dxa"/>
          </w:tcPr>
          <w:p w14:paraId="614EE176" w14:textId="77777777" w:rsidR="0015259E" w:rsidRDefault="00161535" w:rsidP="00224F07">
            <w:pPr>
              <w:spacing w:before="60" w:after="60"/>
              <w:rPr>
                <w:i/>
                <w:iCs/>
              </w:rPr>
            </w:pPr>
            <w:r>
              <w:rPr>
                <w:rStyle w:val="wacimagecontainer"/>
                <w:noProof/>
                <w:color w:val="D13438"/>
              </w:rPr>
              <w:drawing>
                <wp:inline distT="0" distB="0" distL="0" distR="0" wp14:anchorId="148BF2B1" wp14:editId="224ED670">
                  <wp:extent cx="3235760" cy="2160000"/>
                  <wp:effectExtent l="0" t="0" r="3175" b="0"/>
                  <wp:docPr id="2007622373" name="Picture 4" descr="Glaswolle liegt auf blauer Folie auf einem Dachboden.,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aswolle liegt auf blauer Folie auf einem Dachboden., Pictu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5760" cy="2160000"/>
                          </a:xfrm>
                          <a:prstGeom prst="rect">
                            <a:avLst/>
                          </a:prstGeom>
                          <a:noFill/>
                          <a:ln>
                            <a:noFill/>
                          </a:ln>
                        </pic:spPr>
                      </pic:pic>
                    </a:graphicData>
                  </a:graphic>
                </wp:inline>
              </w:drawing>
            </w:r>
          </w:p>
          <w:p w14:paraId="39C5D5D8" w14:textId="28CA3692" w:rsidR="00161535" w:rsidRPr="00EE77BB" w:rsidRDefault="00265270" w:rsidP="00161535">
            <w:pPr>
              <w:spacing w:before="60" w:after="60"/>
              <w:jc w:val="right"/>
              <w:rPr>
                <w:i/>
                <w:iCs/>
              </w:rPr>
            </w:pPr>
            <w:r w:rsidRPr="00EA330F">
              <w:rPr>
                <w:i/>
                <w:iCs/>
                <w:sz w:val="18"/>
                <w:szCs w:val="18"/>
                <w:lang w:val="en-US"/>
              </w:rPr>
              <w:t>© PHI</w:t>
            </w:r>
          </w:p>
        </w:tc>
      </w:tr>
      <w:tr w:rsidR="0015259E" w:rsidRPr="00EE77BB" w14:paraId="599A8367" w14:textId="77777777" w:rsidTr="0084530F">
        <w:trPr>
          <w:trHeight w:val="1755"/>
        </w:trPr>
        <w:tc>
          <w:tcPr>
            <w:tcW w:w="5098" w:type="dxa"/>
          </w:tcPr>
          <w:p w14:paraId="3844261E" w14:textId="1AC52322" w:rsidR="00603429" w:rsidRDefault="00603429" w:rsidP="00923CC5">
            <w:pPr>
              <w:pStyle w:val="StandardText"/>
              <w:numPr>
                <w:ilvl w:val="0"/>
                <w:numId w:val="73"/>
              </w:numPr>
              <w:spacing w:before="60" w:after="60" w:line="280" w:lineRule="exact"/>
              <w:ind w:left="357" w:hanging="357"/>
            </w:pPr>
            <w:r w:rsidRPr="00603429">
              <w:t xml:space="preserve">Jei </w:t>
            </w:r>
            <w:r>
              <w:t>norima</w:t>
            </w:r>
            <w:r w:rsidRPr="00603429">
              <w:t>, kad būtų galima vaikščioti, izoliaciją uždenkite apsaugine plėvele arba medinėmis lentomis.</w:t>
            </w:r>
          </w:p>
        </w:tc>
        <w:tc>
          <w:tcPr>
            <w:tcW w:w="5558" w:type="dxa"/>
          </w:tcPr>
          <w:p w14:paraId="113A34FA" w14:textId="77777777" w:rsidR="0015259E" w:rsidRDefault="002758A2" w:rsidP="00224F07">
            <w:pPr>
              <w:spacing w:before="60" w:after="60"/>
              <w:rPr>
                <w:i/>
                <w:iCs/>
              </w:rPr>
            </w:pPr>
            <w:r w:rsidRPr="002758A2">
              <w:rPr>
                <w:i/>
                <w:iCs/>
                <w:noProof/>
              </w:rPr>
              <w:drawing>
                <wp:inline distT="0" distB="0" distL="0" distR="0" wp14:anchorId="5C59A473" wp14:editId="55845025">
                  <wp:extent cx="2845963" cy="2160000"/>
                  <wp:effectExtent l="0" t="0" r="0" b="0"/>
                  <wp:docPr id="1459118516" name="Picture 5" descr="Grindų šilti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indų šiltinimas"/>
                          <pic:cNvPicPr>
                            <a:picLocks noChangeAspect="1" noChangeArrowheads="1"/>
                          </pic:cNvPicPr>
                        </pic:nvPicPr>
                        <pic:blipFill rotWithShape="1">
                          <a:blip r:embed="rId19">
                            <a:extLst>
                              <a:ext uri="{28A0092B-C50C-407E-A947-70E740481C1C}">
                                <a14:useLocalDpi xmlns:a14="http://schemas.microsoft.com/office/drawing/2010/main" val="0"/>
                              </a:ext>
                            </a:extLst>
                          </a:blip>
                          <a:srcRect t="31051" b="16383"/>
                          <a:stretch/>
                        </pic:blipFill>
                        <pic:spPr bwMode="auto">
                          <a:xfrm>
                            <a:off x="0" y="0"/>
                            <a:ext cx="2845963"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29771CD9" w14:textId="156EAA88" w:rsidR="00265270" w:rsidRPr="00265270" w:rsidRDefault="00265270" w:rsidP="00265270">
            <w:pPr>
              <w:spacing w:before="60" w:after="60"/>
              <w:jc w:val="right"/>
              <w:rPr>
                <w:i/>
                <w:iCs/>
              </w:rPr>
            </w:pPr>
            <w:r w:rsidRPr="00265270">
              <w:rPr>
                <w:rStyle w:val="normaltextrun"/>
                <w:rFonts w:cs="Calibri"/>
                <w:i/>
                <w:iCs/>
                <w:color w:val="4B4B4D" w:themeColor="text1"/>
                <w:sz w:val="18"/>
                <w:szCs w:val="18"/>
                <w:lang w:val="en-US"/>
              </w:rPr>
              <w:t xml:space="preserve">© </w:t>
            </w:r>
            <w:hyperlink r:id="rId20" w:history="1">
              <w:proofErr w:type="spellStart"/>
              <w:r w:rsidRPr="00265270">
                <w:rPr>
                  <w:rStyle w:val="Hyperlink"/>
                  <w:rFonts w:cs="Calibri"/>
                  <w:i/>
                  <w:iCs/>
                  <w:color w:val="4B4B4D" w:themeColor="text1"/>
                  <w:sz w:val="18"/>
                  <w:szCs w:val="18"/>
                  <w:lang w:val="en-US"/>
                </w:rPr>
                <w:t>Adlimina</w:t>
              </w:r>
              <w:proofErr w:type="spellEnd"/>
            </w:hyperlink>
          </w:p>
        </w:tc>
      </w:tr>
      <w:tr w:rsidR="0006103F" w:rsidRPr="00EE77BB" w14:paraId="0937DF1F" w14:textId="77777777" w:rsidTr="0084530F">
        <w:tc>
          <w:tcPr>
            <w:tcW w:w="5098" w:type="dxa"/>
            <w:shd w:val="clear" w:color="auto" w:fill="E7EEF5" w:themeFill="accent5" w:themeFillTint="33"/>
          </w:tcPr>
          <w:p w14:paraId="17AB27BA" w14:textId="4B7A21E8" w:rsidR="0006103F" w:rsidRPr="00EE77BB" w:rsidRDefault="00E65E65" w:rsidP="00224F07">
            <w:pPr>
              <w:spacing w:before="60" w:after="60"/>
              <w:rPr>
                <w:rStyle w:val="Heading3Char"/>
                <w:bCs/>
                <w:lang w:val="lt-LT"/>
              </w:rPr>
            </w:pPr>
            <w:bookmarkStart w:id="26" w:name="_Toc192786490"/>
            <w:r>
              <w:rPr>
                <w:rStyle w:val="Heading3Char"/>
                <w:bCs/>
                <w:lang w:val="lt-LT"/>
              </w:rPr>
              <w:t xml:space="preserve">Įgyvendinus priemonę: </w:t>
            </w:r>
            <w:bookmarkEnd w:id="26"/>
            <w:r>
              <w:rPr>
                <w:rStyle w:val="Heading3Char"/>
                <w:bCs/>
                <w:lang w:val="lt-LT"/>
              </w:rPr>
              <w:t>techninė priežiūra ir eksploatavimas</w:t>
            </w:r>
          </w:p>
        </w:tc>
        <w:tc>
          <w:tcPr>
            <w:tcW w:w="5558" w:type="dxa"/>
            <w:shd w:val="clear" w:color="auto" w:fill="E7EEF5" w:themeFill="accent5" w:themeFillTint="33"/>
          </w:tcPr>
          <w:p w14:paraId="1C1FC0E5" w14:textId="77777777" w:rsidR="0006103F" w:rsidRPr="00EE77BB" w:rsidRDefault="0006103F" w:rsidP="00224F07">
            <w:pPr>
              <w:spacing w:before="60" w:after="60"/>
              <w:rPr>
                <w:rStyle w:val="Heading3Char"/>
                <w:bCs/>
                <w:lang w:val="lt-LT"/>
              </w:rPr>
            </w:pPr>
            <w:bookmarkStart w:id="27" w:name="_Toc192786491"/>
            <w:r w:rsidRPr="00EE77BB">
              <w:rPr>
                <w:rStyle w:val="Heading3Char"/>
                <w:bCs/>
                <w:lang w:val="lt-LT"/>
              </w:rPr>
              <w:t>Kitos pastabos ir nuorodos</w:t>
            </w:r>
            <w:bookmarkEnd w:id="27"/>
          </w:p>
        </w:tc>
      </w:tr>
      <w:tr w:rsidR="0006103F" w:rsidRPr="00EE77BB" w14:paraId="0A842379" w14:textId="77777777" w:rsidTr="0084530F">
        <w:tc>
          <w:tcPr>
            <w:tcW w:w="5098" w:type="dxa"/>
          </w:tcPr>
          <w:p w14:paraId="3F775824" w14:textId="4E9142DD" w:rsidR="0006103F" w:rsidRPr="00EE77BB" w:rsidRDefault="0006103F">
            <w:pPr>
              <w:pStyle w:val="StandardText"/>
              <w:numPr>
                <w:ilvl w:val="0"/>
                <w:numId w:val="6"/>
              </w:numPr>
              <w:spacing w:before="60" w:after="60" w:line="280" w:lineRule="exact"/>
            </w:pPr>
            <w:r w:rsidRPr="00EE77BB">
              <w:t xml:space="preserve">Pasikeitęs patalpų klimatas ir mažiau pralaidi </w:t>
            </w:r>
            <w:r w:rsidR="00E81195">
              <w:t>konstrukcija</w:t>
            </w:r>
            <w:r w:rsidRPr="00EE77BB">
              <w:t xml:space="preserve"> gali paskatinti pelėsių įsiveisimą. </w:t>
            </w:r>
            <w:r w:rsidR="007B6647">
              <w:t>Tokiu atveju</w:t>
            </w:r>
            <w:r w:rsidRPr="00EE77BB">
              <w:t xml:space="preserve"> </w:t>
            </w:r>
            <w:r w:rsidR="00E81195">
              <w:t xml:space="preserve">padėti gali </w:t>
            </w:r>
            <w:r w:rsidRPr="00EE77BB">
              <w:t xml:space="preserve">vėdinimo </w:t>
            </w:r>
            <w:r w:rsidR="007B6647">
              <w:t>pa</w:t>
            </w:r>
            <w:r w:rsidRPr="00EE77BB">
              <w:t>didinimas</w:t>
            </w:r>
            <w:r w:rsidR="00E81195">
              <w:t>.</w:t>
            </w:r>
          </w:p>
          <w:p w14:paraId="607D398A" w14:textId="2204A851" w:rsidR="0006103F" w:rsidRPr="00EE77BB" w:rsidRDefault="00E81195">
            <w:pPr>
              <w:pStyle w:val="StandardText"/>
              <w:numPr>
                <w:ilvl w:val="0"/>
                <w:numId w:val="6"/>
              </w:numPr>
              <w:spacing w:before="60" w:after="60" w:line="280" w:lineRule="exact"/>
            </w:pPr>
            <w:r>
              <w:t>Energijos suv</w:t>
            </w:r>
            <w:r w:rsidR="0006103F" w:rsidRPr="00EE77BB">
              <w:t>artojimo stebėjimas ir sutaupytų lėšų vertinimas</w:t>
            </w:r>
            <w:r>
              <w:t>.</w:t>
            </w:r>
          </w:p>
        </w:tc>
        <w:tc>
          <w:tcPr>
            <w:tcW w:w="5558" w:type="dxa"/>
          </w:tcPr>
          <w:p w14:paraId="6147DF6A" w14:textId="77777777" w:rsidR="006420A2" w:rsidRPr="0090712B" w:rsidRDefault="006420A2" w:rsidP="006420A2">
            <w:pPr>
              <w:spacing w:before="60" w:after="60"/>
              <w:rPr>
                <w:i/>
                <w:iCs/>
                <w:color w:val="4B4B4D" w:themeColor="text1"/>
              </w:rPr>
            </w:pPr>
            <w:hyperlink r:id="rId21" w:history="1">
              <w:r w:rsidRPr="0090712B">
                <w:rPr>
                  <w:rStyle w:val="Hyperlink"/>
                  <w:i/>
                  <w:iCs/>
                  <w:color w:val="4B4B4D" w:themeColor="text1"/>
                  <w:u w:val="none"/>
                </w:rPr>
                <w:t>Lubų šiltinimas akmens, mineraline stiklo vata ir garo izoliacinės plėvelės montavimas | Statybos ir remonto paslaugos</w:t>
              </w:r>
            </w:hyperlink>
          </w:p>
          <w:p w14:paraId="46A6DD49" w14:textId="36FB9707" w:rsidR="006420A2" w:rsidRPr="006420A2" w:rsidRDefault="006420A2" w:rsidP="006420A2">
            <w:pPr>
              <w:rPr>
                <w:color w:val="4B4B4D" w:themeColor="text1"/>
              </w:rPr>
            </w:pPr>
          </w:p>
        </w:tc>
      </w:tr>
    </w:tbl>
    <w:p w14:paraId="0A51864B" w14:textId="77777777" w:rsidR="0006103F" w:rsidRPr="00EE77BB" w:rsidRDefault="0006103F" w:rsidP="0006103F">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06103F" w:rsidRPr="00EE77BB" w14:paraId="43CCD7FE" w14:textId="77777777" w:rsidTr="00224F07">
        <w:trPr>
          <w:trHeight w:val="351"/>
        </w:trPr>
        <w:tc>
          <w:tcPr>
            <w:tcW w:w="10194" w:type="dxa"/>
            <w:shd w:val="clear" w:color="auto" w:fill="D4E2ED" w:themeFill="accent2" w:themeFillTint="33"/>
          </w:tcPr>
          <w:p w14:paraId="74999A99" w14:textId="488A18F4" w:rsidR="0006103F" w:rsidRPr="00EE77BB" w:rsidRDefault="0006103F" w:rsidP="00224F07">
            <w:pPr>
              <w:tabs>
                <w:tab w:val="left" w:pos="3830"/>
              </w:tabs>
              <w:rPr>
                <w:b/>
                <w:bCs/>
                <w:sz w:val="24"/>
                <w:szCs w:val="24"/>
              </w:rPr>
            </w:pPr>
            <w:r w:rsidRPr="00EE77BB">
              <w:rPr>
                <w:b/>
                <w:bCs/>
                <w:color w:val="007BB2" w:themeColor="background2"/>
                <w:sz w:val="24"/>
                <w:szCs w:val="24"/>
              </w:rPr>
              <w:lastRenderedPageBreak/>
              <w:t>Nuotraukos</w:t>
            </w:r>
          </w:p>
        </w:tc>
      </w:tr>
      <w:tr w:rsidR="0006103F" w:rsidRPr="00EE77BB" w14:paraId="2DF37755" w14:textId="77777777" w:rsidTr="00224F07">
        <w:trPr>
          <w:trHeight w:val="6691"/>
        </w:trPr>
        <w:tc>
          <w:tcPr>
            <w:tcW w:w="10194" w:type="dxa"/>
            <w:shd w:val="clear" w:color="auto" w:fill="auto"/>
          </w:tcPr>
          <w:p w14:paraId="24870138" w14:textId="38D2A1E0" w:rsidR="0006103F" w:rsidRPr="00EE77BB" w:rsidRDefault="00D22DAD" w:rsidP="00224F07">
            <w:pPr>
              <w:keepNext/>
              <w:tabs>
                <w:tab w:val="left" w:pos="3830"/>
              </w:tabs>
              <w:spacing w:before="60" w:after="60"/>
            </w:pPr>
            <w:r w:rsidRPr="00D22DAD">
              <w:rPr>
                <w:noProof/>
              </w:rPr>
              <w:drawing>
                <wp:inline distT="0" distB="0" distL="0" distR="0" wp14:anchorId="35511566" wp14:editId="542E3FE2">
                  <wp:extent cx="3619500" cy="3733003"/>
                  <wp:effectExtent l="0" t="0" r="0" b="1270"/>
                  <wp:docPr id="3621096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21468" cy="3735032"/>
                          </a:xfrm>
                          <a:prstGeom prst="rect">
                            <a:avLst/>
                          </a:prstGeom>
                          <a:noFill/>
                          <a:ln>
                            <a:noFill/>
                          </a:ln>
                        </pic:spPr>
                      </pic:pic>
                    </a:graphicData>
                  </a:graphic>
                </wp:inline>
              </w:drawing>
            </w:r>
          </w:p>
          <w:p w14:paraId="0176F582" w14:textId="77777777" w:rsidR="00D22DAD" w:rsidRDefault="00D22DAD" w:rsidP="00224F07">
            <w:pPr>
              <w:pStyle w:val="Caption"/>
              <w:spacing w:before="60" w:after="60"/>
            </w:pPr>
          </w:p>
          <w:p w14:paraId="6A4681EE" w14:textId="23BFEBE8" w:rsidR="0006103F" w:rsidRPr="00EE77BB" w:rsidRDefault="0006103F" w:rsidP="00224F07">
            <w:pPr>
              <w:pStyle w:val="Caption"/>
              <w:spacing w:before="60" w:after="60"/>
            </w:pPr>
            <w:r w:rsidRPr="00EE77BB">
              <w:fldChar w:fldCharType="begin"/>
            </w:r>
            <w:r w:rsidRPr="00EE77BB">
              <w:instrText xml:space="preserve"> SEQ Figure \* ARABIC </w:instrText>
            </w:r>
            <w:r w:rsidRPr="00EE77BB">
              <w:fldChar w:fldCharType="separate"/>
            </w:r>
            <w:r w:rsidR="00876B2F">
              <w:rPr>
                <w:noProof/>
              </w:rPr>
              <w:t>1</w:t>
            </w:r>
            <w:r w:rsidRPr="00EE77BB">
              <w:fldChar w:fldCharType="end"/>
            </w:r>
            <w:r w:rsidR="00D22DAD">
              <w:t xml:space="preserve"> pav.</w:t>
            </w:r>
            <w:r w:rsidRPr="00EE77BB">
              <w:t xml:space="preserve">: </w:t>
            </w:r>
            <w:r w:rsidR="006D2A2C">
              <w:t xml:space="preserve">Viršutinio aukšto apšiltinimo </w:t>
            </w:r>
            <w:r w:rsidRPr="00EE77BB">
              <w:t>pavyzdys © ZEBAU GmbH</w:t>
            </w:r>
          </w:p>
        </w:tc>
      </w:tr>
    </w:tbl>
    <w:p w14:paraId="7035B29F" w14:textId="77777777" w:rsidR="0006103F" w:rsidRPr="00EE77BB" w:rsidRDefault="0006103F" w:rsidP="0006103F">
      <w:pPr>
        <w:tabs>
          <w:tab w:val="left" w:pos="3830"/>
        </w:tabs>
        <w:rPr>
          <w:b/>
          <w:bCs/>
        </w:rPr>
      </w:pPr>
    </w:p>
    <w:bookmarkEnd w:id="4"/>
    <w:p w14:paraId="028FDDC4" w14:textId="643B54EF" w:rsidR="000C2F7E" w:rsidRPr="00EE77BB" w:rsidRDefault="000C2F7E">
      <w:pPr>
        <w:spacing w:before="0"/>
        <w:rPr>
          <w:b/>
          <w:bCs/>
          <w:color w:val="4B4B4D" w:themeColor="text1"/>
          <w:sz w:val="24"/>
          <w:szCs w:val="24"/>
        </w:rPr>
      </w:pPr>
      <w:r w:rsidRPr="00EE77BB">
        <w:rPr>
          <w:b/>
          <w:bCs/>
        </w:rPr>
        <w:br w:type="page"/>
      </w:r>
    </w:p>
    <w:p w14:paraId="535EE934" w14:textId="77777777" w:rsidR="00EE5453" w:rsidRPr="00EE77BB" w:rsidRDefault="00EE5453" w:rsidP="00EE5453">
      <w:pPr>
        <w:pStyle w:val="Heading2"/>
        <w:rPr>
          <w:bCs/>
          <w:sz w:val="32"/>
          <w:szCs w:val="32"/>
        </w:rPr>
      </w:pPr>
      <w:bookmarkStart w:id="28" w:name="_Toc192794831"/>
      <w:r w:rsidRPr="00EE77BB">
        <w:rPr>
          <w:sz w:val="32"/>
          <w:szCs w:val="32"/>
        </w:rPr>
        <w:lastRenderedPageBreak/>
        <w:t>Rūsio lubų izoliacija</w:t>
      </w:r>
      <w:bookmarkEnd w:id="28"/>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EE5453" w:rsidRPr="00EE77BB" w14:paraId="5FE683FA"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7B254575" w14:textId="77777777" w:rsidR="00EE5453" w:rsidRPr="00EE77BB" w:rsidRDefault="00EE5453" w:rsidP="00224F07">
            <w:pPr>
              <w:spacing w:before="60" w:after="60"/>
              <w:rPr>
                <w:i/>
                <w:iCs/>
                <w:color w:val="7B6A6B" w:themeColor="accent4"/>
              </w:rPr>
            </w:pPr>
            <w:r w:rsidRPr="00EE77BB">
              <w:rPr>
                <w:rStyle w:val="Heading3Char"/>
                <w:lang w:val="lt-LT"/>
              </w:rPr>
              <w:t>Trumpas aprašymas</w:t>
            </w:r>
          </w:p>
        </w:tc>
      </w:tr>
      <w:tr w:rsidR="00EE5453" w:rsidRPr="00EE77BB" w14:paraId="6F883A12" w14:textId="77777777" w:rsidTr="00224F07">
        <w:trPr>
          <w:trHeight w:val="2180"/>
        </w:trPr>
        <w:tc>
          <w:tcPr>
            <w:tcW w:w="10292" w:type="dxa"/>
            <w:tcBorders>
              <w:top w:val="single" w:sz="4" w:space="0" w:color="auto"/>
            </w:tcBorders>
          </w:tcPr>
          <w:p w14:paraId="2961EC02" w14:textId="24E37D05" w:rsidR="00EE5453" w:rsidRPr="00EE77BB" w:rsidRDefault="00EE5453" w:rsidP="00224F07">
            <w:pPr>
              <w:pStyle w:val="StandardText"/>
              <w:spacing w:before="60" w:after="60" w:line="280" w:lineRule="exact"/>
            </w:pPr>
            <w:r w:rsidRPr="00EE77BB">
              <w:t xml:space="preserve">Dėl neizoliuotų rūsio lubų prarandama iki 10-20 % gyvenamųjų pastatų energijos. Apšiltinus šias patalpas, tiesiogiai </w:t>
            </w:r>
            <w:r w:rsidR="00D301CF">
              <w:t xml:space="preserve">gerinamas </w:t>
            </w:r>
            <w:r w:rsidRPr="00EE77BB">
              <w:t xml:space="preserve">energijos vartojimas ir </w:t>
            </w:r>
            <w:r w:rsidR="00D301CF" w:rsidRPr="00EE77BB">
              <w:t xml:space="preserve">padidėja </w:t>
            </w:r>
            <w:r w:rsidRPr="00EE77BB">
              <w:t xml:space="preserve">šiluminis komfortas pirmame aukšte. </w:t>
            </w:r>
          </w:p>
          <w:p w14:paraId="2CA7C891" w14:textId="2A6BCE74" w:rsidR="00EE5453" w:rsidRPr="00EE77BB" w:rsidRDefault="00EE5453" w:rsidP="00224F07">
            <w:pPr>
              <w:pStyle w:val="StandardText"/>
              <w:spacing w:before="60" w:after="60" w:line="280" w:lineRule="exact"/>
            </w:pPr>
            <w:r w:rsidRPr="00EE77BB">
              <w:t xml:space="preserve">Rūsio lubų šiltinimas prasideda nuo kruopštaus vietos valymo, kad būtų pašalintos dulkės ir nešvarumai. Tada tinkama </w:t>
            </w:r>
            <w:r w:rsidR="001F07EC">
              <w:t>šiltinimo medžiaga</w:t>
            </w:r>
            <w:r w:rsidRPr="00EE77BB">
              <w:t xml:space="preserve">, pavyzdžiui, polistirenas arba mineralinė vata, supjaustoma plokštėmis ir </w:t>
            </w:r>
            <w:r w:rsidR="001F07EC">
              <w:t>kruopš</w:t>
            </w:r>
            <w:r w:rsidR="00032A21">
              <w:t>č</w:t>
            </w:r>
            <w:r w:rsidR="001F07EC">
              <w:t xml:space="preserve">iai </w:t>
            </w:r>
            <w:r w:rsidRPr="00EE77BB">
              <w:t xml:space="preserve">paklojama. </w:t>
            </w:r>
            <w:r w:rsidR="00032A21">
              <w:t>Po to</w:t>
            </w:r>
            <w:r w:rsidRPr="00EE77BB">
              <w:t xml:space="preserve"> plokštės tvirtinamos klijais arba smeigėmis, kad izoliaci</w:t>
            </w:r>
            <w:r w:rsidR="00032A21">
              <w:t>nė medžiaga</w:t>
            </w:r>
            <w:r w:rsidRPr="00EE77BB">
              <w:t xml:space="preserve"> būtų stabili ir </w:t>
            </w:r>
            <w:r w:rsidR="00032A21">
              <w:t>nebūtų</w:t>
            </w:r>
            <w:r w:rsidRPr="00EE77BB">
              <w:t xml:space="preserve"> tarpų. Galiausiai apšiltintas lubas galima </w:t>
            </w:r>
            <w:r w:rsidR="00032A21">
              <w:t>pa</w:t>
            </w:r>
            <w:r w:rsidRPr="00EE77BB">
              <w:t>dengti tinkamu paviršiumi, pavyzdžiui, gipso kartono plokštėmis arba tinku</w:t>
            </w:r>
            <w:r w:rsidR="001F07EC">
              <w:t>.</w:t>
            </w:r>
          </w:p>
          <w:p w14:paraId="3DA7F5A9" w14:textId="607789D6" w:rsidR="00EE5453" w:rsidRPr="00272CDB" w:rsidRDefault="00EE5453" w:rsidP="00224F07">
            <w:pPr>
              <w:pStyle w:val="StandardText"/>
              <w:spacing w:before="60" w:after="60" w:line="280" w:lineRule="exact"/>
            </w:pPr>
            <w:r w:rsidRPr="00EE77BB">
              <w:t>Rūsio lubų izoliacijai galima naudoti tik medžiagas, pasižyminčias dideliu atsparumu vandeniui.</w:t>
            </w:r>
          </w:p>
        </w:tc>
      </w:tr>
      <w:tr w:rsidR="00EE5453" w:rsidRPr="00EE77BB" w14:paraId="2C1C80B6" w14:textId="77777777" w:rsidTr="001F07EC">
        <w:trPr>
          <w:trHeight w:val="156"/>
        </w:trPr>
        <w:tc>
          <w:tcPr>
            <w:tcW w:w="10292" w:type="dxa"/>
          </w:tcPr>
          <w:p w14:paraId="5828B109" w14:textId="29DB6327" w:rsidR="00EE5453" w:rsidRPr="00EE77BB" w:rsidRDefault="00272CDB" w:rsidP="00224F07">
            <w:pPr>
              <w:spacing w:before="60" w:after="60"/>
              <w:rPr>
                <w:i/>
                <w:iCs/>
                <w:color w:val="4B4B4D" w:themeColor="text1"/>
              </w:rPr>
            </w:pPr>
            <w:r w:rsidRPr="00552AF2">
              <w:rPr>
                <w:i/>
                <w:iCs/>
                <w:color w:val="4B4B4D" w:themeColor="text1"/>
                <w:lang w:val="en-US"/>
              </w:rPr>
              <w:t>#</w:t>
            </w:r>
            <w:r>
              <w:rPr>
                <w:i/>
                <w:iCs/>
                <w:color w:val="4B4B4D" w:themeColor="text1"/>
                <w:lang w:val="en-US"/>
              </w:rPr>
              <w:t>izoliacija</w:t>
            </w:r>
            <w:r w:rsidRPr="00552AF2">
              <w:rPr>
                <w:i/>
                <w:iCs/>
                <w:color w:val="4B4B4D" w:themeColor="text1"/>
                <w:lang w:val="en-US"/>
              </w:rPr>
              <w:t xml:space="preserve"> #</w:t>
            </w:r>
            <w:r>
              <w:rPr>
                <w:i/>
                <w:iCs/>
                <w:color w:val="4B4B4D" w:themeColor="text1"/>
                <w:lang w:val="en-US"/>
              </w:rPr>
              <w:t>rūsiolubos</w:t>
            </w:r>
            <w:r w:rsidRPr="00552AF2">
              <w:rPr>
                <w:i/>
                <w:iCs/>
                <w:color w:val="4B4B4D" w:themeColor="text1"/>
                <w:lang w:val="en-US"/>
              </w:rPr>
              <w:t xml:space="preserve"> #energ</w:t>
            </w:r>
            <w:r>
              <w:rPr>
                <w:i/>
                <w:iCs/>
                <w:color w:val="4B4B4D" w:themeColor="text1"/>
                <w:lang w:val="en-US"/>
              </w:rPr>
              <w:t>ijosefektyvumas</w:t>
            </w:r>
          </w:p>
        </w:tc>
      </w:tr>
    </w:tbl>
    <w:p w14:paraId="5C8282CF" w14:textId="77777777" w:rsidR="00EE5453" w:rsidRPr="00EE77BB" w:rsidRDefault="00EE5453" w:rsidP="00EE5453">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EE5453" w:rsidRPr="00EE77BB" w14:paraId="01AAE483"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5E11DFD" w14:textId="11C6F915" w:rsidR="00EE5453"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78481DC4" w14:textId="2B06305E" w:rsidR="00EE5453" w:rsidRPr="00EE77BB" w:rsidRDefault="00C11CDA" w:rsidP="00224F07">
            <w:pPr>
              <w:pStyle w:val="Companyname"/>
              <w:rPr>
                <w:rStyle w:val="Heading3Char"/>
                <w:lang w:val="lt-LT"/>
              </w:rPr>
            </w:pPr>
            <w:r>
              <w:rPr>
                <w:rStyle w:val="Heading3Char"/>
                <w:lang w:val="lt-LT"/>
              </w:rPr>
              <w:t>Pastato kategorija</w:t>
            </w:r>
          </w:p>
        </w:tc>
      </w:tr>
      <w:tr w:rsidR="00EE5453" w:rsidRPr="00EE77BB" w14:paraId="5A3DB9F4" w14:textId="77777777" w:rsidTr="00224F07">
        <w:trPr>
          <w:trHeight w:val="593"/>
        </w:trPr>
        <w:tc>
          <w:tcPr>
            <w:tcW w:w="2551" w:type="dxa"/>
            <w:tcBorders>
              <w:top w:val="single" w:sz="4" w:space="0" w:color="auto"/>
            </w:tcBorders>
            <w:vAlign w:val="center"/>
          </w:tcPr>
          <w:p w14:paraId="140D3642" w14:textId="77777777" w:rsidR="00EE545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553983062"/>
                <w14:checkbox>
                  <w14:checked w14:val="1"/>
                  <w14:checkedState w14:val="2612" w14:font="MS Gothic"/>
                  <w14:uncheckedState w14:val="2610" w14:font="MS Gothic"/>
                </w14:checkbox>
              </w:sdtPr>
              <w:sdtContent>
                <w:r w:rsidR="00EE5453" w:rsidRPr="00EE77BB">
                  <w:rPr>
                    <w:rFonts w:ascii="MS Gothic" w:eastAsia="MS Gothic" w:hAnsi="MS Gothic" w:hint="eastAsia"/>
                    <w:b/>
                    <w:color w:val="007BB2" w:themeColor="background2"/>
                    <w:sz w:val="22"/>
                    <w:szCs w:val="22"/>
                  </w:rPr>
                  <w:t>☒</w:t>
                </w:r>
              </w:sdtContent>
            </w:sdt>
            <w:r w:rsidR="00EE5453" w:rsidRPr="00EE77BB">
              <w:rPr>
                <w:color w:val="4B4B4D" w:themeColor="text1"/>
                <w:sz w:val="22"/>
                <w:szCs w:val="22"/>
              </w:rPr>
              <w:t xml:space="preserve"> Izoliacija</w:t>
            </w:r>
          </w:p>
        </w:tc>
        <w:tc>
          <w:tcPr>
            <w:tcW w:w="2414" w:type="dxa"/>
            <w:tcBorders>
              <w:top w:val="single" w:sz="4" w:space="0" w:color="auto"/>
              <w:right w:val="single" w:sz="4" w:space="0" w:color="auto"/>
            </w:tcBorders>
            <w:vAlign w:val="center"/>
          </w:tcPr>
          <w:p w14:paraId="59E72C16" w14:textId="77777777" w:rsidR="00EE545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679854076"/>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color w:val="4B4B4D" w:themeColor="text1"/>
                <w:sz w:val="22"/>
                <w:szCs w:val="22"/>
              </w:rPr>
              <w:t xml:space="preserve"> Elektros energijos gamyba</w:t>
            </w:r>
          </w:p>
        </w:tc>
        <w:tc>
          <w:tcPr>
            <w:tcW w:w="2816" w:type="dxa"/>
            <w:tcBorders>
              <w:top w:val="single" w:sz="4" w:space="0" w:color="auto"/>
              <w:left w:val="single" w:sz="4" w:space="0" w:color="auto"/>
            </w:tcBorders>
            <w:vAlign w:val="center"/>
          </w:tcPr>
          <w:p w14:paraId="14933BFC" w14:textId="77777777" w:rsidR="00EE5453" w:rsidRPr="00EE77BB"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110900086"/>
                <w14:checkbox>
                  <w14:checked w14:val="0"/>
                  <w14:checkedState w14:val="2612" w14:font="MS Gothic"/>
                  <w14:uncheckedState w14:val="2610" w14:font="MS Gothic"/>
                </w14:checkbox>
              </w:sdtPr>
              <w:sdtContent>
                <w:r w:rsidR="00EE5453" w:rsidRPr="00EE77BB">
                  <w:rPr>
                    <w:rFonts w:ascii="MS Gothic" w:eastAsia="MS Gothic" w:hAnsi="MS Gothic" w:hint="eastAsia"/>
                    <w:bCs/>
                    <w:color w:val="4B4B4D" w:themeColor="text1"/>
                    <w:sz w:val="22"/>
                    <w:szCs w:val="22"/>
                  </w:rPr>
                  <w:t>☐</w:t>
                </w:r>
              </w:sdtContent>
            </w:sdt>
            <w:r w:rsidR="00EE5453" w:rsidRPr="00EE77BB">
              <w:rPr>
                <w:color w:val="4B4B4D" w:themeColor="text1"/>
                <w:sz w:val="22"/>
                <w:szCs w:val="22"/>
              </w:rPr>
              <w:t xml:space="preserve"> Administracinis </w:t>
            </w:r>
          </w:p>
        </w:tc>
        <w:tc>
          <w:tcPr>
            <w:tcW w:w="2519" w:type="dxa"/>
            <w:tcBorders>
              <w:top w:val="single" w:sz="4" w:space="0" w:color="auto"/>
            </w:tcBorders>
            <w:vAlign w:val="center"/>
          </w:tcPr>
          <w:p w14:paraId="6F70ECEA" w14:textId="77777777" w:rsidR="00EE5453" w:rsidRPr="00EE77BB"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672304283"/>
                <w14:checkbox>
                  <w14:checked w14:val="0"/>
                  <w14:checkedState w14:val="2612" w14:font="MS Gothic"/>
                  <w14:uncheckedState w14:val="2610" w14:font="MS Gothic"/>
                </w14:checkbox>
              </w:sdtPr>
              <w:sdtContent>
                <w:r w:rsidR="00EE5453" w:rsidRPr="00EE77BB">
                  <w:rPr>
                    <w:rFonts w:ascii="MS Gothic" w:eastAsia="MS Gothic" w:hAnsi="MS Gothic" w:hint="eastAsia"/>
                    <w:bCs/>
                    <w:color w:val="4B4B4D" w:themeColor="text1"/>
                    <w:sz w:val="22"/>
                    <w:szCs w:val="22"/>
                  </w:rPr>
                  <w:t>☐</w:t>
                </w:r>
              </w:sdtContent>
            </w:sdt>
            <w:r w:rsidR="00EE5453" w:rsidRPr="00EE77BB">
              <w:rPr>
                <w:rStyle w:val="Heading3Char"/>
                <w:b w:val="0"/>
                <w:color w:val="4B4B4D" w:themeColor="text1"/>
                <w:sz w:val="22"/>
                <w:szCs w:val="22"/>
                <w:lang w:val="lt-LT"/>
              </w:rPr>
              <w:t xml:space="preserve"> Švietimo ar socialinė  įstaiga</w:t>
            </w:r>
          </w:p>
        </w:tc>
      </w:tr>
      <w:tr w:rsidR="00EE5453" w:rsidRPr="00EE77BB" w14:paraId="5A931BC7" w14:textId="77777777" w:rsidTr="00224F07">
        <w:trPr>
          <w:trHeight w:val="593"/>
        </w:trPr>
        <w:tc>
          <w:tcPr>
            <w:tcW w:w="2551" w:type="dxa"/>
            <w:vAlign w:val="center"/>
          </w:tcPr>
          <w:p w14:paraId="0D13A3AE" w14:textId="77777777" w:rsidR="00EE545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97512701"/>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color w:val="4B4B4D" w:themeColor="text1"/>
                <w:sz w:val="22"/>
                <w:szCs w:val="22"/>
              </w:rPr>
              <w:t xml:space="preserve"> Energijos ir šildymo sistema</w:t>
            </w:r>
          </w:p>
        </w:tc>
        <w:tc>
          <w:tcPr>
            <w:tcW w:w="2414" w:type="dxa"/>
            <w:tcBorders>
              <w:right w:val="single" w:sz="4" w:space="0" w:color="auto"/>
            </w:tcBorders>
            <w:vAlign w:val="center"/>
          </w:tcPr>
          <w:p w14:paraId="457AFC1D" w14:textId="77777777" w:rsidR="00EE545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026637824"/>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color w:val="4B4B4D" w:themeColor="text1"/>
                <w:sz w:val="22"/>
                <w:szCs w:val="22"/>
              </w:rPr>
              <w:t xml:space="preserve"> Apšvietimas</w:t>
            </w:r>
          </w:p>
        </w:tc>
        <w:tc>
          <w:tcPr>
            <w:tcW w:w="2816" w:type="dxa"/>
            <w:tcBorders>
              <w:left w:val="single" w:sz="4" w:space="0" w:color="auto"/>
            </w:tcBorders>
            <w:vAlign w:val="center"/>
          </w:tcPr>
          <w:p w14:paraId="1A26BD54" w14:textId="77777777" w:rsidR="00EE5453" w:rsidRPr="00EE77BB" w:rsidRDefault="00000000" w:rsidP="00224F07">
            <w:pPr>
              <w:pStyle w:val="Companyname"/>
              <w:rPr>
                <w:bCs/>
                <w:color w:val="4B4B4D" w:themeColor="text1"/>
              </w:rPr>
            </w:pPr>
            <w:sdt>
              <w:sdtPr>
                <w:rPr>
                  <w:bCs/>
                  <w:color w:val="4B4B4D" w:themeColor="text1"/>
                  <w:sz w:val="22"/>
                  <w:szCs w:val="22"/>
                </w:rPr>
                <w:id w:val="849522838"/>
                <w14:checkbox>
                  <w14:checked w14:val="0"/>
                  <w14:checkedState w14:val="2612" w14:font="MS Gothic"/>
                  <w14:uncheckedState w14:val="2610" w14:font="MS Gothic"/>
                </w14:checkbox>
              </w:sdtPr>
              <w:sdtContent>
                <w:r w:rsidR="00EE5453" w:rsidRPr="00EE77BB">
                  <w:rPr>
                    <w:rFonts w:ascii="Segoe UI Symbol" w:hAnsi="Segoe UI Symbol" w:cs="Segoe UI Symbol"/>
                    <w:bCs/>
                    <w:color w:val="4B4B4D" w:themeColor="text1"/>
                    <w:sz w:val="22"/>
                    <w:szCs w:val="22"/>
                  </w:rPr>
                  <w:t>☐</w:t>
                </w:r>
              </w:sdtContent>
            </w:sdt>
            <w:r w:rsidR="00EE5453" w:rsidRPr="00EE77BB">
              <w:rPr>
                <w:color w:val="4B4B4D" w:themeColor="text1"/>
                <w:sz w:val="22"/>
                <w:szCs w:val="22"/>
              </w:rPr>
              <w:t xml:space="preserve"> Komercinis</w:t>
            </w:r>
          </w:p>
        </w:tc>
        <w:tc>
          <w:tcPr>
            <w:tcW w:w="2519" w:type="dxa"/>
            <w:vAlign w:val="center"/>
          </w:tcPr>
          <w:p w14:paraId="5B39FC5B" w14:textId="77777777" w:rsidR="00EE5453" w:rsidRPr="00EE77BB" w:rsidRDefault="00000000" w:rsidP="00224F07">
            <w:pPr>
              <w:rPr>
                <w:rStyle w:val="Heading3Char"/>
                <w:b w:val="0"/>
                <w:color w:val="auto"/>
                <w:sz w:val="22"/>
                <w:szCs w:val="22"/>
                <w:lang w:val="lt-LT"/>
              </w:rPr>
            </w:pPr>
            <w:sdt>
              <w:sdtPr>
                <w:rPr>
                  <w:b/>
                  <w:bCs/>
                  <w:color w:val="4B4B4D" w:themeColor="text1"/>
                  <w:sz w:val="24"/>
                  <w:szCs w:val="24"/>
                  <w:lang w:val="en-GB"/>
                </w:rPr>
                <w:id w:val="315442"/>
                <w14:checkbox>
                  <w14:checked w14:val="0"/>
                  <w14:checkedState w14:val="2612" w14:font="MS Gothic"/>
                  <w14:uncheckedState w14:val="2610" w14:font="MS Gothic"/>
                </w14:checkbox>
              </w:sdtPr>
              <w:sdtContent>
                <w:r w:rsidR="00EE5453" w:rsidRPr="00EE77BB">
                  <w:rPr>
                    <w:rFonts w:ascii="MS Gothic" w:eastAsia="MS Gothic" w:hAnsi="MS Gothic" w:hint="eastAsia"/>
                    <w:bCs/>
                    <w:color w:val="4B4B4D" w:themeColor="text1"/>
                  </w:rPr>
                  <w:t>☐</w:t>
                </w:r>
              </w:sdtContent>
            </w:sdt>
            <w:r w:rsidR="00EE5453" w:rsidRPr="00EE77BB">
              <w:rPr>
                <w:rStyle w:val="Heading3Char"/>
                <w:b w:val="0"/>
                <w:bCs/>
                <w:color w:val="4B4B4D" w:themeColor="text1"/>
                <w:sz w:val="22"/>
                <w:szCs w:val="22"/>
                <w:lang w:val="lt-LT"/>
              </w:rPr>
              <w:t xml:space="preserve"> Gyvenamasis būstas</w:t>
            </w:r>
          </w:p>
        </w:tc>
      </w:tr>
      <w:tr w:rsidR="00EE5453" w:rsidRPr="00EE77BB" w14:paraId="6901F65B" w14:textId="77777777" w:rsidTr="00224F07">
        <w:trPr>
          <w:trHeight w:val="593"/>
        </w:trPr>
        <w:tc>
          <w:tcPr>
            <w:tcW w:w="2551" w:type="dxa"/>
            <w:vAlign w:val="center"/>
          </w:tcPr>
          <w:p w14:paraId="589D90A3" w14:textId="1A4EB934" w:rsidR="00EE545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784112058"/>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color w:val="4B4B4D" w:themeColor="text1"/>
                <w:sz w:val="22"/>
                <w:szCs w:val="22"/>
              </w:rPr>
              <w:t xml:space="preserve"> </w:t>
            </w:r>
            <w:r w:rsidR="008409A1">
              <w:rPr>
                <w:color w:val="4B4B4D" w:themeColor="text1"/>
                <w:sz w:val="22"/>
                <w:szCs w:val="22"/>
              </w:rPr>
              <w:t>Karšto vandens tiekimas</w:t>
            </w:r>
          </w:p>
        </w:tc>
        <w:tc>
          <w:tcPr>
            <w:tcW w:w="2414" w:type="dxa"/>
            <w:tcBorders>
              <w:bottom w:val="single" w:sz="4" w:space="0" w:color="auto"/>
              <w:right w:val="single" w:sz="4" w:space="0" w:color="auto"/>
            </w:tcBorders>
            <w:vAlign w:val="center"/>
          </w:tcPr>
          <w:p w14:paraId="2FC293E8" w14:textId="77777777" w:rsidR="00EE5453" w:rsidRPr="00EE77BB"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730695057"/>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sz w:val="22"/>
                <w:szCs w:val="22"/>
                <w:u w:val="single"/>
              </w:rPr>
              <w:t xml:space="preserve">   </w:t>
            </w:r>
          </w:p>
        </w:tc>
        <w:tc>
          <w:tcPr>
            <w:tcW w:w="2816" w:type="dxa"/>
            <w:tcBorders>
              <w:left w:val="single" w:sz="4" w:space="0" w:color="auto"/>
            </w:tcBorders>
            <w:vAlign w:val="center"/>
          </w:tcPr>
          <w:p w14:paraId="56B10B30" w14:textId="32C26948" w:rsidR="00EE5453" w:rsidRPr="00EE77BB"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1049961893"/>
                <w14:checkbox>
                  <w14:checked w14:val="0"/>
                  <w14:checkedState w14:val="2612" w14:font="MS Gothic"/>
                  <w14:uncheckedState w14:val="2610" w14:font="MS Gothic"/>
                </w14:checkbox>
              </w:sdtPr>
              <w:sdtContent>
                <w:r w:rsidR="00EE5453" w:rsidRPr="00EE77BB">
                  <w:rPr>
                    <w:rFonts w:ascii="MS Gothic" w:eastAsia="MS Gothic" w:hAnsi="MS Gothic" w:hint="eastAsia"/>
                    <w:bCs/>
                    <w:color w:val="4B4B4D" w:themeColor="text1"/>
                    <w:sz w:val="22"/>
                    <w:szCs w:val="22"/>
                  </w:rPr>
                  <w:t>☐</w:t>
                </w:r>
              </w:sdtContent>
            </w:sdt>
            <w:r w:rsidR="00EE5453"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p w14:paraId="61071D75" w14:textId="77777777" w:rsidR="00EE5453" w:rsidRPr="00EE77BB" w:rsidRDefault="00000000" w:rsidP="00224F07">
            <w:pPr>
              <w:rPr>
                <w:rStyle w:val="Heading3Char"/>
                <w:b w:val="0"/>
                <w:color w:val="auto"/>
                <w:sz w:val="22"/>
                <w:szCs w:val="22"/>
                <w:lang w:val="lt-LT"/>
              </w:rPr>
            </w:pPr>
            <w:sdt>
              <w:sdtPr>
                <w:rPr>
                  <w:b/>
                  <w:bCs/>
                  <w:color w:val="007BB2" w:themeColor="background2"/>
                  <w:sz w:val="24"/>
                  <w:szCs w:val="24"/>
                  <w:lang w:val="en-GB"/>
                </w:rPr>
                <w:id w:val="-1941913257"/>
                <w14:checkbox>
                  <w14:checked w14:val="1"/>
                  <w14:checkedState w14:val="2612" w14:font="MS Gothic"/>
                  <w14:uncheckedState w14:val="2610" w14:font="MS Gothic"/>
                </w14:checkbox>
              </w:sdtPr>
              <w:sdtContent>
                <w:r w:rsidR="00EE5453" w:rsidRPr="00EE77BB">
                  <w:rPr>
                    <w:rFonts w:ascii="MS Gothic" w:eastAsia="MS Gothic" w:hAnsi="MS Gothic" w:hint="eastAsia"/>
                    <w:b/>
                    <w:bCs/>
                    <w:color w:val="007BB2" w:themeColor="background2"/>
                  </w:rPr>
                  <w:t>☒</w:t>
                </w:r>
              </w:sdtContent>
            </w:sdt>
            <w:r w:rsidR="00EE5453" w:rsidRPr="00EE77BB">
              <w:rPr>
                <w:rStyle w:val="Heading3Char"/>
                <w:b w:val="0"/>
                <w:color w:val="4B4B4D" w:themeColor="text1"/>
                <w:sz w:val="22"/>
                <w:szCs w:val="22"/>
                <w:lang w:val="lt-LT"/>
              </w:rPr>
              <w:t xml:space="preserve"> Visi pastatų tipai</w:t>
            </w:r>
          </w:p>
        </w:tc>
      </w:tr>
    </w:tbl>
    <w:p w14:paraId="0B54EDA2" w14:textId="77777777" w:rsidR="00EE5453" w:rsidRPr="00EE77BB" w:rsidRDefault="00EE5453" w:rsidP="00EE5453">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EE5453" w:rsidRPr="00EE77BB" w14:paraId="45F184C9" w14:textId="77777777" w:rsidTr="00224F07">
        <w:trPr>
          <w:trHeight w:val="438"/>
        </w:trPr>
        <w:tc>
          <w:tcPr>
            <w:tcW w:w="5003" w:type="dxa"/>
            <w:tcBorders>
              <w:bottom w:val="single" w:sz="4" w:space="0" w:color="auto"/>
            </w:tcBorders>
            <w:shd w:val="clear" w:color="auto" w:fill="E7EEF5" w:themeFill="accent5" w:themeFillTint="33"/>
            <w:vAlign w:val="center"/>
          </w:tcPr>
          <w:p w14:paraId="542D1AE5" w14:textId="5282C380" w:rsidR="00EE5453"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16DA220" w14:textId="140B136E" w:rsidR="00EE5453" w:rsidRPr="00EE77BB" w:rsidRDefault="001213FE" w:rsidP="00224F07">
            <w:pPr>
              <w:pStyle w:val="Companyname"/>
              <w:rPr>
                <w:rStyle w:val="Heading3Char"/>
                <w:lang w:val="lt-LT"/>
              </w:rPr>
            </w:pPr>
            <w:r>
              <w:rPr>
                <w:rStyle w:val="Heading3Char"/>
                <w:lang w:val="lt-LT"/>
              </w:rPr>
              <w:t>Sutaupymo potencialas</w:t>
            </w:r>
          </w:p>
        </w:tc>
      </w:tr>
      <w:tr w:rsidR="00EE5453" w:rsidRPr="00EE77BB" w14:paraId="0DC1FB0D" w14:textId="77777777" w:rsidTr="00224F07">
        <w:trPr>
          <w:trHeight w:val="536"/>
        </w:trPr>
        <w:tc>
          <w:tcPr>
            <w:tcW w:w="5003" w:type="dxa"/>
            <w:tcBorders>
              <w:bottom w:val="nil"/>
            </w:tcBorders>
            <w:vAlign w:val="center"/>
          </w:tcPr>
          <w:p w14:paraId="5D7FE0B8" w14:textId="6D5E0603" w:rsidR="00EE545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830748274"/>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0DDCDA8C" w14:textId="77777777" w:rsidR="00EE545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691028414"/>
                <w14:checkbox>
                  <w14:checked w14:val="1"/>
                  <w14:checkedState w14:val="2612" w14:font="MS Gothic"/>
                  <w14:uncheckedState w14:val="2610" w14:font="MS Gothic"/>
                </w14:checkbox>
              </w:sdtPr>
              <w:sdtContent>
                <w:r w:rsidR="00EE5453" w:rsidRPr="00EE77BB">
                  <w:rPr>
                    <w:rFonts w:ascii="MS Gothic" w:eastAsia="MS Gothic" w:hAnsi="MS Gothic" w:hint="eastAsia"/>
                    <w:b/>
                    <w:color w:val="007BB2" w:themeColor="background2"/>
                    <w:sz w:val="22"/>
                    <w:szCs w:val="22"/>
                  </w:rPr>
                  <w:t>☒</w:t>
                </w:r>
              </w:sdtContent>
            </w:sdt>
            <w:r w:rsidR="00EE5453" w:rsidRPr="00EE77BB">
              <w:rPr>
                <w:sz w:val="22"/>
                <w:szCs w:val="22"/>
              </w:rPr>
              <w:t xml:space="preserve">  Energija</w:t>
            </w:r>
          </w:p>
        </w:tc>
        <w:tc>
          <w:tcPr>
            <w:tcW w:w="2767" w:type="dxa"/>
            <w:tcBorders>
              <w:left w:val="nil"/>
              <w:bottom w:val="nil"/>
            </w:tcBorders>
            <w:vAlign w:val="center"/>
          </w:tcPr>
          <w:p w14:paraId="6CB8EF52" w14:textId="77777777" w:rsidR="00EE545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721826148"/>
                <w14:checkbox>
                  <w14:checked w14:val="1"/>
                  <w14:checkedState w14:val="2612" w14:font="MS Gothic"/>
                  <w14:uncheckedState w14:val="2610" w14:font="MS Gothic"/>
                </w14:checkbox>
              </w:sdtPr>
              <w:sdtContent>
                <w:r w:rsidR="00EE5453" w:rsidRPr="00EE77BB">
                  <w:rPr>
                    <w:rFonts w:ascii="MS Gothic" w:eastAsia="MS Gothic" w:hAnsi="MS Gothic" w:hint="eastAsia"/>
                    <w:b/>
                    <w:color w:val="007BB2" w:themeColor="background2"/>
                    <w:sz w:val="22"/>
                    <w:szCs w:val="22"/>
                  </w:rPr>
                  <w:t>☒</w:t>
                </w:r>
              </w:sdtContent>
            </w:sdt>
            <w:r w:rsidR="00EE5453" w:rsidRPr="00EE77BB">
              <w:rPr>
                <w:sz w:val="22"/>
                <w:szCs w:val="22"/>
              </w:rPr>
              <w:t xml:space="preserve">  Išlaidos</w:t>
            </w:r>
          </w:p>
        </w:tc>
      </w:tr>
      <w:tr w:rsidR="00EE5453" w:rsidRPr="00EE77BB" w14:paraId="3033B251" w14:textId="77777777" w:rsidTr="00224F07">
        <w:trPr>
          <w:trHeight w:val="536"/>
        </w:trPr>
        <w:tc>
          <w:tcPr>
            <w:tcW w:w="5003" w:type="dxa"/>
            <w:tcBorders>
              <w:top w:val="nil"/>
              <w:bottom w:val="nil"/>
            </w:tcBorders>
            <w:vAlign w:val="center"/>
          </w:tcPr>
          <w:p w14:paraId="65C8E8AE" w14:textId="700124A8" w:rsidR="00EE545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896888307"/>
                <w14:checkbox>
                  <w14:checked w14:val="1"/>
                  <w14:checkedState w14:val="2612" w14:font="MS Gothic"/>
                  <w14:uncheckedState w14:val="2610" w14:font="MS Gothic"/>
                </w14:checkbox>
              </w:sdtPr>
              <w:sdtContent>
                <w:r w:rsidR="00EE5453" w:rsidRPr="00EE77BB">
                  <w:rPr>
                    <w:rFonts w:ascii="MS Gothic" w:eastAsia="MS Gothic" w:hAnsi="MS Gothic" w:hint="eastAsia"/>
                    <w:b/>
                    <w:color w:val="007BB2" w:themeColor="background2"/>
                    <w:sz w:val="22"/>
                    <w:szCs w:val="22"/>
                  </w:rPr>
                  <w:t>☒</w:t>
                </w:r>
              </w:sdtContent>
            </w:sdt>
            <w:r w:rsidR="00EE545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67933593" w14:textId="77777777" w:rsidR="00EE545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306676300"/>
                <w14:checkbox>
                  <w14:checked w14:val="1"/>
                  <w14:checkedState w14:val="2612" w14:font="MS Gothic"/>
                  <w14:uncheckedState w14:val="2610" w14:font="MS Gothic"/>
                </w14:checkbox>
              </w:sdtPr>
              <w:sdtContent>
                <w:r w:rsidR="00EE5453" w:rsidRPr="00EE77BB">
                  <w:rPr>
                    <w:rFonts w:ascii="MS Gothic" w:eastAsia="MS Gothic" w:hAnsi="MS Gothic" w:hint="eastAsia"/>
                    <w:b/>
                    <w:color w:val="007BB2" w:themeColor="background2"/>
                    <w:sz w:val="22"/>
                    <w:szCs w:val="22"/>
                  </w:rPr>
                  <w:t>☒</w:t>
                </w:r>
              </w:sdtContent>
            </w:sdt>
            <w:r w:rsidR="00EE5453" w:rsidRPr="00EE77BB">
              <w:rPr>
                <w:rStyle w:val="Heading3Char"/>
                <w:b w:val="0"/>
                <w:color w:val="4B4B4D" w:themeColor="text1"/>
                <w:sz w:val="22"/>
                <w:szCs w:val="22"/>
                <w:lang w:val="lt-LT"/>
              </w:rPr>
              <w:t xml:space="preserve">  CO</w:t>
            </w:r>
            <w:r w:rsidR="00EE5453" w:rsidRPr="00EE77BB">
              <w:rPr>
                <w:b/>
                <w:bCs/>
                <w:sz w:val="22"/>
                <w:szCs w:val="22"/>
                <w:vertAlign w:val="subscript"/>
              </w:rPr>
              <w:t>2</w:t>
            </w:r>
          </w:p>
        </w:tc>
        <w:tc>
          <w:tcPr>
            <w:tcW w:w="2767" w:type="dxa"/>
            <w:tcBorders>
              <w:top w:val="nil"/>
              <w:left w:val="nil"/>
              <w:bottom w:val="nil"/>
            </w:tcBorders>
            <w:vAlign w:val="center"/>
          </w:tcPr>
          <w:p w14:paraId="157B247E" w14:textId="77777777" w:rsidR="00EE5453" w:rsidRPr="00EE77BB" w:rsidRDefault="00EE5453" w:rsidP="00224F07">
            <w:pPr>
              <w:pStyle w:val="StandardText"/>
              <w:rPr>
                <w:rStyle w:val="Heading3Char"/>
                <w:b w:val="0"/>
                <w:color w:val="4B4B4D" w:themeColor="text1"/>
                <w:sz w:val="22"/>
                <w:szCs w:val="22"/>
                <w:highlight w:val="yellow"/>
                <w:lang w:val="lt-LT"/>
              </w:rPr>
            </w:pPr>
          </w:p>
        </w:tc>
      </w:tr>
      <w:tr w:rsidR="00EE5453" w:rsidRPr="00EE77BB" w14:paraId="2DA007AC" w14:textId="77777777" w:rsidTr="00224F07">
        <w:trPr>
          <w:trHeight w:val="536"/>
        </w:trPr>
        <w:tc>
          <w:tcPr>
            <w:tcW w:w="5003" w:type="dxa"/>
            <w:tcBorders>
              <w:top w:val="nil"/>
              <w:bottom w:val="nil"/>
            </w:tcBorders>
            <w:vAlign w:val="center"/>
          </w:tcPr>
          <w:p w14:paraId="4A4C9E46" w14:textId="74046211" w:rsidR="00EE545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08724058"/>
                <w14:checkbox>
                  <w14:checked w14:val="1"/>
                  <w14:checkedState w14:val="2612" w14:font="MS Gothic"/>
                  <w14:uncheckedState w14:val="2610" w14:font="MS Gothic"/>
                </w14:checkbox>
              </w:sdtPr>
              <w:sdtContent>
                <w:r w:rsidR="00EE5453" w:rsidRPr="00EE77BB">
                  <w:rPr>
                    <w:rFonts w:ascii="MS Gothic" w:eastAsia="MS Gothic" w:hAnsi="MS Gothic" w:hint="eastAsia"/>
                    <w:b/>
                    <w:color w:val="007BB2" w:themeColor="background2"/>
                    <w:sz w:val="22"/>
                    <w:szCs w:val="22"/>
                  </w:rPr>
                  <w:t>☒</w:t>
                </w:r>
              </w:sdtContent>
            </w:sdt>
            <w:r w:rsidR="00EE545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7860BCE4" w14:textId="77777777" w:rsidR="00EE545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106721888"/>
                <w14:checkbox>
                  <w14:checked w14:val="1"/>
                  <w14:checkedState w14:val="2612" w14:font="MS Gothic"/>
                  <w14:uncheckedState w14:val="2610" w14:font="MS Gothic"/>
                </w14:checkbox>
              </w:sdtPr>
              <w:sdtContent>
                <w:r w:rsidR="00EE5453" w:rsidRPr="00EE77BB">
                  <w:rPr>
                    <w:rFonts w:ascii="MS Gothic" w:eastAsia="MS Gothic" w:hAnsi="MS Gothic" w:hint="eastAsia"/>
                    <w:b/>
                    <w:color w:val="007BB2" w:themeColor="background2"/>
                    <w:sz w:val="22"/>
                    <w:szCs w:val="22"/>
                  </w:rPr>
                  <w:t>☒</w:t>
                </w:r>
              </w:sdtContent>
            </w:sdt>
            <w:r w:rsidR="00EE5453" w:rsidRPr="00EE77BB">
              <w:rPr>
                <w:sz w:val="22"/>
                <w:szCs w:val="22"/>
              </w:rPr>
              <w:t xml:space="preserve">  Kitas teigiamas poveikis</w:t>
            </w:r>
          </w:p>
        </w:tc>
        <w:tc>
          <w:tcPr>
            <w:tcW w:w="2767" w:type="dxa"/>
            <w:tcBorders>
              <w:top w:val="nil"/>
              <w:left w:val="nil"/>
              <w:bottom w:val="nil"/>
            </w:tcBorders>
            <w:vAlign w:val="center"/>
          </w:tcPr>
          <w:p w14:paraId="323B7263" w14:textId="77777777" w:rsidR="00EE5453" w:rsidRPr="00EE77BB" w:rsidRDefault="00EE5453" w:rsidP="00224F07">
            <w:pPr>
              <w:pStyle w:val="StandardText"/>
              <w:rPr>
                <w:rStyle w:val="Heading3Char"/>
                <w:b w:val="0"/>
                <w:color w:val="4B4B4D" w:themeColor="text1"/>
                <w:sz w:val="22"/>
                <w:szCs w:val="22"/>
                <w:lang w:val="lt-LT"/>
              </w:rPr>
            </w:pPr>
          </w:p>
        </w:tc>
      </w:tr>
      <w:tr w:rsidR="00EE5453" w:rsidRPr="00EE77BB" w14:paraId="1D1CDBA2" w14:textId="77777777" w:rsidTr="00224F07">
        <w:trPr>
          <w:trHeight w:val="536"/>
        </w:trPr>
        <w:tc>
          <w:tcPr>
            <w:tcW w:w="5003" w:type="dxa"/>
            <w:tcBorders>
              <w:top w:val="nil"/>
            </w:tcBorders>
            <w:vAlign w:val="center"/>
          </w:tcPr>
          <w:p w14:paraId="6F5324CD" w14:textId="24A047DE" w:rsidR="00EE545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420794417"/>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63B7CC13" w14:textId="64977040" w:rsidR="00EE5453" w:rsidRPr="00EE77BB" w:rsidRDefault="00EE5453" w:rsidP="00224F07">
            <w:pPr>
              <w:pStyle w:val="StandardText"/>
              <w:rPr>
                <w:rStyle w:val="Heading3Char"/>
                <w:b w:val="0"/>
                <w:color w:val="4B4B4D" w:themeColor="text1"/>
                <w:sz w:val="22"/>
                <w:szCs w:val="22"/>
                <w:lang w:val="lt-LT"/>
              </w:rPr>
            </w:pPr>
            <w:r w:rsidRPr="00EE77BB">
              <w:rPr>
                <w:rStyle w:val="Heading3Char"/>
                <w:b w:val="0"/>
                <w:color w:val="4B4B4D" w:themeColor="text1"/>
                <w:sz w:val="22"/>
                <w:szCs w:val="22"/>
                <w:lang w:val="lt-LT"/>
              </w:rPr>
              <w:t xml:space="preserve">Didesnis komfortas </w:t>
            </w:r>
            <w:r w:rsidRPr="001F07EC">
              <w:rPr>
                <w:rStyle w:val="Heading3Char"/>
                <w:b w:val="0"/>
                <w:color w:val="4B4B4D" w:themeColor="text1"/>
                <w:sz w:val="22"/>
                <w:szCs w:val="22"/>
                <w:lang w:val="lt-LT"/>
              </w:rPr>
              <w:t>virš</w:t>
            </w:r>
            <w:r w:rsidR="000513AE">
              <w:rPr>
                <w:rStyle w:val="Heading3Char"/>
                <w:b w:val="0"/>
                <w:color w:val="4B4B4D" w:themeColor="text1"/>
                <w:sz w:val="22"/>
                <w:szCs w:val="22"/>
                <w:lang w:val="lt-LT"/>
              </w:rPr>
              <w:t xml:space="preserve"> </w:t>
            </w:r>
            <w:r w:rsidR="000513AE" w:rsidRPr="000513AE">
              <w:rPr>
                <w:rStyle w:val="Heading3Char"/>
                <w:b w:val="0"/>
                <w:bCs/>
                <w:color w:val="4B4B4D" w:themeColor="text1"/>
                <w:sz w:val="22"/>
                <w:szCs w:val="22"/>
                <w:lang w:val="lt-LT"/>
              </w:rPr>
              <w:t>rūsio</w:t>
            </w:r>
            <w:r w:rsidR="001F07EC" w:rsidRPr="001F07EC">
              <w:rPr>
                <w:rStyle w:val="Heading3Char"/>
                <w:b w:val="0"/>
                <w:color w:val="4B4B4D" w:themeColor="text1"/>
                <w:sz w:val="22"/>
                <w:szCs w:val="22"/>
                <w:lang w:val="lt-LT"/>
              </w:rPr>
              <w:t xml:space="preserve"> esančioje patalpoje</w:t>
            </w:r>
          </w:p>
        </w:tc>
      </w:tr>
    </w:tbl>
    <w:p w14:paraId="77228A73" w14:textId="77777777" w:rsidR="00EE5453" w:rsidRPr="00EE77BB" w:rsidRDefault="00EE5453" w:rsidP="00EE5453">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EE5453" w:rsidRPr="00EE77BB" w14:paraId="75065BCF" w14:textId="77777777" w:rsidTr="00224F07">
        <w:trPr>
          <w:trHeight w:val="313"/>
        </w:trPr>
        <w:tc>
          <w:tcPr>
            <w:tcW w:w="2576" w:type="dxa"/>
            <w:tcBorders>
              <w:bottom w:val="single" w:sz="4" w:space="0" w:color="auto"/>
            </w:tcBorders>
            <w:shd w:val="clear" w:color="auto" w:fill="E7EEF5" w:themeFill="accent5" w:themeFillTint="33"/>
            <w:vAlign w:val="center"/>
          </w:tcPr>
          <w:p w14:paraId="03264B40" w14:textId="0FDC80F2" w:rsidR="00EE5453"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6F219842" w14:textId="77777777" w:rsidR="00EE5453" w:rsidRPr="00EE77BB" w:rsidRDefault="00EE5453"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76DB1D27" w14:textId="77777777" w:rsidR="00EE5453" w:rsidRPr="00EE77BB" w:rsidRDefault="00EE5453"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4EFA57C7" w14:textId="77777777" w:rsidR="00EE5453" w:rsidRPr="00EE77BB" w:rsidRDefault="00EE5453" w:rsidP="00224F07">
            <w:pPr>
              <w:pStyle w:val="Heading3"/>
              <w:rPr>
                <w:rStyle w:val="Heading3Char"/>
                <w:b/>
                <w:bCs/>
                <w:lang w:val="lt-LT"/>
              </w:rPr>
            </w:pPr>
            <w:r w:rsidRPr="00EE77BB">
              <w:rPr>
                <w:rStyle w:val="Heading3Char"/>
                <w:b/>
                <w:bCs/>
                <w:lang w:val="lt-LT"/>
              </w:rPr>
              <w:t>Speciali sauga</w:t>
            </w:r>
          </w:p>
        </w:tc>
      </w:tr>
      <w:tr w:rsidR="00EE5453" w:rsidRPr="00EE77BB" w14:paraId="606349CE" w14:textId="77777777" w:rsidTr="00224F07">
        <w:trPr>
          <w:trHeight w:val="530"/>
        </w:trPr>
        <w:tc>
          <w:tcPr>
            <w:tcW w:w="2576" w:type="dxa"/>
            <w:tcBorders>
              <w:bottom w:val="nil"/>
            </w:tcBorders>
            <w:vAlign w:val="center"/>
          </w:tcPr>
          <w:p w14:paraId="0FFD1155" w14:textId="58D1F152" w:rsidR="00EE5453" w:rsidRPr="00EE77BB" w:rsidRDefault="00000000" w:rsidP="00224F07">
            <w:pPr>
              <w:pStyle w:val="StandardText"/>
              <w:rPr>
                <w:rStyle w:val="Heading3Char"/>
                <w:b w:val="0"/>
                <w:color w:val="auto"/>
                <w:sz w:val="22"/>
                <w:szCs w:val="22"/>
                <w:lang w:val="lt-LT"/>
              </w:rPr>
            </w:pPr>
            <w:sdt>
              <w:sdtPr>
                <w:rPr>
                  <w:b/>
                  <w:color w:val="007BB2" w:themeColor="background2"/>
                  <w:lang w:val="en-GB"/>
                </w:rPr>
                <w:id w:val="1833945621"/>
                <w14:checkbox>
                  <w14:checked w14:val="0"/>
                  <w14:checkedState w14:val="2612" w14:font="MS Gothic"/>
                  <w14:uncheckedState w14:val="2610" w14:font="MS Gothic"/>
                </w14:checkbox>
              </w:sdtPr>
              <w:sdtEndPr>
                <w:rPr>
                  <w:b w:val="0"/>
                  <w:color w:val="4B4B4D" w:themeColor="text1"/>
                </w:rPr>
              </w:sdtEndPr>
              <w:sdtContent>
                <w:r w:rsidR="00EE5453" w:rsidRPr="00EE77BB">
                  <w:rPr>
                    <w:rFonts w:ascii="MS Gothic" w:eastAsia="MS Gothic" w:hAnsi="MS Gothic" w:hint="eastAsia"/>
                  </w:rPr>
                  <w:t>☐</w:t>
                </w:r>
              </w:sdtContent>
            </w:sdt>
            <w:r w:rsidR="00EE545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Elgesį</w:t>
            </w:r>
          </w:p>
        </w:tc>
        <w:tc>
          <w:tcPr>
            <w:tcW w:w="2392" w:type="dxa"/>
            <w:tcBorders>
              <w:bottom w:val="nil"/>
            </w:tcBorders>
            <w:vAlign w:val="center"/>
          </w:tcPr>
          <w:p w14:paraId="7A8EAA8A" w14:textId="77777777" w:rsidR="00EE5453"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54852279"/>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rStyle w:val="Heading3Char"/>
                <w:b w:val="0"/>
                <w:color w:val="4B4B4D" w:themeColor="text1"/>
                <w:sz w:val="22"/>
                <w:szCs w:val="22"/>
                <w:lang w:val="lt-LT"/>
              </w:rPr>
              <w:t xml:space="preserve">  Žemas</w:t>
            </w:r>
          </w:p>
        </w:tc>
        <w:tc>
          <w:tcPr>
            <w:tcW w:w="2557" w:type="dxa"/>
            <w:tcBorders>
              <w:bottom w:val="nil"/>
            </w:tcBorders>
            <w:vAlign w:val="center"/>
          </w:tcPr>
          <w:p w14:paraId="4E3166F8" w14:textId="7AA1FE5A" w:rsidR="00EE5453"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64888621"/>
                <w14:checkbox>
                  <w14:checked w14:val="1"/>
                  <w14:checkedState w14:val="2612" w14:font="MS Gothic"/>
                  <w14:uncheckedState w14:val="2610" w14:font="MS Gothic"/>
                </w14:checkbox>
              </w:sdtPr>
              <w:sdtContent>
                <w:r w:rsidR="00EE5453" w:rsidRPr="00EE77BB">
                  <w:rPr>
                    <w:rFonts w:ascii="MS Gothic" w:eastAsia="MS Gothic" w:hAnsi="MS Gothic" w:hint="eastAsia"/>
                    <w:b/>
                    <w:color w:val="007BB2" w:themeColor="background2"/>
                    <w:sz w:val="22"/>
                    <w:szCs w:val="22"/>
                  </w:rPr>
                  <w:t>☒</w:t>
                </w:r>
              </w:sdtContent>
            </w:sdt>
            <w:r w:rsidR="00EE5453" w:rsidRPr="00EE77BB">
              <w:rPr>
                <w:sz w:val="22"/>
                <w:szCs w:val="22"/>
              </w:rPr>
              <w:t xml:space="preserve">  </w:t>
            </w:r>
            <w:r w:rsidR="006F1366">
              <w:rPr>
                <w:sz w:val="22"/>
                <w:szCs w:val="22"/>
              </w:rPr>
              <w:t>Galima atlikti pačiam</w:t>
            </w:r>
          </w:p>
        </w:tc>
        <w:tc>
          <w:tcPr>
            <w:tcW w:w="2780" w:type="dxa"/>
            <w:tcBorders>
              <w:bottom w:val="nil"/>
            </w:tcBorders>
            <w:vAlign w:val="center"/>
          </w:tcPr>
          <w:p w14:paraId="5848153A" w14:textId="77777777" w:rsidR="00EE5453" w:rsidRPr="00EE77BB" w:rsidRDefault="00000000" w:rsidP="00224F07">
            <w:pPr>
              <w:pStyle w:val="Companyname"/>
              <w:rPr>
                <w:sz w:val="22"/>
                <w:szCs w:val="22"/>
              </w:rPr>
            </w:pPr>
            <w:sdt>
              <w:sdtPr>
                <w:rPr>
                  <w:b/>
                  <w:bCs/>
                  <w:color w:val="007BB2" w:themeColor="background2"/>
                  <w:sz w:val="22"/>
                  <w:szCs w:val="22"/>
                </w:rPr>
                <w:id w:val="-537044185"/>
                <w14:checkbox>
                  <w14:checked w14:val="1"/>
                  <w14:checkedState w14:val="2612" w14:font="MS Gothic"/>
                  <w14:uncheckedState w14:val="2610" w14:font="MS Gothic"/>
                </w14:checkbox>
              </w:sdtPr>
              <w:sdtContent>
                <w:r w:rsidR="00EE5453" w:rsidRPr="00EE77BB">
                  <w:rPr>
                    <w:rFonts w:ascii="MS Gothic" w:eastAsia="MS Gothic" w:hAnsi="MS Gothic" w:hint="eastAsia"/>
                    <w:b/>
                    <w:bCs/>
                    <w:color w:val="007BB2" w:themeColor="background2"/>
                    <w:sz w:val="22"/>
                    <w:szCs w:val="22"/>
                  </w:rPr>
                  <w:t>☒</w:t>
                </w:r>
              </w:sdtContent>
            </w:sdt>
            <w:r w:rsidR="00EE5453" w:rsidRPr="00EE77BB">
              <w:rPr>
                <w:color w:val="007BB2" w:themeColor="background2"/>
                <w:sz w:val="22"/>
                <w:szCs w:val="22"/>
              </w:rPr>
              <w:t xml:space="preserve">  </w:t>
            </w:r>
            <w:r w:rsidR="00EE5453" w:rsidRPr="00EE77BB">
              <w:rPr>
                <w:sz w:val="22"/>
                <w:szCs w:val="22"/>
              </w:rPr>
              <w:t>Nebūtina</w:t>
            </w:r>
          </w:p>
        </w:tc>
      </w:tr>
      <w:tr w:rsidR="00EE5453" w:rsidRPr="00EE77BB" w14:paraId="462AFF88" w14:textId="77777777" w:rsidTr="00224F07">
        <w:trPr>
          <w:trHeight w:val="530"/>
        </w:trPr>
        <w:tc>
          <w:tcPr>
            <w:tcW w:w="2576" w:type="dxa"/>
            <w:tcBorders>
              <w:top w:val="nil"/>
              <w:bottom w:val="nil"/>
            </w:tcBorders>
            <w:vAlign w:val="center"/>
          </w:tcPr>
          <w:p w14:paraId="5C1347B7" w14:textId="13D3A8E9" w:rsidR="00EE5453" w:rsidRPr="00EE77BB" w:rsidRDefault="00000000" w:rsidP="00224F07">
            <w:pPr>
              <w:rPr>
                <w:rStyle w:val="Heading3Char"/>
                <w:b w:val="0"/>
                <w:color w:val="auto"/>
                <w:sz w:val="22"/>
                <w:szCs w:val="22"/>
                <w:lang w:val="lt-LT"/>
              </w:rPr>
            </w:pPr>
            <w:sdt>
              <w:sdtPr>
                <w:rPr>
                  <w:b/>
                  <w:color w:val="007BB2" w:themeColor="background2"/>
                  <w:sz w:val="24"/>
                  <w:szCs w:val="24"/>
                  <w:lang w:val="en-GB"/>
                </w:rPr>
                <w:id w:val="1795329193"/>
                <w14:checkbox>
                  <w14:checked w14:val="0"/>
                  <w14:checkedState w14:val="2612" w14:font="MS Gothic"/>
                  <w14:uncheckedState w14:val="2610" w14:font="MS Gothic"/>
                </w14:checkbox>
              </w:sdtPr>
              <w:sdtEndPr>
                <w:rPr>
                  <w:b w:val="0"/>
                  <w:color w:val="auto"/>
                  <w:sz w:val="22"/>
                  <w:szCs w:val="22"/>
                </w:rPr>
              </w:sdtEndPr>
              <w:sdtContent>
                <w:r w:rsidR="00EE5453" w:rsidRPr="00EE77BB">
                  <w:rPr>
                    <w:rFonts w:ascii="MS Gothic" w:eastAsia="MS Gothic" w:hAnsi="MS Gothic" w:hint="eastAsia"/>
                  </w:rPr>
                  <w:t>☐</w:t>
                </w:r>
              </w:sdtContent>
            </w:sdt>
            <w:r w:rsidR="00EE5453"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6AB31630" w14:textId="77777777" w:rsidR="00EE5453"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658837767"/>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sz w:val="22"/>
                <w:szCs w:val="22"/>
              </w:rPr>
              <w:t xml:space="preserve">  </w:t>
            </w:r>
            <w:r w:rsidR="00EE5453"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7367200D" w14:textId="3AC90A83" w:rsidR="00EE5453"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125611450"/>
                <w14:checkbox>
                  <w14:checked w14:val="1"/>
                  <w14:checkedState w14:val="2612" w14:font="MS Gothic"/>
                  <w14:uncheckedState w14:val="2610" w14:font="MS Gothic"/>
                </w14:checkbox>
              </w:sdtPr>
              <w:sdtContent>
                <w:r w:rsidR="00EE5453" w:rsidRPr="00EE77BB">
                  <w:rPr>
                    <w:rFonts w:ascii="MS Gothic" w:eastAsia="MS Gothic" w:hAnsi="MS Gothic" w:hint="eastAsia"/>
                    <w:b/>
                    <w:color w:val="007BB2" w:themeColor="background2"/>
                    <w:sz w:val="22"/>
                    <w:szCs w:val="22"/>
                  </w:rPr>
                  <w:t>☒</w:t>
                </w:r>
              </w:sdtContent>
            </w:sdt>
            <w:r w:rsidR="00EE5453" w:rsidRPr="00EE77BB">
              <w:rPr>
                <w:sz w:val="22"/>
                <w:szCs w:val="22"/>
              </w:rPr>
              <w:t xml:space="preserve">  </w:t>
            </w:r>
            <w:r w:rsidR="00C11CDA">
              <w:rPr>
                <w:sz w:val="22"/>
                <w:szCs w:val="22"/>
              </w:rPr>
              <w:t>Reikalinga s</w:t>
            </w:r>
            <w:r w:rsidR="00EE5453" w:rsidRPr="00EE77BB">
              <w:rPr>
                <w:sz w:val="22"/>
                <w:szCs w:val="22"/>
              </w:rPr>
              <w:t>pecializuota įmonė</w:t>
            </w:r>
          </w:p>
        </w:tc>
        <w:tc>
          <w:tcPr>
            <w:tcW w:w="2780" w:type="dxa"/>
            <w:tcBorders>
              <w:top w:val="nil"/>
              <w:bottom w:val="nil"/>
            </w:tcBorders>
            <w:vAlign w:val="center"/>
          </w:tcPr>
          <w:p w14:paraId="56459326" w14:textId="6BC9A2C5" w:rsidR="00EE5453" w:rsidRPr="00EE77BB" w:rsidRDefault="00000000" w:rsidP="00224F07">
            <w:pPr>
              <w:pStyle w:val="Companyname"/>
              <w:rPr>
                <w:sz w:val="22"/>
                <w:szCs w:val="22"/>
              </w:rPr>
            </w:pPr>
            <w:sdt>
              <w:sdtPr>
                <w:rPr>
                  <w:sz w:val="22"/>
                  <w:szCs w:val="22"/>
                </w:rPr>
                <w:id w:val="998857415"/>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sz w:val="22"/>
                <w:szCs w:val="22"/>
              </w:rPr>
              <w:t xml:space="preserve">  </w:t>
            </w:r>
            <w:r w:rsidR="006F1366">
              <w:rPr>
                <w:sz w:val="22"/>
                <w:szCs w:val="22"/>
              </w:rPr>
              <w:t>Rekomenduojama</w:t>
            </w:r>
          </w:p>
        </w:tc>
      </w:tr>
      <w:tr w:rsidR="00EE5453" w:rsidRPr="00EE77BB" w14:paraId="4174016E" w14:textId="77777777" w:rsidTr="00224F07">
        <w:trPr>
          <w:trHeight w:val="530"/>
        </w:trPr>
        <w:tc>
          <w:tcPr>
            <w:tcW w:w="2576" w:type="dxa"/>
            <w:tcBorders>
              <w:top w:val="nil"/>
            </w:tcBorders>
            <w:vAlign w:val="center"/>
          </w:tcPr>
          <w:p w14:paraId="7A99DF5E" w14:textId="2852568F" w:rsidR="00EE5453"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633180566"/>
                <w14:checkbox>
                  <w14:checked w14:val="1"/>
                  <w14:checkedState w14:val="2612" w14:font="MS Gothic"/>
                  <w14:uncheckedState w14:val="2610" w14:font="MS Gothic"/>
                </w14:checkbox>
              </w:sdtPr>
              <w:sdtContent>
                <w:r w:rsidR="00EE5453" w:rsidRPr="00EE77BB">
                  <w:rPr>
                    <w:rFonts w:ascii="MS Gothic" w:eastAsia="MS Gothic" w:hAnsi="MS Gothic" w:hint="eastAsia"/>
                    <w:b/>
                    <w:color w:val="007BB2" w:themeColor="background2"/>
                    <w:sz w:val="22"/>
                    <w:szCs w:val="22"/>
                  </w:rPr>
                  <w:t>☒</w:t>
                </w:r>
              </w:sdtContent>
            </w:sdt>
            <w:r w:rsidR="00EE5453"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7C1B069E" w14:textId="77777777" w:rsidR="00EE5453"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880365608"/>
                <w14:checkbox>
                  <w14:checked w14:val="1"/>
                  <w14:checkedState w14:val="2612" w14:font="MS Gothic"/>
                  <w14:uncheckedState w14:val="2610" w14:font="MS Gothic"/>
                </w14:checkbox>
              </w:sdtPr>
              <w:sdtContent>
                <w:r w:rsidR="00EE5453" w:rsidRPr="00EE77BB">
                  <w:rPr>
                    <w:rFonts w:ascii="MS Gothic" w:eastAsia="MS Gothic" w:hAnsi="MS Gothic" w:hint="eastAsia"/>
                    <w:b/>
                    <w:color w:val="007BB2" w:themeColor="background2"/>
                    <w:sz w:val="22"/>
                    <w:szCs w:val="22"/>
                  </w:rPr>
                  <w:t>☒</w:t>
                </w:r>
              </w:sdtContent>
            </w:sdt>
            <w:r w:rsidR="00EE5453" w:rsidRPr="00EE77BB">
              <w:rPr>
                <w:sz w:val="22"/>
                <w:szCs w:val="22"/>
              </w:rPr>
              <w:t xml:space="preserve">  </w:t>
            </w:r>
            <w:r w:rsidR="00EE5453" w:rsidRPr="00EE77BB">
              <w:rPr>
                <w:rStyle w:val="Heading3Char"/>
                <w:b w:val="0"/>
                <w:bCs/>
                <w:color w:val="4B4B4D" w:themeColor="text1"/>
                <w:sz w:val="22"/>
                <w:szCs w:val="22"/>
                <w:lang w:val="lt-LT"/>
              </w:rPr>
              <w:t>Aukštas</w:t>
            </w:r>
          </w:p>
        </w:tc>
        <w:tc>
          <w:tcPr>
            <w:tcW w:w="2557" w:type="dxa"/>
            <w:tcBorders>
              <w:top w:val="nil"/>
            </w:tcBorders>
            <w:vAlign w:val="center"/>
          </w:tcPr>
          <w:p w14:paraId="33D9C3C6" w14:textId="42DBC9BB" w:rsidR="00EE5453"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633439053"/>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sz w:val="22"/>
                <w:szCs w:val="22"/>
              </w:rPr>
              <w:t xml:space="preserve">  </w:t>
            </w:r>
            <w:r w:rsidR="00C11CDA">
              <w:rPr>
                <w:sz w:val="22"/>
                <w:szCs w:val="22"/>
              </w:rPr>
              <w:t>Reikalingas e</w:t>
            </w:r>
            <w:r w:rsidR="00EE5453" w:rsidRPr="00EE77BB">
              <w:rPr>
                <w:sz w:val="22"/>
                <w:szCs w:val="22"/>
              </w:rPr>
              <w:t>kspertas</w:t>
            </w:r>
          </w:p>
        </w:tc>
        <w:tc>
          <w:tcPr>
            <w:tcW w:w="2780" w:type="dxa"/>
            <w:tcBorders>
              <w:top w:val="nil"/>
            </w:tcBorders>
            <w:vAlign w:val="center"/>
          </w:tcPr>
          <w:p w14:paraId="44385DD1" w14:textId="77777777" w:rsidR="00EE5453" w:rsidRPr="00EE77BB" w:rsidRDefault="00000000" w:rsidP="00224F07">
            <w:pPr>
              <w:pStyle w:val="Companyname"/>
              <w:rPr>
                <w:sz w:val="22"/>
                <w:szCs w:val="22"/>
              </w:rPr>
            </w:pPr>
            <w:sdt>
              <w:sdtPr>
                <w:rPr>
                  <w:sz w:val="22"/>
                  <w:szCs w:val="22"/>
                </w:rPr>
                <w:id w:val="-867363813"/>
                <w14:checkbox>
                  <w14:checked w14:val="0"/>
                  <w14:checkedState w14:val="2612" w14:font="MS Gothic"/>
                  <w14:uncheckedState w14:val="2610" w14:font="MS Gothic"/>
                </w14:checkbox>
              </w:sdtPr>
              <w:sdtContent>
                <w:r w:rsidR="00EE5453" w:rsidRPr="00EE77BB">
                  <w:rPr>
                    <w:rFonts w:ascii="MS Gothic" w:eastAsia="MS Gothic" w:hAnsi="MS Gothic" w:hint="eastAsia"/>
                    <w:sz w:val="22"/>
                    <w:szCs w:val="22"/>
                  </w:rPr>
                  <w:t>☐</w:t>
                </w:r>
              </w:sdtContent>
            </w:sdt>
            <w:r w:rsidR="00EE5453" w:rsidRPr="00EE77BB">
              <w:rPr>
                <w:sz w:val="22"/>
                <w:szCs w:val="22"/>
              </w:rPr>
              <w:t xml:space="preserve">  Privaloma</w:t>
            </w:r>
          </w:p>
        </w:tc>
      </w:tr>
    </w:tbl>
    <w:p w14:paraId="1A679F06" w14:textId="77777777" w:rsidR="00EE5453" w:rsidRPr="00EE77BB" w:rsidRDefault="00EE5453" w:rsidP="00EE5453">
      <w:pPr>
        <w:spacing w:before="0"/>
        <w:rPr>
          <w:rStyle w:val="Heading3Char"/>
          <w:sz w:val="28"/>
          <w:szCs w:val="28"/>
          <w:lang w:val="lt-LT"/>
        </w:rPr>
      </w:pPr>
      <w:r w:rsidRPr="00EE77BB">
        <w:rPr>
          <w:rStyle w:val="Heading3Char"/>
          <w:sz w:val="28"/>
          <w:szCs w:val="28"/>
          <w:lang w:val="lt-LT"/>
        </w:rPr>
        <w:br w:type="page"/>
      </w:r>
    </w:p>
    <w:p w14:paraId="144C564A" w14:textId="5ECD6D8B" w:rsidR="00EE5453" w:rsidRPr="00EE77BB" w:rsidRDefault="006F1366" w:rsidP="00C77882">
      <w:pPr>
        <w:pStyle w:val="Heading3"/>
        <w:rPr>
          <w:rStyle w:val="Heading3Char"/>
          <w:b/>
          <w:color w:val="004E84" w:themeColor="text2"/>
          <w:lang w:val="lt-LT"/>
        </w:rPr>
      </w:pPr>
      <w:r>
        <w:rPr>
          <w:rStyle w:val="Heading3Char"/>
          <w:b/>
          <w:color w:val="004E84" w:themeColor="text2"/>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EE5453" w:rsidRPr="00EE77BB" w14:paraId="0A2FA9A6" w14:textId="77777777">
        <w:trPr>
          <w:trHeight w:val="466"/>
        </w:trPr>
        <w:tc>
          <w:tcPr>
            <w:tcW w:w="5097" w:type="dxa"/>
            <w:shd w:val="clear" w:color="auto" w:fill="E7EEF5" w:themeFill="accent5" w:themeFillTint="33"/>
          </w:tcPr>
          <w:p w14:paraId="4F9715B2" w14:textId="77777777" w:rsidR="00EE5453" w:rsidRPr="00EE77BB" w:rsidRDefault="00EE5453"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72282C12" w14:textId="77777777" w:rsidR="00EE5453" w:rsidRPr="00EE77BB" w:rsidRDefault="00EE5453" w:rsidP="00224F07">
            <w:pPr>
              <w:spacing w:before="60" w:after="60"/>
              <w:rPr>
                <w:i/>
                <w:iCs/>
                <w:color w:val="4B4B4D" w:themeColor="text1"/>
              </w:rPr>
            </w:pPr>
            <w:r w:rsidRPr="00EE77BB">
              <w:rPr>
                <w:rStyle w:val="Heading3Char"/>
                <w:lang w:val="lt-LT"/>
              </w:rPr>
              <w:t>Investicijų grąža</w:t>
            </w:r>
          </w:p>
        </w:tc>
      </w:tr>
      <w:tr w:rsidR="00EE5453" w:rsidRPr="00EE77BB" w14:paraId="3EB0F660" w14:textId="77777777">
        <w:trPr>
          <w:trHeight w:val="1487"/>
        </w:trPr>
        <w:tc>
          <w:tcPr>
            <w:tcW w:w="5097" w:type="dxa"/>
          </w:tcPr>
          <w:p w14:paraId="618C0990" w14:textId="77777777" w:rsidR="00EE5453" w:rsidRPr="00EE77BB" w:rsidRDefault="00EE5453" w:rsidP="00224F07">
            <w:pPr>
              <w:pStyle w:val="StandardText"/>
              <w:spacing w:before="60" w:after="60" w:line="280" w:lineRule="exact"/>
            </w:pPr>
            <w:r w:rsidRPr="00EE77BB">
              <w:t>Priklausomai nuo tipo: (įskaitant darbą)</w:t>
            </w:r>
          </w:p>
          <w:p w14:paraId="5457C55C" w14:textId="77777777" w:rsidR="00EE5453" w:rsidRPr="00EE77BB" w:rsidRDefault="00EE5453">
            <w:pPr>
              <w:pStyle w:val="StandardText"/>
              <w:numPr>
                <w:ilvl w:val="0"/>
                <w:numId w:val="7"/>
              </w:numPr>
              <w:spacing w:before="60" w:after="60" w:line="280" w:lineRule="exact"/>
            </w:pPr>
            <w:r w:rsidRPr="00EE77BB">
              <w:t>Izoliacija pirmame aukšte: 50-100 €/m²</w:t>
            </w:r>
          </w:p>
          <w:p w14:paraId="463B316A" w14:textId="77777777" w:rsidR="00EE5453" w:rsidRPr="00EE77BB" w:rsidRDefault="00EE5453">
            <w:pPr>
              <w:pStyle w:val="StandardText"/>
              <w:numPr>
                <w:ilvl w:val="0"/>
                <w:numId w:val="7"/>
              </w:numPr>
              <w:spacing w:before="60" w:after="60" w:line="280" w:lineRule="exact"/>
            </w:pPr>
            <w:r w:rsidRPr="00EE77BB">
              <w:t>Rūsio lubų izoliacija: 20€-50€/m²</w:t>
            </w:r>
          </w:p>
          <w:p w14:paraId="67E384ED" w14:textId="44DE7782" w:rsidR="00EE5453" w:rsidRPr="00EE77BB" w:rsidRDefault="00CF4D03">
            <w:pPr>
              <w:pStyle w:val="StandardText"/>
              <w:numPr>
                <w:ilvl w:val="0"/>
                <w:numId w:val="7"/>
              </w:numPr>
              <w:spacing w:before="60" w:after="60" w:line="280" w:lineRule="exact"/>
              <w:rPr>
                <w:rStyle w:val="Heading3Char"/>
                <w:lang w:val="lt-LT"/>
              </w:rPr>
            </w:pPr>
            <w:r>
              <w:t>Įpučiama</w:t>
            </w:r>
            <w:r w:rsidR="00EE5453" w:rsidRPr="00EE77BB">
              <w:t xml:space="preserve"> izoliacija medinių sijų lubose: 15€-30€/m²</w:t>
            </w:r>
          </w:p>
        </w:tc>
        <w:tc>
          <w:tcPr>
            <w:tcW w:w="5109" w:type="dxa"/>
          </w:tcPr>
          <w:p w14:paraId="1E6F54A3" w14:textId="2AD39074" w:rsidR="00EE5453" w:rsidRPr="00EE77BB" w:rsidRDefault="00EE5453" w:rsidP="00224F07">
            <w:pPr>
              <w:pStyle w:val="StandardText"/>
              <w:spacing w:before="60" w:after="60" w:line="280" w:lineRule="exact"/>
            </w:pPr>
            <w:r w:rsidRPr="00EE77BB">
              <w:rPr>
                <w:rStyle w:val="Heading3Char"/>
                <w:b w:val="0"/>
                <w:bCs/>
                <w:color w:val="4B4B4D" w:themeColor="text1"/>
                <w:lang w:val="lt-LT"/>
              </w:rPr>
              <w:t xml:space="preserve">Dėl nedidelės </w:t>
            </w:r>
            <w:r w:rsidRPr="00EE77BB">
              <w:t>medžiag</w:t>
            </w:r>
            <w:r w:rsidR="00315494">
              <w:t>ų</w:t>
            </w:r>
            <w:r w:rsidRPr="00EE77BB">
              <w:t xml:space="preserve"> </w:t>
            </w:r>
            <w:r w:rsidRPr="00EE77BB">
              <w:rPr>
                <w:rStyle w:val="Heading3Char"/>
                <w:b w:val="0"/>
                <w:bCs/>
                <w:color w:val="4B4B4D" w:themeColor="text1"/>
                <w:lang w:val="lt-LT"/>
              </w:rPr>
              <w:t xml:space="preserve">kainos </w:t>
            </w:r>
            <w:r w:rsidRPr="00EE77BB">
              <w:t xml:space="preserve">ir galimybės </w:t>
            </w:r>
            <w:r w:rsidR="00315494">
              <w:t>darbus atlikti</w:t>
            </w:r>
            <w:r w:rsidRPr="00EE77BB">
              <w:t xml:space="preserve"> pačiam, </w:t>
            </w:r>
            <w:r w:rsidRPr="00EE77BB">
              <w:rPr>
                <w:rStyle w:val="Heading3Char"/>
                <w:b w:val="0"/>
                <w:bCs/>
                <w:color w:val="4B4B4D" w:themeColor="text1"/>
                <w:lang w:val="lt-LT"/>
              </w:rPr>
              <w:t xml:space="preserve">investicijos </w:t>
            </w:r>
            <w:r w:rsidRPr="00EE77BB">
              <w:rPr>
                <w:rStyle w:val="Heading3Char"/>
                <w:b w:val="0"/>
                <w:color w:val="4B4B4D" w:themeColor="text1"/>
                <w:lang w:val="lt-LT"/>
              </w:rPr>
              <w:t xml:space="preserve">į </w:t>
            </w:r>
            <w:r w:rsidRPr="00EE77BB">
              <w:t xml:space="preserve">rūsio lubų </w:t>
            </w:r>
            <w:r w:rsidR="00032A21">
              <w:t>apšiltinimą</w:t>
            </w:r>
            <w:r w:rsidRPr="00EE77BB">
              <w:t xml:space="preserve"> </w:t>
            </w:r>
            <w:r w:rsidRPr="00EE77BB">
              <w:rPr>
                <w:rStyle w:val="Heading3Char"/>
                <w:b w:val="0"/>
                <w:bCs/>
                <w:color w:val="4B4B4D" w:themeColor="text1"/>
                <w:lang w:val="lt-LT"/>
              </w:rPr>
              <w:t xml:space="preserve">atsiperka per </w:t>
            </w:r>
            <w:r w:rsidRPr="00EE77BB">
              <w:t xml:space="preserve">1-3 </w:t>
            </w:r>
            <w:r w:rsidRPr="00EE77BB">
              <w:rPr>
                <w:rStyle w:val="Heading3Char"/>
                <w:b w:val="0"/>
                <w:bCs/>
                <w:color w:val="4B4B4D" w:themeColor="text1"/>
                <w:lang w:val="lt-LT"/>
              </w:rPr>
              <w:t>metus.</w:t>
            </w:r>
          </w:p>
          <w:p w14:paraId="300EB134" w14:textId="77777777" w:rsidR="00EE5453" w:rsidRPr="00EE77BB" w:rsidRDefault="00EE5453" w:rsidP="00224F07">
            <w:pPr>
              <w:pStyle w:val="StandardText"/>
              <w:spacing w:before="60" w:after="60" w:line="280" w:lineRule="exact"/>
              <w:rPr>
                <w:rStyle w:val="Heading3Char"/>
                <w:lang w:val="lt-LT"/>
              </w:rPr>
            </w:pPr>
          </w:p>
        </w:tc>
      </w:tr>
      <w:tr w:rsidR="00EE5453" w:rsidRPr="00EE77BB" w14:paraId="1A1878D4" w14:textId="77777777">
        <w:trPr>
          <w:trHeight w:val="516"/>
        </w:trPr>
        <w:tc>
          <w:tcPr>
            <w:tcW w:w="5097" w:type="dxa"/>
            <w:shd w:val="clear" w:color="auto" w:fill="E7EEF5" w:themeFill="accent5" w:themeFillTint="33"/>
          </w:tcPr>
          <w:p w14:paraId="25E89C97" w14:textId="77777777" w:rsidR="00EE5453" w:rsidRPr="00EE77BB" w:rsidRDefault="00EE5453"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67CC0CEB" w14:textId="77777777" w:rsidR="00EE5453" w:rsidRPr="00EE77BB" w:rsidRDefault="00EE5453" w:rsidP="00224F07">
            <w:pPr>
              <w:spacing w:before="60" w:after="60"/>
              <w:rPr>
                <w:rStyle w:val="Heading3Char"/>
                <w:lang w:val="lt-LT"/>
              </w:rPr>
            </w:pPr>
            <w:r w:rsidRPr="00EE77BB">
              <w:rPr>
                <w:rStyle w:val="Heading3Char"/>
                <w:lang w:val="lt-LT"/>
              </w:rPr>
              <w:t>Medžiagos ar technologijos prieinamumas</w:t>
            </w:r>
          </w:p>
        </w:tc>
      </w:tr>
      <w:tr w:rsidR="00EE5453" w:rsidRPr="00EE77BB" w14:paraId="3CCB3AA5" w14:textId="77777777">
        <w:trPr>
          <w:trHeight w:val="1114"/>
        </w:trPr>
        <w:tc>
          <w:tcPr>
            <w:tcW w:w="5097" w:type="dxa"/>
          </w:tcPr>
          <w:p w14:paraId="298F4754" w14:textId="2C9C1242" w:rsidR="00EE5453" w:rsidRPr="00EE77BB" w:rsidRDefault="006F245C" w:rsidP="00224F07">
            <w:pPr>
              <w:pStyle w:val="StandardText"/>
              <w:spacing w:before="60" w:after="60" w:line="280" w:lineRule="exact"/>
              <w:rPr>
                <w:rStyle w:val="Heading3Char"/>
                <w:b w:val="0"/>
                <w:color w:val="4B4B4D" w:themeColor="text1"/>
                <w:lang w:val="lt-LT"/>
              </w:rPr>
            </w:pPr>
            <w:r w:rsidRPr="006F245C">
              <w:t>Fizinių asmenų vieno ar dviejų butų gyvenamųjų namų atnaujinimas (modernizavimas) 2025-04 Nr. KK-AM-M09 (sumažinant šiluminės energijos suvartojimo sąnaudas ne mažiau kaip 40 % lyginant su skaičiuojamosios šiluminės energijos sąnaudomis iki atnaujinimo (modernizavimo) projekto įgyvendinimo)</w:t>
            </w:r>
          </w:p>
        </w:tc>
        <w:tc>
          <w:tcPr>
            <w:tcW w:w="5109" w:type="dxa"/>
          </w:tcPr>
          <w:p w14:paraId="78B01D15" w14:textId="1193264E" w:rsidR="00EE5453" w:rsidRPr="00EE77BB" w:rsidRDefault="00EE5453" w:rsidP="00224F07">
            <w:pPr>
              <w:pStyle w:val="StandardText"/>
              <w:spacing w:before="60" w:after="60" w:line="280" w:lineRule="exact"/>
            </w:pPr>
            <w:r w:rsidRPr="00EE77BB">
              <w:t xml:space="preserve">Daug kur galima įsigyti dideliais kiekiais, pavyzdžiui, </w:t>
            </w:r>
            <w:r w:rsidR="00CF4D03">
              <w:t>statybinių medžiagų</w:t>
            </w:r>
            <w:r w:rsidRPr="00EE77BB">
              <w:t xml:space="preserve"> parduotuvėse. </w:t>
            </w:r>
          </w:p>
          <w:p w14:paraId="175897FB" w14:textId="3E1AE5ED" w:rsidR="00EE5453" w:rsidRPr="00EE77BB" w:rsidRDefault="00CF4D03" w:rsidP="00224F07">
            <w:pPr>
              <w:pStyle w:val="StandardText"/>
              <w:spacing w:before="60" w:after="60" w:line="280" w:lineRule="exact"/>
              <w:rPr>
                <w:rStyle w:val="Heading3Char"/>
                <w:b w:val="0"/>
                <w:bCs/>
                <w:lang w:val="lt-LT"/>
              </w:rPr>
            </w:pPr>
            <w:r>
              <w:t xml:space="preserve">Galima rinktis iš </w:t>
            </w:r>
            <w:r w:rsidR="00EE5453" w:rsidRPr="00EE77BB">
              <w:t>daug variantų</w:t>
            </w:r>
            <w:r>
              <w:t>, turinčių savų</w:t>
            </w:r>
            <w:r w:rsidR="00EE5453" w:rsidRPr="00EE77BB">
              <w:t xml:space="preserve"> privalum</w:t>
            </w:r>
            <w:r>
              <w:t>ų</w:t>
            </w:r>
            <w:r w:rsidR="00EE5453" w:rsidRPr="00EE77BB">
              <w:t xml:space="preserve"> ir trūkum</w:t>
            </w:r>
            <w:r>
              <w:t>ų, susijusių</w:t>
            </w:r>
            <w:r w:rsidR="00EE5453" w:rsidRPr="00EE77BB">
              <w:t xml:space="preserve"> su ekologija, kaina ir tinkamumu naudoti.</w:t>
            </w:r>
          </w:p>
        </w:tc>
      </w:tr>
      <w:tr w:rsidR="00EE5453" w:rsidRPr="00EE77BB" w14:paraId="17AF53B3"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B95AA33" w14:textId="77777777" w:rsidR="00EE5453" w:rsidRPr="00EE77BB" w:rsidRDefault="00EE5453"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EE5453" w:rsidRPr="00EE77BB" w14:paraId="500C3478" w14:textId="77777777">
        <w:trPr>
          <w:trHeight w:val="456"/>
        </w:trPr>
        <w:tc>
          <w:tcPr>
            <w:tcW w:w="10206" w:type="dxa"/>
            <w:gridSpan w:val="2"/>
            <w:tcBorders>
              <w:top w:val="single" w:sz="4" w:space="0" w:color="auto"/>
              <w:left w:val="single" w:sz="4" w:space="0" w:color="auto"/>
              <w:bottom w:val="single" w:sz="4" w:space="0" w:color="auto"/>
              <w:right w:val="single" w:sz="4" w:space="0" w:color="auto"/>
            </w:tcBorders>
          </w:tcPr>
          <w:p w14:paraId="3C2AC674" w14:textId="6CC77E66" w:rsidR="00EE5453" w:rsidRPr="00EE77BB" w:rsidRDefault="00EE5453" w:rsidP="00224F07">
            <w:pPr>
              <w:pStyle w:val="StandardText"/>
              <w:spacing w:before="40" w:line="280" w:lineRule="exact"/>
              <w:rPr>
                <w:i/>
                <w:iCs/>
                <w:color w:val="7B6A6B" w:themeColor="accent4"/>
                <w:sz w:val="22"/>
                <w:szCs w:val="22"/>
              </w:rPr>
            </w:pPr>
            <w:r w:rsidRPr="00EE77BB">
              <w:t xml:space="preserve">Įsitikinkite, kad </w:t>
            </w:r>
            <w:r w:rsidR="00157148">
              <w:t>atlikus apšiltinimą, išliktų galimybė</w:t>
            </w:r>
            <w:r w:rsidRPr="00EE77BB">
              <w:t xml:space="preserve"> p</w:t>
            </w:r>
            <w:r w:rsidR="00157148">
              <w:t>rieiti prie</w:t>
            </w:r>
            <w:r w:rsidRPr="00EE77BB">
              <w:t xml:space="preserve"> vožtuv</w:t>
            </w:r>
            <w:r w:rsidR="00157148">
              <w:t>ų</w:t>
            </w:r>
            <w:r w:rsidRPr="00EE77BB">
              <w:t xml:space="preserve"> ir kit</w:t>
            </w:r>
            <w:r w:rsidR="00157148">
              <w:t>ų</w:t>
            </w:r>
            <w:r w:rsidRPr="00EE77BB">
              <w:t xml:space="preserve"> svarbi</w:t>
            </w:r>
            <w:r w:rsidR="00157148">
              <w:t>ų</w:t>
            </w:r>
            <w:r w:rsidRPr="00EE77BB">
              <w:t xml:space="preserve"> įrengini</w:t>
            </w:r>
            <w:r w:rsidR="00157148">
              <w:t>ų</w:t>
            </w:r>
            <w:r w:rsidRPr="00EE77BB">
              <w:t>.</w:t>
            </w:r>
          </w:p>
        </w:tc>
      </w:tr>
    </w:tbl>
    <w:p w14:paraId="7F45C1BF" w14:textId="551D406D" w:rsidR="00EE5453" w:rsidRPr="00EE77BB" w:rsidRDefault="00EE5453" w:rsidP="00C77882">
      <w:pPr>
        <w:pStyle w:val="Heading3"/>
        <w:rPr>
          <w:rStyle w:val="Heading3Char"/>
          <w:b/>
          <w:color w:val="004E84" w:themeColor="text2"/>
          <w:lang w:val="lt-LT"/>
        </w:rPr>
      </w:pPr>
      <w:r w:rsidRPr="00EE77BB">
        <w:rPr>
          <w:rStyle w:val="Heading3Char"/>
          <w:lang w:val="lt-LT"/>
        </w:rPr>
        <w:br/>
      </w:r>
      <w:r w:rsidRPr="00EE77BB">
        <w:rPr>
          <w:rStyle w:val="Heading3Char"/>
          <w:b/>
          <w:color w:val="004E84" w:themeColor="text2"/>
          <w:lang w:val="lt-LT"/>
        </w:rPr>
        <w:t xml:space="preserve">Atsakomybė / </w:t>
      </w:r>
      <w:r w:rsidR="006C7549">
        <w:rPr>
          <w:rStyle w:val="Heading3Char"/>
          <w:b/>
          <w:color w:val="004E84" w:themeColor="text2"/>
          <w:lang w:val="lt-LT"/>
        </w:rPr>
        <w:t>Dalyviai</w:t>
      </w:r>
    </w:p>
    <w:tbl>
      <w:tblPr>
        <w:tblStyle w:val="TableGrid"/>
        <w:tblW w:w="0" w:type="auto"/>
        <w:tblLook w:val="04A0" w:firstRow="1" w:lastRow="0" w:firstColumn="1" w:lastColumn="0" w:noHBand="0" w:noVBand="1"/>
      </w:tblPr>
      <w:tblGrid>
        <w:gridCol w:w="10194"/>
      </w:tblGrid>
      <w:tr w:rsidR="00EE5453" w:rsidRPr="00EE77BB" w14:paraId="12D301F8" w14:textId="77777777" w:rsidTr="00224F07">
        <w:tc>
          <w:tcPr>
            <w:tcW w:w="10196" w:type="dxa"/>
            <w:shd w:val="clear" w:color="auto" w:fill="E7EEF5" w:themeFill="accent5" w:themeFillTint="33"/>
          </w:tcPr>
          <w:p w14:paraId="3226BAA4" w14:textId="75E5703A" w:rsidR="00EE5453" w:rsidRPr="00EE77BB" w:rsidRDefault="006C7549" w:rsidP="00224F07">
            <w:pPr>
              <w:spacing w:after="120"/>
              <w:rPr>
                <w:b/>
                <w:bCs/>
                <w:sz w:val="24"/>
                <w:szCs w:val="24"/>
              </w:rPr>
            </w:pPr>
            <w:r w:rsidRPr="00EE77BB">
              <w:rPr>
                <w:b/>
                <w:bCs/>
                <w:color w:val="007BB2" w:themeColor="background2"/>
                <w:sz w:val="24"/>
                <w:szCs w:val="24"/>
              </w:rPr>
              <w:t>P</w:t>
            </w:r>
            <w:r>
              <w:rPr>
                <w:b/>
                <w:bCs/>
                <w:color w:val="007BB2" w:themeColor="background2"/>
                <w:sz w:val="24"/>
                <w:szCs w:val="24"/>
              </w:rPr>
              <w:t>agrindiniai darbų proceso dalyviai</w:t>
            </w:r>
            <w:r w:rsidRPr="00EE77BB">
              <w:rPr>
                <w:b/>
                <w:bCs/>
                <w:color w:val="007BB2" w:themeColor="background2"/>
                <w:sz w:val="24"/>
                <w:szCs w:val="24"/>
              </w:rPr>
              <w:t xml:space="preserve"> ir </w:t>
            </w:r>
            <w:r>
              <w:rPr>
                <w:b/>
                <w:bCs/>
                <w:color w:val="007BB2" w:themeColor="background2"/>
                <w:sz w:val="24"/>
                <w:szCs w:val="24"/>
              </w:rPr>
              <w:t>būtinos</w:t>
            </w:r>
            <w:r w:rsidRPr="00EE77BB">
              <w:rPr>
                <w:b/>
                <w:bCs/>
                <w:color w:val="007BB2" w:themeColor="background2"/>
                <w:sz w:val="24"/>
                <w:szCs w:val="24"/>
              </w:rPr>
              <w:t xml:space="preserve"> kompetencijos</w:t>
            </w:r>
          </w:p>
        </w:tc>
      </w:tr>
      <w:tr w:rsidR="00EE5453" w:rsidRPr="00EE77BB" w14:paraId="3140272B" w14:textId="77777777" w:rsidTr="00224F07">
        <w:tc>
          <w:tcPr>
            <w:tcW w:w="10196" w:type="dxa"/>
          </w:tcPr>
          <w:p w14:paraId="43FF3925" w14:textId="77777777" w:rsidR="00EE5453" w:rsidRPr="00EE77BB" w:rsidRDefault="00EE5453" w:rsidP="00224F07">
            <w:pPr>
              <w:spacing w:before="60" w:after="60"/>
              <w:rPr>
                <w:color w:val="4B4B4D" w:themeColor="text1"/>
                <w:sz w:val="24"/>
                <w:szCs w:val="24"/>
              </w:rPr>
            </w:pPr>
          </w:p>
        </w:tc>
      </w:tr>
      <w:tr w:rsidR="00EE5453" w:rsidRPr="00EE77BB" w14:paraId="6F977C99" w14:textId="77777777" w:rsidTr="00224F07">
        <w:tc>
          <w:tcPr>
            <w:tcW w:w="10196" w:type="dxa"/>
            <w:shd w:val="clear" w:color="auto" w:fill="E7EEF5" w:themeFill="accent5" w:themeFillTint="33"/>
          </w:tcPr>
          <w:p w14:paraId="052B7797" w14:textId="1A5FA486" w:rsidR="00EE5453" w:rsidRPr="00EE77BB" w:rsidRDefault="006C7549"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w:t>
            </w:r>
            <w:r w:rsidR="00EE5453" w:rsidRPr="00EE77BB">
              <w:rPr>
                <w:b/>
                <w:bCs/>
                <w:color w:val="007BB2" w:themeColor="background2"/>
                <w:sz w:val="24"/>
                <w:szCs w:val="24"/>
                <w:shd w:val="clear" w:color="auto" w:fill="E7EEF5" w:themeFill="accent5" w:themeFillTint="33"/>
              </w:rPr>
              <w:t xml:space="preserve"> ir kompetencij</w:t>
            </w:r>
            <w:r>
              <w:rPr>
                <w:b/>
                <w:bCs/>
                <w:color w:val="007BB2" w:themeColor="background2"/>
                <w:sz w:val="24"/>
                <w:szCs w:val="24"/>
                <w:shd w:val="clear" w:color="auto" w:fill="E7EEF5" w:themeFill="accent5" w:themeFillTint="33"/>
              </w:rPr>
              <w:t>os</w:t>
            </w:r>
            <w:r w:rsidR="00EE5453" w:rsidRPr="00EE77BB">
              <w:rPr>
                <w:b/>
                <w:bCs/>
                <w:color w:val="007BB2" w:themeColor="background2"/>
                <w:sz w:val="24"/>
                <w:szCs w:val="24"/>
                <w:shd w:val="clear" w:color="auto" w:fill="E7EEF5" w:themeFill="accent5" w:themeFillTint="33"/>
              </w:rPr>
              <w:t xml:space="preserve"> </w:t>
            </w:r>
          </w:p>
        </w:tc>
      </w:tr>
      <w:tr w:rsidR="00EE5453" w:rsidRPr="00EE77BB" w14:paraId="52A61D91" w14:textId="77777777" w:rsidTr="00224F07">
        <w:trPr>
          <w:trHeight w:val="587"/>
        </w:trPr>
        <w:tc>
          <w:tcPr>
            <w:tcW w:w="10196" w:type="dxa"/>
          </w:tcPr>
          <w:p w14:paraId="2193E1E2" w14:textId="623383B4" w:rsidR="00EE5453" w:rsidRPr="00EE77BB" w:rsidRDefault="00EE5453" w:rsidP="00224F07">
            <w:pPr>
              <w:spacing w:before="60" w:after="60"/>
              <w:rPr>
                <w:color w:val="4B4B4D" w:themeColor="text1"/>
                <w:sz w:val="24"/>
                <w:szCs w:val="24"/>
              </w:rPr>
            </w:pPr>
            <w:r w:rsidRPr="00EE77BB">
              <w:rPr>
                <w:color w:val="4B4B4D" w:themeColor="text1"/>
                <w:sz w:val="24"/>
                <w:szCs w:val="24"/>
              </w:rPr>
              <w:t>Statybų įmonė, atliekanti montavimo darbus (</w:t>
            </w:r>
            <w:r w:rsidR="005777BC">
              <w:rPr>
                <w:color w:val="4B4B4D" w:themeColor="text1"/>
                <w:sz w:val="24"/>
                <w:szCs w:val="24"/>
              </w:rPr>
              <w:t>r</w:t>
            </w:r>
            <w:r w:rsidR="006F1366">
              <w:rPr>
                <w:color w:val="4B4B4D" w:themeColor="text1"/>
                <w:sz w:val="24"/>
                <w:szCs w:val="24"/>
              </w:rPr>
              <w:t>ekomenduojama</w:t>
            </w:r>
            <w:r w:rsidRPr="00EE77BB">
              <w:rPr>
                <w:color w:val="4B4B4D" w:themeColor="text1"/>
                <w:sz w:val="24"/>
                <w:szCs w:val="24"/>
              </w:rPr>
              <w:t xml:space="preserve"> didelių pastatų atveju)</w:t>
            </w:r>
          </w:p>
          <w:p w14:paraId="414D6EF2" w14:textId="2D99BF1B" w:rsidR="00EE5453" w:rsidRPr="00EE77BB" w:rsidRDefault="00EE5453" w:rsidP="00224F07">
            <w:pPr>
              <w:spacing w:before="60" w:after="60"/>
              <w:rPr>
                <w:i/>
                <w:iCs/>
              </w:rPr>
            </w:pPr>
            <w:r w:rsidRPr="00EE77BB">
              <w:rPr>
                <w:color w:val="4B4B4D" w:themeColor="text1"/>
                <w:sz w:val="24"/>
                <w:szCs w:val="24"/>
              </w:rPr>
              <w:t xml:space="preserve">Energetikos konsultantas arba </w:t>
            </w:r>
            <w:r w:rsidR="00B07B88">
              <w:rPr>
                <w:color w:val="4B4B4D" w:themeColor="text1"/>
                <w:sz w:val="24"/>
                <w:szCs w:val="24"/>
              </w:rPr>
              <w:t>statybos</w:t>
            </w:r>
            <w:r w:rsidRPr="00EE77BB">
              <w:rPr>
                <w:color w:val="4B4B4D" w:themeColor="text1"/>
                <w:sz w:val="24"/>
                <w:szCs w:val="24"/>
              </w:rPr>
              <w:t xml:space="preserve"> inžinierius / architektas</w:t>
            </w:r>
          </w:p>
        </w:tc>
      </w:tr>
      <w:tr w:rsidR="00EE5453" w:rsidRPr="00EE77BB" w14:paraId="46D6BC16" w14:textId="77777777" w:rsidTr="00224F07">
        <w:tc>
          <w:tcPr>
            <w:tcW w:w="10196" w:type="dxa"/>
            <w:shd w:val="clear" w:color="auto" w:fill="E7EEF5" w:themeFill="accent5" w:themeFillTint="33"/>
          </w:tcPr>
          <w:p w14:paraId="49C933D8" w14:textId="77777777" w:rsidR="00EE5453" w:rsidRPr="00EE77BB" w:rsidRDefault="00EE5453"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EE5453" w:rsidRPr="00EE77BB" w14:paraId="40CB4B9A" w14:textId="77777777" w:rsidTr="00224F07">
        <w:trPr>
          <w:trHeight w:val="615"/>
        </w:trPr>
        <w:tc>
          <w:tcPr>
            <w:tcW w:w="10196" w:type="dxa"/>
          </w:tcPr>
          <w:p w14:paraId="36FA70EF" w14:textId="77777777" w:rsidR="00EE5453" w:rsidRPr="00EE77BB" w:rsidRDefault="00EE5453" w:rsidP="00224F07">
            <w:pPr>
              <w:pStyle w:val="StandardText"/>
              <w:spacing w:before="40" w:line="280" w:lineRule="exact"/>
            </w:pPr>
            <w:r w:rsidRPr="00EE77BB">
              <w:t>Valytojas, techninės priežiūros personalas</w:t>
            </w:r>
          </w:p>
        </w:tc>
      </w:tr>
    </w:tbl>
    <w:p w14:paraId="5220376C" w14:textId="77777777" w:rsidR="00EE5453" w:rsidRPr="00EE77BB" w:rsidRDefault="00EE5453" w:rsidP="00EE5453">
      <w:pPr>
        <w:spacing w:before="0"/>
        <w:rPr>
          <w:rStyle w:val="Heading3Char"/>
          <w:lang w:val="lt-LT"/>
        </w:rPr>
      </w:pPr>
      <w:r w:rsidRPr="00EE77BB">
        <w:rPr>
          <w:rStyle w:val="Heading3Char"/>
          <w:lang w:val="lt-LT"/>
        </w:rPr>
        <w:br w:type="page"/>
      </w:r>
    </w:p>
    <w:p w14:paraId="38FB1A54" w14:textId="77777777" w:rsidR="00EE5453" w:rsidRPr="00EE77BB" w:rsidRDefault="00EE5453" w:rsidP="00C77882">
      <w:pPr>
        <w:pStyle w:val="Heading3"/>
      </w:pPr>
      <w:r w:rsidRPr="00EE77BB">
        <w:rPr>
          <w:rStyle w:val="Heading3Char"/>
          <w:b/>
          <w:sz w:val="28"/>
          <w:szCs w:val="28"/>
          <w:lang w:val="lt-LT"/>
        </w:rPr>
        <w:lastRenderedPageBreak/>
        <w:t>Įgyvendinimo procesas</w:t>
      </w:r>
    </w:p>
    <w:tbl>
      <w:tblPr>
        <w:tblStyle w:val="TableGrid"/>
        <w:tblW w:w="0" w:type="auto"/>
        <w:tblLayout w:type="fixed"/>
        <w:tblLook w:val="04A0" w:firstRow="1" w:lastRow="0" w:firstColumn="1" w:lastColumn="0" w:noHBand="0" w:noVBand="1"/>
      </w:tblPr>
      <w:tblGrid>
        <w:gridCol w:w="5098"/>
        <w:gridCol w:w="5096"/>
      </w:tblGrid>
      <w:tr w:rsidR="00EE5453" w:rsidRPr="00EE77BB" w14:paraId="286023CE" w14:textId="77777777" w:rsidTr="00224F07">
        <w:tc>
          <w:tcPr>
            <w:tcW w:w="5098" w:type="dxa"/>
            <w:shd w:val="clear" w:color="auto" w:fill="E7EEF5" w:themeFill="accent5" w:themeFillTint="33"/>
          </w:tcPr>
          <w:p w14:paraId="3DCAA052" w14:textId="53BA02BF" w:rsidR="00EE5453" w:rsidRPr="00EE77BB" w:rsidRDefault="006F1366" w:rsidP="00224F07">
            <w:pPr>
              <w:spacing w:before="60" w:after="60"/>
              <w:rPr>
                <w:bCs/>
              </w:rPr>
            </w:pPr>
            <w:r w:rsidRPr="006F1366">
              <w:rPr>
                <w:rStyle w:val="Heading3Char"/>
                <w:bCs/>
                <w:lang w:val="lt-LT"/>
              </w:rPr>
              <w:t>Parengiamieji veiksmai prieš įgyvendinimą</w:t>
            </w:r>
          </w:p>
        </w:tc>
        <w:tc>
          <w:tcPr>
            <w:tcW w:w="5096" w:type="dxa"/>
            <w:shd w:val="clear" w:color="auto" w:fill="E7EEF5" w:themeFill="accent5" w:themeFillTint="33"/>
          </w:tcPr>
          <w:p w14:paraId="21753432" w14:textId="6AA6967E" w:rsidR="00EE5453" w:rsidRPr="00EE77BB" w:rsidRDefault="00EE5453" w:rsidP="00224F07">
            <w:pPr>
              <w:spacing w:after="120"/>
              <w:rPr>
                <w:b/>
                <w:bCs/>
              </w:rPr>
            </w:pPr>
            <w:r w:rsidRPr="00EE77BB">
              <w:rPr>
                <w:rStyle w:val="Heading3Char"/>
                <w:lang w:val="lt-LT"/>
              </w:rPr>
              <w:t>Diegimo instrukcijos ir gairės, atvirojo kodo iniciatyvos</w:t>
            </w:r>
          </w:p>
        </w:tc>
      </w:tr>
      <w:tr w:rsidR="00EE5453" w:rsidRPr="00EE77BB" w14:paraId="7B504273" w14:textId="77777777" w:rsidTr="00224F07">
        <w:tc>
          <w:tcPr>
            <w:tcW w:w="5098" w:type="dxa"/>
          </w:tcPr>
          <w:p w14:paraId="0B4A4DD0" w14:textId="7C07CAC2" w:rsidR="00EE5453" w:rsidRPr="00EE77BB" w:rsidRDefault="005777BC">
            <w:pPr>
              <w:pStyle w:val="ListParagraph"/>
              <w:numPr>
                <w:ilvl w:val="0"/>
                <w:numId w:val="60"/>
              </w:numPr>
              <w:spacing w:before="60" w:after="60"/>
              <w:rPr>
                <w:color w:val="4B4B4D" w:themeColor="text1"/>
                <w:sz w:val="24"/>
                <w:szCs w:val="24"/>
              </w:rPr>
            </w:pPr>
            <w:r>
              <w:rPr>
                <w:color w:val="4B4B4D" w:themeColor="text1"/>
                <w:sz w:val="24"/>
                <w:szCs w:val="24"/>
              </w:rPr>
              <w:t xml:space="preserve">Tinkamumo gauti finansavimą patikrinimas </w:t>
            </w:r>
            <w:r w:rsidR="00EE5453" w:rsidRPr="00EE77BB">
              <w:rPr>
                <w:color w:val="4B4B4D" w:themeColor="text1"/>
                <w:sz w:val="24"/>
                <w:szCs w:val="24"/>
              </w:rPr>
              <w:t>(</w:t>
            </w:r>
            <w:r w:rsidR="00025B17">
              <w:rPr>
                <w:color w:val="4B4B4D" w:themeColor="text1"/>
                <w:sz w:val="24"/>
                <w:szCs w:val="24"/>
              </w:rPr>
              <w:t>gali būti svarbu</w:t>
            </w:r>
            <w:r w:rsidR="00C1610A">
              <w:rPr>
                <w:color w:val="4B4B4D" w:themeColor="text1"/>
                <w:sz w:val="24"/>
                <w:szCs w:val="24"/>
              </w:rPr>
              <w:t xml:space="preserve"> </w:t>
            </w:r>
            <w:r w:rsidR="00EE5453" w:rsidRPr="00EE77BB">
              <w:rPr>
                <w:color w:val="4B4B4D" w:themeColor="text1"/>
                <w:sz w:val="24"/>
                <w:szCs w:val="24"/>
              </w:rPr>
              <w:t xml:space="preserve">prieš pasirašant sutartis). </w:t>
            </w:r>
          </w:p>
          <w:p w14:paraId="3C97CBFA" w14:textId="03892782" w:rsidR="00EE5453" w:rsidRPr="00EE77BB" w:rsidRDefault="00EE5453">
            <w:pPr>
              <w:pStyle w:val="StandardText"/>
              <w:numPr>
                <w:ilvl w:val="0"/>
                <w:numId w:val="60"/>
              </w:numPr>
              <w:spacing w:before="60" w:after="60" w:line="280" w:lineRule="exact"/>
            </w:pPr>
            <w:r w:rsidRPr="00EE77BB">
              <w:t xml:space="preserve">Rūsio lubų valymas ir, jei reikia, </w:t>
            </w:r>
            <w:r w:rsidR="006C132D">
              <w:t>įrenginių paruošimas</w:t>
            </w:r>
            <w:r w:rsidRPr="00EE77BB">
              <w:t>, pvz., vožtuvų uždengimas</w:t>
            </w:r>
            <w:r w:rsidR="006C132D">
              <w:t>.</w:t>
            </w:r>
          </w:p>
          <w:p w14:paraId="2678FE21" w14:textId="7704E8EF" w:rsidR="00EE5453" w:rsidRPr="00EE77BB" w:rsidRDefault="00EE5453">
            <w:pPr>
              <w:pStyle w:val="StandardText"/>
              <w:numPr>
                <w:ilvl w:val="0"/>
                <w:numId w:val="60"/>
              </w:numPr>
              <w:spacing w:before="60" w:after="60" w:line="280" w:lineRule="exact"/>
            </w:pPr>
            <w:r w:rsidRPr="00EE77BB">
              <w:t>Sprendim</w:t>
            </w:r>
            <w:r w:rsidR="00545801">
              <w:t>o priėmimas</w:t>
            </w:r>
            <w:r w:rsidRPr="00EE77BB">
              <w:t xml:space="preserve"> </w:t>
            </w:r>
            <w:r w:rsidR="006C132D">
              <w:t xml:space="preserve">kokia medžiaga ir kokiu būdu bus naudojama, </w:t>
            </w:r>
            <w:r w:rsidRPr="00EE77BB">
              <w:t xml:space="preserve">bei </w:t>
            </w:r>
            <w:r w:rsidR="001A3D88">
              <w:t>kaip</w:t>
            </w:r>
            <w:r w:rsidRPr="00EE77BB">
              <w:t xml:space="preserve"> įsig</w:t>
            </w:r>
            <w:r w:rsidR="001A3D88">
              <w:t>yjama</w:t>
            </w:r>
            <w:r w:rsidR="006C132D">
              <w:t>.</w:t>
            </w:r>
          </w:p>
        </w:tc>
        <w:tc>
          <w:tcPr>
            <w:tcW w:w="5096" w:type="dxa"/>
          </w:tcPr>
          <w:p w14:paraId="191B3AB4" w14:textId="39DF5940" w:rsidR="006F245C" w:rsidRPr="00D65EAC" w:rsidRDefault="006F245C" w:rsidP="006F245C">
            <w:pPr>
              <w:pStyle w:val="StandardText"/>
              <w:spacing w:before="60" w:after="60" w:line="280" w:lineRule="exact"/>
              <w:rPr>
                <w:sz w:val="22"/>
                <w:szCs w:val="22"/>
              </w:rPr>
            </w:pPr>
            <w:hyperlink r:id="rId23" w:history="1">
              <w:r w:rsidRPr="00D65EAC">
                <w:rPr>
                  <w:rStyle w:val="Hyperlink"/>
                  <w:color w:val="4B4B4D" w:themeColor="text1"/>
                  <w:sz w:val="22"/>
                  <w:szCs w:val="22"/>
                </w:rPr>
                <w:t>https://lt.allconstructions.com/straipsniai/43444-pozeminiu-garazu-ir-nesildomu-rusiu-lubu-siltinimas</w:t>
              </w:r>
            </w:hyperlink>
            <w:r w:rsidRPr="00D65EAC">
              <w:rPr>
                <w:sz w:val="22"/>
                <w:szCs w:val="22"/>
              </w:rPr>
              <w:t xml:space="preserve"> </w:t>
            </w:r>
          </w:p>
          <w:p w14:paraId="1B2BD327" w14:textId="578C5315" w:rsidR="00EE5453" w:rsidRPr="00EE77BB" w:rsidRDefault="006F245C" w:rsidP="006F245C">
            <w:pPr>
              <w:spacing w:before="60" w:after="60"/>
              <w:rPr>
                <w:sz w:val="24"/>
                <w:szCs w:val="24"/>
              </w:rPr>
            </w:pPr>
            <w:hyperlink r:id="rId24" w:history="1">
              <w:r w:rsidRPr="00D65EAC">
                <w:rPr>
                  <w:rStyle w:val="Hyperlink"/>
                  <w:color w:val="4B4B4D" w:themeColor="text1"/>
                </w:rPr>
                <w:t>https://www.rockwool.com/lt/gaminiai-ir-panaudojimas/lubu-izoliacija/</w:t>
              </w:r>
            </w:hyperlink>
            <w:r w:rsidRPr="00D65EAC">
              <w:rPr>
                <w:color w:val="4B4B4D" w:themeColor="text1"/>
              </w:rPr>
              <w:t xml:space="preserve"> </w:t>
            </w:r>
          </w:p>
        </w:tc>
      </w:tr>
      <w:tr w:rsidR="00EE5453" w:rsidRPr="00EE77BB" w14:paraId="18371B7B" w14:textId="77777777" w:rsidTr="00224F07">
        <w:tc>
          <w:tcPr>
            <w:tcW w:w="5098" w:type="dxa"/>
            <w:shd w:val="clear" w:color="auto" w:fill="E7EEF5" w:themeFill="accent5" w:themeFillTint="33"/>
          </w:tcPr>
          <w:p w14:paraId="51123A53" w14:textId="0CAC66FC" w:rsidR="00EE5453" w:rsidRPr="00EE77BB" w:rsidRDefault="00655B83" w:rsidP="00224F07">
            <w:pPr>
              <w:spacing w:before="60" w:after="60"/>
              <w:rPr>
                <w:rStyle w:val="Heading3Char"/>
                <w:bCs/>
                <w:lang w:val="lt-LT"/>
              </w:rPr>
            </w:pPr>
            <w:r>
              <w:rPr>
                <w:rStyle w:val="Heading3Char"/>
                <w:bCs/>
                <w:lang w:val="lt-LT"/>
              </w:rPr>
              <w:t>Į</w:t>
            </w:r>
            <w:r w:rsidR="00EE5453" w:rsidRPr="00EE77BB">
              <w:rPr>
                <w:rStyle w:val="Heading3Char"/>
                <w:bCs/>
                <w:lang w:val="lt-LT"/>
              </w:rPr>
              <w:t>gyvendinimas</w:t>
            </w:r>
          </w:p>
        </w:tc>
        <w:tc>
          <w:tcPr>
            <w:tcW w:w="5096" w:type="dxa"/>
            <w:shd w:val="clear" w:color="auto" w:fill="E7EEF5" w:themeFill="accent5" w:themeFillTint="33"/>
          </w:tcPr>
          <w:p w14:paraId="4354686E" w14:textId="15C6EF2B" w:rsidR="00EE5453" w:rsidRPr="00EE77BB" w:rsidRDefault="00E33038" w:rsidP="00224F07">
            <w:pPr>
              <w:spacing w:before="60" w:after="60"/>
              <w:rPr>
                <w:rStyle w:val="Heading3Char"/>
                <w:bCs/>
                <w:lang w:val="lt-LT"/>
              </w:rPr>
            </w:pPr>
            <w:r>
              <w:rPr>
                <w:rStyle w:val="Heading3Char"/>
                <w:bCs/>
                <w:lang w:val="lt-LT"/>
              </w:rPr>
              <w:t>Susijusi komunikacija</w:t>
            </w:r>
          </w:p>
        </w:tc>
      </w:tr>
      <w:tr w:rsidR="00EE5453" w:rsidRPr="00EE77BB" w14:paraId="2FAFA65E" w14:textId="77777777" w:rsidTr="00224F07">
        <w:trPr>
          <w:trHeight w:val="1755"/>
        </w:trPr>
        <w:tc>
          <w:tcPr>
            <w:tcW w:w="5098" w:type="dxa"/>
          </w:tcPr>
          <w:p w14:paraId="17BF2C5A" w14:textId="5D5004E4" w:rsidR="00D62C1B" w:rsidRPr="00D62C1B" w:rsidRDefault="00D62C1B" w:rsidP="00D62C1B">
            <w:pPr>
              <w:pStyle w:val="ListParagraph"/>
              <w:numPr>
                <w:ilvl w:val="0"/>
                <w:numId w:val="8"/>
              </w:numPr>
              <w:rPr>
                <w:i/>
                <w:iCs/>
                <w:color w:val="4B4B4D" w:themeColor="text1"/>
                <w:sz w:val="24"/>
                <w:szCs w:val="24"/>
              </w:rPr>
            </w:pPr>
            <w:r>
              <w:rPr>
                <w:i/>
                <w:iCs/>
                <w:color w:val="4B4B4D" w:themeColor="text1"/>
                <w:sz w:val="24"/>
                <w:szCs w:val="24"/>
              </w:rPr>
              <w:t>Pašalin</w:t>
            </w:r>
            <w:r w:rsidR="00ED4607">
              <w:rPr>
                <w:i/>
                <w:iCs/>
                <w:color w:val="4B4B4D" w:themeColor="text1"/>
                <w:sz w:val="24"/>
                <w:szCs w:val="24"/>
              </w:rPr>
              <w:t>ame</w:t>
            </w:r>
            <w:r>
              <w:rPr>
                <w:i/>
                <w:iCs/>
                <w:color w:val="4B4B4D" w:themeColor="text1"/>
                <w:sz w:val="24"/>
                <w:szCs w:val="24"/>
              </w:rPr>
              <w:t xml:space="preserve"> </w:t>
            </w:r>
            <w:r w:rsidR="002D57CF">
              <w:rPr>
                <w:i/>
                <w:iCs/>
                <w:color w:val="4B4B4D" w:themeColor="text1"/>
                <w:sz w:val="24"/>
                <w:szCs w:val="24"/>
              </w:rPr>
              <w:t>grubius</w:t>
            </w:r>
            <w:r w:rsidRPr="00D62C1B">
              <w:rPr>
                <w:i/>
                <w:iCs/>
                <w:color w:val="4B4B4D" w:themeColor="text1"/>
                <w:sz w:val="24"/>
                <w:szCs w:val="24"/>
              </w:rPr>
              <w:t xml:space="preserve"> nelygumus.</w:t>
            </w:r>
          </w:p>
          <w:p w14:paraId="1CF709B3" w14:textId="1799F92D" w:rsidR="00EE5453" w:rsidRPr="00EE77BB" w:rsidRDefault="00EE5453" w:rsidP="00D62C1B">
            <w:pPr>
              <w:pStyle w:val="StandardText"/>
              <w:spacing w:before="60" w:after="60" w:line="280" w:lineRule="exact"/>
              <w:ind w:left="360"/>
              <w:rPr>
                <w:i/>
                <w:iCs/>
              </w:rPr>
            </w:pPr>
          </w:p>
        </w:tc>
        <w:tc>
          <w:tcPr>
            <w:tcW w:w="5096" w:type="dxa"/>
          </w:tcPr>
          <w:p w14:paraId="4C3BDD8F" w14:textId="236603F9" w:rsidR="00EE5453" w:rsidRPr="00EE77BB" w:rsidRDefault="00D62C1B" w:rsidP="002D57CF">
            <w:pPr>
              <w:spacing w:before="60" w:after="60"/>
              <w:jc w:val="right"/>
              <w:rPr>
                <w:i/>
                <w:iCs/>
              </w:rPr>
            </w:pPr>
            <w:r>
              <w:rPr>
                <w:i/>
                <w:iCs/>
                <w:noProof/>
              </w:rPr>
              <w:drawing>
                <wp:inline distT="0" distB="0" distL="0" distR="0" wp14:anchorId="6801FF81" wp14:editId="4552DE2A">
                  <wp:extent cx="3096895" cy="2066925"/>
                  <wp:effectExtent l="0" t="0" r="8255" b="9525"/>
                  <wp:docPr id="3875856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96895" cy="2066925"/>
                          </a:xfrm>
                          <a:prstGeom prst="rect">
                            <a:avLst/>
                          </a:prstGeom>
                          <a:noFill/>
                        </pic:spPr>
                      </pic:pic>
                    </a:graphicData>
                  </a:graphic>
                </wp:inline>
              </w:drawing>
            </w:r>
            <w:r w:rsidR="002D57CF" w:rsidRPr="001465F3">
              <w:rPr>
                <w:i/>
                <w:iCs/>
                <w:sz w:val="18"/>
                <w:szCs w:val="18"/>
                <w:lang w:val="en-US"/>
              </w:rPr>
              <w:t>© LEA Hessen / Rundel</w:t>
            </w:r>
          </w:p>
        </w:tc>
      </w:tr>
      <w:tr w:rsidR="00D62C1B" w:rsidRPr="00EE77BB" w14:paraId="536745D5" w14:textId="77777777" w:rsidTr="00224F07">
        <w:trPr>
          <w:trHeight w:val="1755"/>
        </w:trPr>
        <w:tc>
          <w:tcPr>
            <w:tcW w:w="5098" w:type="dxa"/>
          </w:tcPr>
          <w:p w14:paraId="18CA5764" w14:textId="7F859FD6" w:rsidR="00D62C1B" w:rsidRDefault="00964094">
            <w:pPr>
              <w:pStyle w:val="StandardText"/>
              <w:numPr>
                <w:ilvl w:val="0"/>
                <w:numId w:val="8"/>
              </w:numPr>
              <w:spacing w:before="60" w:after="60" w:line="280" w:lineRule="exact"/>
            </w:pPr>
            <w:r>
              <w:t>Atpjauname</w:t>
            </w:r>
            <w:r w:rsidR="002D57CF">
              <w:t xml:space="preserve"> i</w:t>
            </w:r>
            <w:r w:rsidR="002D57CF" w:rsidRPr="002D57CF">
              <w:t>zoliacinės medžiagos</w:t>
            </w:r>
            <w:r w:rsidR="002D57CF">
              <w:t>.</w:t>
            </w:r>
          </w:p>
        </w:tc>
        <w:tc>
          <w:tcPr>
            <w:tcW w:w="5096" w:type="dxa"/>
          </w:tcPr>
          <w:p w14:paraId="25875226" w14:textId="3630A749" w:rsidR="00D62C1B" w:rsidRPr="00EE77BB" w:rsidRDefault="002D57CF" w:rsidP="002D57CF">
            <w:pPr>
              <w:spacing w:before="60" w:after="60"/>
              <w:jc w:val="right"/>
              <w:rPr>
                <w:i/>
                <w:iCs/>
              </w:rPr>
            </w:pPr>
            <w:r>
              <w:rPr>
                <w:noProof/>
              </w:rPr>
              <w:drawing>
                <wp:inline distT="0" distB="0" distL="0" distR="0" wp14:anchorId="3B214E84" wp14:editId="07CE007D">
                  <wp:extent cx="3098800" cy="2068195"/>
                  <wp:effectExtent l="0" t="0" r="6350" b="8255"/>
                  <wp:docPr id="2079419851" name="Grafik 6" descr="Mnan zerschneidet eine Dämmplatte mit einem Profi-Schneidegerä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nan zerschneidet eine Dämmplatte mit einem Profi-Schneidegerä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Pr="001465F3">
              <w:rPr>
                <w:i/>
                <w:iCs/>
                <w:sz w:val="18"/>
                <w:szCs w:val="18"/>
                <w:lang w:val="en-US"/>
              </w:rPr>
              <w:t>© LEA Hessen / Rundel</w:t>
            </w:r>
          </w:p>
        </w:tc>
      </w:tr>
      <w:tr w:rsidR="00D62C1B" w:rsidRPr="00EE77BB" w14:paraId="1B26E0E4" w14:textId="77777777" w:rsidTr="00224F07">
        <w:trPr>
          <w:trHeight w:val="1755"/>
        </w:trPr>
        <w:tc>
          <w:tcPr>
            <w:tcW w:w="5098" w:type="dxa"/>
          </w:tcPr>
          <w:p w14:paraId="1DB5C581" w14:textId="15BC8CE6" w:rsidR="00037EBF" w:rsidRPr="00037EBF" w:rsidRDefault="00037EBF" w:rsidP="00037EBF">
            <w:pPr>
              <w:pStyle w:val="ListParagraph"/>
              <w:numPr>
                <w:ilvl w:val="0"/>
                <w:numId w:val="8"/>
              </w:numPr>
              <w:rPr>
                <w:color w:val="4B4B4D" w:themeColor="text1"/>
                <w:sz w:val="24"/>
                <w:szCs w:val="24"/>
              </w:rPr>
            </w:pPr>
            <w:r w:rsidRPr="00037EBF">
              <w:rPr>
                <w:color w:val="4B4B4D" w:themeColor="text1"/>
                <w:sz w:val="24"/>
                <w:szCs w:val="24"/>
              </w:rPr>
              <w:lastRenderedPageBreak/>
              <w:t>Kabelių ir vamzdžių</w:t>
            </w:r>
            <w:r>
              <w:rPr>
                <w:color w:val="4B4B4D" w:themeColor="text1"/>
                <w:sz w:val="24"/>
                <w:szCs w:val="24"/>
              </w:rPr>
              <w:t xml:space="preserve"> angų</w:t>
            </w:r>
            <w:r w:rsidRPr="00037EBF">
              <w:rPr>
                <w:color w:val="4B4B4D" w:themeColor="text1"/>
                <w:sz w:val="24"/>
                <w:szCs w:val="24"/>
              </w:rPr>
              <w:t xml:space="preserve"> išpjov</w:t>
            </w:r>
            <w:r>
              <w:rPr>
                <w:color w:val="4B4B4D" w:themeColor="text1"/>
                <w:sz w:val="24"/>
                <w:szCs w:val="24"/>
              </w:rPr>
              <w:t>imas.</w:t>
            </w:r>
          </w:p>
          <w:p w14:paraId="5E70ABAB" w14:textId="77777777" w:rsidR="00D62C1B" w:rsidRDefault="00D62C1B" w:rsidP="00037EBF">
            <w:pPr>
              <w:pStyle w:val="StandardText"/>
              <w:spacing w:before="60" w:after="60" w:line="280" w:lineRule="exact"/>
              <w:ind w:left="360"/>
            </w:pPr>
          </w:p>
        </w:tc>
        <w:tc>
          <w:tcPr>
            <w:tcW w:w="5096" w:type="dxa"/>
          </w:tcPr>
          <w:p w14:paraId="4A00B812" w14:textId="77777777" w:rsidR="00D62C1B" w:rsidRDefault="00037EBF" w:rsidP="00224F07">
            <w:pPr>
              <w:spacing w:before="60" w:after="60"/>
              <w:rPr>
                <w:i/>
                <w:iCs/>
              </w:rPr>
            </w:pPr>
            <w:r>
              <w:rPr>
                <w:noProof/>
              </w:rPr>
              <w:drawing>
                <wp:inline distT="0" distB="0" distL="0" distR="0" wp14:anchorId="6DF5BE6E" wp14:editId="07978371">
                  <wp:extent cx="3098800" cy="2068195"/>
                  <wp:effectExtent l="0" t="0" r="6350" b="8255"/>
                  <wp:docPr id="1201656430" name="Grafik 7" descr="Zwei Männer schneiden eine Aussparung für ein Kabel in eine Dämmpla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wei Männer schneiden eine Aussparung für ein Kabel in eine Dämmplat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2376AF11" w14:textId="759DC307" w:rsidR="00037EBF" w:rsidRPr="00EE77BB" w:rsidRDefault="00037EBF" w:rsidP="00037EBF">
            <w:pPr>
              <w:spacing w:before="60" w:after="60"/>
              <w:jc w:val="right"/>
              <w:rPr>
                <w:i/>
                <w:iCs/>
              </w:rPr>
            </w:pPr>
            <w:r w:rsidRPr="001465F3">
              <w:rPr>
                <w:i/>
                <w:iCs/>
                <w:sz w:val="18"/>
                <w:szCs w:val="18"/>
                <w:lang w:val="en-US"/>
              </w:rPr>
              <w:t>© LEA Hessen / Rundel</w:t>
            </w:r>
          </w:p>
        </w:tc>
      </w:tr>
      <w:tr w:rsidR="00D62C1B" w:rsidRPr="00EE77BB" w14:paraId="6866CCC4" w14:textId="77777777" w:rsidTr="00224F07">
        <w:trPr>
          <w:trHeight w:val="1755"/>
        </w:trPr>
        <w:tc>
          <w:tcPr>
            <w:tcW w:w="5098" w:type="dxa"/>
          </w:tcPr>
          <w:p w14:paraId="2A74C4EC" w14:textId="5BDA7F1D" w:rsidR="00D62C1B" w:rsidRDefault="00037EBF">
            <w:pPr>
              <w:pStyle w:val="StandardText"/>
              <w:numPr>
                <w:ilvl w:val="0"/>
                <w:numId w:val="8"/>
              </w:numPr>
              <w:spacing w:before="60" w:after="60" w:line="280" w:lineRule="exact"/>
            </w:pPr>
            <w:r w:rsidRPr="00037EBF">
              <w:t>Sumaiš</w:t>
            </w:r>
            <w:r w:rsidR="00964094">
              <w:t xml:space="preserve">ome </w:t>
            </w:r>
            <w:r w:rsidRPr="00037EBF">
              <w:t xml:space="preserve">ir </w:t>
            </w:r>
            <w:r w:rsidR="00964094">
              <w:t>užtepame</w:t>
            </w:r>
            <w:r w:rsidRPr="00037EBF">
              <w:t xml:space="preserve"> klijų skiedinį</w:t>
            </w:r>
            <w:r>
              <w:t>.</w:t>
            </w:r>
          </w:p>
        </w:tc>
        <w:tc>
          <w:tcPr>
            <w:tcW w:w="5096" w:type="dxa"/>
          </w:tcPr>
          <w:p w14:paraId="421C1E44" w14:textId="77777777" w:rsidR="00D62C1B" w:rsidRDefault="00037EBF" w:rsidP="00037EBF">
            <w:pPr>
              <w:spacing w:before="60" w:after="60"/>
              <w:jc w:val="right"/>
              <w:rPr>
                <w:i/>
                <w:iCs/>
              </w:rPr>
            </w:pPr>
            <w:r>
              <w:rPr>
                <w:noProof/>
              </w:rPr>
              <w:drawing>
                <wp:inline distT="0" distB="0" distL="0" distR="0" wp14:anchorId="26C71021" wp14:editId="3DC2837A">
                  <wp:extent cx="3098800" cy="2068195"/>
                  <wp:effectExtent l="0" t="0" r="6350" b="8255"/>
                  <wp:docPr id="1881868819" name="Grafik 4" descr="Mann trägt mit einem Spatel Klebermörtel auf eine Hartschaum-Dämmplatte a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nn trägt mit einem Spatel Klebermörtel auf eine Hartschaum-Dämmplatte au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5CB35F95" w14:textId="5D86D747" w:rsidR="00037EBF" w:rsidRPr="00EE77BB" w:rsidRDefault="00037EBF" w:rsidP="00037EBF">
            <w:pPr>
              <w:spacing w:before="60" w:after="60"/>
              <w:jc w:val="right"/>
              <w:rPr>
                <w:i/>
                <w:iCs/>
              </w:rPr>
            </w:pPr>
            <w:r w:rsidRPr="001465F3">
              <w:rPr>
                <w:i/>
                <w:iCs/>
                <w:sz w:val="18"/>
                <w:szCs w:val="18"/>
                <w:lang w:val="en-US"/>
              </w:rPr>
              <w:t>© LEA Hessen / Rundel</w:t>
            </w:r>
          </w:p>
        </w:tc>
      </w:tr>
      <w:tr w:rsidR="00D62C1B" w:rsidRPr="00EE77BB" w14:paraId="5E49576D" w14:textId="77777777" w:rsidTr="00224F07">
        <w:trPr>
          <w:trHeight w:val="1755"/>
        </w:trPr>
        <w:tc>
          <w:tcPr>
            <w:tcW w:w="5098" w:type="dxa"/>
          </w:tcPr>
          <w:p w14:paraId="718DD94D" w14:textId="2E0DB7A4" w:rsidR="00D62C1B" w:rsidRDefault="00ED4607">
            <w:pPr>
              <w:pStyle w:val="StandardText"/>
              <w:numPr>
                <w:ilvl w:val="0"/>
                <w:numId w:val="8"/>
              </w:numPr>
              <w:spacing w:before="60" w:after="60" w:line="280" w:lineRule="exact"/>
            </w:pPr>
            <w:r>
              <w:t>Pritvirti</w:t>
            </w:r>
            <w:r w:rsidR="00964094">
              <w:t xml:space="preserve">name </w:t>
            </w:r>
            <w:r>
              <w:t>plokštes</w:t>
            </w:r>
            <w:r w:rsidR="00964094">
              <w:t>.</w:t>
            </w:r>
          </w:p>
        </w:tc>
        <w:tc>
          <w:tcPr>
            <w:tcW w:w="5096" w:type="dxa"/>
          </w:tcPr>
          <w:p w14:paraId="1D524F06" w14:textId="77777777" w:rsidR="00D62C1B" w:rsidRDefault="00ED4607" w:rsidP="00ED4607">
            <w:pPr>
              <w:spacing w:before="60" w:after="60"/>
              <w:jc w:val="right"/>
              <w:rPr>
                <w:i/>
                <w:iCs/>
              </w:rPr>
            </w:pPr>
            <w:r>
              <w:rPr>
                <w:noProof/>
              </w:rPr>
              <w:drawing>
                <wp:inline distT="0" distB="0" distL="0" distR="0" wp14:anchorId="2B3BE81A" wp14:editId="3443F7A0">
                  <wp:extent cx="3098800" cy="2068195"/>
                  <wp:effectExtent l="0" t="0" r="6350" b="8255"/>
                  <wp:docPr id="173443445" name="Grafik 5" descr="Mann drückt Dämmplatte mit Klebermörtel an die Kellerdeckenwand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nn drückt Dämmplatte mit Klebermörtel an die Kellerdeckenwand a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69D6535F" w14:textId="4F67D705" w:rsidR="00ED4607" w:rsidRPr="00EE77BB" w:rsidRDefault="00ED4607" w:rsidP="00ED4607">
            <w:pPr>
              <w:spacing w:before="60" w:after="60"/>
              <w:jc w:val="right"/>
              <w:rPr>
                <w:i/>
                <w:iCs/>
              </w:rPr>
            </w:pPr>
            <w:r w:rsidRPr="001465F3">
              <w:rPr>
                <w:i/>
                <w:iCs/>
                <w:sz w:val="18"/>
                <w:szCs w:val="18"/>
                <w:lang w:val="en-US"/>
              </w:rPr>
              <w:t>© LEA Hessen / Rundel</w:t>
            </w:r>
          </w:p>
        </w:tc>
      </w:tr>
      <w:tr w:rsidR="00037EBF" w:rsidRPr="00EE77BB" w14:paraId="74FBD2C7" w14:textId="77777777" w:rsidTr="00224F07">
        <w:trPr>
          <w:trHeight w:val="1755"/>
        </w:trPr>
        <w:tc>
          <w:tcPr>
            <w:tcW w:w="5098" w:type="dxa"/>
          </w:tcPr>
          <w:p w14:paraId="45192F4C" w14:textId="6CD925EB" w:rsidR="00037EBF" w:rsidRDefault="009F60AC">
            <w:pPr>
              <w:pStyle w:val="StandardText"/>
              <w:numPr>
                <w:ilvl w:val="0"/>
                <w:numId w:val="8"/>
              </w:numPr>
              <w:spacing w:before="60" w:after="60" w:line="280" w:lineRule="exact"/>
            </w:pPr>
            <w:r w:rsidRPr="009F60AC">
              <w:lastRenderedPageBreak/>
              <w:t xml:space="preserve">Šildymo vamzdžių </w:t>
            </w:r>
            <w:r>
              <w:t>šiltinimas.</w:t>
            </w:r>
          </w:p>
        </w:tc>
        <w:tc>
          <w:tcPr>
            <w:tcW w:w="5096" w:type="dxa"/>
          </w:tcPr>
          <w:p w14:paraId="72384D56" w14:textId="33C0086E" w:rsidR="00037EBF" w:rsidRPr="009F60AC" w:rsidRDefault="009F60AC" w:rsidP="009F60AC">
            <w:pPr>
              <w:spacing w:before="60" w:after="60"/>
              <w:jc w:val="right"/>
              <w:rPr>
                <w:b/>
                <w:bCs/>
                <w:i/>
                <w:iCs/>
              </w:rPr>
            </w:pPr>
            <w:r>
              <w:rPr>
                <w:noProof/>
              </w:rPr>
              <w:drawing>
                <wp:inline distT="0" distB="0" distL="0" distR="0" wp14:anchorId="72D418DE" wp14:editId="4DCAF356">
                  <wp:extent cx="3098800" cy="2068195"/>
                  <wp:effectExtent l="0" t="0" r="6350" b="8255"/>
                  <wp:docPr id="1383825569" name="Grafik 9" descr="Ausgesparte Dämmplatte an einer Stelle mit Rohrlei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usgesparte Dämmplatte an einer Stelle mit Rohrleitu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Pr="001465F3">
              <w:rPr>
                <w:i/>
                <w:iCs/>
                <w:sz w:val="18"/>
                <w:szCs w:val="18"/>
                <w:lang w:val="en-US"/>
              </w:rPr>
              <w:t>© LEA Hessen / Rundel</w:t>
            </w:r>
          </w:p>
        </w:tc>
      </w:tr>
      <w:tr w:rsidR="00037EBF" w:rsidRPr="00EE77BB" w14:paraId="60358759" w14:textId="77777777" w:rsidTr="00224F07">
        <w:trPr>
          <w:trHeight w:val="1755"/>
        </w:trPr>
        <w:tc>
          <w:tcPr>
            <w:tcW w:w="5098" w:type="dxa"/>
          </w:tcPr>
          <w:p w14:paraId="4F322A15" w14:textId="13489D6B" w:rsidR="00037EBF" w:rsidRDefault="00157E6D">
            <w:pPr>
              <w:pStyle w:val="StandardText"/>
              <w:numPr>
                <w:ilvl w:val="0"/>
                <w:numId w:val="8"/>
              </w:numPr>
              <w:spacing w:before="60" w:after="60" w:line="280" w:lineRule="exact"/>
            </w:pPr>
            <w:r>
              <w:t>Užpildome tarpus montavimo putomis.</w:t>
            </w:r>
          </w:p>
        </w:tc>
        <w:tc>
          <w:tcPr>
            <w:tcW w:w="5096" w:type="dxa"/>
          </w:tcPr>
          <w:p w14:paraId="47D50136" w14:textId="77777777" w:rsidR="00037EBF" w:rsidRDefault="00157E6D" w:rsidP="00224F07">
            <w:pPr>
              <w:spacing w:before="60" w:after="60"/>
              <w:rPr>
                <w:i/>
                <w:iCs/>
              </w:rPr>
            </w:pPr>
            <w:r>
              <w:rPr>
                <w:noProof/>
              </w:rPr>
              <w:drawing>
                <wp:inline distT="0" distB="0" distL="0" distR="0" wp14:anchorId="181E6383" wp14:editId="60DC5308">
                  <wp:extent cx="3098800" cy="2068195"/>
                  <wp:effectExtent l="0" t="0" r="6350" b="8255"/>
                  <wp:docPr id="1675357353" name="Grafik 8" descr="Mann spritzt Montageschaum in die Lücken zwischen Dämmpl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nn spritzt Montageschaum in die Lücken zwischen Dämmplatte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528555B3" w14:textId="2F2E7643" w:rsidR="00157E6D" w:rsidRPr="00EE77BB" w:rsidRDefault="00157E6D" w:rsidP="00157E6D">
            <w:pPr>
              <w:spacing w:before="60" w:after="60"/>
              <w:jc w:val="right"/>
              <w:rPr>
                <w:i/>
                <w:iCs/>
              </w:rPr>
            </w:pPr>
            <w:r w:rsidRPr="001465F3">
              <w:rPr>
                <w:i/>
                <w:iCs/>
                <w:sz w:val="18"/>
                <w:szCs w:val="18"/>
                <w:lang w:val="en-US"/>
              </w:rPr>
              <w:t>© LEA Hessen / Rundel</w:t>
            </w:r>
          </w:p>
        </w:tc>
      </w:tr>
      <w:tr w:rsidR="00157E6D" w:rsidRPr="00EE77BB" w14:paraId="493BCA2B" w14:textId="77777777" w:rsidTr="008B2C3A">
        <w:trPr>
          <w:trHeight w:val="1362"/>
        </w:trPr>
        <w:tc>
          <w:tcPr>
            <w:tcW w:w="5098" w:type="dxa"/>
          </w:tcPr>
          <w:p w14:paraId="334E732A" w14:textId="39862880" w:rsidR="00157E6D" w:rsidRDefault="008B2C3A">
            <w:pPr>
              <w:pStyle w:val="StandardText"/>
              <w:numPr>
                <w:ilvl w:val="0"/>
                <w:numId w:val="8"/>
              </w:numPr>
              <w:spacing w:before="60" w:after="60" w:line="280" w:lineRule="exact"/>
            </w:pPr>
            <w:r w:rsidRPr="008B2C3A">
              <w:t xml:space="preserve">Jei reikia, uždenkite arba </w:t>
            </w:r>
            <w:r>
              <w:t>užsan</w:t>
            </w:r>
            <w:r w:rsidRPr="008B2C3A">
              <w:t>darinkite izoliaciją</w:t>
            </w:r>
            <w:r>
              <w:t>.</w:t>
            </w:r>
          </w:p>
        </w:tc>
        <w:tc>
          <w:tcPr>
            <w:tcW w:w="5096" w:type="dxa"/>
          </w:tcPr>
          <w:p w14:paraId="63A4ED98" w14:textId="77777777" w:rsidR="00157E6D" w:rsidRDefault="00157E6D" w:rsidP="00224F07">
            <w:pPr>
              <w:spacing w:before="60" w:after="60"/>
              <w:rPr>
                <w:noProof/>
              </w:rPr>
            </w:pPr>
          </w:p>
        </w:tc>
      </w:tr>
      <w:tr w:rsidR="00EE5453" w:rsidRPr="00EE77BB" w14:paraId="721119F1" w14:textId="77777777" w:rsidTr="00224F07">
        <w:tc>
          <w:tcPr>
            <w:tcW w:w="5098" w:type="dxa"/>
            <w:shd w:val="clear" w:color="auto" w:fill="E7EEF5" w:themeFill="accent5" w:themeFillTint="33"/>
          </w:tcPr>
          <w:p w14:paraId="008E41D0" w14:textId="5D680D0C" w:rsidR="00EE5453"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096" w:type="dxa"/>
            <w:shd w:val="clear" w:color="auto" w:fill="E7EEF5" w:themeFill="accent5" w:themeFillTint="33"/>
          </w:tcPr>
          <w:p w14:paraId="6C7F7DFC" w14:textId="77777777" w:rsidR="00EE5453" w:rsidRPr="00EE77BB" w:rsidRDefault="00EE5453" w:rsidP="00224F07">
            <w:pPr>
              <w:spacing w:before="60" w:after="60"/>
              <w:rPr>
                <w:rStyle w:val="Heading3Char"/>
                <w:bCs/>
                <w:lang w:val="lt-LT"/>
              </w:rPr>
            </w:pPr>
            <w:r w:rsidRPr="00EE77BB">
              <w:rPr>
                <w:rStyle w:val="Heading3Char"/>
                <w:bCs/>
                <w:lang w:val="lt-LT"/>
              </w:rPr>
              <w:t>Kitos pastabos ir nuorodos</w:t>
            </w:r>
          </w:p>
        </w:tc>
      </w:tr>
      <w:tr w:rsidR="00EE5453" w:rsidRPr="00EE77BB" w14:paraId="4269A857" w14:textId="77777777" w:rsidTr="00224F07">
        <w:tc>
          <w:tcPr>
            <w:tcW w:w="5098" w:type="dxa"/>
          </w:tcPr>
          <w:p w14:paraId="151D1F6D" w14:textId="1A45DA47" w:rsidR="00EE5453" w:rsidRPr="00EE77BB" w:rsidRDefault="00EE5453">
            <w:pPr>
              <w:pStyle w:val="paragraph"/>
              <w:numPr>
                <w:ilvl w:val="0"/>
                <w:numId w:val="9"/>
              </w:numPr>
              <w:spacing w:before="60" w:beforeAutospacing="0" w:after="60" w:afterAutospacing="0"/>
              <w:textAlignment w:val="baseline"/>
              <w:rPr>
                <w:rFonts w:ascii="Calibri" w:hAnsi="Calibri" w:cs="Calibri"/>
                <w:color w:val="4B4B4D"/>
                <w:lang w:val="lt-LT"/>
              </w:rPr>
            </w:pPr>
            <w:r w:rsidRPr="00EE77BB">
              <w:rPr>
                <w:rStyle w:val="normaltextrun"/>
                <w:rFonts w:ascii="Calibri" w:hAnsi="Calibri" w:cs="Calibri"/>
                <w:color w:val="4B4B4D"/>
                <w:lang w:val="lt-LT"/>
              </w:rPr>
              <w:t xml:space="preserve">Pasikeitęs patalpų klimatas ir mažiau pralaidi </w:t>
            </w:r>
            <w:r w:rsidR="00F14195">
              <w:rPr>
                <w:rStyle w:val="normaltextrun"/>
                <w:rFonts w:ascii="Calibri" w:hAnsi="Calibri" w:cs="Calibri"/>
                <w:color w:val="4B4B4D"/>
                <w:lang w:val="lt-LT"/>
              </w:rPr>
              <w:t>konstrukcija</w:t>
            </w:r>
            <w:r w:rsidRPr="00EE77BB">
              <w:rPr>
                <w:rStyle w:val="normaltextrun"/>
                <w:rFonts w:ascii="Calibri" w:hAnsi="Calibri" w:cs="Calibri"/>
                <w:color w:val="4B4B4D"/>
                <w:lang w:val="lt-LT"/>
              </w:rPr>
              <w:t xml:space="preserve"> gali paskatinti pelėsių </w:t>
            </w:r>
            <w:r w:rsidR="00F14195">
              <w:rPr>
                <w:rStyle w:val="normaltextrun"/>
                <w:rFonts w:ascii="Calibri" w:hAnsi="Calibri" w:cs="Calibri"/>
                <w:color w:val="4B4B4D"/>
                <w:lang w:val="lt-LT"/>
              </w:rPr>
              <w:t>į</w:t>
            </w:r>
            <w:r w:rsidRPr="00EE77BB">
              <w:rPr>
                <w:rStyle w:val="normaltextrun"/>
                <w:rFonts w:ascii="Calibri" w:hAnsi="Calibri" w:cs="Calibri"/>
                <w:color w:val="4B4B4D"/>
                <w:lang w:val="lt-LT"/>
              </w:rPr>
              <w:t xml:space="preserve">siveisimą. </w:t>
            </w:r>
            <w:r w:rsidR="007B6647">
              <w:rPr>
                <w:rStyle w:val="normaltextrun"/>
                <w:rFonts w:ascii="Calibri" w:hAnsi="Calibri" w:cs="Calibri"/>
                <w:color w:val="4B4B4D"/>
                <w:lang w:val="lt-LT"/>
              </w:rPr>
              <w:t>Tokiu atveju</w:t>
            </w:r>
            <w:r w:rsidR="000B2A52">
              <w:rPr>
                <w:rStyle w:val="normaltextrun"/>
                <w:rFonts w:ascii="Calibri" w:hAnsi="Calibri" w:cs="Calibri"/>
                <w:color w:val="4B4B4D"/>
                <w:lang w:val="lt-LT"/>
              </w:rPr>
              <w:t xml:space="preserve"> gali padėti </w:t>
            </w:r>
            <w:r w:rsidRPr="00EE77BB">
              <w:rPr>
                <w:rStyle w:val="normaltextrun"/>
                <w:rFonts w:ascii="Calibri" w:hAnsi="Calibri" w:cs="Calibri"/>
                <w:color w:val="4B4B4D"/>
                <w:lang w:val="lt-LT"/>
              </w:rPr>
              <w:t xml:space="preserve">vėdinimo </w:t>
            </w:r>
            <w:r w:rsidR="007B6647">
              <w:rPr>
                <w:rStyle w:val="normaltextrun"/>
                <w:rFonts w:ascii="Calibri" w:hAnsi="Calibri" w:cs="Calibri"/>
                <w:color w:val="4B4B4D"/>
                <w:lang w:val="lt-LT"/>
              </w:rPr>
              <w:t>pa</w:t>
            </w:r>
            <w:r w:rsidRPr="00EE77BB">
              <w:rPr>
                <w:rStyle w:val="normaltextrun"/>
                <w:rFonts w:ascii="Calibri" w:hAnsi="Calibri" w:cs="Calibri"/>
                <w:color w:val="4B4B4D"/>
                <w:lang w:val="lt-LT"/>
              </w:rPr>
              <w:t>didinimas</w:t>
            </w:r>
            <w:r w:rsidR="000B2A52">
              <w:rPr>
                <w:rStyle w:val="normaltextrun"/>
                <w:rFonts w:ascii="Calibri" w:hAnsi="Calibri" w:cs="Calibri"/>
                <w:color w:val="4B4B4D"/>
                <w:lang w:val="lt-LT"/>
              </w:rPr>
              <w:t>.</w:t>
            </w:r>
          </w:p>
          <w:p w14:paraId="194B493B" w14:textId="17DB5CB1" w:rsidR="00EE5453" w:rsidRPr="00EE77BB" w:rsidRDefault="000B2A52">
            <w:pPr>
              <w:pStyle w:val="paragraph"/>
              <w:numPr>
                <w:ilvl w:val="0"/>
                <w:numId w:val="9"/>
              </w:numPr>
              <w:spacing w:before="60" w:beforeAutospacing="0" w:after="60" w:afterAutospacing="0"/>
              <w:textAlignment w:val="baseline"/>
              <w:rPr>
                <w:rFonts w:ascii="Calibri" w:hAnsi="Calibri" w:cs="Calibri"/>
                <w:color w:val="4B4B4D"/>
                <w:lang w:val="lt-LT"/>
              </w:rPr>
            </w:pPr>
            <w:r>
              <w:rPr>
                <w:rStyle w:val="normaltextrun"/>
                <w:rFonts w:ascii="Calibri" w:hAnsi="Calibri" w:cs="Calibri"/>
                <w:color w:val="4B4B4D"/>
                <w:lang w:val="lt-LT"/>
              </w:rPr>
              <w:t>Energijos suv</w:t>
            </w:r>
            <w:r w:rsidR="00EE5453" w:rsidRPr="00EE77BB">
              <w:rPr>
                <w:rStyle w:val="normaltextrun"/>
                <w:rFonts w:ascii="Calibri" w:hAnsi="Calibri" w:cs="Calibri"/>
                <w:color w:val="4B4B4D"/>
                <w:lang w:val="lt-LT"/>
              </w:rPr>
              <w:t xml:space="preserve">artojimo stebėjimas ir </w:t>
            </w:r>
            <w:r w:rsidR="00365847">
              <w:rPr>
                <w:rStyle w:val="normaltextrun"/>
                <w:rFonts w:ascii="Calibri" w:hAnsi="Calibri" w:cs="Calibri"/>
                <w:color w:val="4B4B4D"/>
                <w:lang w:val="lt-LT"/>
              </w:rPr>
              <w:t>lėšų</w:t>
            </w:r>
            <w:r w:rsidR="00EE5453" w:rsidRPr="00EE77BB">
              <w:rPr>
                <w:rStyle w:val="normaltextrun"/>
                <w:rFonts w:ascii="Calibri" w:hAnsi="Calibri" w:cs="Calibri"/>
                <w:color w:val="4B4B4D"/>
                <w:lang w:val="lt-LT"/>
              </w:rPr>
              <w:t xml:space="preserve"> </w:t>
            </w:r>
            <w:r>
              <w:rPr>
                <w:rStyle w:val="normaltextrun"/>
                <w:rFonts w:ascii="Calibri" w:hAnsi="Calibri" w:cs="Calibri"/>
                <w:color w:val="4B4B4D"/>
                <w:lang w:val="lt-LT"/>
              </w:rPr>
              <w:t xml:space="preserve">sutaupymo </w:t>
            </w:r>
            <w:r w:rsidR="00EE5453" w:rsidRPr="00EE77BB">
              <w:rPr>
                <w:rStyle w:val="normaltextrun"/>
                <w:rFonts w:ascii="Calibri" w:hAnsi="Calibri" w:cs="Calibri"/>
                <w:color w:val="4B4B4D"/>
                <w:lang w:val="lt-LT"/>
              </w:rPr>
              <w:t>vertinimas</w:t>
            </w:r>
            <w:r>
              <w:rPr>
                <w:rStyle w:val="normaltextrun"/>
                <w:rFonts w:ascii="Calibri" w:hAnsi="Calibri" w:cs="Calibri"/>
                <w:color w:val="4B4B4D"/>
                <w:lang w:val="lt-LT"/>
              </w:rPr>
              <w:t>.</w:t>
            </w:r>
          </w:p>
        </w:tc>
        <w:tc>
          <w:tcPr>
            <w:tcW w:w="5096" w:type="dxa"/>
          </w:tcPr>
          <w:p w14:paraId="418E25AF" w14:textId="77777777" w:rsidR="00D65EAC" w:rsidRPr="00D65EAC" w:rsidRDefault="00D65EAC" w:rsidP="00D65EAC">
            <w:pPr>
              <w:spacing w:before="60" w:after="60"/>
              <w:rPr>
                <w:color w:val="4B4B4D" w:themeColor="text1"/>
              </w:rPr>
            </w:pPr>
            <w:hyperlink r:id="rId32" w:history="1">
              <w:r w:rsidRPr="00D65EAC">
                <w:rPr>
                  <w:rStyle w:val="Hyperlink"/>
                  <w:color w:val="4B4B4D" w:themeColor="text1"/>
                </w:rPr>
                <w:t>http://www.renovacija.lt/statybu-sprendimas/grindu-ir-perdangu-siltinimas/</w:t>
              </w:r>
            </w:hyperlink>
          </w:p>
          <w:p w14:paraId="054877AE" w14:textId="77777777" w:rsidR="00D65EAC" w:rsidRPr="00D65EAC" w:rsidRDefault="00D65EAC" w:rsidP="00D65EAC">
            <w:pPr>
              <w:spacing w:before="60" w:after="60"/>
              <w:rPr>
                <w:color w:val="4B4B4D" w:themeColor="text1"/>
              </w:rPr>
            </w:pPr>
            <w:hyperlink r:id="rId33" w:history="1">
              <w:r w:rsidRPr="00D65EAC">
                <w:rPr>
                  <w:rStyle w:val="Hyperlink"/>
                  <w:color w:val="4B4B4D" w:themeColor="text1"/>
                </w:rPr>
                <w:t>https://www.paroc.com/lt-lt/applications/building-insulation/ceilings/garage-and-cellar-ceilings</w:t>
              </w:r>
            </w:hyperlink>
          </w:p>
          <w:p w14:paraId="0BD696F3" w14:textId="59615592" w:rsidR="00EE5453" w:rsidRPr="00EE77BB" w:rsidRDefault="00EE5453" w:rsidP="00224F07">
            <w:pPr>
              <w:spacing w:before="60" w:after="60"/>
              <w:rPr>
                <w:color w:val="4B4B4D" w:themeColor="text1"/>
              </w:rPr>
            </w:pPr>
          </w:p>
        </w:tc>
      </w:tr>
    </w:tbl>
    <w:p w14:paraId="6A6BF70E" w14:textId="77777777" w:rsidR="00EE5453" w:rsidRPr="00EE77BB" w:rsidRDefault="00EE5453" w:rsidP="00EE5453">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EE5453" w:rsidRPr="00EE77BB" w14:paraId="3A13B06F" w14:textId="77777777" w:rsidTr="00224F07">
        <w:trPr>
          <w:trHeight w:val="351"/>
        </w:trPr>
        <w:tc>
          <w:tcPr>
            <w:tcW w:w="10194" w:type="dxa"/>
            <w:shd w:val="clear" w:color="auto" w:fill="D4E2ED" w:themeFill="accent2" w:themeFillTint="33"/>
          </w:tcPr>
          <w:p w14:paraId="4AF1D20A" w14:textId="2E97E607" w:rsidR="00EE5453" w:rsidRPr="00EE77BB" w:rsidRDefault="00EE5453" w:rsidP="00224F07">
            <w:pPr>
              <w:tabs>
                <w:tab w:val="left" w:pos="3830"/>
              </w:tabs>
              <w:rPr>
                <w:b/>
                <w:bCs/>
                <w:sz w:val="24"/>
                <w:szCs w:val="24"/>
              </w:rPr>
            </w:pPr>
            <w:r w:rsidRPr="00EE77BB">
              <w:rPr>
                <w:b/>
                <w:bCs/>
                <w:color w:val="007BB2" w:themeColor="background2"/>
                <w:sz w:val="24"/>
                <w:szCs w:val="24"/>
              </w:rPr>
              <w:lastRenderedPageBreak/>
              <w:t>Nuotraukos</w:t>
            </w:r>
          </w:p>
        </w:tc>
      </w:tr>
      <w:tr w:rsidR="00EE5453" w:rsidRPr="00EE77BB" w14:paraId="7393280A" w14:textId="77777777" w:rsidTr="00224F07">
        <w:trPr>
          <w:trHeight w:val="3039"/>
        </w:trPr>
        <w:tc>
          <w:tcPr>
            <w:tcW w:w="10194" w:type="dxa"/>
            <w:vAlign w:val="center"/>
          </w:tcPr>
          <w:p w14:paraId="20647442" w14:textId="041ADC7B" w:rsidR="00EE5453" w:rsidRPr="00EE77BB" w:rsidRDefault="008033E5" w:rsidP="00224F07">
            <w:pPr>
              <w:keepNext/>
              <w:tabs>
                <w:tab w:val="left" w:pos="3830"/>
              </w:tabs>
              <w:spacing w:before="60" w:after="60"/>
              <w:jc w:val="center"/>
            </w:pPr>
            <w:r w:rsidRPr="008033E5">
              <w:rPr>
                <w:noProof/>
              </w:rPr>
              <w:drawing>
                <wp:inline distT="0" distB="0" distL="0" distR="0" wp14:anchorId="55E22CD0" wp14:editId="79B0863D">
                  <wp:extent cx="6469380" cy="3642360"/>
                  <wp:effectExtent l="0" t="0" r="7620" b="0"/>
                  <wp:docPr id="5772558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69380" cy="3642360"/>
                          </a:xfrm>
                          <a:prstGeom prst="rect">
                            <a:avLst/>
                          </a:prstGeom>
                          <a:noFill/>
                          <a:ln>
                            <a:noFill/>
                          </a:ln>
                        </pic:spPr>
                      </pic:pic>
                    </a:graphicData>
                  </a:graphic>
                </wp:inline>
              </w:drawing>
            </w:r>
          </w:p>
          <w:p w14:paraId="48CCCAF6" w14:textId="05CE8EA7" w:rsidR="00EE5453" w:rsidRPr="00EE77BB" w:rsidRDefault="00EE5453" w:rsidP="00224F07">
            <w:pPr>
              <w:pStyle w:val="Caption"/>
              <w:spacing w:before="60" w:after="60"/>
              <w:jc w:val="center"/>
              <w:rPr>
                <w:i w:val="0"/>
                <w:iCs w:val="0"/>
              </w:rPr>
            </w:pPr>
            <w:r w:rsidRPr="00EE77BB">
              <w:fldChar w:fldCharType="begin"/>
            </w:r>
            <w:r w:rsidRPr="00EE77BB">
              <w:instrText xml:space="preserve"> SEQ Figure \* ARABIC </w:instrText>
            </w:r>
            <w:r w:rsidRPr="00EE77BB">
              <w:fldChar w:fldCharType="separate"/>
            </w:r>
            <w:r w:rsidR="00876B2F">
              <w:rPr>
                <w:noProof/>
              </w:rPr>
              <w:t>2</w:t>
            </w:r>
            <w:r w:rsidRPr="00EE77BB">
              <w:fldChar w:fldCharType="end"/>
            </w:r>
            <w:r w:rsidR="008033E5">
              <w:t xml:space="preserve"> pav.</w:t>
            </w:r>
            <w:r w:rsidRPr="00EE77BB">
              <w:t xml:space="preserve">: </w:t>
            </w:r>
            <w:r w:rsidR="00954995">
              <w:t>I</w:t>
            </w:r>
            <w:r w:rsidRPr="00EE77BB">
              <w:t>zoliuotos rūsio lubos © ZEBAU GmbH</w:t>
            </w:r>
          </w:p>
        </w:tc>
      </w:tr>
    </w:tbl>
    <w:p w14:paraId="53363F86" w14:textId="632FDB55" w:rsidR="000C2F7E" w:rsidRPr="00EE77BB" w:rsidRDefault="000C2F7E">
      <w:pPr>
        <w:spacing w:before="0"/>
        <w:rPr>
          <w:b/>
          <w:bCs/>
          <w:color w:val="4B4B4D" w:themeColor="text1"/>
          <w:sz w:val="24"/>
          <w:szCs w:val="24"/>
        </w:rPr>
      </w:pPr>
      <w:r w:rsidRPr="00EE77BB">
        <w:rPr>
          <w:b/>
          <w:bCs/>
        </w:rPr>
        <w:br w:type="page"/>
      </w:r>
    </w:p>
    <w:p w14:paraId="18994EED" w14:textId="6540772B" w:rsidR="006710F7" w:rsidRPr="00EE77BB" w:rsidRDefault="00E65E65" w:rsidP="006710F7">
      <w:pPr>
        <w:pStyle w:val="Heading2"/>
        <w:rPr>
          <w:sz w:val="16"/>
          <w:szCs w:val="16"/>
        </w:rPr>
      </w:pPr>
      <w:bookmarkStart w:id="29" w:name="_Toc192794832"/>
      <w:r>
        <w:lastRenderedPageBreak/>
        <w:t>Įpučiama</w:t>
      </w:r>
      <w:r w:rsidR="006710F7" w:rsidRPr="00EE77BB">
        <w:t xml:space="preserve"> izoliacija stogams ir medinėms sienoms (vilna / pluoštas)</w:t>
      </w:r>
      <w:bookmarkEnd w:id="29"/>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6710F7" w:rsidRPr="00EE77BB" w14:paraId="55D3516B"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4C75949E" w14:textId="77777777" w:rsidR="006710F7" w:rsidRPr="00EE77BB" w:rsidRDefault="006710F7" w:rsidP="00224F07">
            <w:pPr>
              <w:spacing w:before="60" w:after="60"/>
              <w:rPr>
                <w:i/>
                <w:iCs/>
                <w:color w:val="7B6A6B" w:themeColor="accent4"/>
              </w:rPr>
            </w:pPr>
            <w:r w:rsidRPr="00EE77BB">
              <w:rPr>
                <w:rStyle w:val="Heading3Char"/>
                <w:lang w:val="lt-LT"/>
              </w:rPr>
              <w:t>Trumpas aprašymas</w:t>
            </w:r>
          </w:p>
        </w:tc>
      </w:tr>
      <w:tr w:rsidR="006710F7" w:rsidRPr="00EE77BB" w14:paraId="6F538C92" w14:textId="77777777" w:rsidTr="00224F07">
        <w:trPr>
          <w:trHeight w:val="2889"/>
        </w:trPr>
        <w:tc>
          <w:tcPr>
            <w:tcW w:w="10292" w:type="dxa"/>
            <w:tcBorders>
              <w:top w:val="single" w:sz="4" w:space="0" w:color="auto"/>
            </w:tcBorders>
          </w:tcPr>
          <w:p w14:paraId="26E75A21" w14:textId="2FF6E0E5" w:rsidR="006710F7" w:rsidRPr="00EE77BB" w:rsidRDefault="00EE2AC4" w:rsidP="00224F07">
            <w:pPr>
              <w:pStyle w:val="StandardText"/>
              <w:spacing w:before="60" w:after="60"/>
            </w:pPr>
            <w:r>
              <w:t>Dėl n</w:t>
            </w:r>
            <w:r w:rsidR="006710F7" w:rsidRPr="00EE77BB">
              <w:t>eapšiltint</w:t>
            </w:r>
            <w:r>
              <w:t>ų</w:t>
            </w:r>
            <w:r w:rsidR="006710F7" w:rsidRPr="00EE77BB">
              <w:t xml:space="preserve"> šlaitini</w:t>
            </w:r>
            <w:r>
              <w:t>ų</w:t>
            </w:r>
            <w:r w:rsidR="006710F7" w:rsidRPr="00EE77BB">
              <w:t xml:space="preserve"> stog</w:t>
            </w:r>
            <w:r>
              <w:t>ų</w:t>
            </w:r>
            <w:r w:rsidR="006710F7" w:rsidRPr="00EE77BB">
              <w:t xml:space="preserve"> arba neapšil</w:t>
            </w:r>
            <w:r>
              <w:t>tintų</w:t>
            </w:r>
            <w:r w:rsidR="006710F7" w:rsidRPr="00EE77BB">
              <w:t xml:space="preserve"> medinio karkaso išorin</w:t>
            </w:r>
            <w:r>
              <w:t>ių</w:t>
            </w:r>
            <w:r w:rsidR="006710F7" w:rsidRPr="00EE77BB">
              <w:t xml:space="preserve"> sien</w:t>
            </w:r>
            <w:r>
              <w:t>ų</w:t>
            </w:r>
            <w:r w:rsidR="006710F7" w:rsidRPr="00EE77BB">
              <w:t xml:space="preserve"> </w:t>
            </w:r>
            <w:r>
              <w:t xml:space="preserve">metinės </w:t>
            </w:r>
            <w:r w:rsidRPr="00EE77BB">
              <w:t>pastato šildymo energijos sąnaud</w:t>
            </w:r>
            <w:r>
              <w:t>os gali padidėti</w:t>
            </w:r>
            <w:r w:rsidR="006710F7" w:rsidRPr="00EE77BB">
              <w:t xml:space="preserve"> </w:t>
            </w:r>
            <w:r>
              <w:t xml:space="preserve">iki </w:t>
            </w:r>
            <w:r w:rsidRPr="00FD5A26">
              <w:rPr>
                <w:lang w:val="en-US"/>
              </w:rPr>
              <w:t>40%</w:t>
            </w:r>
            <w:r w:rsidR="006710F7" w:rsidRPr="00EE77BB">
              <w:t>. Daugelio pastatų stogų pavirši</w:t>
            </w:r>
            <w:r>
              <w:t>uose bei sienose yra</w:t>
            </w:r>
            <w:r w:rsidR="006710F7" w:rsidRPr="00EE77BB">
              <w:t xml:space="preserve"> </w:t>
            </w:r>
            <w:r w:rsidR="00A36E02">
              <w:t xml:space="preserve">ir </w:t>
            </w:r>
            <w:r w:rsidR="006710F7" w:rsidRPr="00EE77BB">
              <w:t>oro tarpų, kurie labai prisideda prie šilumos nuostolių. Šiuos oro tarpus užpildžius izoliacija, galima pa</w:t>
            </w:r>
            <w:r w:rsidR="003B1117">
              <w:t>gerinti</w:t>
            </w:r>
            <w:r w:rsidR="006710F7" w:rsidRPr="00EE77BB">
              <w:t xml:space="preserve"> energijos vartojim</w:t>
            </w:r>
            <w:r w:rsidR="00C167EF">
              <w:t>ą</w:t>
            </w:r>
            <w:r w:rsidR="006710F7" w:rsidRPr="00EE77BB">
              <w:t xml:space="preserve"> nekeičiant stogo ar sienos storio.</w:t>
            </w:r>
          </w:p>
          <w:p w14:paraId="147958D1" w14:textId="6FDA8F7E" w:rsidR="006710F7" w:rsidRPr="00EE77BB" w:rsidRDefault="00C167EF" w:rsidP="00224F07">
            <w:pPr>
              <w:pStyle w:val="StandardText"/>
              <w:spacing w:before="60" w:after="60"/>
            </w:pPr>
            <w:r>
              <w:t>Įpučiama</w:t>
            </w:r>
            <w:r w:rsidR="006710F7" w:rsidRPr="00EE77BB">
              <w:t xml:space="preserve"> izoliacija iš medžio vatos arba celiuliozės yra greitas ir veiksmingas būdas užpildyti </w:t>
            </w:r>
            <w:r w:rsidR="00EE2AC4">
              <w:t>tokius</w:t>
            </w:r>
            <w:r w:rsidR="006710F7" w:rsidRPr="00EE77BB">
              <w:t xml:space="preserve"> oro </w:t>
            </w:r>
            <w:r w:rsidR="002F264B">
              <w:t>tarpus</w:t>
            </w:r>
            <w:r w:rsidR="006710F7" w:rsidRPr="00EE77BB">
              <w:t xml:space="preserve"> stoguose arba tarp </w:t>
            </w:r>
            <w:r w:rsidR="002F264B">
              <w:t xml:space="preserve">medinių </w:t>
            </w:r>
            <w:r w:rsidR="006710F7" w:rsidRPr="00EE77BB">
              <w:t xml:space="preserve">sienų sluoksnių. </w:t>
            </w:r>
            <w:r w:rsidR="002F264B">
              <w:t>Prieš apšiltinant</w:t>
            </w:r>
            <w:r w:rsidR="006710F7" w:rsidRPr="00EE77BB">
              <w:t xml:space="preserve"> stogo ar sienos paviršius paruošiamas (paprastai iš vidaus), o skylės </w:t>
            </w:r>
            <w:r w:rsidR="002F264B">
              <w:t>padaromos</w:t>
            </w:r>
            <w:r w:rsidR="006710F7" w:rsidRPr="00EE77BB">
              <w:t xml:space="preserve"> maždaug 30-40 cm atstumu viena nuo kitos. Izoliacinės medžiagos tiekiamos palaidos. Medžiaga į ertmes </w:t>
            </w:r>
            <w:r w:rsidR="002F264B">
              <w:t>į</w:t>
            </w:r>
            <w:r w:rsidR="006710F7" w:rsidRPr="00EE77BB">
              <w:t>pučiama suslėgt</w:t>
            </w:r>
            <w:r w:rsidR="002F264B">
              <w:t>o</w:t>
            </w:r>
            <w:r w:rsidR="006710F7" w:rsidRPr="00EE77BB">
              <w:t xml:space="preserve"> or</w:t>
            </w:r>
            <w:r w:rsidR="002F264B">
              <w:t>o pagalba</w:t>
            </w:r>
            <w:r w:rsidR="006710F7" w:rsidRPr="00EE77BB">
              <w:t>.</w:t>
            </w:r>
          </w:p>
          <w:p w14:paraId="0E50FF94" w14:textId="7B4D2AD8" w:rsidR="006710F7" w:rsidRPr="00EE77BB" w:rsidRDefault="006710F7" w:rsidP="00224F07">
            <w:pPr>
              <w:pStyle w:val="StandardText"/>
              <w:spacing w:before="60" w:after="60"/>
            </w:pPr>
            <w:bookmarkStart w:id="30" w:name="_Hlk196234177"/>
            <w:r w:rsidRPr="00EE77BB">
              <w:t>Ši priemonė gali būti įgyvendinama stoguose arba dvi</w:t>
            </w:r>
            <w:r w:rsidR="002F264B">
              <w:t xml:space="preserve">gubose </w:t>
            </w:r>
            <w:r w:rsidRPr="00EE77BB">
              <w:t>išorinė</w:t>
            </w:r>
            <w:r w:rsidR="002F264B">
              <w:t>s</w:t>
            </w:r>
            <w:r w:rsidRPr="00EE77BB">
              <w:t xml:space="preserve">e </w:t>
            </w:r>
            <w:r w:rsidR="00F14195">
              <w:t>medinėse s</w:t>
            </w:r>
            <w:r w:rsidRPr="00EE77BB">
              <w:t>ieno</w:t>
            </w:r>
            <w:r w:rsidR="002F264B">
              <w:t>s</w:t>
            </w:r>
            <w:r w:rsidRPr="00EE77BB">
              <w:t>e</w:t>
            </w:r>
            <w:r w:rsidR="000F3922">
              <w:t xml:space="preserve">, </w:t>
            </w:r>
            <w:r w:rsidR="00F14195">
              <w:t>su</w:t>
            </w:r>
            <w:r w:rsidR="0059280E">
              <w:t xml:space="preserve"> </w:t>
            </w:r>
            <w:r w:rsidRPr="00EE77BB">
              <w:t>išorin</w:t>
            </w:r>
            <w:r w:rsidR="00F14195">
              <w:t>iu</w:t>
            </w:r>
            <w:r w:rsidR="000F3922">
              <w:t xml:space="preserve"> barjer</w:t>
            </w:r>
            <w:r w:rsidR="00F14195">
              <w:t>u</w:t>
            </w:r>
            <w:r w:rsidRPr="00EE77BB">
              <w:t xml:space="preserve"> </w:t>
            </w:r>
            <w:r w:rsidR="000F3922">
              <w:t xml:space="preserve">nuo </w:t>
            </w:r>
            <w:r w:rsidRPr="00F14195">
              <w:t xml:space="preserve">oro </w:t>
            </w:r>
            <w:r w:rsidR="00B15A6E">
              <w:t>bei</w:t>
            </w:r>
            <w:r w:rsidRPr="00F14195">
              <w:t xml:space="preserve"> garų</w:t>
            </w:r>
            <w:r w:rsidRPr="00EE77BB">
              <w:t xml:space="preserve"> </w:t>
            </w:r>
            <w:r w:rsidR="00F14195" w:rsidRPr="00F14195">
              <w:t>ir kai</w:t>
            </w:r>
            <w:r w:rsidRPr="00F14195">
              <w:t xml:space="preserve"> oro </w:t>
            </w:r>
            <w:r w:rsidR="0059280E" w:rsidRPr="00F14195">
              <w:t>tarp</w:t>
            </w:r>
            <w:r w:rsidR="00F14195" w:rsidRPr="00F14195">
              <w:t>as</w:t>
            </w:r>
            <w:r w:rsidRPr="00F14195">
              <w:t xml:space="preserve"> yra</w:t>
            </w:r>
            <w:r w:rsidRPr="002F264B">
              <w:t xml:space="preserve"> ne mažesnis kaip 5 cm.</w:t>
            </w:r>
          </w:p>
          <w:bookmarkEnd w:id="30"/>
          <w:p w14:paraId="54698657" w14:textId="324A758C" w:rsidR="006710F7" w:rsidRPr="00EE77BB" w:rsidRDefault="006710F7" w:rsidP="00224F07">
            <w:pPr>
              <w:pStyle w:val="StandardText"/>
              <w:spacing w:before="60" w:after="60"/>
            </w:pPr>
            <w:r w:rsidRPr="00EE77BB">
              <w:t>Ši medžiaga netinka dvi</w:t>
            </w:r>
            <w:r w:rsidR="002F264B">
              <w:t>sluoksniam</w:t>
            </w:r>
            <w:r w:rsidRPr="00EE77BB">
              <w:t xml:space="preserve"> mūrui, nes gali prasiskverbti drėgmė ir medžiaga </w:t>
            </w:r>
            <w:r w:rsidR="00B15A6E">
              <w:t xml:space="preserve">gali </w:t>
            </w:r>
            <w:r w:rsidRPr="00EE77BB">
              <w:t>sulipti. Alternatyva - drėgmei atsparios izoliacinės medžiagos, pavyzdžiui, perlitas.</w:t>
            </w:r>
          </w:p>
        </w:tc>
      </w:tr>
      <w:tr w:rsidR="006710F7" w:rsidRPr="00EE77BB" w14:paraId="2F000691" w14:textId="77777777" w:rsidTr="00224F07">
        <w:trPr>
          <w:trHeight w:val="261"/>
        </w:trPr>
        <w:tc>
          <w:tcPr>
            <w:tcW w:w="10292" w:type="dxa"/>
          </w:tcPr>
          <w:p w14:paraId="7344BC7D" w14:textId="44F25758" w:rsidR="006710F7" w:rsidRPr="00EE77BB" w:rsidRDefault="00982DC2" w:rsidP="00224F07">
            <w:pPr>
              <w:spacing w:before="60" w:after="60"/>
              <w:rPr>
                <w:i/>
                <w:iCs/>
                <w:color w:val="4B4B4D" w:themeColor="text1"/>
              </w:rPr>
            </w:pPr>
            <w:r w:rsidRPr="00F078EA">
              <w:rPr>
                <w:i/>
                <w:iCs/>
                <w:color w:val="7B6A6B" w:themeColor="accent4"/>
              </w:rPr>
              <w:t>#izoliacija #</w:t>
            </w:r>
            <w:r>
              <w:rPr>
                <w:i/>
                <w:iCs/>
                <w:color w:val="7B6A6B" w:themeColor="accent4"/>
              </w:rPr>
              <w:t>pastato</w:t>
            </w:r>
            <w:r w:rsidRPr="00F078EA">
              <w:rPr>
                <w:i/>
                <w:iCs/>
                <w:color w:val="7B6A6B" w:themeColor="accent4"/>
              </w:rPr>
              <w:t>apvalkalas #apsauganuošalčio #apsauganu</w:t>
            </w:r>
            <w:r>
              <w:rPr>
                <w:i/>
                <w:iCs/>
                <w:color w:val="7B6A6B" w:themeColor="accent4"/>
              </w:rPr>
              <w:t>o</w:t>
            </w:r>
            <w:r w:rsidRPr="00F078EA">
              <w:rPr>
                <w:i/>
                <w:iCs/>
                <w:color w:val="7B6A6B" w:themeColor="accent4"/>
              </w:rPr>
              <w:t>karščio #šilum</w:t>
            </w:r>
            <w:r>
              <w:rPr>
                <w:i/>
                <w:iCs/>
                <w:color w:val="7B6A6B" w:themeColor="accent4"/>
              </w:rPr>
              <w:t>os</w:t>
            </w:r>
            <w:r w:rsidRPr="00F078EA">
              <w:rPr>
                <w:i/>
                <w:iCs/>
                <w:color w:val="7B6A6B" w:themeColor="accent4"/>
              </w:rPr>
              <w:t>tilteliai</w:t>
            </w:r>
          </w:p>
        </w:tc>
      </w:tr>
    </w:tbl>
    <w:p w14:paraId="2F08A598" w14:textId="77777777" w:rsidR="006710F7" w:rsidRPr="00EE77BB" w:rsidRDefault="006710F7" w:rsidP="006710F7">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6710F7" w:rsidRPr="00EE77BB" w14:paraId="230B39FD"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9C5858B" w14:textId="6AAFE3A5" w:rsidR="006710F7"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9A110B8" w14:textId="1A7F7894" w:rsidR="006710F7" w:rsidRPr="00EE77BB" w:rsidRDefault="00C11CDA" w:rsidP="00224F07">
            <w:pPr>
              <w:pStyle w:val="Companyname"/>
              <w:rPr>
                <w:rStyle w:val="Heading3Char"/>
                <w:lang w:val="lt-LT"/>
              </w:rPr>
            </w:pPr>
            <w:r>
              <w:rPr>
                <w:rStyle w:val="Heading3Char"/>
                <w:lang w:val="lt-LT"/>
              </w:rPr>
              <w:t>Pastato kategorija</w:t>
            </w:r>
          </w:p>
        </w:tc>
      </w:tr>
      <w:tr w:rsidR="006710F7" w:rsidRPr="00EE77BB" w14:paraId="109C0A9A" w14:textId="77777777" w:rsidTr="00224F07">
        <w:trPr>
          <w:trHeight w:val="282"/>
        </w:trPr>
        <w:tc>
          <w:tcPr>
            <w:tcW w:w="2551" w:type="dxa"/>
            <w:tcBorders>
              <w:top w:val="single" w:sz="4" w:space="0" w:color="auto"/>
            </w:tcBorders>
            <w:vAlign w:val="center"/>
          </w:tcPr>
          <w:p w14:paraId="00BC5BE8" w14:textId="77777777" w:rsidR="006710F7"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397437369"/>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551E8136" w14:textId="77777777" w:rsidR="006710F7"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688102765"/>
                <w14:checkbox>
                  <w14:checked w14:val="0"/>
                  <w14:checkedState w14:val="2612" w14:font="MS Gothic"/>
                  <w14:uncheckedState w14:val="2610" w14:font="MS Gothic"/>
                </w14:checkbox>
              </w:sdtPr>
              <w:sdtContent>
                <w:r w:rsidR="006710F7" w:rsidRPr="00EE77BB">
                  <w:rPr>
                    <w:rFonts w:ascii="MS Gothic" w:eastAsia="MS Gothic" w:hAnsi="MS Gothic" w:hint="eastAsia"/>
                    <w:sz w:val="22"/>
                    <w:szCs w:val="22"/>
                  </w:rPr>
                  <w:t>☐</w:t>
                </w:r>
              </w:sdtContent>
            </w:sdt>
            <w:r w:rsidR="006710F7"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0E4FDBB9" w14:textId="77777777" w:rsidR="006710F7"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050144152"/>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rPr>
                <w:color w:val="4B4B4D" w:themeColor="text1"/>
                <w:sz w:val="22"/>
                <w:szCs w:val="22"/>
              </w:rPr>
              <w:t xml:space="preserve"> Administracinis </w:t>
            </w:r>
          </w:p>
        </w:tc>
        <w:tc>
          <w:tcPr>
            <w:tcW w:w="2519" w:type="dxa"/>
            <w:tcBorders>
              <w:top w:val="single" w:sz="4" w:space="0" w:color="auto"/>
            </w:tcBorders>
            <w:vAlign w:val="center"/>
          </w:tcPr>
          <w:p w14:paraId="28AD04C0" w14:textId="77777777" w:rsidR="006710F7"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2"/>
                  <w:szCs w:val="22"/>
                  <w:lang w:val="en-GB"/>
                </w:rPr>
                <w:id w:val="1982188887"/>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rPr>
                <w:rStyle w:val="Heading3Char"/>
                <w:b w:val="0"/>
                <w:color w:val="4B4B4D" w:themeColor="text1"/>
                <w:sz w:val="22"/>
                <w:szCs w:val="22"/>
                <w:lang w:val="lt-LT"/>
              </w:rPr>
              <w:t xml:space="preserve"> Švietimo ar socialinė</w:t>
            </w:r>
            <w:r w:rsidR="006710F7" w:rsidRPr="00EE77BB">
              <w:rPr>
                <w:rStyle w:val="Heading3Char"/>
                <w:color w:val="4B4B4D" w:themeColor="text1"/>
                <w:lang w:val="lt-LT"/>
              </w:rPr>
              <w:t xml:space="preserve">     </w:t>
            </w:r>
            <w:r w:rsidR="006710F7" w:rsidRPr="00EE77BB">
              <w:rPr>
                <w:rStyle w:val="Heading3Char"/>
                <w:b w:val="0"/>
                <w:color w:val="4B4B4D" w:themeColor="text1"/>
                <w:sz w:val="22"/>
                <w:szCs w:val="22"/>
                <w:lang w:val="lt-LT"/>
              </w:rPr>
              <w:t xml:space="preserve"> įstaiga</w:t>
            </w:r>
          </w:p>
        </w:tc>
      </w:tr>
      <w:tr w:rsidR="006710F7" w:rsidRPr="00EE77BB" w14:paraId="13EF9F07" w14:textId="77777777" w:rsidTr="00224F07">
        <w:trPr>
          <w:trHeight w:val="344"/>
        </w:trPr>
        <w:tc>
          <w:tcPr>
            <w:tcW w:w="2551" w:type="dxa"/>
            <w:vAlign w:val="center"/>
          </w:tcPr>
          <w:p w14:paraId="4D4F690C" w14:textId="77777777" w:rsidR="006710F7" w:rsidRPr="00EE77BB" w:rsidRDefault="00000000" w:rsidP="00224F07">
            <w:pPr>
              <w:pStyle w:val="Companyname"/>
              <w:spacing w:before="60" w:after="60"/>
              <w:rPr>
                <w:rStyle w:val="Heading3Char"/>
                <w:b w:val="0"/>
                <w:color w:val="auto"/>
                <w:sz w:val="22"/>
                <w:szCs w:val="22"/>
                <w:lang w:val="lt-LT"/>
              </w:rPr>
            </w:pPr>
            <w:sdt>
              <w:sdtPr>
                <w:rPr>
                  <w:b/>
                  <w:color w:val="4B4B4D" w:themeColor="text1"/>
                  <w:sz w:val="22"/>
                  <w:szCs w:val="22"/>
                  <w:lang w:val="en-GB"/>
                </w:rPr>
                <w:id w:val="-443228857"/>
                <w14:checkbox>
                  <w14:checked w14:val="0"/>
                  <w14:checkedState w14:val="2612" w14:font="MS Gothic"/>
                  <w14:uncheckedState w14:val="2610" w14:font="MS Gothic"/>
                </w14:checkbox>
              </w:sdtPr>
              <w:sdtContent>
                <w:r w:rsidR="006710F7" w:rsidRPr="00EE77BB">
                  <w:rPr>
                    <w:rFonts w:ascii="MS Gothic" w:eastAsia="MS Gothic" w:hAnsi="MS Gothic" w:hint="eastAsia"/>
                    <w:color w:val="4B4B4D" w:themeColor="text1"/>
                    <w:sz w:val="22"/>
                    <w:szCs w:val="22"/>
                  </w:rPr>
                  <w:t>☐</w:t>
                </w:r>
              </w:sdtContent>
            </w:sdt>
            <w:r w:rsidR="006710F7"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7A7DC68D" w14:textId="77777777" w:rsidR="006710F7"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203058108"/>
                <w14:checkbox>
                  <w14:checked w14:val="0"/>
                  <w14:checkedState w14:val="2612" w14:font="MS Gothic"/>
                  <w14:uncheckedState w14:val="2610" w14:font="MS Gothic"/>
                </w14:checkbox>
              </w:sdtPr>
              <w:sdtContent>
                <w:r w:rsidR="006710F7" w:rsidRPr="00EE77BB">
                  <w:rPr>
                    <w:rFonts w:ascii="MS Gothic" w:eastAsia="MS Gothic" w:hAnsi="MS Gothic" w:hint="eastAsia"/>
                    <w:sz w:val="22"/>
                    <w:szCs w:val="22"/>
                  </w:rPr>
                  <w:t>☐</w:t>
                </w:r>
              </w:sdtContent>
            </w:sdt>
            <w:r w:rsidR="006710F7"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4636FD38" w14:textId="77777777" w:rsidR="006710F7"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227228244"/>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rPr>
                <w:rStyle w:val="Heading3Char"/>
                <w:b w:val="0"/>
                <w:color w:val="4B4B4D" w:themeColor="text1"/>
                <w:sz w:val="22"/>
                <w:szCs w:val="22"/>
                <w:lang w:val="lt-LT"/>
              </w:rPr>
              <w:t xml:space="preserve"> Komercinis</w:t>
            </w:r>
          </w:p>
        </w:tc>
        <w:tc>
          <w:tcPr>
            <w:tcW w:w="2519" w:type="dxa"/>
            <w:vAlign w:val="center"/>
          </w:tcPr>
          <w:p w14:paraId="469D19B2" w14:textId="77777777" w:rsidR="006710F7" w:rsidRPr="00EE77BB" w:rsidRDefault="00000000" w:rsidP="00224F07">
            <w:pPr>
              <w:spacing w:before="60" w:after="60"/>
              <w:rPr>
                <w:rStyle w:val="Heading3Char"/>
                <w:b w:val="0"/>
                <w:color w:val="auto"/>
                <w:sz w:val="22"/>
                <w:szCs w:val="22"/>
                <w:lang w:val="lt-LT"/>
              </w:rPr>
            </w:pPr>
            <w:sdt>
              <w:sdtPr>
                <w:rPr>
                  <w:b/>
                  <w:bCs/>
                  <w:color w:val="005B85" w:themeColor="background2" w:themeShade="BF"/>
                  <w:sz w:val="24"/>
                  <w:szCs w:val="24"/>
                  <w:lang w:val="en-GB"/>
                </w:rPr>
                <w:id w:val="1492052035"/>
                <w14:checkbox>
                  <w14:checked w14:val="1"/>
                  <w14:checkedState w14:val="2612" w14:font="MS Gothic"/>
                  <w14:uncheckedState w14:val="2610" w14:font="MS Gothic"/>
                </w14:checkbox>
              </w:sdtPr>
              <w:sdtContent>
                <w:r w:rsidR="006710F7" w:rsidRPr="00EE77BB">
                  <w:rPr>
                    <w:rFonts w:ascii="MS Gothic" w:eastAsia="MS Gothic" w:hAnsi="MS Gothic" w:hint="eastAsia"/>
                    <w:b/>
                    <w:bCs/>
                    <w:color w:val="005B85" w:themeColor="background2" w:themeShade="BF"/>
                  </w:rPr>
                  <w:t>☒</w:t>
                </w:r>
              </w:sdtContent>
            </w:sdt>
            <w:r w:rsidR="006710F7" w:rsidRPr="00EE77BB">
              <w:rPr>
                <w:color w:val="4B4B4D" w:themeColor="text1"/>
              </w:rPr>
              <w:t xml:space="preserve"> Gyvenamasis būstas</w:t>
            </w:r>
          </w:p>
        </w:tc>
      </w:tr>
      <w:tr w:rsidR="006710F7" w:rsidRPr="00EE77BB" w14:paraId="05D5F009" w14:textId="77777777" w:rsidTr="00224F07">
        <w:trPr>
          <w:trHeight w:val="282"/>
        </w:trPr>
        <w:tc>
          <w:tcPr>
            <w:tcW w:w="2551" w:type="dxa"/>
            <w:vAlign w:val="center"/>
          </w:tcPr>
          <w:p w14:paraId="6AB48F74" w14:textId="26B62747" w:rsidR="006710F7"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2"/>
                  <w:szCs w:val="22"/>
                  <w:lang w:val="en-GB"/>
                </w:rPr>
                <w:id w:val="-1416548056"/>
                <w14:checkbox>
                  <w14:checked w14:val="0"/>
                  <w14:checkedState w14:val="2612" w14:font="MS Gothic"/>
                  <w14:uncheckedState w14:val="2610" w14:font="MS Gothic"/>
                </w14:checkbox>
              </w:sdtPr>
              <w:sdtContent>
                <w:r w:rsidR="006710F7" w:rsidRPr="00EE77BB">
                  <w:rPr>
                    <w:rFonts w:ascii="MS Gothic" w:eastAsia="MS Gothic" w:hAnsi="MS Gothic" w:hint="eastAsia"/>
                    <w:sz w:val="22"/>
                    <w:szCs w:val="22"/>
                  </w:rPr>
                  <w:t>☐</w:t>
                </w:r>
              </w:sdtContent>
            </w:sdt>
            <w:r w:rsidR="006710F7"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2BF05306" w14:textId="77777777" w:rsidR="006710F7" w:rsidRPr="00EE77BB"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2"/>
                  <w:szCs w:val="22"/>
                  <w:lang w:val="en-GB"/>
                </w:rPr>
                <w:id w:val="558518416"/>
                <w14:checkbox>
                  <w14:checked w14:val="0"/>
                  <w14:checkedState w14:val="2612" w14:font="MS Gothic"/>
                  <w14:uncheckedState w14:val="2610" w14:font="MS Gothic"/>
                </w14:checkbox>
              </w:sdtPr>
              <w:sdtContent>
                <w:r w:rsidR="006710F7" w:rsidRPr="00EE77BB">
                  <w:rPr>
                    <w:rFonts w:ascii="MS Gothic" w:eastAsia="MS Gothic" w:hAnsi="MS Gothic" w:hint="eastAsia"/>
                    <w:sz w:val="22"/>
                    <w:szCs w:val="22"/>
                  </w:rPr>
                  <w:t>☐</w:t>
                </w:r>
              </w:sdtContent>
            </w:sdt>
            <w:r w:rsidR="006710F7" w:rsidRPr="00EE77BB">
              <w:rPr>
                <w:sz w:val="22"/>
                <w:szCs w:val="22"/>
                <w:u w:val="single"/>
              </w:rPr>
              <w:t xml:space="preserve">   </w:t>
            </w:r>
          </w:p>
        </w:tc>
        <w:tc>
          <w:tcPr>
            <w:tcW w:w="2816" w:type="dxa"/>
            <w:tcBorders>
              <w:left w:val="single" w:sz="4" w:space="0" w:color="auto"/>
            </w:tcBorders>
            <w:vAlign w:val="center"/>
          </w:tcPr>
          <w:p w14:paraId="3DADC6A6" w14:textId="1ADBE3B3" w:rsidR="006710F7" w:rsidRPr="00EE77BB" w:rsidRDefault="00000000" w:rsidP="00224F07">
            <w:pPr>
              <w:pStyle w:val="Companyname"/>
              <w:spacing w:before="60" w:after="60"/>
              <w:rPr>
                <w:rStyle w:val="Heading3Char"/>
                <w:b w:val="0"/>
                <w:color w:val="535353"/>
                <w:sz w:val="22"/>
                <w:szCs w:val="22"/>
                <w:lang w:val="lt-LT"/>
              </w:rPr>
            </w:pPr>
            <w:sdt>
              <w:sdtPr>
                <w:rPr>
                  <w:b/>
                  <w:color w:val="4B4B4D" w:themeColor="text1"/>
                  <w:sz w:val="22"/>
                  <w:szCs w:val="22"/>
                  <w:lang w:val="en-GB"/>
                </w:rPr>
                <w:id w:val="-171335759"/>
                <w14:checkbox>
                  <w14:checked w14:val="0"/>
                  <w14:checkedState w14:val="2612" w14:font="MS Gothic"/>
                  <w14:uncheckedState w14:val="2610" w14:font="MS Gothic"/>
                </w14:checkbox>
              </w:sdtPr>
              <w:sdtContent>
                <w:r w:rsidR="006710F7" w:rsidRPr="00EE77BB">
                  <w:rPr>
                    <w:rFonts w:ascii="MS Gothic" w:eastAsia="MS Gothic" w:hAnsi="MS Gothic" w:hint="eastAsia"/>
                    <w:color w:val="4B4B4D" w:themeColor="text1"/>
                    <w:sz w:val="22"/>
                    <w:szCs w:val="22"/>
                  </w:rPr>
                  <w:t>☐</w:t>
                </w:r>
              </w:sdtContent>
            </w:sdt>
            <w:r w:rsidR="006710F7"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sdt>
            <w:sdtPr>
              <w:id w:val="-1117217585"/>
              <w14:checkbox>
                <w14:checked w14:val="0"/>
                <w14:checkedState w14:val="2612" w14:font="MS Gothic"/>
                <w14:uncheckedState w14:val="2610" w14:font="MS Gothic"/>
              </w14:checkbox>
            </w:sdtPr>
            <w:sdtContent>
              <w:p w14:paraId="4EAAB45B" w14:textId="77777777" w:rsidR="006710F7" w:rsidRPr="00EE77BB" w:rsidRDefault="006710F7" w:rsidP="00224F07">
                <w:pPr>
                  <w:spacing w:before="60" w:after="60"/>
                  <w:rPr>
                    <w:rStyle w:val="Heading3Char"/>
                    <w:b w:val="0"/>
                    <w:color w:val="auto"/>
                    <w:sz w:val="22"/>
                    <w:szCs w:val="22"/>
                    <w:lang w:val="lt-LT"/>
                  </w:rPr>
                </w:pPr>
                <w:r w:rsidRPr="00EE77BB">
                  <w:rPr>
                    <w:rFonts w:ascii="MS Gothic" w:eastAsia="MS Gothic" w:hAnsi="MS Gothic" w:hint="eastAsia"/>
                  </w:rPr>
                  <w:t>☐</w:t>
                </w:r>
              </w:p>
            </w:sdtContent>
          </w:sdt>
        </w:tc>
      </w:tr>
    </w:tbl>
    <w:p w14:paraId="7B664F19" w14:textId="77777777" w:rsidR="006710F7" w:rsidRPr="00EE77BB" w:rsidRDefault="006710F7" w:rsidP="006710F7">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6710F7" w:rsidRPr="00EE77BB" w14:paraId="4C1A44E1" w14:textId="77777777" w:rsidTr="00224F07">
        <w:trPr>
          <w:trHeight w:val="438"/>
        </w:trPr>
        <w:tc>
          <w:tcPr>
            <w:tcW w:w="5003" w:type="dxa"/>
            <w:tcBorders>
              <w:bottom w:val="single" w:sz="4" w:space="0" w:color="auto"/>
            </w:tcBorders>
            <w:shd w:val="clear" w:color="auto" w:fill="E7EEF5" w:themeFill="accent5" w:themeFillTint="33"/>
            <w:vAlign w:val="center"/>
          </w:tcPr>
          <w:p w14:paraId="1EF57D60" w14:textId="4B12AA2D" w:rsidR="006710F7"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4AD79920" w14:textId="632EB912" w:rsidR="006710F7" w:rsidRPr="00EE77BB" w:rsidRDefault="001213FE" w:rsidP="00224F07">
            <w:pPr>
              <w:pStyle w:val="Companyname"/>
              <w:rPr>
                <w:rStyle w:val="Heading3Char"/>
                <w:lang w:val="lt-LT"/>
              </w:rPr>
            </w:pPr>
            <w:r>
              <w:rPr>
                <w:rStyle w:val="Heading3Char"/>
                <w:lang w:val="lt-LT"/>
              </w:rPr>
              <w:t>Sutaupymo potencialas</w:t>
            </w:r>
          </w:p>
        </w:tc>
      </w:tr>
      <w:tr w:rsidR="006710F7" w:rsidRPr="00EE77BB" w14:paraId="1AF8DB25" w14:textId="77777777" w:rsidTr="00224F07">
        <w:trPr>
          <w:trHeight w:val="260"/>
        </w:trPr>
        <w:tc>
          <w:tcPr>
            <w:tcW w:w="5003" w:type="dxa"/>
            <w:tcBorders>
              <w:bottom w:val="nil"/>
            </w:tcBorders>
            <w:vAlign w:val="center"/>
          </w:tcPr>
          <w:p w14:paraId="26D146EE" w14:textId="67E5ED73" w:rsidR="006710F7" w:rsidRPr="00EE77BB"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39800214"/>
                <w14:checkbox>
                  <w14:checked w14:val="0"/>
                  <w14:checkedState w14:val="2612" w14:font="MS Gothic"/>
                  <w14:uncheckedState w14:val="2610" w14:font="MS Gothic"/>
                </w14:checkbox>
              </w:sdtPr>
              <w:sdtContent>
                <w:r w:rsidR="006710F7" w:rsidRPr="00EE77BB">
                  <w:rPr>
                    <w:rFonts w:ascii="MS Gothic" w:eastAsia="MS Gothic" w:hAnsi="MS Gothic" w:hint="eastAsia"/>
                    <w:sz w:val="22"/>
                    <w:szCs w:val="22"/>
                  </w:rPr>
                  <w:t>☐</w:t>
                </w:r>
              </w:sdtContent>
            </w:sdt>
            <w:r w:rsidR="006710F7" w:rsidRPr="00EE77BB">
              <w:rPr>
                <w:sz w:val="22"/>
                <w:szCs w:val="22"/>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59ACE1C" w14:textId="77777777" w:rsidR="006710F7" w:rsidRPr="00EE77BB"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745187825"/>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rPr>
                <w:color w:val="auto"/>
                <w:sz w:val="22"/>
                <w:szCs w:val="22"/>
              </w:rPr>
              <w:t xml:space="preserve">  </w:t>
            </w:r>
            <w:r w:rsidR="006710F7" w:rsidRPr="00EE77BB">
              <w:rPr>
                <w:rStyle w:val="Heading3Char"/>
                <w:b w:val="0"/>
                <w:color w:val="4B4B4D" w:themeColor="text1"/>
                <w:sz w:val="22"/>
                <w:szCs w:val="22"/>
                <w:lang w:val="lt-LT"/>
              </w:rPr>
              <w:t>Energija</w:t>
            </w:r>
          </w:p>
        </w:tc>
        <w:tc>
          <w:tcPr>
            <w:tcW w:w="2766" w:type="dxa"/>
            <w:tcBorders>
              <w:left w:val="nil"/>
              <w:bottom w:val="nil"/>
            </w:tcBorders>
            <w:vAlign w:val="center"/>
          </w:tcPr>
          <w:p w14:paraId="5EE1E41B" w14:textId="77777777" w:rsidR="006710F7" w:rsidRPr="00EE77BB"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680963479"/>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rPr>
                <w:color w:val="007BB2" w:themeColor="background2"/>
                <w:sz w:val="22"/>
                <w:szCs w:val="22"/>
              </w:rPr>
              <w:t xml:space="preserve">  </w:t>
            </w:r>
            <w:r w:rsidR="006710F7" w:rsidRPr="00EE77BB">
              <w:rPr>
                <w:rStyle w:val="Heading3Char"/>
                <w:b w:val="0"/>
                <w:color w:val="4B4B4D" w:themeColor="text1"/>
                <w:sz w:val="22"/>
                <w:szCs w:val="22"/>
                <w:lang w:val="lt-LT"/>
              </w:rPr>
              <w:t>Išlaidos</w:t>
            </w:r>
          </w:p>
        </w:tc>
      </w:tr>
      <w:tr w:rsidR="006710F7" w:rsidRPr="00EE77BB" w14:paraId="62ADB73C" w14:textId="77777777" w:rsidTr="00224F07">
        <w:trPr>
          <w:trHeight w:val="290"/>
        </w:trPr>
        <w:tc>
          <w:tcPr>
            <w:tcW w:w="5003" w:type="dxa"/>
            <w:tcBorders>
              <w:top w:val="nil"/>
              <w:bottom w:val="nil"/>
            </w:tcBorders>
            <w:vAlign w:val="center"/>
          </w:tcPr>
          <w:p w14:paraId="57FBCD2B" w14:textId="0EBD65DA" w:rsidR="006710F7" w:rsidRPr="00EE77BB"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347175888"/>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rPr>
                <w:color w:val="auto"/>
                <w:sz w:val="22"/>
                <w:szCs w:val="22"/>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71FAC355" w14:textId="77777777" w:rsidR="006710F7" w:rsidRPr="00EE77BB"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1898814888"/>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rPr>
                <w:color w:val="007BB2" w:themeColor="background2"/>
                <w:sz w:val="22"/>
                <w:szCs w:val="22"/>
              </w:rPr>
              <w:t xml:space="preserve">  </w:t>
            </w:r>
            <w:r w:rsidR="006710F7" w:rsidRPr="00EE77BB">
              <w:rPr>
                <w:rStyle w:val="Heading3Char"/>
                <w:b w:val="0"/>
                <w:color w:val="4B4B4D" w:themeColor="text1"/>
                <w:sz w:val="22"/>
                <w:szCs w:val="22"/>
                <w:lang w:val="lt-LT"/>
              </w:rPr>
              <w:t>CO</w:t>
            </w:r>
            <w:r w:rsidR="006710F7" w:rsidRPr="00EE77BB">
              <w:rPr>
                <w:b/>
                <w:bCs/>
                <w:sz w:val="22"/>
                <w:szCs w:val="22"/>
                <w:vertAlign w:val="subscript"/>
              </w:rPr>
              <w:t>2</w:t>
            </w:r>
          </w:p>
        </w:tc>
        <w:tc>
          <w:tcPr>
            <w:tcW w:w="2766" w:type="dxa"/>
            <w:tcBorders>
              <w:top w:val="nil"/>
              <w:left w:val="nil"/>
              <w:bottom w:val="nil"/>
            </w:tcBorders>
            <w:vAlign w:val="center"/>
          </w:tcPr>
          <w:p w14:paraId="3C24967B" w14:textId="77777777" w:rsidR="006710F7" w:rsidRPr="00EE77BB" w:rsidRDefault="006710F7" w:rsidP="00224F07">
            <w:pPr>
              <w:pStyle w:val="StandardText"/>
              <w:spacing w:before="60" w:after="60"/>
              <w:rPr>
                <w:rStyle w:val="Heading3Char"/>
                <w:b w:val="0"/>
                <w:color w:val="auto"/>
                <w:sz w:val="22"/>
                <w:szCs w:val="22"/>
                <w:lang w:val="lt-LT"/>
              </w:rPr>
            </w:pPr>
          </w:p>
        </w:tc>
      </w:tr>
      <w:tr w:rsidR="006710F7" w:rsidRPr="00EE77BB" w14:paraId="76A7ACD1" w14:textId="77777777" w:rsidTr="00224F07">
        <w:trPr>
          <w:trHeight w:val="168"/>
        </w:trPr>
        <w:tc>
          <w:tcPr>
            <w:tcW w:w="5003" w:type="dxa"/>
            <w:tcBorders>
              <w:top w:val="nil"/>
              <w:bottom w:val="nil"/>
            </w:tcBorders>
            <w:vAlign w:val="center"/>
          </w:tcPr>
          <w:p w14:paraId="3D5B6EBC" w14:textId="580C6087" w:rsidR="006710F7"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52185016"/>
                <w14:checkbox>
                  <w14:checked w14:val="0"/>
                  <w14:checkedState w14:val="2612" w14:font="MS Gothic"/>
                  <w14:uncheckedState w14:val="2610" w14:font="MS Gothic"/>
                </w14:checkbox>
              </w:sdtPr>
              <w:sdtContent>
                <w:r w:rsidR="006710F7" w:rsidRPr="00EE77BB">
                  <w:rPr>
                    <w:rFonts w:ascii="MS Gothic" w:eastAsia="MS Gothic" w:hAnsi="MS Gothic" w:hint="eastAsia"/>
                    <w:sz w:val="22"/>
                    <w:szCs w:val="22"/>
                  </w:rPr>
                  <w:t>☐</w:t>
                </w:r>
              </w:sdtContent>
            </w:sdt>
            <w:r w:rsidR="006710F7" w:rsidRPr="00EE77BB">
              <w:rPr>
                <w:sz w:val="22"/>
                <w:szCs w:val="22"/>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77B3F863" w14:textId="77777777" w:rsidR="006710F7" w:rsidRPr="00EE77BB"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700139486"/>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t xml:space="preserve"> Kitas teigiamas poveikis</w:t>
            </w:r>
          </w:p>
        </w:tc>
        <w:tc>
          <w:tcPr>
            <w:tcW w:w="2766" w:type="dxa"/>
            <w:tcBorders>
              <w:top w:val="nil"/>
              <w:left w:val="nil"/>
              <w:bottom w:val="nil"/>
            </w:tcBorders>
            <w:vAlign w:val="center"/>
          </w:tcPr>
          <w:p w14:paraId="4E4CE2DA" w14:textId="77777777" w:rsidR="006710F7" w:rsidRPr="00EE77BB" w:rsidRDefault="006710F7" w:rsidP="00224F07">
            <w:pPr>
              <w:pStyle w:val="StandardText"/>
              <w:spacing w:before="60" w:after="60"/>
              <w:rPr>
                <w:rStyle w:val="Heading3Char"/>
                <w:b w:val="0"/>
                <w:color w:val="auto"/>
                <w:sz w:val="22"/>
                <w:szCs w:val="22"/>
                <w:lang w:val="lt-LT"/>
              </w:rPr>
            </w:pPr>
          </w:p>
        </w:tc>
      </w:tr>
      <w:tr w:rsidR="006710F7" w:rsidRPr="00EE77BB" w14:paraId="4DF163B9" w14:textId="77777777" w:rsidTr="00224F07">
        <w:trPr>
          <w:trHeight w:val="80"/>
        </w:trPr>
        <w:tc>
          <w:tcPr>
            <w:tcW w:w="5003" w:type="dxa"/>
            <w:tcBorders>
              <w:top w:val="nil"/>
            </w:tcBorders>
            <w:vAlign w:val="center"/>
          </w:tcPr>
          <w:p w14:paraId="199DD626" w14:textId="6F01DF09" w:rsidR="006710F7"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52971199"/>
                <w14:checkbox>
                  <w14:checked w14:val="0"/>
                  <w14:checkedState w14:val="2612" w14:font="MS Gothic"/>
                  <w14:uncheckedState w14:val="2610" w14:font="MS Gothic"/>
                </w14:checkbox>
              </w:sdtPr>
              <w:sdtContent>
                <w:r w:rsidR="006710F7" w:rsidRPr="00EE77BB">
                  <w:rPr>
                    <w:rFonts w:ascii="MS Gothic" w:eastAsia="MS Gothic" w:hAnsi="MS Gothic" w:hint="eastAsia"/>
                    <w:sz w:val="22"/>
                    <w:szCs w:val="22"/>
                  </w:rPr>
                  <w:t>☐</w:t>
                </w:r>
              </w:sdtContent>
            </w:sdt>
            <w:r w:rsidR="006710F7" w:rsidRPr="00EE77BB">
              <w:rPr>
                <w:sz w:val="22"/>
                <w:szCs w:val="22"/>
              </w:rPr>
              <w:t xml:space="preserve">  </w:t>
            </w:r>
            <w:r w:rsidR="001213FE">
              <w:rPr>
                <w:rStyle w:val="Heading3Char"/>
                <w:b w:val="0"/>
                <w:color w:val="4B4B4D" w:themeColor="text1"/>
                <w:sz w:val="22"/>
                <w:szCs w:val="22"/>
                <w:lang w:val="lt-LT"/>
              </w:rPr>
              <w:t>Ilga (ilgiau nei 12 mėnesių)</w:t>
            </w:r>
          </w:p>
        </w:tc>
        <w:tc>
          <w:tcPr>
            <w:tcW w:w="2574" w:type="dxa"/>
            <w:tcBorders>
              <w:top w:val="nil"/>
              <w:right w:val="nil"/>
            </w:tcBorders>
          </w:tcPr>
          <w:p w14:paraId="572D2BF9" w14:textId="77777777" w:rsidR="006710F7" w:rsidRPr="00EE77BB" w:rsidRDefault="006710F7" w:rsidP="00224F07">
            <w:pPr>
              <w:pStyle w:val="StandardText"/>
              <w:spacing w:before="60" w:after="60"/>
              <w:rPr>
                <w:rStyle w:val="Heading3Char"/>
                <w:b w:val="0"/>
                <w:color w:val="4B4B4D" w:themeColor="text1"/>
                <w:sz w:val="22"/>
                <w:szCs w:val="22"/>
                <w:lang w:val="lt-LT"/>
              </w:rPr>
            </w:pPr>
          </w:p>
        </w:tc>
        <w:tc>
          <w:tcPr>
            <w:tcW w:w="2766" w:type="dxa"/>
            <w:tcBorders>
              <w:top w:val="nil"/>
              <w:left w:val="nil"/>
            </w:tcBorders>
            <w:vAlign w:val="center"/>
          </w:tcPr>
          <w:p w14:paraId="7AFCC3D3" w14:textId="77777777" w:rsidR="006710F7" w:rsidRPr="00EE77BB" w:rsidRDefault="006710F7" w:rsidP="00224F07">
            <w:pPr>
              <w:pStyle w:val="StandardText"/>
              <w:spacing w:before="60" w:after="60"/>
              <w:rPr>
                <w:rStyle w:val="Heading3Char"/>
                <w:b w:val="0"/>
                <w:color w:val="4B4B4D" w:themeColor="text1"/>
                <w:sz w:val="22"/>
                <w:szCs w:val="22"/>
                <w:lang w:val="lt-LT"/>
              </w:rPr>
            </w:pPr>
          </w:p>
        </w:tc>
      </w:tr>
    </w:tbl>
    <w:p w14:paraId="408B839A" w14:textId="77777777" w:rsidR="006710F7" w:rsidRPr="00EE77BB" w:rsidRDefault="006710F7" w:rsidP="006710F7">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6710F7" w:rsidRPr="00EE77BB" w14:paraId="25B91829" w14:textId="77777777" w:rsidTr="00224F07">
        <w:trPr>
          <w:trHeight w:val="313"/>
        </w:trPr>
        <w:tc>
          <w:tcPr>
            <w:tcW w:w="2576" w:type="dxa"/>
            <w:tcBorders>
              <w:bottom w:val="single" w:sz="4" w:space="0" w:color="auto"/>
            </w:tcBorders>
            <w:shd w:val="clear" w:color="auto" w:fill="E7EEF5" w:themeFill="accent5" w:themeFillTint="33"/>
            <w:vAlign w:val="center"/>
          </w:tcPr>
          <w:p w14:paraId="43448B27" w14:textId="30B06D68" w:rsidR="006710F7" w:rsidRPr="00EE77BB" w:rsidRDefault="001213FE" w:rsidP="00224F07">
            <w:pPr>
              <w:pStyle w:val="Heading3"/>
              <w:spacing w:before="60" w:after="60"/>
              <w:rPr>
                <w:rStyle w:val="Heading3Char"/>
                <w:b/>
                <w:bCs/>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379B39B3" w14:textId="77777777" w:rsidR="006710F7" w:rsidRPr="00EE77BB" w:rsidRDefault="006710F7" w:rsidP="00224F07">
            <w:pPr>
              <w:pStyle w:val="Heading3"/>
              <w:spacing w:before="60" w:after="60"/>
              <w:rPr>
                <w:rStyle w:val="Heading3Char"/>
                <w:b/>
                <w:bCs/>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59015C65" w14:textId="77777777" w:rsidR="006710F7" w:rsidRPr="00EE77BB" w:rsidRDefault="006710F7" w:rsidP="00224F07">
            <w:pPr>
              <w:pStyle w:val="Heading3"/>
              <w:spacing w:before="60" w:after="60"/>
              <w:rPr>
                <w:rStyle w:val="Heading3Char"/>
                <w:b/>
                <w:bCs/>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24427CC3" w14:textId="77777777" w:rsidR="006710F7" w:rsidRPr="00EE77BB" w:rsidRDefault="006710F7" w:rsidP="00224F07">
            <w:pPr>
              <w:pStyle w:val="Heading3"/>
              <w:spacing w:before="60" w:after="60"/>
              <w:rPr>
                <w:rStyle w:val="Heading3Char"/>
                <w:b/>
                <w:bCs/>
                <w:lang w:val="lt-LT"/>
              </w:rPr>
            </w:pPr>
            <w:r w:rsidRPr="00EE77BB">
              <w:rPr>
                <w:rStyle w:val="Heading3Char"/>
                <w:b/>
                <w:bCs/>
                <w:lang w:val="lt-LT"/>
              </w:rPr>
              <w:t>Speciali sauga</w:t>
            </w:r>
          </w:p>
        </w:tc>
      </w:tr>
      <w:tr w:rsidR="006710F7" w:rsidRPr="00EE77BB" w14:paraId="29CB471A" w14:textId="77777777" w:rsidTr="00224F07">
        <w:trPr>
          <w:trHeight w:val="278"/>
        </w:trPr>
        <w:tc>
          <w:tcPr>
            <w:tcW w:w="2576" w:type="dxa"/>
            <w:tcBorders>
              <w:bottom w:val="nil"/>
            </w:tcBorders>
            <w:vAlign w:val="center"/>
          </w:tcPr>
          <w:p w14:paraId="48E0B622" w14:textId="008E7E01" w:rsidR="006710F7" w:rsidRPr="00EE77BB" w:rsidRDefault="00000000" w:rsidP="00224F07">
            <w:pPr>
              <w:spacing w:before="60" w:after="60"/>
              <w:rPr>
                <w:rStyle w:val="Heading3Char"/>
                <w:b w:val="0"/>
                <w:color w:val="4B4B4D" w:themeColor="text1"/>
                <w:sz w:val="22"/>
                <w:szCs w:val="22"/>
                <w:lang w:val="lt-LT"/>
              </w:rPr>
            </w:pPr>
            <w:sdt>
              <w:sdtPr>
                <w:rPr>
                  <w:b/>
                  <w:color w:val="4B4B4D" w:themeColor="text1"/>
                  <w:sz w:val="24"/>
                  <w:szCs w:val="24"/>
                  <w:lang w:val="en-GB"/>
                </w:rPr>
                <w:id w:val="1889300947"/>
                <w14:checkbox>
                  <w14:checked w14:val="0"/>
                  <w14:checkedState w14:val="2612" w14:font="MS Gothic"/>
                  <w14:uncheckedState w14:val="2610" w14:font="MS Gothic"/>
                </w14:checkbox>
              </w:sdtPr>
              <w:sdtEndPr>
                <w:rPr>
                  <w:b w:val="0"/>
                  <w:sz w:val="22"/>
                  <w:szCs w:val="22"/>
                </w:rPr>
              </w:sdtEndPr>
              <w:sdtContent>
                <w:r w:rsidR="006710F7" w:rsidRPr="00EE77BB">
                  <w:rPr>
                    <w:rFonts w:ascii="MS Gothic" w:eastAsia="MS Gothic" w:hAnsi="MS Gothic" w:hint="eastAsia"/>
                    <w:color w:val="4B4B4D" w:themeColor="text1"/>
                  </w:rPr>
                  <w:t>☐</w:t>
                </w:r>
              </w:sdtContent>
            </w:sdt>
            <w:r w:rsidR="006710F7"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6710F7"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6FB81D00" w14:textId="77777777" w:rsidR="006710F7" w:rsidRPr="00EE77BB"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2"/>
                  <w:szCs w:val="22"/>
                  <w:lang w:val="en-GB"/>
                </w:rPr>
                <w:id w:val="329879205"/>
                <w14:checkbox>
                  <w14:checked w14:val="0"/>
                  <w14:checkedState w14:val="2612" w14:font="MS Gothic"/>
                  <w14:uncheckedState w14:val="2610" w14:font="MS Gothic"/>
                </w14:checkbox>
              </w:sdtPr>
              <w:sdtContent>
                <w:r w:rsidR="006710F7" w:rsidRPr="00EE77BB">
                  <w:rPr>
                    <w:rFonts w:ascii="MS Gothic" w:eastAsia="MS Gothic" w:hAnsi="MS Gothic" w:hint="eastAsia"/>
                    <w:color w:val="4B4B4D" w:themeColor="text1"/>
                    <w:sz w:val="22"/>
                    <w:szCs w:val="22"/>
                  </w:rPr>
                  <w:t>☐</w:t>
                </w:r>
              </w:sdtContent>
            </w:sdt>
            <w:r w:rsidR="006710F7"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053D835D" w14:textId="489DAE8A" w:rsidR="006710F7" w:rsidRPr="00EE77BB" w:rsidRDefault="00000000" w:rsidP="00224F07">
            <w:pPr>
              <w:pStyle w:val="Companyname"/>
              <w:spacing w:before="60" w:after="60"/>
              <w:rPr>
                <w:rStyle w:val="Heading3Char"/>
                <w:color w:val="4B4B4D" w:themeColor="text1"/>
                <w:sz w:val="22"/>
                <w:szCs w:val="22"/>
                <w:lang w:val="lt-LT"/>
              </w:rPr>
            </w:pPr>
            <w:sdt>
              <w:sdtPr>
                <w:rPr>
                  <w:b/>
                  <w:color w:val="4B4B4D" w:themeColor="text1"/>
                  <w:sz w:val="22"/>
                  <w:szCs w:val="22"/>
                  <w:lang w:val="en-GB"/>
                </w:rPr>
                <w:id w:val="-1529251474"/>
                <w14:checkbox>
                  <w14:checked w14:val="0"/>
                  <w14:checkedState w14:val="2612" w14:font="MS Gothic"/>
                  <w14:uncheckedState w14:val="2610" w14:font="MS Gothic"/>
                </w14:checkbox>
              </w:sdtPr>
              <w:sdtContent>
                <w:r w:rsidR="006710F7" w:rsidRPr="00EE77BB">
                  <w:rPr>
                    <w:rFonts w:ascii="MS Gothic" w:eastAsia="MS Gothic" w:hAnsi="MS Gothic" w:hint="eastAsia"/>
                    <w:color w:val="4B4B4D" w:themeColor="text1"/>
                    <w:sz w:val="22"/>
                    <w:szCs w:val="22"/>
                  </w:rPr>
                  <w:t>☐</w:t>
                </w:r>
              </w:sdtContent>
            </w:sdt>
            <w:r w:rsidR="006710F7" w:rsidRPr="00EE77BB">
              <w:rPr>
                <w:color w:val="4B4B4D" w:themeColor="text1"/>
                <w:sz w:val="22"/>
                <w:szCs w:val="22"/>
              </w:rPr>
              <w:t xml:space="preserve">  </w:t>
            </w:r>
            <w:r w:rsidR="006F1366">
              <w:rPr>
                <w:color w:val="4B4B4D" w:themeColor="text1"/>
                <w:sz w:val="22"/>
                <w:szCs w:val="22"/>
              </w:rPr>
              <w:t>Galima atlikti pačiam</w:t>
            </w:r>
          </w:p>
        </w:tc>
        <w:tc>
          <w:tcPr>
            <w:tcW w:w="2780" w:type="dxa"/>
            <w:tcBorders>
              <w:bottom w:val="nil"/>
            </w:tcBorders>
            <w:vAlign w:val="center"/>
          </w:tcPr>
          <w:p w14:paraId="23E52BBA" w14:textId="77777777" w:rsidR="006710F7" w:rsidRPr="00EE77BB" w:rsidRDefault="00000000" w:rsidP="00224F07">
            <w:pPr>
              <w:pStyle w:val="Companyname"/>
              <w:spacing w:before="60" w:after="60"/>
              <w:rPr>
                <w:color w:val="4B4B4D" w:themeColor="text1"/>
                <w:sz w:val="22"/>
                <w:szCs w:val="22"/>
              </w:rPr>
            </w:pPr>
            <w:sdt>
              <w:sdtPr>
                <w:rPr>
                  <w:b/>
                  <w:bCs/>
                  <w:color w:val="007BB2" w:themeColor="background2"/>
                  <w:sz w:val="22"/>
                  <w:szCs w:val="22"/>
                </w:rPr>
                <w:id w:val="-935670345"/>
                <w14:checkbox>
                  <w14:checked w14:val="1"/>
                  <w14:checkedState w14:val="2612" w14:font="MS Gothic"/>
                  <w14:uncheckedState w14:val="2610" w14:font="MS Gothic"/>
                </w14:checkbox>
              </w:sdtPr>
              <w:sdtContent>
                <w:r w:rsidR="006710F7" w:rsidRPr="00EE77BB">
                  <w:rPr>
                    <w:rFonts w:ascii="MS Gothic" w:eastAsia="MS Gothic" w:hAnsi="MS Gothic" w:hint="eastAsia"/>
                    <w:b/>
                    <w:bCs/>
                    <w:color w:val="007BB2" w:themeColor="background2"/>
                    <w:sz w:val="22"/>
                    <w:szCs w:val="22"/>
                  </w:rPr>
                  <w:t>☒</w:t>
                </w:r>
              </w:sdtContent>
            </w:sdt>
            <w:r w:rsidR="006710F7" w:rsidRPr="00EE77BB">
              <w:rPr>
                <w:color w:val="004E84" w:themeColor="text2"/>
                <w:sz w:val="22"/>
                <w:szCs w:val="22"/>
              </w:rPr>
              <w:t xml:space="preserve">  </w:t>
            </w:r>
            <w:r w:rsidR="006710F7" w:rsidRPr="00EE77BB">
              <w:rPr>
                <w:color w:val="4B4B4D" w:themeColor="text1"/>
                <w:sz w:val="22"/>
                <w:szCs w:val="22"/>
              </w:rPr>
              <w:t>Nebūtina</w:t>
            </w:r>
          </w:p>
        </w:tc>
      </w:tr>
      <w:tr w:rsidR="006710F7" w:rsidRPr="00EE77BB" w14:paraId="2C2E5E9B" w14:textId="77777777" w:rsidTr="00224F07">
        <w:trPr>
          <w:trHeight w:val="80"/>
        </w:trPr>
        <w:tc>
          <w:tcPr>
            <w:tcW w:w="2576" w:type="dxa"/>
            <w:tcBorders>
              <w:top w:val="nil"/>
              <w:bottom w:val="nil"/>
            </w:tcBorders>
            <w:vAlign w:val="center"/>
          </w:tcPr>
          <w:p w14:paraId="767383B0" w14:textId="3C50F721" w:rsidR="006710F7" w:rsidRPr="00EE77BB" w:rsidRDefault="00000000" w:rsidP="00224F07">
            <w:pPr>
              <w:spacing w:before="60" w:after="60"/>
              <w:rPr>
                <w:rStyle w:val="Heading3Char"/>
                <w:b w:val="0"/>
                <w:color w:val="4B4B4D" w:themeColor="text1"/>
                <w:sz w:val="22"/>
                <w:szCs w:val="22"/>
                <w:lang w:val="lt-LT"/>
              </w:rPr>
            </w:pPr>
            <w:sdt>
              <w:sdtPr>
                <w:rPr>
                  <w:b/>
                  <w:color w:val="4B4B4D" w:themeColor="text1"/>
                  <w:sz w:val="24"/>
                  <w:szCs w:val="24"/>
                  <w:lang w:val="en-GB"/>
                </w:rPr>
                <w:id w:val="1081571237"/>
                <w14:checkbox>
                  <w14:checked w14:val="0"/>
                  <w14:checkedState w14:val="2612" w14:font="MS Gothic"/>
                  <w14:uncheckedState w14:val="2610" w14:font="MS Gothic"/>
                </w14:checkbox>
              </w:sdtPr>
              <w:sdtEndPr>
                <w:rPr>
                  <w:b w:val="0"/>
                  <w:sz w:val="22"/>
                  <w:szCs w:val="22"/>
                </w:rPr>
              </w:sdtEndPr>
              <w:sdtContent>
                <w:r w:rsidR="006710F7" w:rsidRPr="00EE77BB">
                  <w:rPr>
                    <w:rFonts w:ascii="MS Gothic" w:eastAsia="MS Gothic" w:hAnsi="MS Gothic" w:hint="eastAsia"/>
                    <w:color w:val="4B4B4D" w:themeColor="text1"/>
                  </w:rPr>
                  <w:t>☐</w:t>
                </w:r>
              </w:sdtContent>
            </w:sdt>
            <w:r w:rsidR="006710F7"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488FEF92" w14:textId="77777777" w:rsidR="006710F7" w:rsidRPr="00EE77BB"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2"/>
                  <w:szCs w:val="22"/>
                  <w:lang w:val="en-GB"/>
                </w:rPr>
                <w:id w:val="1452125048"/>
                <w14:checkbox>
                  <w14:checked w14:val="0"/>
                  <w14:checkedState w14:val="2612" w14:font="MS Gothic"/>
                  <w14:uncheckedState w14:val="2610" w14:font="MS Gothic"/>
                </w14:checkbox>
              </w:sdtPr>
              <w:sdtContent>
                <w:r w:rsidR="006710F7" w:rsidRPr="00EE77BB">
                  <w:rPr>
                    <w:rFonts w:ascii="MS Gothic" w:eastAsia="MS Gothic" w:hAnsi="MS Gothic" w:hint="eastAsia"/>
                    <w:color w:val="4B4B4D" w:themeColor="text1"/>
                    <w:sz w:val="22"/>
                    <w:szCs w:val="22"/>
                  </w:rPr>
                  <w:t>☐</w:t>
                </w:r>
              </w:sdtContent>
            </w:sdt>
            <w:r w:rsidR="006710F7" w:rsidRPr="00EE77BB">
              <w:rPr>
                <w:color w:val="4B4B4D" w:themeColor="text1"/>
                <w:sz w:val="22"/>
                <w:szCs w:val="22"/>
              </w:rPr>
              <w:t xml:space="preserve">  </w:t>
            </w:r>
            <w:r w:rsidR="006710F7"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54E69EF6" w14:textId="1077698F" w:rsidR="006710F7" w:rsidRPr="00EE77BB" w:rsidRDefault="00000000" w:rsidP="00224F07">
            <w:pPr>
              <w:pStyle w:val="Companyname"/>
              <w:spacing w:before="60" w:after="60"/>
              <w:rPr>
                <w:rStyle w:val="Heading3Char"/>
                <w:color w:val="4B4B4D" w:themeColor="text1"/>
                <w:sz w:val="22"/>
                <w:szCs w:val="22"/>
                <w:lang w:val="lt-LT"/>
              </w:rPr>
            </w:pPr>
            <w:sdt>
              <w:sdtPr>
                <w:rPr>
                  <w:b/>
                  <w:color w:val="007BB2" w:themeColor="background2"/>
                  <w:sz w:val="22"/>
                  <w:szCs w:val="22"/>
                  <w:lang w:val="en-GB"/>
                </w:rPr>
                <w:id w:val="-2076500504"/>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rPr>
                <w:color w:val="4B4B4D" w:themeColor="text1"/>
                <w:sz w:val="22"/>
                <w:szCs w:val="22"/>
              </w:rPr>
              <w:t xml:space="preserve">  </w:t>
            </w:r>
            <w:r w:rsidR="00C11CDA">
              <w:rPr>
                <w:color w:val="4B4B4D" w:themeColor="text1"/>
                <w:sz w:val="22"/>
                <w:szCs w:val="22"/>
              </w:rPr>
              <w:t>Reikalinga s</w:t>
            </w:r>
            <w:r w:rsidR="006710F7" w:rsidRPr="00EE77BB">
              <w:rPr>
                <w:color w:val="4B4B4D" w:themeColor="text1"/>
                <w:sz w:val="22"/>
                <w:szCs w:val="22"/>
              </w:rPr>
              <w:t>pecializuota įmonė</w:t>
            </w:r>
          </w:p>
        </w:tc>
        <w:tc>
          <w:tcPr>
            <w:tcW w:w="2780" w:type="dxa"/>
            <w:tcBorders>
              <w:top w:val="nil"/>
              <w:bottom w:val="nil"/>
            </w:tcBorders>
            <w:vAlign w:val="center"/>
          </w:tcPr>
          <w:p w14:paraId="2E6D24ED" w14:textId="1AB074A4" w:rsidR="006710F7" w:rsidRPr="00EE77BB" w:rsidRDefault="00000000" w:rsidP="00224F07">
            <w:pPr>
              <w:pStyle w:val="Companyname"/>
              <w:spacing w:before="60" w:after="60"/>
              <w:rPr>
                <w:color w:val="4B4B4D" w:themeColor="text1"/>
                <w:sz w:val="22"/>
                <w:szCs w:val="22"/>
              </w:rPr>
            </w:pPr>
            <w:sdt>
              <w:sdtPr>
                <w:rPr>
                  <w:color w:val="4B4B4D" w:themeColor="text1"/>
                  <w:sz w:val="22"/>
                  <w:szCs w:val="22"/>
                </w:rPr>
                <w:id w:val="-1676878605"/>
                <w14:checkbox>
                  <w14:checked w14:val="0"/>
                  <w14:checkedState w14:val="2612" w14:font="MS Gothic"/>
                  <w14:uncheckedState w14:val="2610" w14:font="MS Gothic"/>
                </w14:checkbox>
              </w:sdtPr>
              <w:sdtContent>
                <w:r w:rsidR="006710F7" w:rsidRPr="00EE77BB">
                  <w:rPr>
                    <w:rFonts w:ascii="MS Gothic" w:eastAsia="MS Gothic" w:hAnsi="MS Gothic" w:hint="eastAsia"/>
                    <w:color w:val="4B4B4D" w:themeColor="text1"/>
                    <w:sz w:val="22"/>
                    <w:szCs w:val="22"/>
                  </w:rPr>
                  <w:t>☐</w:t>
                </w:r>
              </w:sdtContent>
            </w:sdt>
            <w:r w:rsidR="006710F7" w:rsidRPr="00EE77BB">
              <w:rPr>
                <w:color w:val="4B4B4D" w:themeColor="text1"/>
                <w:sz w:val="22"/>
                <w:szCs w:val="22"/>
              </w:rPr>
              <w:t xml:space="preserve">  </w:t>
            </w:r>
            <w:r w:rsidR="006F1366">
              <w:rPr>
                <w:color w:val="4B4B4D" w:themeColor="text1"/>
                <w:sz w:val="22"/>
                <w:szCs w:val="22"/>
              </w:rPr>
              <w:t>Rekomenduojama</w:t>
            </w:r>
          </w:p>
        </w:tc>
      </w:tr>
      <w:tr w:rsidR="006710F7" w:rsidRPr="00EE77BB" w14:paraId="4A184255" w14:textId="77777777" w:rsidTr="00224F07">
        <w:trPr>
          <w:trHeight w:val="80"/>
        </w:trPr>
        <w:tc>
          <w:tcPr>
            <w:tcW w:w="2576" w:type="dxa"/>
            <w:tcBorders>
              <w:top w:val="nil"/>
            </w:tcBorders>
            <w:vAlign w:val="center"/>
          </w:tcPr>
          <w:p w14:paraId="09F0373B" w14:textId="4524FE1B" w:rsidR="006710F7" w:rsidRPr="00EE77BB" w:rsidRDefault="00000000" w:rsidP="00224F07">
            <w:pPr>
              <w:pStyle w:val="Companyname"/>
              <w:spacing w:before="60" w:after="60"/>
              <w:rPr>
                <w:rStyle w:val="Heading3Char"/>
                <w:b w:val="0"/>
                <w:bCs/>
                <w:color w:val="4B4B4D" w:themeColor="text1"/>
                <w:sz w:val="22"/>
                <w:szCs w:val="22"/>
                <w:lang w:val="lt-LT"/>
              </w:rPr>
            </w:pPr>
            <w:sdt>
              <w:sdtPr>
                <w:rPr>
                  <w:b/>
                  <w:color w:val="007BB2" w:themeColor="background2"/>
                  <w:sz w:val="22"/>
                  <w:szCs w:val="22"/>
                  <w:lang w:val="en-GB"/>
                </w:rPr>
                <w:id w:val="-1006830362"/>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5F837A85" w14:textId="77777777" w:rsidR="006710F7" w:rsidRPr="00EE77BB" w:rsidRDefault="00000000" w:rsidP="00224F07">
            <w:pPr>
              <w:pStyle w:val="Companyname"/>
              <w:spacing w:before="60" w:after="60"/>
              <w:rPr>
                <w:rStyle w:val="Heading3Char"/>
                <w:b w:val="0"/>
                <w:bCs/>
                <w:color w:val="4B4B4D" w:themeColor="text1"/>
                <w:sz w:val="22"/>
                <w:szCs w:val="22"/>
                <w:lang w:val="lt-LT"/>
              </w:rPr>
            </w:pPr>
            <w:sdt>
              <w:sdtPr>
                <w:rPr>
                  <w:b/>
                  <w:color w:val="007BB2" w:themeColor="background2"/>
                  <w:sz w:val="22"/>
                  <w:szCs w:val="22"/>
                  <w:lang w:val="en-GB"/>
                </w:rPr>
                <w:id w:val="1895000528"/>
                <w14:checkbox>
                  <w14:checked w14:val="1"/>
                  <w14:checkedState w14:val="2612" w14:font="MS Gothic"/>
                  <w14:uncheckedState w14:val="2610" w14:font="MS Gothic"/>
                </w14:checkbox>
              </w:sdtPr>
              <w:sdtContent>
                <w:r w:rsidR="006710F7" w:rsidRPr="00EE77BB">
                  <w:rPr>
                    <w:rFonts w:ascii="MS Gothic" w:eastAsia="MS Gothic" w:hAnsi="MS Gothic" w:hint="eastAsia"/>
                    <w:b/>
                    <w:color w:val="007BB2" w:themeColor="background2"/>
                    <w:sz w:val="22"/>
                    <w:szCs w:val="22"/>
                  </w:rPr>
                  <w:t>☒</w:t>
                </w:r>
              </w:sdtContent>
            </w:sdt>
            <w:r w:rsidR="006710F7" w:rsidRPr="00EE77BB">
              <w:rPr>
                <w:color w:val="4B4B4D" w:themeColor="text1"/>
                <w:sz w:val="22"/>
                <w:szCs w:val="22"/>
              </w:rPr>
              <w:t xml:space="preserve">  </w:t>
            </w:r>
            <w:r w:rsidR="006710F7" w:rsidRPr="00EE77BB">
              <w:rPr>
                <w:rStyle w:val="Heading3Char"/>
                <w:b w:val="0"/>
                <w:bCs/>
                <w:color w:val="4B4B4D" w:themeColor="text1"/>
                <w:sz w:val="22"/>
                <w:szCs w:val="22"/>
                <w:lang w:val="lt-LT"/>
              </w:rPr>
              <w:t>Aukštas</w:t>
            </w:r>
          </w:p>
        </w:tc>
        <w:tc>
          <w:tcPr>
            <w:tcW w:w="2557" w:type="dxa"/>
            <w:tcBorders>
              <w:top w:val="nil"/>
            </w:tcBorders>
            <w:vAlign w:val="center"/>
          </w:tcPr>
          <w:p w14:paraId="520020F9" w14:textId="6AD29412" w:rsidR="006710F7" w:rsidRPr="00EE77BB" w:rsidRDefault="00000000" w:rsidP="00224F07">
            <w:pPr>
              <w:pStyle w:val="Companyname"/>
              <w:spacing w:before="60" w:after="60"/>
              <w:rPr>
                <w:rStyle w:val="Heading3Char"/>
                <w:color w:val="4B4B4D" w:themeColor="text1"/>
                <w:sz w:val="22"/>
                <w:szCs w:val="22"/>
                <w:lang w:val="lt-LT"/>
              </w:rPr>
            </w:pPr>
            <w:sdt>
              <w:sdtPr>
                <w:rPr>
                  <w:b/>
                  <w:color w:val="4B4B4D" w:themeColor="text1"/>
                  <w:sz w:val="22"/>
                  <w:szCs w:val="22"/>
                  <w:lang w:val="en-GB"/>
                </w:rPr>
                <w:id w:val="-1476522256"/>
                <w14:checkbox>
                  <w14:checked w14:val="0"/>
                  <w14:checkedState w14:val="2612" w14:font="MS Gothic"/>
                  <w14:uncheckedState w14:val="2610" w14:font="MS Gothic"/>
                </w14:checkbox>
              </w:sdtPr>
              <w:sdtContent>
                <w:r w:rsidR="006710F7" w:rsidRPr="00EE77BB">
                  <w:rPr>
                    <w:rFonts w:ascii="MS Gothic" w:eastAsia="MS Gothic" w:hAnsi="MS Gothic" w:hint="eastAsia"/>
                    <w:color w:val="4B4B4D" w:themeColor="text1"/>
                    <w:sz w:val="22"/>
                    <w:szCs w:val="22"/>
                  </w:rPr>
                  <w:t>☐</w:t>
                </w:r>
              </w:sdtContent>
            </w:sdt>
            <w:r w:rsidR="006710F7" w:rsidRPr="00EE77BB">
              <w:rPr>
                <w:color w:val="4B4B4D" w:themeColor="text1"/>
                <w:sz w:val="22"/>
                <w:szCs w:val="22"/>
              </w:rPr>
              <w:t xml:space="preserve">  </w:t>
            </w:r>
            <w:r w:rsidR="00C11CDA">
              <w:rPr>
                <w:sz w:val="22"/>
                <w:szCs w:val="22"/>
              </w:rPr>
              <w:t>Reikalingas e</w:t>
            </w:r>
            <w:r w:rsidR="006710F7" w:rsidRPr="00EE77BB">
              <w:rPr>
                <w:color w:val="4B4B4D" w:themeColor="text1"/>
                <w:sz w:val="22"/>
                <w:szCs w:val="22"/>
              </w:rPr>
              <w:t>kspertas</w:t>
            </w:r>
          </w:p>
        </w:tc>
        <w:tc>
          <w:tcPr>
            <w:tcW w:w="2780" w:type="dxa"/>
            <w:tcBorders>
              <w:top w:val="nil"/>
            </w:tcBorders>
            <w:vAlign w:val="center"/>
          </w:tcPr>
          <w:p w14:paraId="69FDD66F" w14:textId="77777777" w:rsidR="006710F7" w:rsidRPr="00EE77BB" w:rsidRDefault="00000000" w:rsidP="00224F07">
            <w:pPr>
              <w:pStyle w:val="Companyname"/>
              <w:spacing w:before="60" w:after="60"/>
              <w:rPr>
                <w:color w:val="4B4B4D" w:themeColor="text1"/>
                <w:sz w:val="22"/>
                <w:szCs w:val="22"/>
              </w:rPr>
            </w:pPr>
            <w:sdt>
              <w:sdtPr>
                <w:rPr>
                  <w:color w:val="4B4B4D" w:themeColor="text1"/>
                  <w:sz w:val="22"/>
                  <w:szCs w:val="22"/>
                </w:rPr>
                <w:id w:val="1742602860"/>
                <w14:checkbox>
                  <w14:checked w14:val="0"/>
                  <w14:checkedState w14:val="2612" w14:font="MS Gothic"/>
                  <w14:uncheckedState w14:val="2610" w14:font="MS Gothic"/>
                </w14:checkbox>
              </w:sdtPr>
              <w:sdtContent>
                <w:r w:rsidR="006710F7" w:rsidRPr="00EE77BB">
                  <w:rPr>
                    <w:rFonts w:ascii="MS Gothic" w:eastAsia="MS Gothic" w:hAnsi="MS Gothic" w:hint="eastAsia"/>
                    <w:color w:val="4B4B4D" w:themeColor="text1"/>
                    <w:sz w:val="22"/>
                    <w:szCs w:val="22"/>
                  </w:rPr>
                  <w:t>☐</w:t>
                </w:r>
              </w:sdtContent>
            </w:sdt>
            <w:r w:rsidR="006710F7" w:rsidRPr="00EE77BB">
              <w:rPr>
                <w:color w:val="4B4B4D" w:themeColor="text1"/>
                <w:sz w:val="22"/>
                <w:szCs w:val="22"/>
              </w:rPr>
              <w:t xml:space="preserve">  Privaloma</w:t>
            </w:r>
          </w:p>
        </w:tc>
      </w:tr>
    </w:tbl>
    <w:p w14:paraId="39A41E03" w14:textId="77777777" w:rsidR="00B15A6E" w:rsidRDefault="00B15A6E" w:rsidP="006710F7">
      <w:pPr>
        <w:pStyle w:val="Heading3"/>
        <w:rPr>
          <w:rStyle w:val="Heading3Char"/>
          <w:b/>
          <w:bCs/>
          <w:sz w:val="28"/>
          <w:szCs w:val="28"/>
          <w:lang w:val="lt-LT"/>
        </w:rPr>
      </w:pPr>
    </w:p>
    <w:p w14:paraId="111C4FF0" w14:textId="6D8C479C" w:rsidR="006710F7" w:rsidRPr="00EE77BB" w:rsidRDefault="006F1366" w:rsidP="006710F7">
      <w:pPr>
        <w:pStyle w:val="Heading3"/>
        <w:rPr>
          <w:rStyle w:val="Heading3Char"/>
          <w:b/>
          <w:bCs/>
          <w:sz w:val="28"/>
          <w:szCs w:val="28"/>
          <w:lang w:val="lt-LT"/>
        </w:rPr>
      </w:pPr>
      <w:r>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6710F7" w:rsidRPr="00EE77BB" w14:paraId="469722B0" w14:textId="77777777">
        <w:trPr>
          <w:trHeight w:val="466"/>
        </w:trPr>
        <w:tc>
          <w:tcPr>
            <w:tcW w:w="5097" w:type="dxa"/>
            <w:shd w:val="clear" w:color="auto" w:fill="E7EEF5" w:themeFill="accent5" w:themeFillTint="33"/>
          </w:tcPr>
          <w:p w14:paraId="06335487" w14:textId="77777777" w:rsidR="006710F7" w:rsidRPr="00EE77BB" w:rsidRDefault="006710F7"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7A3E6434" w14:textId="77777777" w:rsidR="006710F7" w:rsidRPr="00EE77BB" w:rsidRDefault="006710F7" w:rsidP="00224F07">
            <w:pPr>
              <w:spacing w:before="60" w:after="60"/>
              <w:rPr>
                <w:i/>
                <w:iCs/>
                <w:color w:val="4B4B4D" w:themeColor="text1"/>
              </w:rPr>
            </w:pPr>
            <w:r w:rsidRPr="00EE77BB">
              <w:rPr>
                <w:rStyle w:val="Heading3Char"/>
                <w:lang w:val="lt-LT"/>
              </w:rPr>
              <w:t>Investicijų grąža</w:t>
            </w:r>
          </w:p>
        </w:tc>
      </w:tr>
      <w:tr w:rsidR="006710F7" w:rsidRPr="00EE77BB" w14:paraId="576ABFC7" w14:textId="77777777">
        <w:trPr>
          <w:trHeight w:val="1359"/>
        </w:trPr>
        <w:tc>
          <w:tcPr>
            <w:tcW w:w="5097" w:type="dxa"/>
          </w:tcPr>
          <w:p w14:paraId="2F1AA742" w14:textId="5CAFF53E" w:rsidR="006710F7" w:rsidRPr="00EE77BB" w:rsidRDefault="006710F7" w:rsidP="00224F07">
            <w:pPr>
              <w:spacing w:before="60" w:after="60"/>
              <w:rPr>
                <w:color w:val="4B4B4D" w:themeColor="text1"/>
                <w:sz w:val="24"/>
                <w:szCs w:val="24"/>
              </w:rPr>
            </w:pPr>
            <w:r w:rsidRPr="00EE77BB">
              <w:rPr>
                <w:color w:val="4B4B4D" w:themeColor="text1"/>
                <w:sz w:val="24"/>
                <w:szCs w:val="24"/>
              </w:rPr>
              <w:t>Investicinės išlaidos yra 12-400€  / m</w:t>
            </w:r>
            <w:r w:rsidRPr="00EE77BB">
              <w:rPr>
                <w:color w:val="4B4B4D" w:themeColor="text1"/>
                <w:sz w:val="24"/>
                <w:szCs w:val="24"/>
                <w:vertAlign w:val="superscript"/>
              </w:rPr>
              <w:t xml:space="preserve">2 </w:t>
            </w:r>
            <w:r w:rsidRPr="00EE77BB">
              <w:rPr>
                <w:color w:val="4B4B4D" w:themeColor="text1"/>
                <w:sz w:val="24"/>
                <w:szCs w:val="24"/>
              </w:rPr>
              <w:t>priklausomai nuo medžiagos ir reikiamo kiekio.</w:t>
            </w:r>
          </w:p>
          <w:p w14:paraId="2C8F6957" w14:textId="45C77051" w:rsidR="006710F7" w:rsidRPr="00EE77BB" w:rsidRDefault="006710F7" w:rsidP="00224F07">
            <w:pPr>
              <w:spacing w:before="60" w:after="60"/>
              <w:rPr>
                <w:b/>
                <w:color w:val="4B4B4D" w:themeColor="text1"/>
                <w:sz w:val="24"/>
                <w:szCs w:val="24"/>
              </w:rPr>
            </w:pPr>
            <w:r w:rsidRPr="00EE77BB">
              <w:rPr>
                <w:rStyle w:val="Heading3Char"/>
                <w:b w:val="0"/>
                <w:color w:val="4B4B4D" w:themeColor="text1"/>
                <w:lang w:val="lt-LT"/>
              </w:rPr>
              <w:t>Pavyzdžiai: Stiklo pluošto vata</w:t>
            </w:r>
            <w:r w:rsidRPr="00EE77BB">
              <w:rPr>
                <w:bCs/>
                <w:color w:val="4B4B4D" w:themeColor="text1"/>
                <w:sz w:val="24"/>
                <w:szCs w:val="24"/>
              </w:rPr>
              <w:t xml:space="preserve">: 28 </w:t>
            </w:r>
            <w:r w:rsidR="00B15A6E" w:rsidRPr="00EE77BB">
              <w:rPr>
                <w:bCs/>
                <w:color w:val="4B4B4D" w:themeColor="text1"/>
                <w:sz w:val="24"/>
                <w:szCs w:val="24"/>
              </w:rPr>
              <w:t>€/m</w:t>
            </w:r>
            <w:r w:rsidR="00B15A6E" w:rsidRPr="00EE77BB">
              <w:rPr>
                <w:bCs/>
                <w:color w:val="4B4B4D" w:themeColor="text1"/>
                <w:sz w:val="24"/>
                <w:szCs w:val="24"/>
                <w:vertAlign w:val="superscript"/>
              </w:rPr>
              <w:t>3</w:t>
            </w:r>
          </w:p>
          <w:p w14:paraId="14C90AB2" w14:textId="77777777" w:rsidR="006710F7" w:rsidRPr="00EE77BB" w:rsidRDefault="006710F7" w:rsidP="00224F07">
            <w:pPr>
              <w:spacing w:before="60" w:after="60"/>
              <w:rPr>
                <w:bCs/>
                <w:color w:val="4B4B4D" w:themeColor="text1"/>
                <w:sz w:val="24"/>
                <w:szCs w:val="24"/>
              </w:rPr>
            </w:pPr>
            <w:r w:rsidRPr="00EE77BB">
              <w:rPr>
                <w:bCs/>
                <w:color w:val="4B4B4D" w:themeColor="text1"/>
                <w:sz w:val="24"/>
                <w:szCs w:val="24"/>
              </w:rPr>
              <w:t xml:space="preserve">                   Medienos pluoštas: 42 €/m</w:t>
            </w:r>
            <w:r w:rsidRPr="00EE77BB">
              <w:rPr>
                <w:bCs/>
                <w:color w:val="4B4B4D" w:themeColor="text1"/>
                <w:sz w:val="24"/>
                <w:szCs w:val="24"/>
                <w:vertAlign w:val="superscript"/>
              </w:rPr>
              <w:t>3</w:t>
            </w:r>
          </w:p>
          <w:p w14:paraId="7FAC0B34" w14:textId="4249EA59" w:rsidR="006710F7" w:rsidRPr="00EE77BB" w:rsidRDefault="006710F7" w:rsidP="00224F07">
            <w:pPr>
              <w:spacing w:before="60" w:after="60"/>
              <w:rPr>
                <w:rStyle w:val="Heading3Char"/>
                <w:b w:val="0"/>
                <w:bCs/>
                <w:color w:val="4B4B4D" w:themeColor="text1"/>
                <w:vertAlign w:val="superscript"/>
                <w:lang w:val="lt-LT"/>
              </w:rPr>
            </w:pPr>
            <w:r w:rsidRPr="00EE77BB">
              <w:rPr>
                <w:rStyle w:val="Heading3Char"/>
                <w:color w:val="4B4B4D" w:themeColor="text1"/>
                <w:lang w:val="lt-LT"/>
              </w:rPr>
              <w:t xml:space="preserve">                  </w:t>
            </w:r>
            <w:r w:rsidRPr="00EE77BB">
              <w:rPr>
                <w:rStyle w:val="Heading3Char"/>
                <w:b w:val="0"/>
                <w:bCs/>
                <w:color w:val="4B4B4D" w:themeColor="text1"/>
                <w:lang w:val="lt-LT"/>
              </w:rPr>
              <w:t xml:space="preserve"> Poliuretano granulės</w:t>
            </w:r>
            <w:r w:rsidR="00B15A6E">
              <w:rPr>
                <w:rStyle w:val="Heading3Char"/>
                <w:b w:val="0"/>
                <w:bCs/>
                <w:color w:val="4B4B4D" w:themeColor="text1"/>
                <w:lang w:val="lt-LT"/>
              </w:rPr>
              <w:t>:</w:t>
            </w:r>
            <w:r w:rsidRPr="00EE77BB">
              <w:rPr>
                <w:rStyle w:val="Heading3Char"/>
                <w:b w:val="0"/>
                <w:bCs/>
                <w:color w:val="4B4B4D" w:themeColor="text1"/>
                <w:lang w:val="lt-LT"/>
              </w:rPr>
              <w:t xml:space="preserve"> 80 €/m</w:t>
            </w:r>
            <w:r w:rsidRPr="00EE77BB">
              <w:rPr>
                <w:rStyle w:val="Heading3Char"/>
                <w:b w:val="0"/>
                <w:bCs/>
                <w:color w:val="4B4B4D" w:themeColor="text1"/>
                <w:vertAlign w:val="superscript"/>
                <w:lang w:val="lt-LT"/>
              </w:rPr>
              <w:t>3</w:t>
            </w:r>
          </w:p>
          <w:p w14:paraId="0636C11B" w14:textId="1FC21DA4" w:rsidR="006710F7" w:rsidRPr="00EE77BB" w:rsidRDefault="006710F7" w:rsidP="00224F07">
            <w:pPr>
              <w:spacing w:before="60" w:after="60"/>
              <w:rPr>
                <w:rStyle w:val="Heading3Char"/>
                <w:b w:val="0"/>
                <w:color w:val="4B4B4D" w:themeColor="text1"/>
                <w:lang w:val="lt-LT"/>
              </w:rPr>
            </w:pPr>
            <w:r w:rsidRPr="00EE77BB">
              <w:rPr>
                <w:rStyle w:val="Heading3Char"/>
                <w:bCs/>
                <w:color w:val="4B4B4D" w:themeColor="text1"/>
                <w:sz w:val="28"/>
                <w:szCs w:val="28"/>
                <w:vertAlign w:val="superscript"/>
                <w:lang w:val="lt-LT"/>
              </w:rPr>
              <w:t xml:space="preserve">                         </w:t>
            </w:r>
            <w:r w:rsidRPr="00EE77BB">
              <w:rPr>
                <w:rStyle w:val="Heading3Char"/>
                <w:b w:val="0"/>
                <w:bCs/>
                <w:color w:val="4B4B4D" w:themeColor="text1"/>
                <w:lang w:val="lt-LT"/>
              </w:rPr>
              <w:t xml:space="preserve">Aerogeliai: 300-400 </w:t>
            </w:r>
            <w:r w:rsidR="00B15A6E" w:rsidRPr="00EE77BB">
              <w:rPr>
                <w:rStyle w:val="Heading3Char"/>
                <w:b w:val="0"/>
                <w:bCs/>
                <w:color w:val="4B4B4D" w:themeColor="text1"/>
                <w:lang w:val="lt-LT"/>
              </w:rPr>
              <w:t>€/m</w:t>
            </w:r>
            <w:r w:rsidR="00B15A6E" w:rsidRPr="00EE77BB">
              <w:rPr>
                <w:rStyle w:val="Heading3Char"/>
                <w:b w:val="0"/>
                <w:bCs/>
                <w:color w:val="4B4B4D" w:themeColor="text1"/>
                <w:vertAlign w:val="superscript"/>
                <w:lang w:val="lt-LT"/>
              </w:rPr>
              <w:t>3</w:t>
            </w:r>
          </w:p>
        </w:tc>
        <w:tc>
          <w:tcPr>
            <w:tcW w:w="5109" w:type="dxa"/>
          </w:tcPr>
          <w:p w14:paraId="7D9ADBFB" w14:textId="4B18D0C5" w:rsidR="006710F7" w:rsidRPr="00EE77BB" w:rsidRDefault="00B15A6E" w:rsidP="00224F07">
            <w:pPr>
              <w:spacing w:before="60" w:after="60"/>
              <w:rPr>
                <w:color w:val="4B4B4D" w:themeColor="text1"/>
                <w:sz w:val="24"/>
                <w:szCs w:val="24"/>
              </w:rPr>
            </w:pPr>
            <w:r>
              <w:rPr>
                <w:color w:val="4B4B4D" w:themeColor="text1"/>
                <w:sz w:val="24"/>
                <w:szCs w:val="24"/>
              </w:rPr>
              <w:t xml:space="preserve">Naudojant pigesnes medžiagas, </w:t>
            </w:r>
            <w:r w:rsidR="006710F7" w:rsidRPr="00EE77BB">
              <w:rPr>
                <w:color w:val="4B4B4D" w:themeColor="text1"/>
                <w:sz w:val="24"/>
                <w:szCs w:val="24"/>
              </w:rPr>
              <w:t>investicijų grąža yra maždaug 5 metai.</w:t>
            </w:r>
          </w:p>
          <w:p w14:paraId="38F62EB6" w14:textId="77777777" w:rsidR="006710F7" w:rsidRPr="00EE77BB" w:rsidRDefault="006710F7" w:rsidP="00224F07">
            <w:pPr>
              <w:spacing w:before="60" w:after="60"/>
              <w:rPr>
                <w:rStyle w:val="Heading3Char"/>
                <w:color w:val="4B4B4D" w:themeColor="text1"/>
                <w:lang w:val="lt-LT"/>
              </w:rPr>
            </w:pPr>
          </w:p>
        </w:tc>
      </w:tr>
      <w:tr w:rsidR="006710F7" w:rsidRPr="00EE77BB" w14:paraId="071D155F" w14:textId="77777777">
        <w:trPr>
          <w:trHeight w:val="516"/>
        </w:trPr>
        <w:tc>
          <w:tcPr>
            <w:tcW w:w="5097" w:type="dxa"/>
            <w:shd w:val="clear" w:color="auto" w:fill="E7EEF5" w:themeFill="accent5" w:themeFillTint="33"/>
          </w:tcPr>
          <w:p w14:paraId="354C0FF5" w14:textId="77777777" w:rsidR="006710F7" w:rsidRPr="00EE77BB" w:rsidRDefault="006710F7"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420CFB9A" w14:textId="77777777" w:rsidR="006710F7" w:rsidRPr="00EE77BB" w:rsidRDefault="006710F7" w:rsidP="00224F07">
            <w:pPr>
              <w:spacing w:before="60" w:after="60"/>
              <w:rPr>
                <w:rStyle w:val="Heading3Char"/>
                <w:lang w:val="lt-LT"/>
              </w:rPr>
            </w:pPr>
            <w:r w:rsidRPr="00EE77BB">
              <w:rPr>
                <w:rStyle w:val="Heading3Char"/>
                <w:lang w:val="lt-LT"/>
              </w:rPr>
              <w:t>Medžiagos ar technologijos prieinamumas</w:t>
            </w:r>
          </w:p>
        </w:tc>
      </w:tr>
      <w:tr w:rsidR="006710F7" w:rsidRPr="00EE77BB" w14:paraId="340992C9" w14:textId="77777777">
        <w:trPr>
          <w:trHeight w:val="1108"/>
        </w:trPr>
        <w:tc>
          <w:tcPr>
            <w:tcW w:w="5097" w:type="dxa"/>
          </w:tcPr>
          <w:p w14:paraId="6B1A7B44" w14:textId="222F2D0E" w:rsidR="006710F7" w:rsidRPr="00EE77BB" w:rsidRDefault="00840BA7" w:rsidP="00840BA7">
            <w:pPr>
              <w:spacing w:before="60" w:after="60"/>
              <w:rPr>
                <w:rStyle w:val="Heading3Char"/>
                <w:color w:val="4B4B4D" w:themeColor="text1"/>
                <w:lang w:val="lt-LT"/>
              </w:rPr>
            </w:pPr>
            <w:hyperlink r:id="rId35" w:history="1">
              <w:r w:rsidRPr="009C47BB">
                <w:rPr>
                  <w:rStyle w:val="Hyperlink"/>
                  <w:sz w:val="24"/>
                  <w:szCs w:val="24"/>
                </w:rPr>
                <w:t>https://apvis.apva.lt/paskelbti_kvietimai/fiziniu-asmenu-vieno-ar-dvieju-butu-gyvenamuju-namu-atnaujinimas-modernizavimas-2025-04</w:t>
              </w:r>
            </w:hyperlink>
            <w:r>
              <w:rPr>
                <w:rStyle w:val="Heading3Char"/>
                <w:color w:val="4B4B4D" w:themeColor="text1"/>
                <w:lang w:val="lt-LT"/>
              </w:rPr>
              <w:t xml:space="preserve"> </w:t>
            </w:r>
          </w:p>
        </w:tc>
        <w:tc>
          <w:tcPr>
            <w:tcW w:w="5109" w:type="dxa"/>
          </w:tcPr>
          <w:p w14:paraId="71F7CFA5" w14:textId="00BF3466" w:rsidR="006710F7" w:rsidRPr="00EE77BB" w:rsidRDefault="006710F7" w:rsidP="00224F07">
            <w:pPr>
              <w:spacing w:before="60" w:after="60"/>
              <w:rPr>
                <w:color w:val="4B4B4D" w:themeColor="text1"/>
                <w:sz w:val="24"/>
                <w:szCs w:val="24"/>
              </w:rPr>
            </w:pPr>
            <w:r w:rsidRPr="00EE77BB">
              <w:rPr>
                <w:color w:val="4B4B4D" w:themeColor="text1"/>
                <w:sz w:val="24"/>
                <w:szCs w:val="24"/>
              </w:rPr>
              <w:t xml:space="preserve">Šią priemonę turi įgyvendinti specializuota pastatų </w:t>
            </w:r>
            <w:r w:rsidR="00B15A6E">
              <w:rPr>
                <w:color w:val="4B4B4D" w:themeColor="text1"/>
                <w:sz w:val="24"/>
                <w:szCs w:val="24"/>
              </w:rPr>
              <w:t>apšiltinimo darbus atliekanti</w:t>
            </w:r>
            <w:r w:rsidRPr="00EE77BB">
              <w:rPr>
                <w:color w:val="4B4B4D" w:themeColor="text1"/>
                <w:sz w:val="24"/>
                <w:szCs w:val="24"/>
              </w:rPr>
              <w:t xml:space="preserve"> įmonė. </w:t>
            </w:r>
          </w:p>
          <w:p w14:paraId="6E2F9F92" w14:textId="1748C58C" w:rsidR="006710F7" w:rsidRPr="00EE77BB" w:rsidRDefault="006710F7" w:rsidP="00224F07">
            <w:pPr>
              <w:spacing w:before="60" w:after="60"/>
              <w:rPr>
                <w:rStyle w:val="Heading3Char"/>
                <w:b w:val="0"/>
                <w:bCs/>
                <w:color w:val="auto"/>
                <w:lang w:val="lt-LT"/>
              </w:rPr>
            </w:pPr>
            <w:r w:rsidRPr="00EE77BB">
              <w:rPr>
                <w:color w:val="4B4B4D" w:themeColor="text1"/>
                <w:sz w:val="24"/>
                <w:szCs w:val="24"/>
              </w:rPr>
              <w:t xml:space="preserve"> </w:t>
            </w:r>
          </w:p>
        </w:tc>
      </w:tr>
      <w:tr w:rsidR="006710F7" w:rsidRPr="00EE77BB" w14:paraId="31D9A6C6"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E50EE7A" w14:textId="77777777" w:rsidR="006710F7" w:rsidRPr="00EE77BB" w:rsidRDefault="006710F7"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6710F7" w:rsidRPr="00EE77BB" w14:paraId="7242B27C" w14:textId="77777777">
        <w:trPr>
          <w:trHeight w:val="553"/>
        </w:trPr>
        <w:tc>
          <w:tcPr>
            <w:tcW w:w="10206" w:type="dxa"/>
            <w:gridSpan w:val="2"/>
            <w:tcBorders>
              <w:top w:val="single" w:sz="4" w:space="0" w:color="auto"/>
              <w:left w:val="single" w:sz="4" w:space="0" w:color="auto"/>
              <w:bottom w:val="single" w:sz="4" w:space="0" w:color="auto"/>
              <w:right w:val="single" w:sz="4" w:space="0" w:color="auto"/>
            </w:tcBorders>
          </w:tcPr>
          <w:p w14:paraId="05DFB580" w14:textId="77777777" w:rsidR="006710F7" w:rsidRPr="00EE77BB" w:rsidRDefault="006710F7" w:rsidP="00224F07">
            <w:pPr>
              <w:pStyle w:val="StandardText"/>
              <w:spacing w:before="60" w:after="60"/>
            </w:pPr>
            <w:r w:rsidRPr="00EE77BB">
              <w:t>Šią priemonę galima taikyti tik sienose, kuriose yra bent 5 cm pločio oro tarpai. Jei reikia, oro sluoksnio pralaidumą prieš tai reikėtų patikrinti endoskopijos būdu.</w:t>
            </w:r>
          </w:p>
        </w:tc>
      </w:tr>
    </w:tbl>
    <w:p w14:paraId="03C627BA" w14:textId="4EC72CFD" w:rsidR="006710F7" w:rsidRPr="00EE77BB" w:rsidRDefault="006710F7" w:rsidP="00BC77B5">
      <w:pPr>
        <w:pStyle w:val="Heading3"/>
        <w:rPr>
          <w:rStyle w:val="Heading3Char"/>
          <w:b/>
          <w:sz w:val="28"/>
          <w:szCs w:val="28"/>
          <w:lang w:val="lt-LT"/>
        </w:rPr>
      </w:pPr>
      <w:r w:rsidRPr="00EE77BB">
        <w:rPr>
          <w:rStyle w:val="Heading3Char"/>
          <w:lang w:val="lt-LT"/>
        </w:rPr>
        <w:br/>
      </w: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6710F7" w:rsidRPr="00EE77BB" w14:paraId="57937453" w14:textId="77777777" w:rsidTr="00224F07">
        <w:tc>
          <w:tcPr>
            <w:tcW w:w="10196" w:type="dxa"/>
            <w:shd w:val="clear" w:color="auto" w:fill="E7EEF5" w:themeFill="accent5" w:themeFillTint="33"/>
          </w:tcPr>
          <w:p w14:paraId="63EEB49A" w14:textId="27247FDD" w:rsidR="006710F7"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6710F7" w:rsidRPr="00EE77BB" w14:paraId="690A4A00" w14:textId="77777777" w:rsidTr="00224F07">
        <w:tc>
          <w:tcPr>
            <w:tcW w:w="10196" w:type="dxa"/>
          </w:tcPr>
          <w:p w14:paraId="4EE28212" w14:textId="7AB420EF" w:rsidR="006710F7" w:rsidRPr="00EE77BB" w:rsidRDefault="00DB1673" w:rsidP="00224F07">
            <w:pPr>
              <w:spacing w:before="60" w:after="60"/>
              <w:rPr>
                <w:color w:val="4B4B4D" w:themeColor="text1"/>
                <w:sz w:val="24"/>
                <w:szCs w:val="24"/>
              </w:rPr>
            </w:pPr>
            <w:r>
              <w:rPr>
                <w:color w:val="4B4B4D" w:themeColor="text1"/>
                <w:sz w:val="24"/>
                <w:szCs w:val="24"/>
              </w:rPr>
              <w:t>Statybos</w:t>
            </w:r>
            <w:r w:rsidR="006710F7" w:rsidRPr="00EE77BB">
              <w:rPr>
                <w:color w:val="4B4B4D" w:themeColor="text1"/>
                <w:sz w:val="24"/>
                <w:szCs w:val="24"/>
              </w:rPr>
              <w:t xml:space="preserve"> įmonė / meistrai, galintys įrengti izoliaciją pagal techninius reikalavimus.</w:t>
            </w:r>
          </w:p>
          <w:p w14:paraId="62A4D849" w14:textId="2EBFB701" w:rsidR="006710F7" w:rsidRPr="00EE77BB" w:rsidRDefault="0019729C" w:rsidP="00224F07">
            <w:pPr>
              <w:spacing w:before="60" w:after="60"/>
              <w:rPr>
                <w:i/>
                <w:iCs/>
              </w:rPr>
            </w:pPr>
            <w:r>
              <w:rPr>
                <w:color w:val="4B4B4D" w:themeColor="text1"/>
                <w:sz w:val="24"/>
                <w:szCs w:val="24"/>
              </w:rPr>
              <w:t>P</w:t>
            </w:r>
            <w:r w:rsidR="006710F7" w:rsidRPr="00EE77BB">
              <w:rPr>
                <w:color w:val="4B4B4D" w:themeColor="text1"/>
                <w:sz w:val="24"/>
                <w:szCs w:val="24"/>
              </w:rPr>
              <w:t>aminkl</w:t>
            </w:r>
            <w:r w:rsidR="00ED352D">
              <w:rPr>
                <w:color w:val="4B4B4D" w:themeColor="text1"/>
                <w:sz w:val="24"/>
                <w:szCs w:val="24"/>
              </w:rPr>
              <w:t>osaugos</w:t>
            </w:r>
            <w:r w:rsidR="006710F7" w:rsidRPr="00EE77BB">
              <w:rPr>
                <w:color w:val="4B4B4D" w:themeColor="text1"/>
                <w:sz w:val="24"/>
                <w:szCs w:val="24"/>
              </w:rPr>
              <w:t xml:space="preserve"> tarnyba</w:t>
            </w:r>
            <w:r>
              <w:rPr>
                <w:color w:val="4B4B4D" w:themeColor="text1"/>
                <w:sz w:val="24"/>
                <w:szCs w:val="24"/>
              </w:rPr>
              <w:t>, jei reikalinga</w:t>
            </w:r>
            <w:r w:rsidR="00EE2AC4">
              <w:rPr>
                <w:color w:val="4B4B4D" w:themeColor="text1"/>
                <w:sz w:val="24"/>
                <w:szCs w:val="24"/>
              </w:rPr>
              <w:t>.</w:t>
            </w:r>
          </w:p>
        </w:tc>
      </w:tr>
      <w:tr w:rsidR="006710F7" w:rsidRPr="00EE77BB" w14:paraId="2092C3F5" w14:textId="77777777" w:rsidTr="00224F07">
        <w:tc>
          <w:tcPr>
            <w:tcW w:w="10196" w:type="dxa"/>
            <w:shd w:val="clear" w:color="auto" w:fill="E7EEF5" w:themeFill="accent5" w:themeFillTint="33"/>
          </w:tcPr>
          <w:p w14:paraId="4AC5C7E7" w14:textId="42935ED2" w:rsidR="006710F7"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6710F7" w:rsidRPr="00EE77BB" w14:paraId="3FFD4F72" w14:textId="77777777" w:rsidTr="00224F07">
        <w:trPr>
          <w:trHeight w:val="479"/>
        </w:trPr>
        <w:tc>
          <w:tcPr>
            <w:tcW w:w="10196" w:type="dxa"/>
          </w:tcPr>
          <w:p w14:paraId="39745C14" w14:textId="77777777" w:rsidR="006710F7" w:rsidRPr="00EE77BB" w:rsidRDefault="006710F7" w:rsidP="00224F07">
            <w:pPr>
              <w:spacing w:before="60" w:after="60"/>
              <w:rPr>
                <w:i/>
                <w:iCs/>
              </w:rPr>
            </w:pPr>
            <w:r w:rsidRPr="00EE77BB">
              <w:rPr>
                <w:color w:val="4B4B4D" w:themeColor="text1"/>
                <w:sz w:val="24"/>
                <w:szCs w:val="24"/>
              </w:rPr>
              <w:t>Energetikos konsultantas, architektas</w:t>
            </w:r>
          </w:p>
        </w:tc>
      </w:tr>
      <w:tr w:rsidR="006710F7" w:rsidRPr="00EE77BB" w14:paraId="17CED2FD" w14:textId="77777777" w:rsidTr="00224F07">
        <w:tc>
          <w:tcPr>
            <w:tcW w:w="10196" w:type="dxa"/>
            <w:shd w:val="clear" w:color="auto" w:fill="E7EEF5" w:themeFill="accent5" w:themeFillTint="33"/>
          </w:tcPr>
          <w:p w14:paraId="73DD9CA1" w14:textId="77777777" w:rsidR="006710F7" w:rsidRPr="00EE77BB" w:rsidRDefault="006710F7"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6710F7" w:rsidRPr="00EE77BB" w14:paraId="62553E21" w14:textId="77777777" w:rsidTr="00224F07">
        <w:trPr>
          <w:trHeight w:val="490"/>
        </w:trPr>
        <w:tc>
          <w:tcPr>
            <w:tcW w:w="10196" w:type="dxa"/>
          </w:tcPr>
          <w:p w14:paraId="7480E92E" w14:textId="77777777" w:rsidR="006710F7" w:rsidRPr="00EE77BB" w:rsidRDefault="006710F7" w:rsidP="00224F07">
            <w:pPr>
              <w:spacing w:before="60" w:after="60"/>
              <w:rPr>
                <w:i/>
                <w:iCs/>
              </w:rPr>
            </w:pPr>
          </w:p>
          <w:p w14:paraId="107E8F89" w14:textId="77777777" w:rsidR="006710F7" w:rsidRPr="00EE77BB" w:rsidRDefault="006710F7" w:rsidP="00224F07">
            <w:pPr>
              <w:spacing w:before="60" w:after="60"/>
              <w:rPr>
                <w:i/>
                <w:iCs/>
              </w:rPr>
            </w:pPr>
          </w:p>
        </w:tc>
      </w:tr>
    </w:tbl>
    <w:p w14:paraId="7B3D5D23" w14:textId="77777777" w:rsidR="006710F7" w:rsidRPr="00EE77BB" w:rsidRDefault="006710F7" w:rsidP="006710F7">
      <w:pPr>
        <w:spacing w:before="0"/>
        <w:rPr>
          <w:rStyle w:val="Heading3Char"/>
          <w:sz w:val="28"/>
          <w:szCs w:val="28"/>
          <w:lang w:val="lt-LT"/>
        </w:rPr>
      </w:pPr>
      <w:r w:rsidRPr="00EE77BB">
        <w:rPr>
          <w:rStyle w:val="Heading3Char"/>
          <w:b w:val="0"/>
          <w:sz w:val="28"/>
          <w:szCs w:val="28"/>
          <w:lang w:val="lt-LT"/>
        </w:rPr>
        <w:br w:type="page"/>
      </w:r>
    </w:p>
    <w:p w14:paraId="7C2B1028" w14:textId="77777777" w:rsidR="006710F7" w:rsidRPr="00EE77BB" w:rsidRDefault="006710F7" w:rsidP="00BC77B5">
      <w:pPr>
        <w:pStyle w:val="Heading3"/>
      </w:pPr>
      <w:r w:rsidRPr="00EE77BB">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6710F7" w:rsidRPr="00EE77BB" w14:paraId="1534973D" w14:textId="77777777" w:rsidTr="00224F07">
        <w:tc>
          <w:tcPr>
            <w:tcW w:w="4957" w:type="dxa"/>
            <w:shd w:val="clear" w:color="auto" w:fill="E7EEF5" w:themeFill="accent5" w:themeFillTint="33"/>
          </w:tcPr>
          <w:p w14:paraId="7A0FA34D" w14:textId="7597EDBD" w:rsidR="006710F7"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44F8BB41" w14:textId="5919F60A" w:rsidR="006710F7" w:rsidRPr="00EE77BB" w:rsidRDefault="006710F7" w:rsidP="00224F07">
            <w:pPr>
              <w:spacing w:after="120"/>
              <w:rPr>
                <w:b/>
                <w:bCs/>
              </w:rPr>
            </w:pPr>
            <w:r w:rsidRPr="00EE77BB">
              <w:rPr>
                <w:rStyle w:val="Heading3Char"/>
                <w:lang w:val="lt-LT"/>
              </w:rPr>
              <w:t>Diegimo instrukcijos ir gairės, atvirojo kodo iniciatyvos</w:t>
            </w:r>
          </w:p>
        </w:tc>
      </w:tr>
      <w:tr w:rsidR="006710F7" w:rsidRPr="00EE77BB" w14:paraId="420C2983" w14:textId="77777777" w:rsidTr="00224F07">
        <w:tc>
          <w:tcPr>
            <w:tcW w:w="4957" w:type="dxa"/>
          </w:tcPr>
          <w:p w14:paraId="1D9AC4D9" w14:textId="51FA75E1" w:rsidR="006710F7" w:rsidRPr="00EE77BB" w:rsidRDefault="005777BC">
            <w:pPr>
              <w:pStyle w:val="ListParagraph"/>
              <w:numPr>
                <w:ilvl w:val="0"/>
                <w:numId w:val="61"/>
              </w:numPr>
              <w:spacing w:before="60" w:after="60"/>
              <w:rPr>
                <w:color w:val="4B4B4D" w:themeColor="text1"/>
                <w:sz w:val="24"/>
                <w:szCs w:val="24"/>
              </w:rPr>
            </w:pPr>
            <w:r>
              <w:rPr>
                <w:color w:val="4B4B4D" w:themeColor="text1"/>
                <w:sz w:val="24"/>
                <w:szCs w:val="24"/>
              </w:rPr>
              <w:t xml:space="preserve">Tinkamumo gauti finansavimą patikrinimas </w:t>
            </w:r>
            <w:r w:rsidR="006710F7" w:rsidRPr="00EE77BB">
              <w:rPr>
                <w:color w:val="4B4B4D" w:themeColor="text1"/>
                <w:sz w:val="24"/>
                <w:szCs w:val="24"/>
              </w:rPr>
              <w:t>(</w:t>
            </w:r>
            <w:r w:rsidR="00025B17">
              <w:rPr>
                <w:color w:val="4B4B4D" w:themeColor="text1"/>
                <w:sz w:val="24"/>
                <w:szCs w:val="24"/>
              </w:rPr>
              <w:t>gali būti svarbu</w:t>
            </w:r>
            <w:r w:rsidR="00C1610A">
              <w:rPr>
                <w:color w:val="4B4B4D" w:themeColor="text1"/>
                <w:sz w:val="24"/>
                <w:szCs w:val="24"/>
              </w:rPr>
              <w:t xml:space="preserve"> </w:t>
            </w:r>
            <w:r w:rsidR="006710F7" w:rsidRPr="00EE77BB">
              <w:rPr>
                <w:color w:val="4B4B4D" w:themeColor="text1"/>
                <w:sz w:val="24"/>
                <w:szCs w:val="24"/>
              </w:rPr>
              <w:t xml:space="preserve">prieš pasirašant sutartis). </w:t>
            </w:r>
          </w:p>
          <w:p w14:paraId="557E6976" w14:textId="7330F951" w:rsidR="006710F7" w:rsidRPr="00EE77BB" w:rsidRDefault="00ED352D">
            <w:pPr>
              <w:pStyle w:val="ListParagraph"/>
              <w:numPr>
                <w:ilvl w:val="0"/>
                <w:numId w:val="61"/>
              </w:numPr>
              <w:spacing w:before="60" w:after="60"/>
              <w:rPr>
                <w:color w:val="4B4B4D" w:themeColor="text1"/>
                <w:sz w:val="24"/>
                <w:szCs w:val="24"/>
              </w:rPr>
            </w:pPr>
            <w:r>
              <w:rPr>
                <w:color w:val="4B4B4D" w:themeColor="text1"/>
                <w:sz w:val="24"/>
                <w:szCs w:val="24"/>
              </w:rPr>
              <w:t>Oro tarpo išmatavimas, siekiant nustayti i</w:t>
            </w:r>
            <w:r w:rsidR="006710F7" w:rsidRPr="00EE77BB">
              <w:rPr>
                <w:color w:val="4B4B4D" w:themeColor="text1"/>
                <w:sz w:val="24"/>
                <w:szCs w:val="24"/>
              </w:rPr>
              <w:t>zoliacijai reikaling</w:t>
            </w:r>
            <w:r>
              <w:rPr>
                <w:color w:val="4B4B4D" w:themeColor="text1"/>
                <w:sz w:val="24"/>
                <w:szCs w:val="24"/>
              </w:rPr>
              <w:t xml:space="preserve">ą medžiagų </w:t>
            </w:r>
            <w:r w:rsidR="006710F7" w:rsidRPr="00EE77BB">
              <w:rPr>
                <w:color w:val="4B4B4D" w:themeColor="text1"/>
                <w:sz w:val="24"/>
                <w:szCs w:val="24"/>
              </w:rPr>
              <w:t>kiek</w:t>
            </w:r>
            <w:r>
              <w:rPr>
                <w:color w:val="4B4B4D" w:themeColor="text1"/>
                <w:sz w:val="24"/>
                <w:szCs w:val="24"/>
              </w:rPr>
              <w:t>į.</w:t>
            </w:r>
          </w:p>
          <w:p w14:paraId="6DA0A948" w14:textId="015F8172" w:rsidR="006710F7" w:rsidRPr="00EE77BB" w:rsidRDefault="006710F7">
            <w:pPr>
              <w:pStyle w:val="ListParagraph"/>
              <w:numPr>
                <w:ilvl w:val="0"/>
                <w:numId w:val="61"/>
              </w:numPr>
              <w:spacing w:before="60" w:after="60"/>
              <w:rPr>
                <w:color w:val="4B4B4D" w:themeColor="text1"/>
                <w:sz w:val="24"/>
                <w:szCs w:val="24"/>
              </w:rPr>
            </w:pPr>
            <w:r w:rsidRPr="00EE77BB">
              <w:rPr>
                <w:color w:val="4B4B4D" w:themeColor="text1"/>
                <w:sz w:val="24"/>
                <w:szCs w:val="24"/>
              </w:rPr>
              <w:t xml:space="preserve">Geriausios projektui tinkamos medžiagos </w:t>
            </w:r>
            <w:r w:rsidR="00ED352D">
              <w:rPr>
                <w:color w:val="4B4B4D" w:themeColor="text1"/>
                <w:sz w:val="24"/>
                <w:szCs w:val="24"/>
              </w:rPr>
              <w:t>parinkimas</w:t>
            </w:r>
            <w:r w:rsidRPr="00EE77BB">
              <w:rPr>
                <w:color w:val="4B4B4D" w:themeColor="text1"/>
                <w:sz w:val="24"/>
                <w:szCs w:val="24"/>
              </w:rPr>
              <w:t xml:space="preserve"> konsultuojantis su energetikos ekspertu.</w:t>
            </w:r>
          </w:p>
        </w:tc>
        <w:tc>
          <w:tcPr>
            <w:tcW w:w="5237" w:type="dxa"/>
          </w:tcPr>
          <w:p w14:paraId="4A566164" w14:textId="77777777" w:rsidR="0075399C" w:rsidRPr="0075399C" w:rsidRDefault="0075399C" w:rsidP="0075399C">
            <w:pPr>
              <w:pStyle w:val="StandardText"/>
              <w:spacing w:before="60" w:after="60"/>
              <w:rPr>
                <w:i/>
                <w:iCs/>
              </w:rPr>
            </w:pPr>
            <w:hyperlink r:id="rId36" w:history="1">
              <w:r w:rsidRPr="0075399C">
                <w:rPr>
                  <w:rStyle w:val="Hyperlink"/>
                  <w:i/>
                  <w:iCs/>
                  <w:color w:val="4B4B4D" w:themeColor="text1"/>
                </w:rPr>
                <w:t>https://termoputa.lt/</w:t>
              </w:r>
            </w:hyperlink>
            <w:r w:rsidRPr="0075399C">
              <w:rPr>
                <w:i/>
                <w:iCs/>
              </w:rPr>
              <w:t xml:space="preserve"> </w:t>
            </w:r>
          </w:p>
          <w:p w14:paraId="6EE30394" w14:textId="77777777" w:rsidR="0075399C" w:rsidRPr="0075399C" w:rsidRDefault="0075399C" w:rsidP="0075399C">
            <w:pPr>
              <w:pStyle w:val="StandardText"/>
              <w:spacing w:before="60" w:after="60"/>
              <w:rPr>
                <w:i/>
                <w:iCs/>
              </w:rPr>
            </w:pPr>
            <w:hyperlink r:id="rId37" w:history="1">
              <w:r w:rsidRPr="0075399C">
                <w:rPr>
                  <w:rStyle w:val="Hyperlink"/>
                  <w:i/>
                  <w:iCs/>
                  <w:color w:val="4B4B4D" w:themeColor="text1"/>
                </w:rPr>
                <w:t>https://www.namoapsiltinimas.lt/</w:t>
              </w:r>
            </w:hyperlink>
            <w:r w:rsidRPr="0075399C">
              <w:rPr>
                <w:i/>
                <w:iCs/>
              </w:rPr>
              <w:t xml:space="preserve"> </w:t>
            </w:r>
          </w:p>
          <w:p w14:paraId="160D4532" w14:textId="77777777" w:rsidR="0075399C" w:rsidRPr="0075399C" w:rsidRDefault="0075399C" w:rsidP="0075399C">
            <w:pPr>
              <w:pStyle w:val="StandardText"/>
              <w:spacing w:before="60" w:after="60"/>
              <w:rPr>
                <w:i/>
                <w:iCs/>
              </w:rPr>
            </w:pPr>
            <w:hyperlink r:id="rId38" w:history="1">
              <w:r w:rsidRPr="0075399C">
                <w:rPr>
                  <w:rStyle w:val="Hyperlink"/>
                  <w:i/>
                  <w:iCs/>
                  <w:color w:val="4B4B4D" w:themeColor="text1"/>
                </w:rPr>
                <w:t>https://termopikas.lt/</w:t>
              </w:r>
            </w:hyperlink>
            <w:r w:rsidRPr="0075399C">
              <w:rPr>
                <w:i/>
                <w:iCs/>
              </w:rPr>
              <w:t xml:space="preserve"> </w:t>
            </w:r>
          </w:p>
          <w:p w14:paraId="478B320E" w14:textId="77777777" w:rsidR="006710F7" w:rsidRPr="00EE77BB" w:rsidRDefault="006710F7" w:rsidP="00224F07">
            <w:pPr>
              <w:spacing w:before="60" w:after="60"/>
              <w:rPr>
                <w:i/>
                <w:iCs/>
              </w:rPr>
            </w:pPr>
          </w:p>
        </w:tc>
      </w:tr>
      <w:tr w:rsidR="006710F7" w:rsidRPr="00EE77BB" w14:paraId="346E964B" w14:textId="77777777" w:rsidTr="00224F07">
        <w:tc>
          <w:tcPr>
            <w:tcW w:w="4957" w:type="dxa"/>
            <w:shd w:val="clear" w:color="auto" w:fill="E7EEF5" w:themeFill="accent5" w:themeFillTint="33"/>
          </w:tcPr>
          <w:p w14:paraId="67A16C0A" w14:textId="30FC7206" w:rsidR="006710F7" w:rsidRPr="00EE77BB" w:rsidRDefault="00655B83" w:rsidP="00224F07">
            <w:pPr>
              <w:spacing w:before="60" w:after="60"/>
              <w:rPr>
                <w:rStyle w:val="Heading3Char"/>
                <w:bCs/>
                <w:lang w:val="lt-LT"/>
              </w:rPr>
            </w:pPr>
            <w:r>
              <w:rPr>
                <w:rStyle w:val="Heading3Char"/>
                <w:bCs/>
                <w:lang w:val="lt-LT"/>
              </w:rPr>
              <w:t>Į</w:t>
            </w:r>
            <w:r w:rsidR="006710F7" w:rsidRPr="00EE77BB">
              <w:rPr>
                <w:rStyle w:val="Heading3Char"/>
                <w:bCs/>
                <w:lang w:val="lt-LT"/>
              </w:rPr>
              <w:t>gyvendinimas</w:t>
            </w:r>
          </w:p>
        </w:tc>
        <w:tc>
          <w:tcPr>
            <w:tcW w:w="5237" w:type="dxa"/>
            <w:shd w:val="clear" w:color="auto" w:fill="E7EEF5" w:themeFill="accent5" w:themeFillTint="33"/>
          </w:tcPr>
          <w:p w14:paraId="36BAB997" w14:textId="70DE9DEB" w:rsidR="006710F7" w:rsidRPr="00EE77BB" w:rsidRDefault="00E33038" w:rsidP="00224F07">
            <w:pPr>
              <w:spacing w:before="60" w:after="60"/>
              <w:rPr>
                <w:rStyle w:val="Heading3Char"/>
                <w:bCs/>
                <w:lang w:val="lt-LT"/>
              </w:rPr>
            </w:pPr>
            <w:r>
              <w:rPr>
                <w:rStyle w:val="Heading3Char"/>
                <w:bCs/>
                <w:lang w:val="lt-LT"/>
              </w:rPr>
              <w:t>Susijusi komunikacija</w:t>
            </w:r>
          </w:p>
        </w:tc>
      </w:tr>
      <w:tr w:rsidR="006710F7" w:rsidRPr="00EE77BB" w14:paraId="447A883A" w14:textId="77777777" w:rsidTr="00224F07">
        <w:trPr>
          <w:trHeight w:val="1755"/>
        </w:trPr>
        <w:tc>
          <w:tcPr>
            <w:tcW w:w="4957" w:type="dxa"/>
          </w:tcPr>
          <w:p w14:paraId="11889D2E" w14:textId="410876B4" w:rsidR="006710F7" w:rsidRPr="00EE77BB" w:rsidRDefault="00ED352D">
            <w:pPr>
              <w:pStyle w:val="StandardText"/>
              <w:numPr>
                <w:ilvl w:val="0"/>
                <w:numId w:val="10"/>
              </w:numPr>
              <w:spacing w:before="60" w:after="60" w:line="280" w:lineRule="exact"/>
            </w:pPr>
            <w:r>
              <w:t xml:space="preserve">Apšiltinimo </w:t>
            </w:r>
            <w:r w:rsidR="006710F7" w:rsidRPr="00EE77BB">
              <w:t>paslaugų pirkimas iš specializuotos įmonės.</w:t>
            </w:r>
          </w:p>
          <w:p w14:paraId="4102B0B2" w14:textId="6619EBCE" w:rsidR="006710F7" w:rsidRPr="00EE77BB" w:rsidRDefault="006710F7">
            <w:pPr>
              <w:pStyle w:val="StandardText"/>
              <w:numPr>
                <w:ilvl w:val="0"/>
                <w:numId w:val="10"/>
              </w:numPr>
              <w:spacing w:before="60" w:after="60" w:line="280" w:lineRule="exact"/>
            </w:pPr>
            <w:r w:rsidRPr="00EE77BB">
              <w:t xml:space="preserve">Stogo ir (arba) sienos paruošimas </w:t>
            </w:r>
            <w:r w:rsidR="00ED352D">
              <w:t>iš</w:t>
            </w:r>
            <w:r w:rsidRPr="00EE77BB">
              <w:t xml:space="preserve">gręžiant prieigos </w:t>
            </w:r>
            <w:r w:rsidR="00ED352D">
              <w:t>skyles.</w:t>
            </w:r>
          </w:p>
          <w:p w14:paraId="1F418557" w14:textId="77777777" w:rsidR="006710F7" w:rsidRPr="00EE77BB" w:rsidRDefault="006710F7">
            <w:pPr>
              <w:pStyle w:val="StandardText"/>
              <w:numPr>
                <w:ilvl w:val="0"/>
                <w:numId w:val="10"/>
              </w:numPr>
              <w:spacing w:before="60" w:after="60" w:line="280" w:lineRule="exact"/>
              <w:rPr>
                <w:rStyle w:val="CommentReference"/>
                <w:sz w:val="24"/>
                <w:szCs w:val="24"/>
              </w:rPr>
            </w:pPr>
            <w:r w:rsidRPr="00EE77BB">
              <w:t xml:space="preserve">Šiluminės izoliacijos įrengimas </w:t>
            </w:r>
            <w:r w:rsidRPr="00EE77BB">
              <w:rPr>
                <w:rStyle w:val="CommentReference"/>
                <w:sz w:val="24"/>
                <w:szCs w:val="24"/>
              </w:rPr>
              <w:t>naudojant specialią įrangą.</w:t>
            </w:r>
          </w:p>
          <w:p w14:paraId="2FA52AEE" w14:textId="488388BF" w:rsidR="006710F7" w:rsidRPr="00EE77BB" w:rsidRDefault="00ED352D">
            <w:pPr>
              <w:pStyle w:val="StandardText"/>
              <w:numPr>
                <w:ilvl w:val="0"/>
                <w:numId w:val="10"/>
              </w:numPr>
              <w:spacing w:before="60" w:after="60" w:line="280" w:lineRule="exact"/>
            </w:pPr>
            <w:r>
              <w:t>Skylių užsandarinimas.</w:t>
            </w:r>
          </w:p>
          <w:p w14:paraId="6E6CBB82" w14:textId="2FC07F1B" w:rsidR="006710F7" w:rsidRPr="00EE77BB" w:rsidRDefault="006710F7">
            <w:pPr>
              <w:pStyle w:val="StandardText"/>
              <w:numPr>
                <w:ilvl w:val="0"/>
                <w:numId w:val="10"/>
              </w:numPr>
              <w:spacing w:before="60" w:after="60" w:line="280" w:lineRule="exact"/>
            </w:pPr>
            <w:r w:rsidRPr="00EE77BB">
              <w:t>Šilum</w:t>
            </w:r>
            <w:r w:rsidR="00ED352D">
              <w:t xml:space="preserve">os </w:t>
            </w:r>
            <w:r w:rsidRPr="00EE77BB">
              <w:t>tiltelių tikrinimas</w:t>
            </w:r>
            <w:r w:rsidR="00ED352D">
              <w:t>.</w:t>
            </w:r>
          </w:p>
        </w:tc>
        <w:tc>
          <w:tcPr>
            <w:tcW w:w="5237" w:type="dxa"/>
          </w:tcPr>
          <w:p w14:paraId="5C625C44" w14:textId="77777777" w:rsidR="006710F7" w:rsidRPr="00EE77BB" w:rsidRDefault="006710F7" w:rsidP="00224F07">
            <w:pPr>
              <w:spacing w:before="60" w:after="60"/>
            </w:pPr>
          </w:p>
        </w:tc>
      </w:tr>
      <w:tr w:rsidR="006710F7" w:rsidRPr="00EE77BB" w14:paraId="1C19142C" w14:textId="77777777" w:rsidTr="00224F07">
        <w:tc>
          <w:tcPr>
            <w:tcW w:w="4957" w:type="dxa"/>
            <w:shd w:val="clear" w:color="auto" w:fill="E7EEF5" w:themeFill="accent5" w:themeFillTint="33"/>
          </w:tcPr>
          <w:p w14:paraId="2BC8E5A6" w14:textId="30255E3F" w:rsidR="006710F7"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551EDD35" w14:textId="77777777" w:rsidR="006710F7" w:rsidRPr="00EE77BB" w:rsidRDefault="006710F7" w:rsidP="00224F07">
            <w:pPr>
              <w:spacing w:before="60" w:after="60"/>
              <w:rPr>
                <w:rStyle w:val="Heading3Char"/>
                <w:bCs/>
                <w:lang w:val="lt-LT"/>
              </w:rPr>
            </w:pPr>
            <w:r w:rsidRPr="00EE77BB">
              <w:rPr>
                <w:rStyle w:val="Heading3Char"/>
                <w:bCs/>
                <w:lang w:val="lt-LT"/>
              </w:rPr>
              <w:t>Kitos pastabos ir nuorodos</w:t>
            </w:r>
          </w:p>
        </w:tc>
      </w:tr>
      <w:tr w:rsidR="006710F7" w:rsidRPr="00EE77BB" w14:paraId="1444C82C" w14:textId="77777777" w:rsidTr="007A5014">
        <w:tc>
          <w:tcPr>
            <w:tcW w:w="4957" w:type="dxa"/>
          </w:tcPr>
          <w:p w14:paraId="09278E44" w14:textId="19EF1B7F" w:rsidR="006710F7" w:rsidRPr="00EE77BB" w:rsidRDefault="006710F7" w:rsidP="00701F5B">
            <w:pPr>
              <w:pStyle w:val="ListParagraph"/>
              <w:numPr>
                <w:ilvl w:val="0"/>
                <w:numId w:val="4"/>
              </w:numPr>
              <w:spacing w:before="60" w:after="60"/>
              <w:ind w:left="360"/>
              <w:rPr>
                <w:color w:val="4B4B4D" w:themeColor="text1"/>
                <w:sz w:val="24"/>
                <w:szCs w:val="24"/>
              </w:rPr>
            </w:pPr>
            <w:r w:rsidRPr="00EE77BB">
              <w:rPr>
                <w:color w:val="4B4B4D" w:themeColor="text1"/>
                <w:sz w:val="24"/>
                <w:szCs w:val="24"/>
              </w:rPr>
              <w:t xml:space="preserve">Pasikeitęs patalpų klimatas ir mažiau pralaidi </w:t>
            </w:r>
            <w:r w:rsidR="00ED352D">
              <w:rPr>
                <w:color w:val="4B4B4D" w:themeColor="text1"/>
                <w:sz w:val="24"/>
                <w:szCs w:val="24"/>
              </w:rPr>
              <w:t>konstrukcija</w:t>
            </w:r>
            <w:r w:rsidRPr="00EE77BB">
              <w:rPr>
                <w:color w:val="4B4B4D" w:themeColor="text1"/>
                <w:sz w:val="24"/>
                <w:szCs w:val="24"/>
              </w:rPr>
              <w:t xml:space="preserve"> gali paskatinti pelėsių įsiveisimą. </w:t>
            </w:r>
            <w:r w:rsidR="00DA7719">
              <w:rPr>
                <w:color w:val="4B4B4D" w:themeColor="text1"/>
                <w:sz w:val="24"/>
                <w:szCs w:val="24"/>
              </w:rPr>
              <w:t>Tokiu atveju gali padėti</w:t>
            </w:r>
            <w:r w:rsidRPr="00EE77BB">
              <w:rPr>
                <w:color w:val="4B4B4D" w:themeColor="text1"/>
                <w:sz w:val="24"/>
                <w:szCs w:val="24"/>
              </w:rPr>
              <w:t xml:space="preserve"> vėdinimo </w:t>
            </w:r>
            <w:r w:rsidR="00DA7719">
              <w:rPr>
                <w:color w:val="4B4B4D" w:themeColor="text1"/>
                <w:sz w:val="24"/>
                <w:szCs w:val="24"/>
              </w:rPr>
              <w:t>pa</w:t>
            </w:r>
            <w:r w:rsidRPr="00EE77BB">
              <w:rPr>
                <w:color w:val="4B4B4D" w:themeColor="text1"/>
                <w:sz w:val="24"/>
                <w:szCs w:val="24"/>
              </w:rPr>
              <w:t>didinimas</w:t>
            </w:r>
            <w:r w:rsidR="00DA7719">
              <w:rPr>
                <w:color w:val="4B4B4D" w:themeColor="text1"/>
                <w:sz w:val="24"/>
                <w:szCs w:val="24"/>
              </w:rPr>
              <w:t>.</w:t>
            </w:r>
          </w:p>
          <w:p w14:paraId="4D89759C" w14:textId="63FBBD22" w:rsidR="006710F7" w:rsidRPr="00EE77BB" w:rsidRDefault="00AD6495" w:rsidP="00701F5B">
            <w:pPr>
              <w:pStyle w:val="ListParagraph"/>
              <w:numPr>
                <w:ilvl w:val="0"/>
                <w:numId w:val="4"/>
              </w:numPr>
              <w:spacing w:before="60" w:after="60"/>
              <w:ind w:left="360"/>
              <w:rPr>
                <w:color w:val="4B4B4D" w:themeColor="text1"/>
                <w:sz w:val="24"/>
                <w:szCs w:val="24"/>
              </w:rPr>
            </w:pPr>
            <w:r>
              <w:rPr>
                <w:color w:val="4B4B4D" w:themeColor="text1"/>
                <w:sz w:val="24"/>
                <w:szCs w:val="24"/>
              </w:rPr>
              <w:t>Energijos suv</w:t>
            </w:r>
            <w:r w:rsidR="006710F7" w:rsidRPr="00EE77BB">
              <w:rPr>
                <w:color w:val="4B4B4D" w:themeColor="text1"/>
                <w:sz w:val="24"/>
                <w:szCs w:val="24"/>
              </w:rPr>
              <w:t xml:space="preserve">artojimo stebėjimas ir lėšų </w:t>
            </w:r>
            <w:r>
              <w:rPr>
                <w:color w:val="4B4B4D" w:themeColor="text1"/>
                <w:sz w:val="24"/>
                <w:szCs w:val="24"/>
              </w:rPr>
              <w:t xml:space="preserve">sutaupymo </w:t>
            </w:r>
            <w:r w:rsidR="006710F7" w:rsidRPr="00EE77BB">
              <w:rPr>
                <w:color w:val="4B4B4D" w:themeColor="text1"/>
                <w:sz w:val="24"/>
                <w:szCs w:val="24"/>
              </w:rPr>
              <w:t>vertinimas</w:t>
            </w:r>
            <w:r>
              <w:rPr>
                <w:color w:val="4B4B4D" w:themeColor="text1"/>
                <w:sz w:val="24"/>
                <w:szCs w:val="24"/>
              </w:rPr>
              <w:t>.</w:t>
            </w:r>
          </w:p>
        </w:tc>
        <w:tc>
          <w:tcPr>
            <w:tcW w:w="5237" w:type="dxa"/>
            <w:shd w:val="clear" w:color="auto" w:fill="auto"/>
          </w:tcPr>
          <w:p w14:paraId="74248B2E" w14:textId="77777777" w:rsidR="0075399C" w:rsidRDefault="0075399C" w:rsidP="0075399C">
            <w:pPr>
              <w:spacing w:before="60" w:after="60"/>
              <w:rPr>
                <w:i/>
                <w:iCs/>
              </w:rPr>
            </w:pPr>
            <w:hyperlink r:id="rId39" w:history="1">
              <w:r w:rsidRPr="0075399C">
                <w:rPr>
                  <w:rStyle w:val="Hyperlink"/>
                  <w:i/>
                  <w:iCs/>
                  <w:color w:val="4B4B4D" w:themeColor="text1"/>
                </w:rPr>
                <w:t>https://smelvasildo.lt/paslaugos/oro-tarpo-siltinimas/</w:t>
              </w:r>
            </w:hyperlink>
          </w:p>
          <w:p w14:paraId="56263ED1" w14:textId="35B9B182" w:rsidR="0075399C" w:rsidRPr="00EE77BB" w:rsidRDefault="0075399C" w:rsidP="007A5014">
            <w:pPr>
              <w:pStyle w:val="StandardText"/>
              <w:spacing w:before="60" w:after="60"/>
              <w:rPr>
                <w:i/>
                <w:iCs/>
              </w:rPr>
            </w:pPr>
          </w:p>
        </w:tc>
      </w:tr>
    </w:tbl>
    <w:p w14:paraId="387B8113" w14:textId="77777777" w:rsidR="006710F7" w:rsidRPr="00EE77BB" w:rsidRDefault="006710F7" w:rsidP="006710F7">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6710F7" w:rsidRPr="00EE77BB" w14:paraId="084AD70C" w14:textId="77777777" w:rsidTr="00224F07">
        <w:trPr>
          <w:trHeight w:val="351"/>
        </w:trPr>
        <w:tc>
          <w:tcPr>
            <w:tcW w:w="10194" w:type="dxa"/>
            <w:shd w:val="clear" w:color="auto" w:fill="D4E2ED" w:themeFill="accent2" w:themeFillTint="33"/>
          </w:tcPr>
          <w:p w14:paraId="7513810D" w14:textId="2AE0FF1D" w:rsidR="006710F7" w:rsidRPr="00EE77BB" w:rsidRDefault="006710F7" w:rsidP="00224F07">
            <w:pPr>
              <w:tabs>
                <w:tab w:val="left" w:pos="3830"/>
              </w:tabs>
              <w:rPr>
                <w:b/>
                <w:bCs/>
                <w:sz w:val="24"/>
                <w:szCs w:val="24"/>
              </w:rPr>
            </w:pPr>
            <w:r w:rsidRPr="00EE77BB">
              <w:rPr>
                <w:b/>
                <w:bCs/>
                <w:color w:val="007BB2" w:themeColor="background2"/>
                <w:sz w:val="24"/>
                <w:szCs w:val="24"/>
              </w:rPr>
              <w:lastRenderedPageBreak/>
              <w:t>Nuotraukos</w:t>
            </w:r>
          </w:p>
        </w:tc>
      </w:tr>
      <w:tr w:rsidR="006710F7" w:rsidRPr="00EE77BB" w14:paraId="044A0A47" w14:textId="77777777" w:rsidTr="00224F07">
        <w:trPr>
          <w:trHeight w:val="4300"/>
        </w:trPr>
        <w:tc>
          <w:tcPr>
            <w:tcW w:w="10194" w:type="dxa"/>
            <w:vAlign w:val="center"/>
          </w:tcPr>
          <w:p w14:paraId="3A289CA2" w14:textId="5FB71C11" w:rsidR="006710F7" w:rsidRPr="00EE77BB" w:rsidRDefault="004E6A8E" w:rsidP="00224F07">
            <w:pPr>
              <w:keepNext/>
              <w:tabs>
                <w:tab w:val="left" w:pos="3830"/>
              </w:tabs>
              <w:spacing w:before="60" w:after="60"/>
            </w:pPr>
            <w:r w:rsidRPr="004E6A8E">
              <w:rPr>
                <w:noProof/>
              </w:rPr>
              <w:drawing>
                <wp:inline distT="0" distB="0" distL="0" distR="0" wp14:anchorId="095D236B" wp14:editId="4C541431">
                  <wp:extent cx="2606040" cy="3397490"/>
                  <wp:effectExtent l="0" t="0" r="3810" b="0"/>
                  <wp:docPr id="7101916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26060" cy="3423590"/>
                          </a:xfrm>
                          <a:prstGeom prst="rect">
                            <a:avLst/>
                          </a:prstGeom>
                          <a:noFill/>
                          <a:ln>
                            <a:noFill/>
                          </a:ln>
                        </pic:spPr>
                      </pic:pic>
                    </a:graphicData>
                  </a:graphic>
                </wp:inline>
              </w:drawing>
            </w:r>
            <w:r>
              <w:t xml:space="preserve"> </w:t>
            </w:r>
            <w:r w:rsidRPr="004E6A8E">
              <w:rPr>
                <w:noProof/>
              </w:rPr>
              <w:drawing>
                <wp:inline distT="0" distB="0" distL="0" distR="0" wp14:anchorId="0DA2B4E6" wp14:editId="65E9D889">
                  <wp:extent cx="2705100" cy="3405594"/>
                  <wp:effectExtent l="0" t="0" r="0" b="4445"/>
                  <wp:docPr id="8334096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06433" cy="3407272"/>
                          </a:xfrm>
                          <a:prstGeom prst="rect">
                            <a:avLst/>
                          </a:prstGeom>
                          <a:noFill/>
                          <a:ln>
                            <a:noFill/>
                          </a:ln>
                        </pic:spPr>
                      </pic:pic>
                    </a:graphicData>
                  </a:graphic>
                </wp:inline>
              </w:drawing>
            </w:r>
          </w:p>
          <w:p w14:paraId="430DD24F" w14:textId="4461AA82" w:rsidR="006710F7" w:rsidRPr="00EE77BB" w:rsidRDefault="00A351AF" w:rsidP="00224F07">
            <w:pPr>
              <w:pStyle w:val="Caption"/>
            </w:pPr>
            <w:r>
              <w:t xml:space="preserve">                                                            </w:t>
            </w:r>
            <w:r w:rsidR="006710F7" w:rsidRPr="00EE77BB">
              <w:fldChar w:fldCharType="begin"/>
            </w:r>
            <w:r w:rsidR="006710F7" w:rsidRPr="00EE77BB">
              <w:instrText xml:space="preserve"> SEQ Figure \* ARABIC </w:instrText>
            </w:r>
            <w:r w:rsidR="006710F7" w:rsidRPr="00EE77BB">
              <w:fldChar w:fldCharType="separate"/>
            </w:r>
            <w:r w:rsidR="00876B2F">
              <w:rPr>
                <w:noProof/>
              </w:rPr>
              <w:t>3</w:t>
            </w:r>
            <w:r w:rsidR="006710F7" w:rsidRPr="00EE77BB">
              <w:fldChar w:fldCharType="end"/>
            </w:r>
            <w:r w:rsidR="006844AE">
              <w:t xml:space="preserve"> pav.</w:t>
            </w:r>
            <w:r w:rsidR="00DB157B" w:rsidRPr="00EE77BB">
              <w:t xml:space="preserve">: </w:t>
            </w:r>
            <w:r>
              <w:t>Įpučiamos</w:t>
            </w:r>
            <w:r w:rsidR="00B60248" w:rsidRPr="00EE77BB">
              <w:t xml:space="preserve"> </w:t>
            </w:r>
            <w:r w:rsidR="00DB157B" w:rsidRPr="00EE77BB">
              <w:t xml:space="preserve">izoliacijos </w:t>
            </w:r>
            <w:r w:rsidR="006710F7" w:rsidRPr="00EE77BB">
              <w:t>įrengimas © ZEBAU GmbH</w:t>
            </w:r>
          </w:p>
        </w:tc>
      </w:tr>
    </w:tbl>
    <w:p w14:paraId="3DFE3C0C" w14:textId="5D526EFA" w:rsidR="000C2F7E" w:rsidRPr="00EE77BB" w:rsidRDefault="000C2F7E">
      <w:pPr>
        <w:spacing w:before="0"/>
        <w:rPr>
          <w:b/>
          <w:bCs/>
          <w:color w:val="4B4B4D" w:themeColor="text1"/>
          <w:sz w:val="24"/>
          <w:szCs w:val="24"/>
        </w:rPr>
      </w:pPr>
      <w:r w:rsidRPr="00EE77BB">
        <w:rPr>
          <w:b/>
          <w:bCs/>
        </w:rPr>
        <w:br w:type="page"/>
      </w:r>
    </w:p>
    <w:p w14:paraId="2EA1A548" w14:textId="774EB90B" w:rsidR="004B3283" w:rsidRPr="00EE77BB" w:rsidRDefault="00C1610A" w:rsidP="00BC77B5">
      <w:pPr>
        <w:pStyle w:val="Heading2"/>
        <w:rPr>
          <w:lang w:eastAsia="zh-CN"/>
        </w:rPr>
      </w:pPr>
      <w:bookmarkStart w:id="31" w:name="_Toc192794833"/>
      <w:r>
        <w:rPr>
          <w:lang w:eastAsia="zh-CN"/>
        </w:rPr>
        <w:lastRenderedPageBreak/>
        <w:t>Į</w:t>
      </w:r>
      <w:r w:rsidR="004B3283" w:rsidRPr="00EE77BB">
        <w:rPr>
          <w:lang w:eastAsia="zh-CN"/>
        </w:rPr>
        <w:t>pučiama izoliacija (</w:t>
      </w:r>
      <w:r>
        <w:rPr>
          <w:lang w:eastAsia="zh-CN"/>
        </w:rPr>
        <w:t>p</w:t>
      </w:r>
      <w:r w:rsidR="004B3283" w:rsidRPr="00EE77BB">
        <w:rPr>
          <w:lang w:eastAsia="zh-CN"/>
        </w:rPr>
        <w:t>erlito izoliacija)</w:t>
      </w:r>
      <w:bookmarkEnd w:id="31"/>
      <w:r>
        <w:rPr>
          <w:lang w:eastAsia="zh-CN"/>
        </w:rPr>
        <w:t xml:space="preserve"> mūrinėms sienoms</w:t>
      </w: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B3283" w:rsidRPr="00EE77BB" w14:paraId="01C2A2D1"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0A4E87F6" w14:textId="77777777" w:rsidR="004B3283" w:rsidRPr="00EE77BB" w:rsidRDefault="004B3283" w:rsidP="00224F07">
            <w:pPr>
              <w:spacing w:before="60" w:after="60"/>
              <w:rPr>
                <w:i/>
                <w:iCs/>
                <w:color w:val="7B6A6B" w:themeColor="accent4"/>
              </w:rPr>
            </w:pPr>
            <w:r w:rsidRPr="00EE77BB">
              <w:rPr>
                <w:rStyle w:val="Heading3Char"/>
                <w:lang w:val="lt-LT"/>
              </w:rPr>
              <w:t>Trumpas aprašymas</w:t>
            </w:r>
          </w:p>
        </w:tc>
      </w:tr>
      <w:tr w:rsidR="004B3283" w:rsidRPr="00EE77BB" w14:paraId="396026B5" w14:textId="77777777" w:rsidTr="00224F07">
        <w:trPr>
          <w:trHeight w:val="2889"/>
        </w:trPr>
        <w:tc>
          <w:tcPr>
            <w:tcW w:w="10292" w:type="dxa"/>
            <w:tcBorders>
              <w:top w:val="single" w:sz="4" w:space="0" w:color="auto"/>
            </w:tcBorders>
          </w:tcPr>
          <w:p w14:paraId="22ECD31E" w14:textId="2A25669E" w:rsidR="004B3283" w:rsidRPr="00EE77BB" w:rsidRDefault="004B3283" w:rsidP="00224F07">
            <w:pPr>
              <w:pStyle w:val="StandardText"/>
              <w:spacing w:before="60" w:after="60"/>
            </w:pPr>
            <w:r w:rsidRPr="00EE77BB">
              <w:t>Neapšiltinus išorinių sienų gali būti prarandama iki 40 % vis</w:t>
            </w:r>
            <w:r w:rsidR="005F7F55">
              <w:t>os</w:t>
            </w:r>
            <w:r w:rsidRPr="00EE77BB">
              <w:t xml:space="preserve"> pastato šilumos. Daugelyje pastatų yra dvigubo mūro sien</w:t>
            </w:r>
            <w:r w:rsidR="00C82AED">
              <w:t>os</w:t>
            </w:r>
            <w:r w:rsidRPr="00EE77BB">
              <w:t xml:space="preserve"> su oro tarpais, kurie lab</w:t>
            </w:r>
            <w:r w:rsidR="0071494A">
              <w:t>iausiai</w:t>
            </w:r>
            <w:r w:rsidRPr="00EE77BB">
              <w:t xml:space="preserve"> prisideda prie šilumos nuostolių. Užpildžius šiuos oro tarpus izoliacija, galima pagerinti energijos suvartojimą nekeičiant sienos storio. Be to, sienų izoliavimas iš išorės yra veiksmingas tik tuo atveju, jei šie oro tarpai užpildomi termoizoliacine medžiaga, kad susidarytų vientisas</w:t>
            </w:r>
            <w:r w:rsidR="00C82AED">
              <w:t xml:space="preserve"> </w:t>
            </w:r>
            <w:r w:rsidRPr="00EE77BB">
              <w:t xml:space="preserve">izoliacijos sluoksnis, </w:t>
            </w:r>
            <w:r w:rsidR="00EE2AC4">
              <w:t>nepaliekant</w:t>
            </w:r>
            <w:r w:rsidRPr="00EE77BB">
              <w:t xml:space="preserve"> plyši</w:t>
            </w:r>
            <w:r w:rsidR="00EE2AC4">
              <w:t>ų</w:t>
            </w:r>
            <w:r w:rsidRPr="00EE77BB">
              <w:t xml:space="preserve"> ir šalčio tilteli</w:t>
            </w:r>
            <w:r w:rsidR="00EE2AC4">
              <w:t>ų</w:t>
            </w:r>
            <w:r w:rsidRPr="00EE77BB">
              <w:t>.</w:t>
            </w:r>
          </w:p>
          <w:p w14:paraId="726BD94D" w14:textId="67E159A9" w:rsidR="004B3283" w:rsidRPr="00EE77BB" w:rsidRDefault="004B3283" w:rsidP="00224F07">
            <w:pPr>
              <w:pStyle w:val="StandardText"/>
              <w:spacing w:before="60" w:after="60"/>
            </w:pPr>
            <w:r w:rsidRPr="00EE77BB">
              <w:t xml:space="preserve">Iš perlito pagaminta </w:t>
            </w:r>
            <w:r w:rsidR="00C82AED">
              <w:t>į</w:t>
            </w:r>
            <w:r w:rsidRPr="00EE77BB">
              <w:t xml:space="preserve">pučiama izoliacija yra greitas ir efektyvus būdas užpildyti esamus oro </w:t>
            </w:r>
            <w:r w:rsidR="00C82AED">
              <w:t>tarpus</w:t>
            </w:r>
            <w:r w:rsidRPr="00EE77BB">
              <w:t xml:space="preserve"> dvigubo mūro sienose. </w:t>
            </w:r>
            <w:r w:rsidR="00C82AED">
              <w:t>Pradedant darbus,</w:t>
            </w:r>
            <w:r w:rsidRPr="00EE77BB">
              <w:t xml:space="preserve"> sienoje </w:t>
            </w:r>
            <w:r w:rsidR="00C82AED">
              <w:t>išgręžiamos skylės</w:t>
            </w:r>
            <w:r w:rsidRPr="00EE77BB">
              <w:t xml:space="preserve"> maždaug 30-40 cm atstumu viena nuo kitos. Izoliacinė medžiag</w:t>
            </w:r>
            <w:r w:rsidR="004E2490">
              <w:t>a</w:t>
            </w:r>
            <w:r w:rsidRPr="00EE77BB">
              <w:t xml:space="preserve"> tiekiam</w:t>
            </w:r>
            <w:r w:rsidR="004E2490">
              <w:t>a</w:t>
            </w:r>
            <w:r w:rsidRPr="00EE77BB">
              <w:t xml:space="preserve"> palaid</w:t>
            </w:r>
            <w:r w:rsidR="004E2490">
              <w:t>a</w:t>
            </w:r>
            <w:r w:rsidR="00BB770D">
              <w:t>i</w:t>
            </w:r>
            <w:r w:rsidR="004E2490">
              <w:t>,</w:t>
            </w:r>
            <w:r w:rsidRPr="00EE77BB">
              <w:t xml:space="preserve"> </w:t>
            </w:r>
            <w:r w:rsidR="004E2490">
              <w:t xml:space="preserve">ji </w:t>
            </w:r>
            <w:r w:rsidRPr="00EE77BB">
              <w:t xml:space="preserve">į ertmes </w:t>
            </w:r>
            <w:r w:rsidR="004E2490">
              <w:t>į</w:t>
            </w:r>
            <w:r w:rsidRPr="00EE77BB">
              <w:t xml:space="preserve">pučiama suslėgtu oru. Perlitas yra </w:t>
            </w:r>
            <w:r w:rsidR="004E2490">
              <w:t xml:space="preserve">nedegus, atsparus ugniai </w:t>
            </w:r>
            <w:r w:rsidRPr="00EE77BB">
              <w:t>ir pelėsiui.</w:t>
            </w:r>
          </w:p>
          <w:p w14:paraId="2E7C40AE" w14:textId="30F6A8C7" w:rsidR="004B3283" w:rsidRPr="00EE77BB" w:rsidRDefault="004B3283" w:rsidP="00224F07">
            <w:pPr>
              <w:pStyle w:val="StandardText"/>
              <w:spacing w:before="60" w:after="60"/>
            </w:pPr>
            <w:r w:rsidRPr="00EE77BB">
              <w:t xml:space="preserve">Savaime išsiplečiančiomis poliuretano putomis galima užpildyti mažesnes ertmes, pavyzdžiui, sienų angas, stogo priestatus, </w:t>
            </w:r>
            <w:r w:rsidR="00D2277C">
              <w:t xml:space="preserve">apsauginių </w:t>
            </w:r>
            <w:r w:rsidRPr="00EE77BB">
              <w:t xml:space="preserve">roletų dėžes ir pan. Šiuo metodu taip pat galima izoliuoti oro tarpus sienose, kuriose yra netinkamų arba netinkamai sumontuotų kitų medžiagų, pavyzdžiui, polistireno granulių, vatos, pjuvenų ar durpių. Termoizoliacinės putos į oro tarpą įpurškiamos skystos ir per kelias minutes </w:t>
            </w:r>
            <w:r w:rsidR="00D25C86">
              <w:t xml:space="preserve">jos </w:t>
            </w:r>
            <w:r w:rsidRPr="00EE77BB">
              <w:t>virsta porėtu kietu izoliaciniu sluoksniu</w:t>
            </w:r>
            <w:r w:rsidR="00A45B06">
              <w:t>.</w:t>
            </w:r>
          </w:p>
          <w:p w14:paraId="6FCA27A7" w14:textId="6886229F" w:rsidR="004B3283" w:rsidRPr="00EE77BB" w:rsidRDefault="004B3283" w:rsidP="00224F07">
            <w:pPr>
              <w:pStyle w:val="StandardText"/>
              <w:spacing w:before="60" w:after="60"/>
            </w:pPr>
            <w:r w:rsidRPr="00EE77BB">
              <w:t xml:space="preserve">Putų naudojimas </w:t>
            </w:r>
            <w:r w:rsidR="007277A7">
              <w:t>ištisoms</w:t>
            </w:r>
            <w:r w:rsidRPr="00EE77BB">
              <w:t xml:space="preserve"> sienoms yra vertinamas</w:t>
            </w:r>
            <w:r w:rsidR="00D2277C">
              <w:t xml:space="preserve"> </w:t>
            </w:r>
            <w:r w:rsidR="00D2277C" w:rsidRPr="00EE77BB">
              <w:t>prieštaringai</w:t>
            </w:r>
            <w:r w:rsidRPr="00EE77BB">
              <w:t xml:space="preserve">, nes dėl jų gali kilti </w:t>
            </w:r>
            <w:r w:rsidR="00D25C86">
              <w:t xml:space="preserve">su pastato fizika susijusių </w:t>
            </w:r>
            <w:r w:rsidRPr="00EE77BB">
              <w:t>problemų, jų negalima išmontuoti, be to, jos gaminamos iš netvarių medžiagų.</w:t>
            </w:r>
          </w:p>
        </w:tc>
      </w:tr>
      <w:tr w:rsidR="004B3283" w:rsidRPr="00EE77BB" w14:paraId="489875FF" w14:textId="77777777" w:rsidTr="00224F07">
        <w:trPr>
          <w:trHeight w:val="261"/>
        </w:trPr>
        <w:tc>
          <w:tcPr>
            <w:tcW w:w="10292" w:type="dxa"/>
          </w:tcPr>
          <w:p w14:paraId="791AC243" w14:textId="77777777" w:rsidR="004B3283" w:rsidRDefault="00982DC2" w:rsidP="00224F07">
            <w:pPr>
              <w:spacing w:before="60" w:after="60"/>
              <w:rPr>
                <w:i/>
                <w:iCs/>
                <w:color w:val="7B6A6B" w:themeColor="accent4"/>
              </w:rPr>
            </w:pPr>
            <w:r w:rsidRPr="00F078EA">
              <w:rPr>
                <w:i/>
                <w:iCs/>
                <w:color w:val="7B6A6B" w:themeColor="accent4"/>
              </w:rPr>
              <w:t>#izoliacija #</w:t>
            </w:r>
            <w:r>
              <w:rPr>
                <w:i/>
                <w:iCs/>
                <w:color w:val="7B6A6B" w:themeColor="accent4"/>
              </w:rPr>
              <w:t>pastato</w:t>
            </w:r>
            <w:r w:rsidRPr="00F078EA">
              <w:rPr>
                <w:i/>
                <w:iCs/>
                <w:color w:val="7B6A6B" w:themeColor="accent4"/>
              </w:rPr>
              <w:t>apvalkalas #apsauganuošalčio #apsauganu</w:t>
            </w:r>
            <w:r>
              <w:rPr>
                <w:i/>
                <w:iCs/>
                <w:color w:val="7B6A6B" w:themeColor="accent4"/>
              </w:rPr>
              <w:t>o</w:t>
            </w:r>
            <w:r w:rsidRPr="00F078EA">
              <w:rPr>
                <w:i/>
                <w:iCs/>
                <w:color w:val="7B6A6B" w:themeColor="accent4"/>
              </w:rPr>
              <w:t>karščio #šilum</w:t>
            </w:r>
            <w:r>
              <w:rPr>
                <w:i/>
                <w:iCs/>
                <w:color w:val="7B6A6B" w:themeColor="accent4"/>
              </w:rPr>
              <w:t>os</w:t>
            </w:r>
            <w:r w:rsidRPr="00F078EA">
              <w:rPr>
                <w:i/>
                <w:iCs/>
                <w:color w:val="7B6A6B" w:themeColor="accent4"/>
              </w:rPr>
              <w:t>tilteliai</w:t>
            </w:r>
            <w:r>
              <w:rPr>
                <w:i/>
                <w:iCs/>
                <w:color w:val="7B6A6B" w:themeColor="accent4"/>
              </w:rPr>
              <w:t xml:space="preserve"> </w:t>
            </w:r>
            <w:r w:rsidRPr="00F078EA">
              <w:rPr>
                <w:i/>
                <w:iCs/>
                <w:color w:val="7B6A6B" w:themeColor="accent4"/>
              </w:rPr>
              <w:t>#</w:t>
            </w:r>
            <w:r>
              <w:rPr>
                <w:i/>
                <w:iCs/>
                <w:color w:val="7B6A6B" w:themeColor="accent4"/>
              </w:rPr>
              <w:t xml:space="preserve">perlitas </w:t>
            </w:r>
            <w:r w:rsidRPr="00F078EA">
              <w:rPr>
                <w:i/>
                <w:iCs/>
                <w:color w:val="7B6A6B" w:themeColor="accent4"/>
              </w:rPr>
              <w:t>#</w:t>
            </w:r>
            <w:r>
              <w:rPr>
                <w:i/>
                <w:iCs/>
                <w:color w:val="7B6A6B" w:themeColor="accent4"/>
              </w:rPr>
              <w:t>šiltinimoputos</w:t>
            </w:r>
          </w:p>
          <w:p w14:paraId="38B9BD1B" w14:textId="76E3E836" w:rsidR="00982DC2" w:rsidRPr="00EE77BB" w:rsidRDefault="00982DC2" w:rsidP="00224F07">
            <w:pPr>
              <w:spacing w:before="60" w:after="60"/>
              <w:rPr>
                <w:i/>
                <w:iCs/>
                <w:color w:val="4B4B4D" w:themeColor="text1"/>
              </w:rPr>
            </w:pPr>
            <w:r w:rsidRPr="00F078EA">
              <w:rPr>
                <w:i/>
                <w:iCs/>
                <w:color w:val="7B6A6B" w:themeColor="accent4"/>
              </w:rPr>
              <w:t>#</w:t>
            </w:r>
            <w:r>
              <w:rPr>
                <w:i/>
                <w:iCs/>
                <w:color w:val="7B6A6B" w:themeColor="accent4"/>
              </w:rPr>
              <w:t>orotarpas</w:t>
            </w:r>
          </w:p>
        </w:tc>
      </w:tr>
    </w:tbl>
    <w:p w14:paraId="1BF39287" w14:textId="77777777" w:rsidR="004B3283" w:rsidRPr="00EE77BB" w:rsidRDefault="004B3283" w:rsidP="004B3283">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B3283" w:rsidRPr="00EE77BB" w14:paraId="7950C5D2"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6A49052E" w14:textId="09B7B0C9" w:rsidR="004B3283"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0E58A223" w14:textId="192ACACA" w:rsidR="004B3283" w:rsidRPr="00EE77BB" w:rsidRDefault="00C11CDA" w:rsidP="00224F07">
            <w:pPr>
              <w:pStyle w:val="Companyname"/>
              <w:rPr>
                <w:rStyle w:val="Heading3Char"/>
                <w:lang w:val="lt-LT"/>
              </w:rPr>
            </w:pPr>
            <w:r>
              <w:rPr>
                <w:rStyle w:val="Heading3Char"/>
                <w:lang w:val="lt-LT"/>
              </w:rPr>
              <w:t>Pastato kategorija</w:t>
            </w:r>
          </w:p>
        </w:tc>
      </w:tr>
      <w:tr w:rsidR="004B3283" w:rsidRPr="00EE77BB" w14:paraId="36C31386" w14:textId="77777777" w:rsidTr="00224F07">
        <w:trPr>
          <w:trHeight w:val="593"/>
        </w:trPr>
        <w:tc>
          <w:tcPr>
            <w:tcW w:w="2551" w:type="dxa"/>
            <w:tcBorders>
              <w:top w:val="single" w:sz="4" w:space="0" w:color="auto"/>
            </w:tcBorders>
            <w:vAlign w:val="center"/>
          </w:tcPr>
          <w:p w14:paraId="2AC1F078" w14:textId="77777777" w:rsidR="004B328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0630095"/>
                <w14:checkbox>
                  <w14:checked w14:val="1"/>
                  <w14:checkedState w14:val="2612" w14:font="MS Gothic"/>
                  <w14:uncheckedState w14:val="2610" w14:font="MS Gothic"/>
                </w14:checkbox>
              </w:sdtPr>
              <w:sdtContent>
                <w:r w:rsidR="004B3283" w:rsidRPr="00EE77BB">
                  <w:rPr>
                    <w:rFonts w:ascii="MS Gothic" w:eastAsia="MS Gothic" w:hAnsi="MS Gothic" w:hint="eastAsia"/>
                    <w:b/>
                    <w:color w:val="007BB2" w:themeColor="background2"/>
                    <w:sz w:val="22"/>
                    <w:szCs w:val="22"/>
                  </w:rPr>
                  <w:t>☒</w:t>
                </w:r>
              </w:sdtContent>
            </w:sdt>
            <w:r w:rsidR="004B3283" w:rsidRPr="00EE77BB">
              <w:rPr>
                <w:rStyle w:val="Heading3Char"/>
                <w:b w:val="0"/>
                <w:color w:val="4B4B4D" w:themeColor="text1"/>
                <w:sz w:val="22"/>
                <w:szCs w:val="22"/>
                <w:lang w:val="lt-LT"/>
              </w:rPr>
              <w:t xml:space="preserve"> Izoliacija</w:t>
            </w:r>
          </w:p>
        </w:tc>
        <w:tc>
          <w:tcPr>
            <w:tcW w:w="2415" w:type="dxa"/>
            <w:tcBorders>
              <w:top w:val="single" w:sz="4" w:space="0" w:color="auto"/>
              <w:right w:val="single" w:sz="4" w:space="0" w:color="auto"/>
            </w:tcBorders>
            <w:vAlign w:val="center"/>
          </w:tcPr>
          <w:p w14:paraId="6D32E3B6" w14:textId="77777777" w:rsidR="004B328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37951954"/>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rStyle w:val="Heading3Char"/>
                <w:b w:val="0"/>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456BF31" w14:textId="77777777" w:rsidR="004B328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716122304"/>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sz w:val="22"/>
                <w:szCs w:val="22"/>
              </w:rPr>
              <w:t xml:space="preserve"> Administracinis </w:t>
            </w:r>
          </w:p>
        </w:tc>
        <w:tc>
          <w:tcPr>
            <w:tcW w:w="2520" w:type="dxa"/>
            <w:tcBorders>
              <w:top w:val="single" w:sz="4" w:space="0" w:color="auto"/>
            </w:tcBorders>
            <w:vAlign w:val="center"/>
          </w:tcPr>
          <w:p w14:paraId="1EF1A13B" w14:textId="77777777" w:rsidR="004B3283" w:rsidRPr="00EE77BB"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202295289"/>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rStyle w:val="Heading3Char"/>
                <w:b w:val="0"/>
                <w:color w:val="4B4B4D" w:themeColor="text1"/>
                <w:sz w:val="22"/>
                <w:szCs w:val="22"/>
                <w:lang w:val="lt-LT"/>
              </w:rPr>
              <w:t xml:space="preserve"> Švietimo ar socialinė</w:t>
            </w:r>
            <w:r w:rsidR="004B3283" w:rsidRPr="00EE77BB">
              <w:rPr>
                <w:rStyle w:val="Heading3Char"/>
                <w:color w:val="4B4B4D" w:themeColor="text1"/>
                <w:sz w:val="22"/>
                <w:szCs w:val="22"/>
                <w:lang w:val="lt-LT"/>
              </w:rPr>
              <w:t xml:space="preserve">     </w:t>
            </w:r>
            <w:r w:rsidR="004B3283" w:rsidRPr="00EE77BB">
              <w:rPr>
                <w:rStyle w:val="Heading3Char"/>
                <w:b w:val="0"/>
                <w:color w:val="4B4B4D" w:themeColor="text1"/>
                <w:sz w:val="22"/>
                <w:szCs w:val="22"/>
                <w:lang w:val="lt-LT"/>
              </w:rPr>
              <w:t xml:space="preserve"> įstaiga</w:t>
            </w:r>
          </w:p>
        </w:tc>
      </w:tr>
      <w:tr w:rsidR="004B3283" w:rsidRPr="00EE77BB" w14:paraId="2901E636" w14:textId="77777777" w:rsidTr="00224F07">
        <w:trPr>
          <w:trHeight w:val="593"/>
        </w:trPr>
        <w:tc>
          <w:tcPr>
            <w:tcW w:w="2551" w:type="dxa"/>
            <w:vAlign w:val="center"/>
          </w:tcPr>
          <w:p w14:paraId="74D0D345" w14:textId="77777777" w:rsidR="004B328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40610799"/>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rStyle w:val="Heading3Char"/>
                <w:b w:val="0"/>
                <w:color w:val="4B4B4D" w:themeColor="text1"/>
                <w:sz w:val="22"/>
                <w:szCs w:val="22"/>
                <w:lang w:val="lt-LT"/>
              </w:rPr>
              <w:t xml:space="preserve"> Energijos ir šildymo sistema</w:t>
            </w:r>
          </w:p>
        </w:tc>
        <w:tc>
          <w:tcPr>
            <w:tcW w:w="2415" w:type="dxa"/>
            <w:tcBorders>
              <w:right w:val="single" w:sz="4" w:space="0" w:color="auto"/>
            </w:tcBorders>
            <w:vAlign w:val="center"/>
          </w:tcPr>
          <w:p w14:paraId="0A45E4DF" w14:textId="77777777" w:rsidR="004B328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033574410"/>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rStyle w:val="Heading3Char"/>
                <w:b w:val="0"/>
                <w:color w:val="4B4B4D" w:themeColor="text1"/>
                <w:sz w:val="22"/>
                <w:szCs w:val="22"/>
                <w:lang w:val="lt-LT"/>
              </w:rPr>
              <w:t xml:space="preserve"> Apšvietimas</w:t>
            </w:r>
          </w:p>
        </w:tc>
        <w:tc>
          <w:tcPr>
            <w:tcW w:w="2816" w:type="dxa"/>
            <w:tcBorders>
              <w:left w:val="single" w:sz="4" w:space="0" w:color="auto"/>
            </w:tcBorders>
            <w:vAlign w:val="center"/>
          </w:tcPr>
          <w:p w14:paraId="3669FA95" w14:textId="77777777" w:rsidR="004B328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158814572"/>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rStyle w:val="Heading3Char"/>
                <w:b w:val="0"/>
                <w:color w:val="4B4B4D" w:themeColor="text1"/>
                <w:sz w:val="22"/>
                <w:szCs w:val="22"/>
                <w:lang w:val="lt-LT"/>
              </w:rPr>
              <w:t xml:space="preserve"> Komercinis</w:t>
            </w:r>
          </w:p>
        </w:tc>
        <w:tc>
          <w:tcPr>
            <w:tcW w:w="2520" w:type="dxa"/>
            <w:vAlign w:val="center"/>
          </w:tcPr>
          <w:p w14:paraId="1ABEE91E" w14:textId="77777777" w:rsidR="004B3283" w:rsidRPr="00EE77BB" w:rsidRDefault="00000000" w:rsidP="00224F07">
            <w:pPr>
              <w:rPr>
                <w:rStyle w:val="Heading3Char"/>
                <w:b w:val="0"/>
                <w:color w:val="auto"/>
                <w:sz w:val="22"/>
                <w:szCs w:val="22"/>
                <w:lang w:val="lt-LT"/>
              </w:rPr>
            </w:pPr>
            <w:sdt>
              <w:sdtPr>
                <w:rPr>
                  <w:b/>
                  <w:color w:val="007BB2" w:themeColor="background2"/>
                  <w:sz w:val="24"/>
                  <w:szCs w:val="24"/>
                  <w:lang w:val="en-GB"/>
                </w:rPr>
                <w:id w:val="1082561826"/>
                <w14:checkbox>
                  <w14:checked w14:val="0"/>
                  <w14:checkedState w14:val="2612" w14:font="MS Gothic"/>
                  <w14:uncheckedState w14:val="2610" w14:font="MS Gothic"/>
                </w14:checkbox>
              </w:sdtPr>
              <w:sdtEndPr>
                <w:rPr>
                  <w:b w:val="0"/>
                </w:rPr>
              </w:sdtEndPr>
              <w:sdtContent>
                <w:r w:rsidR="004B3283" w:rsidRPr="00EE77BB">
                  <w:rPr>
                    <w:rFonts w:ascii="MS Gothic" w:eastAsia="MS Gothic" w:hAnsi="MS Gothic" w:hint="eastAsia"/>
                  </w:rPr>
                  <w:t>☐</w:t>
                </w:r>
              </w:sdtContent>
            </w:sdt>
            <w:r w:rsidR="004B3283" w:rsidRPr="00EE77BB">
              <w:rPr>
                <w:color w:val="4B4B4D" w:themeColor="text1"/>
              </w:rPr>
              <w:t xml:space="preserve"> Gyvenamasis būstas</w:t>
            </w:r>
          </w:p>
        </w:tc>
      </w:tr>
      <w:tr w:rsidR="004B3283" w:rsidRPr="00EE77BB" w14:paraId="7092985A" w14:textId="77777777" w:rsidTr="00224F07">
        <w:trPr>
          <w:trHeight w:val="593"/>
        </w:trPr>
        <w:tc>
          <w:tcPr>
            <w:tcW w:w="2551" w:type="dxa"/>
            <w:vAlign w:val="center"/>
          </w:tcPr>
          <w:p w14:paraId="48E975F1" w14:textId="4A11C07C" w:rsidR="004B328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842994459"/>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3F5E6D9A" w14:textId="77777777" w:rsidR="004B3283" w:rsidRPr="00EE77BB"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205487207"/>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sz w:val="22"/>
                <w:szCs w:val="22"/>
                <w:u w:val="single"/>
              </w:rPr>
              <w:t xml:space="preserve">   </w:t>
            </w:r>
          </w:p>
        </w:tc>
        <w:tc>
          <w:tcPr>
            <w:tcW w:w="2816" w:type="dxa"/>
            <w:tcBorders>
              <w:left w:val="single" w:sz="4" w:space="0" w:color="auto"/>
            </w:tcBorders>
            <w:vAlign w:val="center"/>
          </w:tcPr>
          <w:p w14:paraId="249F78A0" w14:textId="3072488B" w:rsidR="004B3283" w:rsidRPr="00EE77BB"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368299169"/>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20" w:type="dxa"/>
            <w:vAlign w:val="center"/>
          </w:tcPr>
          <w:p w14:paraId="14E35723" w14:textId="77777777" w:rsidR="004B3283" w:rsidRPr="00EE77BB" w:rsidRDefault="00000000" w:rsidP="00224F07">
            <w:pPr>
              <w:rPr>
                <w:rStyle w:val="Heading3Char"/>
                <w:b w:val="0"/>
                <w:color w:val="auto"/>
                <w:sz w:val="22"/>
                <w:szCs w:val="22"/>
                <w:lang w:val="lt-LT"/>
              </w:rPr>
            </w:pPr>
            <w:sdt>
              <w:sdtPr>
                <w:rPr>
                  <w:b/>
                  <w:bCs/>
                  <w:color w:val="007BB2" w:themeColor="background2"/>
                  <w:sz w:val="24"/>
                  <w:szCs w:val="24"/>
                  <w:lang w:val="en-GB"/>
                </w:rPr>
                <w:id w:val="486210485"/>
                <w14:checkbox>
                  <w14:checked w14:val="1"/>
                  <w14:checkedState w14:val="2612" w14:font="MS Gothic"/>
                  <w14:uncheckedState w14:val="2610" w14:font="MS Gothic"/>
                </w14:checkbox>
              </w:sdtPr>
              <w:sdtContent>
                <w:r w:rsidR="004B3283" w:rsidRPr="00EE77BB">
                  <w:rPr>
                    <w:rFonts w:ascii="MS Gothic" w:eastAsia="MS Gothic" w:hAnsi="MS Gothic" w:hint="eastAsia"/>
                    <w:b/>
                    <w:bCs/>
                    <w:color w:val="007BB2" w:themeColor="background2"/>
                  </w:rPr>
                  <w:t>☒</w:t>
                </w:r>
              </w:sdtContent>
            </w:sdt>
            <w:r w:rsidR="004B3283" w:rsidRPr="00EE77BB">
              <w:rPr>
                <w:color w:val="4B4B4D" w:themeColor="text1"/>
              </w:rPr>
              <w:t xml:space="preserve"> Visi pastatų tipai</w:t>
            </w:r>
          </w:p>
        </w:tc>
      </w:tr>
    </w:tbl>
    <w:p w14:paraId="42EBAF34" w14:textId="77777777" w:rsidR="004B3283" w:rsidRPr="00EE77BB" w:rsidRDefault="004B3283" w:rsidP="004B3283">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2576"/>
        <w:gridCol w:w="2392"/>
        <w:gridCol w:w="35"/>
        <w:gridCol w:w="2522"/>
        <w:gridCol w:w="52"/>
        <w:gridCol w:w="2728"/>
        <w:gridCol w:w="39"/>
      </w:tblGrid>
      <w:tr w:rsidR="004B3283" w:rsidRPr="00EE77BB" w14:paraId="1F4C0E93" w14:textId="77777777" w:rsidTr="00BC77B5">
        <w:trPr>
          <w:trHeight w:val="438"/>
        </w:trPr>
        <w:tc>
          <w:tcPr>
            <w:tcW w:w="5003" w:type="dxa"/>
            <w:gridSpan w:val="3"/>
            <w:tcBorders>
              <w:bottom w:val="single" w:sz="4" w:space="0" w:color="auto"/>
            </w:tcBorders>
            <w:shd w:val="clear" w:color="auto" w:fill="E7EEF5" w:themeFill="accent5" w:themeFillTint="33"/>
            <w:vAlign w:val="center"/>
          </w:tcPr>
          <w:p w14:paraId="66AD3721" w14:textId="00C7814F" w:rsidR="004B3283" w:rsidRPr="00EE77BB" w:rsidRDefault="001213FE" w:rsidP="00224F07">
            <w:pPr>
              <w:pStyle w:val="Companyname"/>
              <w:rPr>
                <w:rStyle w:val="Heading3Char"/>
                <w:lang w:val="lt-LT"/>
              </w:rPr>
            </w:pPr>
            <w:r>
              <w:rPr>
                <w:rStyle w:val="Heading3Char"/>
                <w:lang w:val="lt-LT"/>
              </w:rPr>
              <w:t>Įgyvendinimo trukmė</w:t>
            </w:r>
          </w:p>
        </w:tc>
        <w:tc>
          <w:tcPr>
            <w:tcW w:w="5341" w:type="dxa"/>
            <w:gridSpan w:val="4"/>
            <w:tcBorders>
              <w:bottom w:val="single" w:sz="4" w:space="0" w:color="auto"/>
            </w:tcBorders>
            <w:shd w:val="clear" w:color="auto" w:fill="E7EEF5" w:themeFill="accent5" w:themeFillTint="33"/>
            <w:vAlign w:val="center"/>
          </w:tcPr>
          <w:p w14:paraId="1E28D3A4" w14:textId="346EA9B7" w:rsidR="004B3283" w:rsidRPr="00EE77BB" w:rsidRDefault="001213FE" w:rsidP="00224F07">
            <w:pPr>
              <w:pStyle w:val="Companyname"/>
              <w:rPr>
                <w:rStyle w:val="Heading3Char"/>
                <w:lang w:val="lt-LT"/>
              </w:rPr>
            </w:pPr>
            <w:r>
              <w:rPr>
                <w:rStyle w:val="Heading3Char"/>
                <w:lang w:val="lt-LT"/>
              </w:rPr>
              <w:t>Sutaupymo potencialas</w:t>
            </w:r>
          </w:p>
        </w:tc>
      </w:tr>
      <w:tr w:rsidR="004B3283" w:rsidRPr="00EE77BB" w14:paraId="0F866846" w14:textId="77777777" w:rsidTr="00BC77B5">
        <w:trPr>
          <w:trHeight w:val="296"/>
        </w:trPr>
        <w:tc>
          <w:tcPr>
            <w:tcW w:w="5003" w:type="dxa"/>
            <w:gridSpan w:val="3"/>
            <w:tcBorders>
              <w:bottom w:val="nil"/>
            </w:tcBorders>
            <w:vAlign w:val="center"/>
          </w:tcPr>
          <w:p w14:paraId="43D7E8A1" w14:textId="2C088AB1" w:rsidR="004B328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277636545"/>
                <w14:checkbox>
                  <w14:checked w14:val="1"/>
                  <w14:checkedState w14:val="2612" w14:font="MS Gothic"/>
                  <w14:uncheckedState w14:val="2610" w14:font="MS Gothic"/>
                </w14:checkbox>
              </w:sdtPr>
              <w:sdtContent>
                <w:r w:rsidR="004B3283" w:rsidRPr="00EE77BB">
                  <w:rPr>
                    <w:rFonts w:ascii="MS Gothic" w:eastAsia="MS Gothic" w:hAnsi="MS Gothic" w:hint="eastAsia"/>
                    <w:b/>
                    <w:color w:val="007BB2" w:themeColor="background2"/>
                    <w:sz w:val="22"/>
                    <w:szCs w:val="22"/>
                  </w:rPr>
                  <w:t>☒</w:t>
                </w:r>
              </w:sdtContent>
            </w:sdt>
            <w:r w:rsidR="004B328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gridSpan w:val="2"/>
            <w:tcBorders>
              <w:bottom w:val="nil"/>
              <w:right w:val="nil"/>
            </w:tcBorders>
            <w:vAlign w:val="center"/>
          </w:tcPr>
          <w:p w14:paraId="4D04506A" w14:textId="77777777" w:rsidR="004B328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796877753"/>
                <w14:checkbox>
                  <w14:checked w14:val="1"/>
                  <w14:checkedState w14:val="2612" w14:font="MS Gothic"/>
                  <w14:uncheckedState w14:val="2610" w14:font="MS Gothic"/>
                </w14:checkbox>
              </w:sdtPr>
              <w:sdtContent>
                <w:r w:rsidR="004B3283" w:rsidRPr="00EE77BB">
                  <w:rPr>
                    <w:rFonts w:ascii="MS Gothic" w:eastAsia="MS Gothic" w:hAnsi="MS Gothic" w:hint="eastAsia"/>
                    <w:b/>
                    <w:color w:val="007BB2" w:themeColor="background2"/>
                    <w:sz w:val="22"/>
                    <w:szCs w:val="22"/>
                  </w:rPr>
                  <w:t>☒</w:t>
                </w:r>
              </w:sdtContent>
            </w:sdt>
            <w:r w:rsidR="004B3283" w:rsidRPr="00EE77BB">
              <w:rPr>
                <w:rStyle w:val="Heading3Char"/>
                <w:b w:val="0"/>
                <w:color w:val="4B4B4D" w:themeColor="text1"/>
                <w:sz w:val="22"/>
                <w:szCs w:val="22"/>
                <w:lang w:val="lt-LT"/>
              </w:rPr>
              <w:t xml:space="preserve">  Energija</w:t>
            </w:r>
          </w:p>
        </w:tc>
        <w:tc>
          <w:tcPr>
            <w:tcW w:w="2767" w:type="dxa"/>
            <w:gridSpan w:val="2"/>
            <w:tcBorders>
              <w:left w:val="nil"/>
              <w:bottom w:val="nil"/>
            </w:tcBorders>
            <w:vAlign w:val="center"/>
          </w:tcPr>
          <w:p w14:paraId="398DC9E0" w14:textId="77777777" w:rsidR="004B328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65922713"/>
                <w14:checkbox>
                  <w14:checked w14:val="1"/>
                  <w14:checkedState w14:val="2612" w14:font="MS Gothic"/>
                  <w14:uncheckedState w14:val="2610" w14:font="MS Gothic"/>
                </w14:checkbox>
              </w:sdtPr>
              <w:sdtContent>
                <w:r w:rsidR="004B3283" w:rsidRPr="00EE77BB">
                  <w:rPr>
                    <w:rFonts w:ascii="MS Gothic" w:eastAsia="MS Gothic" w:hAnsi="MS Gothic" w:hint="eastAsia"/>
                    <w:b/>
                    <w:color w:val="007BB2" w:themeColor="background2"/>
                    <w:sz w:val="22"/>
                    <w:szCs w:val="22"/>
                  </w:rPr>
                  <w:t>☒</w:t>
                </w:r>
              </w:sdtContent>
            </w:sdt>
            <w:r w:rsidR="004B3283" w:rsidRPr="00EE77BB">
              <w:rPr>
                <w:rStyle w:val="Heading3Char"/>
                <w:b w:val="0"/>
                <w:color w:val="4B4B4D" w:themeColor="text1"/>
                <w:sz w:val="22"/>
                <w:szCs w:val="22"/>
                <w:lang w:val="lt-LT"/>
              </w:rPr>
              <w:t xml:space="preserve">  Išlaidos</w:t>
            </w:r>
          </w:p>
        </w:tc>
      </w:tr>
      <w:tr w:rsidR="004B3283" w:rsidRPr="00EE77BB" w14:paraId="7002DF7C" w14:textId="77777777" w:rsidTr="00BC77B5">
        <w:trPr>
          <w:trHeight w:val="536"/>
        </w:trPr>
        <w:tc>
          <w:tcPr>
            <w:tcW w:w="5003" w:type="dxa"/>
            <w:gridSpan w:val="3"/>
            <w:tcBorders>
              <w:top w:val="nil"/>
              <w:bottom w:val="nil"/>
            </w:tcBorders>
            <w:vAlign w:val="center"/>
          </w:tcPr>
          <w:p w14:paraId="325B0D5D" w14:textId="76493886" w:rsidR="004B328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09758317"/>
                <w14:checkbox>
                  <w14:checked w14:val="1"/>
                  <w14:checkedState w14:val="2612" w14:font="MS Gothic"/>
                  <w14:uncheckedState w14:val="2610" w14:font="MS Gothic"/>
                </w14:checkbox>
              </w:sdtPr>
              <w:sdtContent>
                <w:r w:rsidR="004B3283" w:rsidRPr="00EE77BB">
                  <w:rPr>
                    <w:rFonts w:ascii="MS Gothic" w:eastAsia="MS Gothic" w:hAnsi="MS Gothic" w:hint="eastAsia"/>
                    <w:b/>
                    <w:color w:val="007BB2" w:themeColor="background2"/>
                    <w:sz w:val="22"/>
                    <w:szCs w:val="22"/>
                  </w:rPr>
                  <w:t>☒</w:t>
                </w:r>
              </w:sdtContent>
            </w:sdt>
            <w:r w:rsidR="004B328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gridSpan w:val="2"/>
            <w:tcBorders>
              <w:top w:val="nil"/>
              <w:bottom w:val="nil"/>
              <w:right w:val="nil"/>
            </w:tcBorders>
            <w:vAlign w:val="center"/>
          </w:tcPr>
          <w:p w14:paraId="6A1C6AA5" w14:textId="77777777" w:rsidR="004B328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705259030"/>
                <w14:checkbox>
                  <w14:checked w14:val="1"/>
                  <w14:checkedState w14:val="2612" w14:font="MS Gothic"/>
                  <w14:uncheckedState w14:val="2610" w14:font="MS Gothic"/>
                </w14:checkbox>
              </w:sdtPr>
              <w:sdtContent>
                <w:r w:rsidR="004B3283" w:rsidRPr="00EE77BB">
                  <w:rPr>
                    <w:rFonts w:ascii="MS Gothic" w:eastAsia="MS Gothic" w:hAnsi="MS Gothic" w:hint="eastAsia"/>
                    <w:b/>
                    <w:color w:val="007BB2" w:themeColor="background2"/>
                    <w:sz w:val="22"/>
                    <w:szCs w:val="22"/>
                  </w:rPr>
                  <w:t>☒</w:t>
                </w:r>
              </w:sdtContent>
            </w:sdt>
            <w:r w:rsidR="004B3283" w:rsidRPr="00EE77BB">
              <w:rPr>
                <w:rStyle w:val="Heading3Char"/>
                <w:b w:val="0"/>
                <w:color w:val="4B4B4D" w:themeColor="text1"/>
                <w:sz w:val="22"/>
                <w:szCs w:val="22"/>
                <w:lang w:val="lt-LT"/>
              </w:rPr>
              <w:t xml:space="preserve">  CO</w:t>
            </w:r>
            <w:r w:rsidR="004B3283" w:rsidRPr="00EE77BB">
              <w:rPr>
                <w:b/>
                <w:bCs/>
                <w:sz w:val="22"/>
                <w:szCs w:val="22"/>
                <w:vertAlign w:val="subscript"/>
              </w:rPr>
              <w:t>2</w:t>
            </w:r>
          </w:p>
        </w:tc>
        <w:tc>
          <w:tcPr>
            <w:tcW w:w="2767" w:type="dxa"/>
            <w:gridSpan w:val="2"/>
            <w:tcBorders>
              <w:top w:val="nil"/>
              <w:left w:val="nil"/>
              <w:bottom w:val="nil"/>
            </w:tcBorders>
            <w:vAlign w:val="center"/>
          </w:tcPr>
          <w:p w14:paraId="5F342F2E" w14:textId="77777777" w:rsidR="004B3283" w:rsidRPr="00EE77BB" w:rsidRDefault="004B3283" w:rsidP="00224F07">
            <w:pPr>
              <w:pStyle w:val="StandardText"/>
              <w:spacing w:before="60" w:after="60"/>
              <w:rPr>
                <w:rStyle w:val="Heading3Char"/>
                <w:b w:val="0"/>
                <w:color w:val="4B4B4D" w:themeColor="text1"/>
                <w:sz w:val="22"/>
                <w:szCs w:val="22"/>
                <w:lang w:val="lt-LT"/>
              </w:rPr>
            </w:pPr>
          </w:p>
        </w:tc>
      </w:tr>
      <w:tr w:rsidR="004B3283" w:rsidRPr="00EE77BB" w14:paraId="35ED9872" w14:textId="77777777" w:rsidTr="00BC77B5">
        <w:trPr>
          <w:trHeight w:val="284"/>
        </w:trPr>
        <w:tc>
          <w:tcPr>
            <w:tcW w:w="5003" w:type="dxa"/>
            <w:gridSpan w:val="3"/>
            <w:tcBorders>
              <w:top w:val="nil"/>
              <w:bottom w:val="nil"/>
            </w:tcBorders>
            <w:vAlign w:val="center"/>
          </w:tcPr>
          <w:p w14:paraId="394487D7" w14:textId="19E76438" w:rsidR="004B328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37922132"/>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gridSpan w:val="2"/>
            <w:tcBorders>
              <w:top w:val="nil"/>
              <w:bottom w:val="nil"/>
              <w:right w:val="nil"/>
            </w:tcBorders>
            <w:vAlign w:val="center"/>
          </w:tcPr>
          <w:p w14:paraId="151C1D3F" w14:textId="77777777" w:rsidR="004B3283" w:rsidRPr="00EE77BB" w:rsidRDefault="00000000" w:rsidP="00224F07">
            <w:pPr>
              <w:pStyle w:val="StandardText"/>
              <w:spacing w:before="60" w:after="60"/>
              <w:rPr>
                <w:rStyle w:val="Heading3Char"/>
                <w:b w:val="0"/>
                <w:color w:val="4B4B4D" w:themeColor="text1"/>
                <w:sz w:val="22"/>
                <w:szCs w:val="22"/>
                <w:lang w:val="lt-LT"/>
              </w:rPr>
            </w:pPr>
            <w:sdt>
              <w:sdtPr>
                <w:rPr>
                  <w:b/>
                  <w:color w:val="929295" w:themeColor="text1" w:themeTint="99"/>
                  <w:sz w:val="22"/>
                  <w:szCs w:val="22"/>
                  <w:lang w:val="en-GB"/>
                </w:rPr>
                <w:id w:val="-1522238720"/>
                <w14:checkbox>
                  <w14:checked w14:val="0"/>
                  <w14:checkedState w14:val="2612" w14:font="MS Gothic"/>
                  <w14:uncheckedState w14:val="2610" w14:font="MS Gothic"/>
                </w14:checkbox>
              </w:sdtPr>
              <w:sdtContent>
                <w:r w:rsidR="004B3283" w:rsidRPr="00EE77BB">
                  <w:rPr>
                    <w:rFonts w:ascii="MS Gothic" w:eastAsia="MS Gothic" w:hAnsi="MS Gothic" w:hint="eastAsia"/>
                    <w:b/>
                    <w:color w:val="929295" w:themeColor="text1" w:themeTint="99"/>
                    <w:sz w:val="22"/>
                    <w:szCs w:val="22"/>
                  </w:rPr>
                  <w:t>☐</w:t>
                </w:r>
              </w:sdtContent>
            </w:sdt>
            <w:r w:rsidR="004B3283" w:rsidRPr="00EE77BB">
              <w:rPr>
                <w:sz w:val="22"/>
                <w:szCs w:val="22"/>
              </w:rPr>
              <w:t xml:space="preserve"> Kitas teigiamas poveikis</w:t>
            </w:r>
          </w:p>
        </w:tc>
        <w:tc>
          <w:tcPr>
            <w:tcW w:w="2767" w:type="dxa"/>
            <w:gridSpan w:val="2"/>
            <w:tcBorders>
              <w:top w:val="nil"/>
              <w:left w:val="nil"/>
              <w:bottom w:val="nil"/>
            </w:tcBorders>
            <w:vAlign w:val="center"/>
          </w:tcPr>
          <w:p w14:paraId="729AC111" w14:textId="77777777" w:rsidR="004B3283" w:rsidRPr="00EE77BB" w:rsidRDefault="004B3283" w:rsidP="00224F07">
            <w:pPr>
              <w:pStyle w:val="StandardText"/>
              <w:spacing w:before="60" w:after="60"/>
              <w:rPr>
                <w:rStyle w:val="Heading3Char"/>
                <w:b w:val="0"/>
                <w:color w:val="4B4B4D" w:themeColor="text1"/>
                <w:sz w:val="22"/>
                <w:szCs w:val="22"/>
                <w:lang w:val="lt-LT"/>
              </w:rPr>
            </w:pPr>
          </w:p>
        </w:tc>
      </w:tr>
      <w:tr w:rsidR="004B3283" w:rsidRPr="00EE77BB" w14:paraId="646FCCB2" w14:textId="77777777" w:rsidTr="00BC77B5">
        <w:trPr>
          <w:trHeight w:val="80"/>
        </w:trPr>
        <w:tc>
          <w:tcPr>
            <w:tcW w:w="5003" w:type="dxa"/>
            <w:gridSpan w:val="3"/>
            <w:tcBorders>
              <w:top w:val="nil"/>
            </w:tcBorders>
            <w:vAlign w:val="center"/>
          </w:tcPr>
          <w:p w14:paraId="76FE1D36" w14:textId="2A88B8CB" w:rsidR="004B328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584668"/>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2574" w:type="dxa"/>
            <w:gridSpan w:val="2"/>
            <w:tcBorders>
              <w:top w:val="nil"/>
              <w:right w:val="nil"/>
            </w:tcBorders>
          </w:tcPr>
          <w:p w14:paraId="0DB38B9E" w14:textId="77777777" w:rsidR="004B3283" w:rsidRPr="00EE77BB" w:rsidRDefault="004B3283" w:rsidP="00224F07">
            <w:pPr>
              <w:pStyle w:val="StandardText"/>
              <w:spacing w:before="60" w:after="60"/>
              <w:ind w:left="720"/>
              <w:rPr>
                <w:rStyle w:val="Heading3Char"/>
                <w:b w:val="0"/>
                <w:color w:val="4B4B4D" w:themeColor="text1"/>
                <w:sz w:val="22"/>
                <w:szCs w:val="22"/>
                <w:lang w:val="lt-LT"/>
              </w:rPr>
            </w:pPr>
          </w:p>
        </w:tc>
        <w:tc>
          <w:tcPr>
            <w:tcW w:w="2767" w:type="dxa"/>
            <w:gridSpan w:val="2"/>
            <w:tcBorders>
              <w:top w:val="nil"/>
              <w:left w:val="nil"/>
            </w:tcBorders>
            <w:vAlign w:val="center"/>
          </w:tcPr>
          <w:p w14:paraId="3BFFEE90" w14:textId="77777777" w:rsidR="004B3283" w:rsidRPr="00EE77BB" w:rsidRDefault="004B3283" w:rsidP="00224F07">
            <w:pPr>
              <w:pStyle w:val="StandardText"/>
              <w:spacing w:before="60" w:after="60"/>
              <w:rPr>
                <w:rStyle w:val="Heading3Char"/>
                <w:b w:val="0"/>
                <w:color w:val="4B4B4D" w:themeColor="text1"/>
                <w:sz w:val="22"/>
                <w:szCs w:val="22"/>
                <w:lang w:val="lt-LT"/>
              </w:rPr>
            </w:pPr>
          </w:p>
        </w:tc>
      </w:tr>
      <w:tr w:rsidR="004B3283" w:rsidRPr="00EE77BB" w14:paraId="724A7999" w14:textId="77777777" w:rsidTr="00BC77B5">
        <w:trPr>
          <w:gridAfter w:val="1"/>
          <w:wAfter w:w="39" w:type="dxa"/>
          <w:trHeight w:val="313"/>
        </w:trPr>
        <w:tc>
          <w:tcPr>
            <w:tcW w:w="2576" w:type="dxa"/>
            <w:tcBorders>
              <w:bottom w:val="single" w:sz="4" w:space="0" w:color="auto"/>
            </w:tcBorders>
            <w:shd w:val="clear" w:color="auto" w:fill="E7EEF5" w:themeFill="accent5" w:themeFillTint="33"/>
            <w:vAlign w:val="center"/>
          </w:tcPr>
          <w:p w14:paraId="752102B7" w14:textId="2BEC036F" w:rsidR="004B3283" w:rsidRPr="00EE77BB" w:rsidRDefault="001213FE" w:rsidP="00224F07">
            <w:pPr>
              <w:pStyle w:val="Heading3"/>
              <w:rPr>
                <w:rStyle w:val="Heading3Char"/>
                <w:b/>
                <w:bCs/>
                <w:color w:val="auto"/>
                <w:lang w:val="lt-LT"/>
              </w:rPr>
            </w:pPr>
            <w:r>
              <w:rPr>
                <w:rStyle w:val="Heading3Char"/>
                <w:b/>
                <w:bCs/>
                <w:lang w:val="lt-LT"/>
              </w:rPr>
              <w:lastRenderedPageBreak/>
              <w:t>Orientuota į ...</w:t>
            </w:r>
          </w:p>
        </w:tc>
        <w:tc>
          <w:tcPr>
            <w:tcW w:w="2392" w:type="dxa"/>
            <w:tcBorders>
              <w:bottom w:val="single" w:sz="4" w:space="0" w:color="auto"/>
            </w:tcBorders>
            <w:shd w:val="clear" w:color="auto" w:fill="E7EEF5" w:themeFill="accent5" w:themeFillTint="33"/>
            <w:vAlign w:val="center"/>
          </w:tcPr>
          <w:p w14:paraId="0E7218E6" w14:textId="77777777" w:rsidR="004B3283" w:rsidRPr="00EE77BB" w:rsidRDefault="004B3283" w:rsidP="00224F07">
            <w:pPr>
              <w:pStyle w:val="Heading3"/>
              <w:rPr>
                <w:rStyle w:val="Heading3Char"/>
                <w:b/>
                <w:bCs/>
                <w:color w:val="auto"/>
                <w:lang w:val="lt-LT"/>
              </w:rPr>
            </w:pPr>
            <w:r w:rsidRPr="00EE77BB">
              <w:rPr>
                <w:rStyle w:val="Heading3Char"/>
                <w:b/>
                <w:bCs/>
                <w:lang w:val="lt-LT"/>
              </w:rPr>
              <w:t>Prioritetinis lygis</w:t>
            </w:r>
          </w:p>
        </w:tc>
        <w:tc>
          <w:tcPr>
            <w:tcW w:w="2557" w:type="dxa"/>
            <w:gridSpan w:val="2"/>
            <w:tcBorders>
              <w:bottom w:val="single" w:sz="4" w:space="0" w:color="auto"/>
            </w:tcBorders>
            <w:shd w:val="clear" w:color="auto" w:fill="E7EEF5" w:themeFill="accent5" w:themeFillTint="33"/>
            <w:vAlign w:val="center"/>
          </w:tcPr>
          <w:p w14:paraId="4A31F11E" w14:textId="77777777" w:rsidR="004B3283" w:rsidRPr="00EE77BB" w:rsidRDefault="004B3283" w:rsidP="00224F07">
            <w:pPr>
              <w:pStyle w:val="Heading3"/>
              <w:rPr>
                <w:rStyle w:val="Heading3Char"/>
                <w:b/>
                <w:bCs/>
                <w:color w:val="auto"/>
                <w:lang w:val="lt-LT"/>
              </w:rPr>
            </w:pPr>
            <w:r w:rsidRPr="00EE77BB">
              <w:rPr>
                <w:rStyle w:val="Heading3Char"/>
                <w:b/>
                <w:bCs/>
                <w:lang w:val="lt-LT"/>
              </w:rPr>
              <w:t>Kvalifikacijos lygis</w:t>
            </w:r>
          </w:p>
        </w:tc>
        <w:tc>
          <w:tcPr>
            <w:tcW w:w="2780" w:type="dxa"/>
            <w:gridSpan w:val="2"/>
            <w:tcBorders>
              <w:bottom w:val="single" w:sz="4" w:space="0" w:color="auto"/>
            </w:tcBorders>
            <w:shd w:val="clear" w:color="auto" w:fill="E7EEF5" w:themeFill="accent5" w:themeFillTint="33"/>
            <w:vAlign w:val="center"/>
          </w:tcPr>
          <w:p w14:paraId="78FBE343" w14:textId="77777777" w:rsidR="004B3283" w:rsidRPr="00EE77BB" w:rsidRDefault="004B3283" w:rsidP="00224F07">
            <w:pPr>
              <w:pStyle w:val="Heading3"/>
              <w:rPr>
                <w:rStyle w:val="Heading3Char"/>
                <w:b/>
                <w:bCs/>
                <w:lang w:val="lt-LT"/>
              </w:rPr>
            </w:pPr>
            <w:r w:rsidRPr="00EE77BB">
              <w:rPr>
                <w:rStyle w:val="Heading3Char"/>
                <w:b/>
                <w:bCs/>
                <w:lang w:val="lt-LT"/>
              </w:rPr>
              <w:t>Speciali sauga</w:t>
            </w:r>
          </w:p>
        </w:tc>
      </w:tr>
      <w:tr w:rsidR="004B3283" w:rsidRPr="00EE77BB" w14:paraId="4A876A2D" w14:textId="77777777" w:rsidTr="00BC77B5">
        <w:trPr>
          <w:gridAfter w:val="1"/>
          <w:wAfter w:w="39" w:type="dxa"/>
          <w:trHeight w:val="115"/>
        </w:trPr>
        <w:tc>
          <w:tcPr>
            <w:tcW w:w="2576" w:type="dxa"/>
            <w:tcBorders>
              <w:bottom w:val="nil"/>
            </w:tcBorders>
            <w:vAlign w:val="center"/>
          </w:tcPr>
          <w:p w14:paraId="2E27D0F4" w14:textId="7CC3C377" w:rsidR="004B3283" w:rsidRPr="00EE77BB" w:rsidRDefault="00000000" w:rsidP="00224F07">
            <w:pPr>
              <w:spacing w:before="60" w:after="60"/>
              <w:rPr>
                <w:rStyle w:val="Heading3Char"/>
                <w:b w:val="0"/>
                <w:color w:val="auto"/>
                <w:sz w:val="22"/>
                <w:szCs w:val="22"/>
                <w:lang w:val="lt-LT"/>
              </w:rPr>
            </w:pPr>
            <w:sdt>
              <w:sdtPr>
                <w:rPr>
                  <w:b/>
                  <w:color w:val="4B4B4D" w:themeColor="text1"/>
                  <w:sz w:val="24"/>
                  <w:szCs w:val="24"/>
                  <w:lang w:val="en-GB"/>
                </w:rPr>
                <w:id w:val="964632192"/>
                <w14:checkbox>
                  <w14:checked w14:val="0"/>
                  <w14:checkedState w14:val="2612" w14:font="MS Gothic"/>
                  <w14:uncheckedState w14:val="2610" w14:font="MS Gothic"/>
                </w14:checkbox>
              </w:sdtPr>
              <w:sdtEndPr>
                <w:rPr>
                  <w:b w:val="0"/>
                  <w:sz w:val="22"/>
                  <w:szCs w:val="22"/>
                </w:rPr>
              </w:sdtEndPr>
              <w:sdtContent>
                <w:r w:rsidR="004B3283" w:rsidRPr="00EE77BB">
                  <w:rPr>
                    <w:rFonts w:ascii="MS Gothic" w:eastAsia="MS Gothic" w:hAnsi="MS Gothic" w:hint="eastAsia"/>
                    <w:color w:val="4B4B4D" w:themeColor="text1"/>
                  </w:rPr>
                  <w:t>☐</w:t>
                </w:r>
              </w:sdtContent>
            </w:sdt>
            <w:r w:rsidR="004B3283" w:rsidRPr="00EE77BB">
              <w:rPr>
                <w:rStyle w:val="Heading3Char"/>
                <w:b w:val="0"/>
                <w:color w:val="4B4B4D" w:themeColor="text1"/>
                <w:sz w:val="22"/>
                <w:szCs w:val="22"/>
                <w:lang w:val="lt-LT"/>
              </w:rPr>
              <w:t xml:space="preserve">  </w:t>
            </w:r>
            <w:r w:rsidR="00F24892">
              <w:rPr>
                <w:rStyle w:val="Heading3Char"/>
                <w:b w:val="0"/>
                <w:color w:val="4B4B4D" w:themeColor="text1"/>
                <w:sz w:val="22"/>
                <w:szCs w:val="22"/>
                <w:lang w:val="lt-LT"/>
              </w:rPr>
              <w:t>Elgesį</w:t>
            </w:r>
            <w:r w:rsidR="004B3283" w:rsidRPr="00EE77BB">
              <w:rPr>
                <w:rStyle w:val="Heading3Char"/>
                <w:b w:val="0"/>
                <w:color w:val="4B4B4D" w:themeColor="text1"/>
                <w:sz w:val="22"/>
                <w:szCs w:val="22"/>
                <w:lang w:val="lt-LT"/>
              </w:rPr>
              <w:t xml:space="preserve"> </w:t>
            </w:r>
          </w:p>
        </w:tc>
        <w:tc>
          <w:tcPr>
            <w:tcW w:w="2392" w:type="dxa"/>
            <w:tcBorders>
              <w:bottom w:val="nil"/>
            </w:tcBorders>
            <w:vAlign w:val="center"/>
          </w:tcPr>
          <w:p w14:paraId="4887E98C" w14:textId="77777777" w:rsidR="004B3283"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1581715677"/>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rStyle w:val="Heading3Char"/>
                <w:b w:val="0"/>
                <w:bCs/>
                <w:color w:val="4B4B4D" w:themeColor="text1"/>
                <w:sz w:val="22"/>
                <w:szCs w:val="22"/>
                <w:lang w:val="lt-LT"/>
              </w:rPr>
              <w:t xml:space="preserve">  Žemas</w:t>
            </w:r>
          </w:p>
        </w:tc>
        <w:tc>
          <w:tcPr>
            <w:tcW w:w="2557" w:type="dxa"/>
            <w:gridSpan w:val="2"/>
            <w:tcBorders>
              <w:bottom w:val="nil"/>
            </w:tcBorders>
            <w:vAlign w:val="center"/>
          </w:tcPr>
          <w:p w14:paraId="21176F96" w14:textId="2E2AB3F8" w:rsidR="004B3283" w:rsidRPr="00EE77BB"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851075210"/>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sz w:val="22"/>
                <w:szCs w:val="22"/>
              </w:rPr>
              <w:t xml:space="preserve">  </w:t>
            </w:r>
            <w:r w:rsidR="006F1366">
              <w:rPr>
                <w:sz w:val="22"/>
                <w:szCs w:val="22"/>
              </w:rPr>
              <w:t>Galima atlikti pačiam</w:t>
            </w:r>
          </w:p>
        </w:tc>
        <w:tc>
          <w:tcPr>
            <w:tcW w:w="2780" w:type="dxa"/>
            <w:gridSpan w:val="2"/>
            <w:tcBorders>
              <w:bottom w:val="nil"/>
            </w:tcBorders>
            <w:vAlign w:val="center"/>
          </w:tcPr>
          <w:p w14:paraId="1B208B29" w14:textId="77777777" w:rsidR="004B3283" w:rsidRPr="00EE77BB" w:rsidRDefault="00000000" w:rsidP="00224F07">
            <w:pPr>
              <w:pStyle w:val="Companyname"/>
              <w:spacing w:before="60" w:after="60"/>
              <w:rPr>
                <w:sz w:val="22"/>
                <w:szCs w:val="22"/>
              </w:rPr>
            </w:pPr>
            <w:sdt>
              <w:sdtPr>
                <w:rPr>
                  <w:b/>
                  <w:color w:val="007BB2" w:themeColor="background2"/>
                  <w:sz w:val="22"/>
                  <w:szCs w:val="22"/>
                </w:rPr>
                <w:id w:val="-444069419"/>
                <w14:checkbox>
                  <w14:checked w14:val="1"/>
                  <w14:checkedState w14:val="2612" w14:font="MS Gothic"/>
                  <w14:uncheckedState w14:val="2610" w14:font="MS Gothic"/>
                </w14:checkbox>
              </w:sdtPr>
              <w:sdtContent>
                <w:r w:rsidR="004B3283" w:rsidRPr="00EE77BB">
                  <w:rPr>
                    <w:rFonts w:ascii="MS Gothic" w:eastAsia="MS Gothic" w:hAnsi="MS Gothic" w:hint="eastAsia"/>
                    <w:b/>
                    <w:color w:val="007BB2" w:themeColor="background2"/>
                    <w:sz w:val="22"/>
                    <w:szCs w:val="22"/>
                  </w:rPr>
                  <w:t>☒</w:t>
                </w:r>
              </w:sdtContent>
            </w:sdt>
            <w:r w:rsidR="004B3283" w:rsidRPr="00EE77BB">
              <w:rPr>
                <w:sz w:val="22"/>
                <w:szCs w:val="22"/>
              </w:rPr>
              <w:t xml:space="preserve">  Nebūtina</w:t>
            </w:r>
          </w:p>
        </w:tc>
      </w:tr>
      <w:tr w:rsidR="004B3283" w:rsidRPr="00EE77BB" w14:paraId="3EAA1557" w14:textId="77777777" w:rsidTr="00BC77B5">
        <w:trPr>
          <w:gridAfter w:val="1"/>
          <w:wAfter w:w="39" w:type="dxa"/>
          <w:trHeight w:val="145"/>
        </w:trPr>
        <w:tc>
          <w:tcPr>
            <w:tcW w:w="2576" w:type="dxa"/>
            <w:tcBorders>
              <w:top w:val="nil"/>
              <w:bottom w:val="nil"/>
            </w:tcBorders>
            <w:vAlign w:val="center"/>
          </w:tcPr>
          <w:p w14:paraId="480128B9" w14:textId="395581D3" w:rsidR="004B3283" w:rsidRPr="00EE77BB"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2139302862"/>
                <w14:checkbox>
                  <w14:checked w14:val="1"/>
                  <w14:checkedState w14:val="2612" w14:font="MS Gothic"/>
                  <w14:uncheckedState w14:val="2610" w14:font="MS Gothic"/>
                </w14:checkbox>
              </w:sdtPr>
              <w:sdtContent>
                <w:r w:rsidR="004B3283" w:rsidRPr="00EE77BB">
                  <w:rPr>
                    <w:rFonts w:ascii="MS Gothic" w:eastAsia="MS Gothic" w:hAnsi="MS Gothic" w:hint="eastAsia"/>
                    <w:b/>
                    <w:color w:val="007BB2" w:themeColor="background2"/>
                  </w:rPr>
                  <w:t>☒</w:t>
                </w:r>
              </w:sdtContent>
            </w:sdt>
            <w:r w:rsidR="004B328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Techninę įrangą</w:t>
            </w:r>
          </w:p>
        </w:tc>
        <w:tc>
          <w:tcPr>
            <w:tcW w:w="2392" w:type="dxa"/>
            <w:tcBorders>
              <w:top w:val="nil"/>
              <w:bottom w:val="nil"/>
            </w:tcBorders>
            <w:vAlign w:val="center"/>
          </w:tcPr>
          <w:p w14:paraId="6F841C04" w14:textId="77777777" w:rsidR="004B3283"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2"/>
                  <w:szCs w:val="22"/>
                  <w:lang w:val="en-GB"/>
                </w:rPr>
                <w:id w:val="-736786034"/>
                <w14:checkbox>
                  <w14:checked w14:val="1"/>
                  <w14:checkedState w14:val="2612" w14:font="MS Gothic"/>
                  <w14:uncheckedState w14:val="2610" w14:font="MS Gothic"/>
                </w14:checkbox>
              </w:sdtPr>
              <w:sdtContent>
                <w:r w:rsidR="004B3283" w:rsidRPr="00EE77BB">
                  <w:rPr>
                    <w:rFonts w:ascii="MS Gothic" w:eastAsia="MS Gothic" w:hAnsi="MS Gothic" w:hint="eastAsia"/>
                    <w:b/>
                    <w:color w:val="007BB2" w:themeColor="background2"/>
                    <w:sz w:val="22"/>
                    <w:szCs w:val="22"/>
                  </w:rPr>
                  <w:t>☒</w:t>
                </w:r>
              </w:sdtContent>
            </w:sdt>
            <w:r w:rsidR="004B3283" w:rsidRPr="00EE77BB">
              <w:rPr>
                <w:rStyle w:val="Heading3Char"/>
                <w:b w:val="0"/>
                <w:bCs/>
                <w:color w:val="4B4B4D" w:themeColor="text1"/>
                <w:sz w:val="22"/>
                <w:szCs w:val="22"/>
                <w:lang w:val="lt-LT"/>
              </w:rPr>
              <w:t xml:space="preserve">  Vidutinis</w:t>
            </w:r>
          </w:p>
        </w:tc>
        <w:tc>
          <w:tcPr>
            <w:tcW w:w="2557" w:type="dxa"/>
            <w:gridSpan w:val="2"/>
            <w:tcBorders>
              <w:top w:val="nil"/>
              <w:bottom w:val="nil"/>
            </w:tcBorders>
            <w:vAlign w:val="center"/>
          </w:tcPr>
          <w:p w14:paraId="3A33CB5A" w14:textId="64A0DC65" w:rsidR="004B3283" w:rsidRPr="00EE77BB"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1523356542"/>
                <w14:checkbox>
                  <w14:checked w14:val="1"/>
                  <w14:checkedState w14:val="2612" w14:font="MS Gothic"/>
                  <w14:uncheckedState w14:val="2610" w14:font="MS Gothic"/>
                </w14:checkbox>
              </w:sdtPr>
              <w:sdtContent>
                <w:r w:rsidR="004B3283" w:rsidRPr="00EE77BB">
                  <w:rPr>
                    <w:rFonts w:ascii="MS Gothic" w:eastAsia="MS Gothic" w:hAnsi="MS Gothic" w:hint="eastAsia"/>
                    <w:b/>
                    <w:color w:val="007BB2" w:themeColor="background2"/>
                    <w:sz w:val="22"/>
                    <w:szCs w:val="22"/>
                  </w:rPr>
                  <w:t>☒</w:t>
                </w:r>
              </w:sdtContent>
            </w:sdt>
            <w:r w:rsidR="004B3283" w:rsidRPr="00EE77BB">
              <w:rPr>
                <w:sz w:val="22"/>
                <w:szCs w:val="22"/>
              </w:rPr>
              <w:t xml:space="preserve">  </w:t>
            </w:r>
            <w:r w:rsidR="00C11CDA">
              <w:rPr>
                <w:sz w:val="22"/>
                <w:szCs w:val="22"/>
              </w:rPr>
              <w:t>Reikalinga s</w:t>
            </w:r>
            <w:r w:rsidR="004B3283" w:rsidRPr="00EE77BB">
              <w:rPr>
                <w:sz w:val="22"/>
                <w:szCs w:val="22"/>
              </w:rPr>
              <w:t>pecializuota įmonė</w:t>
            </w:r>
          </w:p>
        </w:tc>
        <w:tc>
          <w:tcPr>
            <w:tcW w:w="2780" w:type="dxa"/>
            <w:gridSpan w:val="2"/>
            <w:tcBorders>
              <w:top w:val="nil"/>
              <w:bottom w:val="nil"/>
            </w:tcBorders>
            <w:vAlign w:val="center"/>
          </w:tcPr>
          <w:p w14:paraId="700D05F2" w14:textId="4CE05D02" w:rsidR="004B3283" w:rsidRPr="00EE77BB" w:rsidRDefault="00000000" w:rsidP="00224F07">
            <w:pPr>
              <w:pStyle w:val="Companyname"/>
              <w:spacing w:before="60" w:after="60"/>
              <w:rPr>
                <w:sz w:val="22"/>
                <w:szCs w:val="22"/>
              </w:rPr>
            </w:pPr>
            <w:sdt>
              <w:sdtPr>
                <w:rPr>
                  <w:sz w:val="22"/>
                  <w:szCs w:val="22"/>
                </w:rPr>
                <w:id w:val="-1364986984"/>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sz w:val="22"/>
                <w:szCs w:val="22"/>
              </w:rPr>
              <w:t xml:space="preserve">  </w:t>
            </w:r>
            <w:r w:rsidR="006F1366">
              <w:rPr>
                <w:sz w:val="22"/>
                <w:szCs w:val="22"/>
              </w:rPr>
              <w:t>Rekomenduojama</w:t>
            </w:r>
          </w:p>
        </w:tc>
      </w:tr>
      <w:tr w:rsidR="004B3283" w:rsidRPr="00EE77BB" w14:paraId="272C013D" w14:textId="77777777" w:rsidTr="00BC77B5">
        <w:trPr>
          <w:gridAfter w:val="1"/>
          <w:wAfter w:w="39" w:type="dxa"/>
          <w:trHeight w:val="80"/>
        </w:trPr>
        <w:tc>
          <w:tcPr>
            <w:tcW w:w="2576" w:type="dxa"/>
            <w:tcBorders>
              <w:top w:val="nil"/>
            </w:tcBorders>
            <w:vAlign w:val="center"/>
          </w:tcPr>
          <w:p w14:paraId="1E019156" w14:textId="0503B10F" w:rsidR="004B3283" w:rsidRPr="00EE77BB" w:rsidRDefault="00000000" w:rsidP="00224F07">
            <w:pPr>
              <w:pStyle w:val="Companyname"/>
              <w:spacing w:before="60" w:after="60"/>
              <w:rPr>
                <w:rStyle w:val="Heading3Char"/>
                <w:b w:val="0"/>
                <w:bCs/>
                <w:color w:val="auto"/>
                <w:sz w:val="22"/>
                <w:szCs w:val="22"/>
                <w:lang w:val="lt-LT"/>
              </w:rPr>
            </w:pPr>
            <w:sdt>
              <w:sdtPr>
                <w:rPr>
                  <w:b/>
                  <w:color w:val="4B4B4D" w:themeColor="text1"/>
                  <w:sz w:val="24"/>
                  <w:szCs w:val="22"/>
                  <w:lang w:val="en-GB"/>
                </w:rPr>
                <w:id w:val="-1991237017"/>
                <w14:checkbox>
                  <w14:checked w14:val="0"/>
                  <w14:checkedState w14:val="2612" w14:font="MS Gothic"/>
                  <w14:uncheckedState w14:val="2610" w14:font="MS Gothic"/>
                </w14:checkbox>
              </w:sdtPr>
              <w:sdtContent>
                <w:r w:rsidR="004B3283" w:rsidRPr="00EE77BB">
                  <w:rPr>
                    <w:rFonts w:ascii="MS Gothic" w:eastAsia="MS Gothic" w:hAnsi="MS Gothic" w:hint="eastAsia"/>
                    <w:color w:val="4B4B4D" w:themeColor="text1"/>
                    <w:szCs w:val="22"/>
                  </w:rPr>
                  <w:t>☐</w:t>
                </w:r>
              </w:sdtContent>
            </w:sdt>
            <w:r w:rsidR="004B3283" w:rsidRPr="00EE77BB">
              <w:rPr>
                <w:rStyle w:val="Heading3Char"/>
                <w:b w:val="0"/>
                <w:color w:val="4B4B4D" w:themeColor="text1"/>
                <w:sz w:val="22"/>
                <w:szCs w:val="22"/>
                <w:lang w:val="lt-LT"/>
              </w:rPr>
              <w:t xml:space="preserve">  </w:t>
            </w:r>
            <w:r w:rsidR="00854535">
              <w:rPr>
                <w:rStyle w:val="Heading3Char"/>
                <w:b w:val="0"/>
                <w:color w:val="4B4B4D" w:themeColor="text1"/>
                <w:sz w:val="22"/>
                <w:szCs w:val="22"/>
                <w:lang w:val="lt-LT"/>
              </w:rPr>
              <w:t>Pastato konstrukciją</w:t>
            </w:r>
          </w:p>
        </w:tc>
        <w:tc>
          <w:tcPr>
            <w:tcW w:w="2392" w:type="dxa"/>
            <w:tcBorders>
              <w:top w:val="nil"/>
            </w:tcBorders>
            <w:vAlign w:val="center"/>
          </w:tcPr>
          <w:p w14:paraId="3D3144D8" w14:textId="77777777" w:rsidR="004B3283" w:rsidRPr="00EE77BB" w:rsidRDefault="00000000" w:rsidP="00224F07">
            <w:pPr>
              <w:pStyle w:val="Companyname"/>
              <w:spacing w:before="60" w:after="60"/>
              <w:rPr>
                <w:rStyle w:val="Heading3Char"/>
                <w:b w:val="0"/>
                <w:bCs/>
                <w:color w:val="auto"/>
                <w:sz w:val="22"/>
                <w:szCs w:val="22"/>
                <w:lang w:val="lt-LT"/>
              </w:rPr>
            </w:pPr>
            <w:sdt>
              <w:sdtPr>
                <w:rPr>
                  <w:b/>
                  <w:color w:val="4B4B4D" w:themeColor="text1"/>
                  <w:sz w:val="22"/>
                  <w:szCs w:val="22"/>
                  <w:lang w:val="en-GB"/>
                </w:rPr>
                <w:id w:val="504640721"/>
                <w14:checkbox>
                  <w14:checked w14:val="0"/>
                  <w14:checkedState w14:val="2612" w14:font="MS Gothic"/>
                  <w14:uncheckedState w14:val="2610" w14:font="MS Gothic"/>
                </w14:checkbox>
              </w:sdtPr>
              <w:sdtContent>
                <w:r w:rsidR="004B3283" w:rsidRPr="00EE77BB">
                  <w:rPr>
                    <w:rFonts w:ascii="MS Gothic" w:eastAsia="MS Gothic" w:hAnsi="MS Gothic" w:hint="eastAsia"/>
                    <w:color w:val="4B4B4D" w:themeColor="text1"/>
                    <w:sz w:val="22"/>
                    <w:szCs w:val="22"/>
                  </w:rPr>
                  <w:t>☐</w:t>
                </w:r>
              </w:sdtContent>
            </w:sdt>
            <w:r w:rsidR="004B3283" w:rsidRPr="00EE77BB">
              <w:rPr>
                <w:sz w:val="22"/>
                <w:szCs w:val="22"/>
              </w:rPr>
              <w:t xml:space="preserve">  </w:t>
            </w:r>
            <w:r w:rsidR="004B3283" w:rsidRPr="00EE77BB">
              <w:rPr>
                <w:rStyle w:val="Heading3Char"/>
                <w:b w:val="0"/>
                <w:bCs/>
                <w:color w:val="4B4B4D" w:themeColor="text1"/>
                <w:sz w:val="22"/>
                <w:szCs w:val="22"/>
                <w:lang w:val="lt-LT"/>
              </w:rPr>
              <w:t>Aukštas</w:t>
            </w:r>
          </w:p>
        </w:tc>
        <w:tc>
          <w:tcPr>
            <w:tcW w:w="2557" w:type="dxa"/>
            <w:gridSpan w:val="2"/>
            <w:tcBorders>
              <w:top w:val="nil"/>
            </w:tcBorders>
            <w:vAlign w:val="center"/>
          </w:tcPr>
          <w:p w14:paraId="262AD994" w14:textId="249ED130" w:rsidR="004B3283" w:rsidRPr="00EE77BB" w:rsidRDefault="00000000" w:rsidP="00224F07">
            <w:pPr>
              <w:pStyle w:val="Companyname"/>
              <w:spacing w:before="60" w:after="60"/>
              <w:rPr>
                <w:rStyle w:val="Heading3Char"/>
                <w:color w:val="auto"/>
                <w:sz w:val="22"/>
                <w:szCs w:val="22"/>
                <w:lang w:val="lt-LT"/>
              </w:rPr>
            </w:pPr>
            <w:sdt>
              <w:sdtPr>
                <w:rPr>
                  <w:b/>
                  <w:color w:val="007BB2" w:themeColor="background2"/>
                  <w:sz w:val="22"/>
                  <w:szCs w:val="22"/>
                  <w:lang w:val="en-GB"/>
                </w:rPr>
                <w:id w:val="-1923096574"/>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sz w:val="22"/>
                <w:szCs w:val="22"/>
              </w:rPr>
              <w:t xml:space="preserve"> </w:t>
            </w:r>
            <w:r w:rsidR="00C11CDA">
              <w:rPr>
                <w:sz w:val="22"/>
                <w:szCs w:val="22"/>
              </w:rPr>
              <w:t xml:space="preserve"> Reikalingas</w:t>
            </w:r>
            <w:r w:rsidR="004B3283" w:rsidRPr="00EE77BB">
              <w:rPr>
                <w:sz w:val="22"/>
                <w:szCs w:val="22"/>
              </w:rPr>
              <w:t xml:space="preserve"> </w:t>
            </w:r>
            <w:r w:rsidR="00C11CDA">
              <w:rPr>
                <w:sz w:val="22"/>
                <w:szCs w:val="22"/>
              </w:rPr>
              <w:t>e</w:t>
            </w:r>
            <w:r w:rsidR="004B3283" w:rsidRPr="00EE77BB">
              <w:rPr>
                <w:sz w:val="22"/>
                <w:szCs w:val="22"/>
              </w:rPr>
              <w:t>kspertas</w:t>
            </w:r>
          </w:p>
        </w:tc>
        <w:tc>
          <w:tcPr>
            <w:tcW w:w="2780" w:type="dxa"/>
            <w:gridSpan w:val="2"/>
            <w:tcBorders>
              <w:top w:val="nil"/>
            </w:tcBorders>
            <w:vAlign w:val="center"/>
          </w:tcPr>
          <w:p w14:paraId="54E9C4B4" w14:textId="77777777" w:rsidR="004B3283" w:rsidRPr="00EE77BB" w:rsidRDefault="00000000" w:rsidP="00224F07">
            <w:pPr>
              <w:pStyle w:val="Companyname"/>
              <w:spacing w:before="60" w:after="60"/>
              <w:rPr>
                <w:sz w:val="22"/>
                <w:szCs w:val="22"/>
              </w:rPr>
            </w:pPr>
            <w:sdt>
              <w:sdtPr>
                <w:rPr>
                  <w:sz w:val="22"/>
                  <w:szCs w:val="22"/>
                </w:rPr>
                <w:id w:val="490301795"/>
                <w14:checkbox>
                  <w14:checked w14:val="0"/>
                  <w14:checkedState w14:val="2612" w14:font="MS Gothic"/>
                  <w14:uncheckedState w14:val="2610" w14:font="MS Gothic"/>
                </w14:checkbox>
              </w:sdtPr>
              <w:sdtContent>
                <w:r w:rsidR="004B3283" w:rsidRPr="00EE77BB">
                  <w:rPr>
                    <w:rFonts w:ascii="MS Gothic" w:eastAsia="MS Gothic" w:hAnsi="MS Gothic" w:hint="eastAsia"/>
                    <w:sz w:val="22"/>
                    <w:szCs w:val="22"/>
                  </w:rPr>
                  <w:t>☐</w:t>
                </w:r>
              </w:sdtContent>
            </w:sdt>
            <w:r w:rsidR="004B3283" w:rsidRPr="00EE77BB">
              <w:rPr>
                <w:sz w:val="22"/>
                <w:szCs w:val="22"/>
              </w:rPr>
              <w:t xml:space="preserve">  Privaloma</w:t>
            </w:r>
          </w:p>
        </w:tc>
      </w:tr>
    </w:tbl>
    <w:p w14:paraId="2EC0B1F2" w14:textId="759956F8" w:rsidR="004B3283" w:rsidRPr="00EE77BB" w:rsidRDefault="00BC77B5" w:rsidP="004B3283">
      <w:pPr>
        <w:spacing w:before="0"/>
        <w:rPr>
          <w:rStyle w:val="Heading3Char"/>
          <w:sz w:val="28"/>
          <w:szCs w:val="28"/>
          <w:lang w:val="lt-LT"/>
        </w:rPr>
      </w:pPr>
      <w:r w:rsidRPr="00EE77BB">
        <w:rPr>
          <w:rStyle w:val="Heading3Char"/>
          <w:bCs/>
          <w:sz w:val="28"/>
          <w:szCs w:val="28"/>
          <w:lang w:val="lt-LT"/>
        </w:rPr>
        <w:br/>
      </w:r>
      <w:r w:rsidR="006F1366">
        <w:rPr>
          <w:rStyle w:val="Heading3Char"/>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B3283" w:rsidRPr="00EE77BB" w14:paraId="3B93121C" w14:textId="77777777">
        <w:trPr>
          <w:trHeight w:val="466"/>
        </w:trPr>
        <w:tc>
          <w:tcPr>
            <w:tcW w:w="5097" w:type="dxa"/>
            <w:shd w:val="clear" w:color="auto" w:fill="E7EEF5" w:themeFill="accent5" w:themeFillTint="33"/>
          </w:tcPr>
          <w:p w14:paraId="31776788" w14:textId="77777777" w:rsidR="004B3283" w:rsidRPr="00EE77BB" w:rsidRDefault="004B3283"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4CCBA558" w14:textId="77777777" w:rsidR="004B3283" w:rsidRPr="00EE77BB" w:rsidRDefault="004B3283" w:rsidP="00224F07">
            <w:pPr>
              <w:spacing w:before="60" w:after="60"/>
              <w:rPr>
                <w:i/>
                <w:iCs/>
                <w:color w:val="4B4B4D" w:themeColor="text1"/>
              </w:rPr>
            </w:pPr>
            <w:r w:rsidRPr="00EE77BB">
              <w:rPr>
                <w:rStyle w:val="Heading3Char"/>
                <w:lang w:val="lt-LT"/>
              </w:rPr>
              <w:t>Investicijų grąža</w:t>
            </w:r>
          </w:p>
        </w:tc>
      </w:tr>
      <w:tr w:rsidR="004B3283" w:rsidRPr="00EE77BB" w14:paraId="1D01FE74" w14:textId="77777777">
        <w:trPr>
          <w:trHeight w:val="479"/>
        </w:trPr>
        <w:tc>
          <w:tcPr>
            <w:tcW w:w="5097" w:type="dxa"/>
          </w:tcPr>
          <w:p w14:paraId="142AA0A7" w14:textId="77777777" w:rsidR="004B3283" w:rsidRPr="00EE77BB" w:rsidRDefault="004B3283" w:rsidP="00224F07">
            <w:pPr>
              <w:pStyle w:val="StandardText"/>
              <w:spacing w:before="60" w:after="60"/>
            </w:pPr>
            <w:r w:rsidRPr="00EE77BB">
              <w:t xml:space="preserve">Perlito granulės: 75€/m³ </w:t>
            </w:r>
          </w:p>
          <w:p w14:paraId="4261F066" w14:textId="6A57AE76" w:rsidR="004B3283" w:rsidRPr="00EE77BB" w:rsidRDefault="004B3283" w:rsidP="00224F07">
            <w:pPr>
              <w:pStyle w:val="StandardText"/>
              <w:spacing w:before="60" w:after="60"/>
              <w:rPr>
                <w:rStyle w:val="Heading3Char"/>
                <w:b w:val="0"/>
                <w:color w:val="4B4B4D" w:themeColor="text1"/>
                <w:lang w:val="lt-LT"/>
              </w:rPr>
            </w:pPr>
            <w:r w:rsidRPr="00EE77BB">
              <w:t>Besiplečiančios putos: 150</w:t>
            </w:r>
            <w:r w:rsidR="00FF358C" w:rsidRPr="00EE77BB">
              <w:t>€</w:t>
            </w:r>
            <w:r w:rsidRPr="00EE77BB">
              <w:t>/m</w:t>
            </w:r>
            <w:r w:rsidRPr="00EE77BB">
              <w:rPr>
                <w:vertAlign w:val="superscript"/>
              </w:rPr>
              <w:t>3</w:t>
            </w:r>
          </w:p>
        </w:tc>
        <w:tc>
          <w:tcPr>
            <w:tcW w:w="5109" w:type="dxa"/>
          </w:tcPr>
          <w:p w14:paraId="425048B4" w14:textId="77777777" w:rsidR="004B3283" w:rsidRPr="00EE77BB" w:rsidRDefault="004B3283" w:rsidP="00224F07">
            <w:pPr>
              <w:spacing w:before="60" w:after="60"/>
              <w:rPr>
                <w:rStyle w:val="Heading3Char"/>
                <w:iCs/>
                <w:lang w:val="lt-LT"/>
              </w:rPr>
            </w:pPr>
            <w:r w:rsidRPr="00EE77BB">
              <w:rPr>
                <w:iCs/>
                <w:color w:val="4B4B4D" w:themeColor="text1"/>
                <w:sz w:val="24"/>
                <w:szCs w:val="24"/>
              </w:rPr>
              <w:t>Investicijos atsiperka per 7-9 metus.</w:t>
            </w:r>
          </w:p>
        </w:tc>
      </w:tr>
      <w:tr w:rsidR="004B3283" w:rsidRPr="00EE77BB" w14:paraId="56EFB478" w14:textId="77777777">
        <w:trPr>
          <w:trHeight w:val="516"/>
        </w:trPr>
        <w:tc>
          <w:tcPr>
            <w:tcW w:w="5097" w:type="dxa"/>
            <w:shd w:val="clear" w:color="auto" w:fill="E7EEF5" w:themeFill="accent5" w:themeFillTint="33"/>
          </w:tcPr>
          <w:p w14:paraId="708B728B" w14:textId="77777777" w:rsidR="004B3283" w:rsidRPr="00EE77BB" w:rsidRDefault="004B3283"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30B6267F" w14:textId="77777777" w:rsidR="004B3283" w:rsidRPr="00EE77BB" w:rsidRDefault="004B3283" w:rsidP="00224F07">
            <w:pPr>
              <w:spacing w:before="60" w:after="60"/>
              <w:rPr>
                <w:rStyle w:val="Heading3Char"/>
                <w:lang w:val="lt-LT"/>
              </w:rPr>
            </w:pPr>
            <w:r w:rsidRPr="00EE77BB">
              <w:rPr>
                <w:rStyle w:val="Heading3Char"/>
                <w:lang w:val="lt-LT"/>
              </w:rPr>
              <w:t>Medžiagos ar technologijos prieinamumas</w:t>
            </w:r>
          </w:p>
        </w:tc>
      </w:tr>
      <w:tr w:rsidR="004B3283" w:rsidRPr="00EE77BB" w14:paraId="6C6125D6" w14:textId="77777777">
        <w:trPr>
          <w:trHeight w:val="1003"/>
        </w:trPr>
        <w:tc>
          <w:tcPr>
            <w:tcW w:w="5097" w:type="dxa"/>
          </w:tcPr>
          <w:p w14:paraId="5347C7A6" w14:textId="6B961E35" w:rsidR="004B3283" w:rsidRPr="007D7627" w:rsidRDefault="00B04E40" w:rsidP="00224F07">
            <w:pPr>
              <w:pStyle w:val="StandardText"/>
              <w:spacing w:before="60" w:after="60"/>
              <w:rPr>
                <w:rStyle w:val="Heading3Char"/>
                <w:b w:val="0"/>
                <w:bCs/>
                <w:lang w:val="lt-LT"/>
              </w:rPr>
            </w:pPr>
            <w:r w:rsidRPr="00B04E40">
              <w:t>Šiuo metu finansavimo programų šiai priemonei nėra.</w:t>
            </w:r>
          </w:p>
        </w:tc>
        <w:tc>
          <w:tcPr>
            <w:tcW w:w="5109" w:type="dxa"/>
          </w:tcPr>
          <w:p w14:paraId="03C309F1" w14:textId="4B201EF3" w:rsidR="004B3283" w:rsidRPr="00EE77BB" w:rsidRDefault="004B3283" w:rsidP="00224F07">
            <w:pPr>
              <w:spacing w:before="60" w:after="60"/>
              <w:rPr>
                <w:rStyle w:val="Heading3Char"/>
                <w:b w:val="0"/>
                <w:color w:val="4B4B4D" w:themeColor="text1"/>
                <w:lang w:val="lt-LT"/>
              </w:rPr>
            </w:pPr>
            <w:r w:rsidRPr="00EE77BB">
              <w:rPr>
                <w:color w:val="4B4B4D" w:themeColor="text1"/>
                <w:sz w:val="24"/>
                <w:szCs w:val="24"/>
              </w:rPr>
              <w:t xml:space="preserve">Geras prieinamumas </w:t>
            </w:r>
          </w:p>
        </w:tc>
      </w:tr>
      <w:tr w:rsidR="004B3283" w:rsidRPr="00EE77BB" w14:paraId="11944A61"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5F560ED" w14:textId="77777777" w:rsidR="004B3283" w:rsidRPr="00EE77BB" w:rsidRDefault="004B3283"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4B3283" w:rsidRPr="00EE77BB" w14:paraId="2192226E" w14:textId="77777777">
        <w:trPr>
          <w:trHeight w:val="866"/>
        </w:trPr>
        <w:tc>
          <w:tcPr>
            <w:tcW w:w="10206" w:type="dxa"/>
            <w:gridSpan w:val="2"/>
            <w:tcBorders>
              <w:top w:val="single" w:sz="4" w:space="0" w:color="auto"/>
              <w:left w:val="single" w:sz="4" w:space="0" w:color="auto"/>
              <w:bottom w:val="single" w:sz="4" w:space="0" w:color="auto"/>
              <w:right w:val="single" w:sz="4" w:space="0" w:color="auto"/>
            </w:tcBorders>
          </w:tcPr>
          <w:p w14:paraId="00F61C65" w14:textId="5A5BC099" w:rsidR="004B3283" w:rsidRPr="00EE77BB" w:rsidRDefault="004B3283" w:rsidP="00224F07">
            <w:pPr>
              <w:pStyle w:val="StandardText"/>
              <w:spacing w:before="60" w:after="60"/>
            </w:pPr>
            <w:r w:rsidRPr="00EE77BB">
              <w:t xml:space="preserve">Šią priemonę galima taikyti tik sienose, kuriose yra bent 5 cm pločio oro tarpai. Jei reikia, oro </w:t>
            </w:r>
            <w:r w:rsidR="0071494A">
              <w:t>tarpo</w:t>
            </w:r>
            <w:r w:rsidRPr="00EE77BB">
              <w:t xml:space="preserve"> pralaidumą prieš tai reikėtų patikrinti endoskopijos būdu. </w:t>
            </w:r>
            <w:r w:rsidR="0071494A">
              <w:t>K</w:t>
            </w:r>
            <w:r w:rsidRPr="00EE77BB">
              <w:t xml:space="preserve">ai </w:t>
            </w:r>
            <w:r w:rsidR="0071494A">
              <w:t>apšiltinamas tarpas</w:t>
            </w:r>
            <w:r w:rsidRPr="00EE77BB">
              <w:t xml:space="preserve"> yra mažesnis nei 5 cm</w:t>
            </w:r>
            <w:r w:rsidR="0071494A">
              <w:t>, galima naudoti aerogelį, tačiau jis gerokai brangesnis</w:t>
            </w:r>
            <w:r w:rsidRPr="00EE77BB">
              <w:t>.</w:t>
            </w:r>
          </w:p>
          <w:p w14:paraId="7CAC0828" w14:textId="65ABA2CF" w:rsidR="004B3283" w:rsidRPr="00EE77BB" w:rsidRDefault="0071494A" w:rsidP="00224F07">
            <w:pPr>
              <w:pStyle w:val="StandardText"/>
              <w:spacing w:before="60" w:after="60"/>
            </w:pPr>
            <w:r>
              <w:t xml:space="preserve">Šis izoliacijos būdas įmanomas ir </w:t>
            </w:r>
            <w:r w:rsidR="00D2277C">
              <w:t xml:space="preserve">saugomuose </w:t>
            </w:r>
            <w:r w:rsidR="00213343">
              <w:t>pastatuose</w:t>
            </w:r>
            <w:r w:rsidR="004B3283" w:rsidRPr="00EE77BB">
              <w:t xml:space="preserve">, jei skyles galima </w:t>
            </w:r>
            <w:r>
              <w:t>pragręžti</w:t>
            </w:r>
            <w:r w:rsidR="004B3283" w:rsidRPr="00EE77BB">
              <w:t xml:space="preserve"> iš vid</w:t>
            </w:r>
            <w:r>
              <w:t>inės pusės</w:t>
            </w:r>
            <w:r w:rsidR="004B3283" w:rsidRPr="00EE77BB">
              <w:t xml:space="preserve"> arba </w:t>
            </w:r>
            <w:r>
              <w:t xml:space="preserve">jas </w:t>
            </w:r>
            <w:r w:rsidR="004B3283" w:rsidRPr="00EE77BB">
              <w:t>už</w:t>
            </w:r>
            <w:r>
              <w:t>tais</w:t>
            </w:r>
            <w:r w:rsidR="004B3283" w:rsidRPr="00EE77BB">
              <w:t xml:space="preserve">yti ta pačia fasado tinko medžiaga. </w:t>
            </w:r>
          </w:p>
          <w:p w14:paraId="6EC1F2F2" w14:textId="21AAA885" w:rsidR="004B3283" w:rsidRPr="00EE77BB" w:rsidRDefault="004B3283" w:rsidP="00224F07">
            <w:pPr>
              <w:pStyle w:val="StandardText"/>
              <w:spacing w:before="60" w:after="60"/>
            </w:pPr>
            <w:r w:rsidRPr="00EE77BB">
              <w:t xml:space="preserve">Prieš pradedant naudoti savaime išsiplečiančias putas komerciniais ar pramoniniais tikslais, gali </w:t>
            </w:r>
            <w:r w:rsidR="00966633">
              <w:t>būti reikalingi</w:t>
            </w:r>
            <w:r w:rsidRPr="00EE77BB">
              <w:t xml:space="preserve"> saugos mokym</w:t>
            </w:r>
            <w:r w:rsidR="00966633">
              <w:t>ai</w:t>
            </w:r>
            <w:r w:rsidRPr="00EE77BB">
              <w:t>.</w:t>
            </w:r>
          </w:p>
        </w:tc>
      </w:tr>
    </w:tbl>
    <w:p w14:paraId="7E3F9AD1" w14:textId="7FA92486" w:rsidR="004B3283" w:rsidRPr="00EE77BB" w:rsidRDefault="004B3283" w:rsidP="00BC77B5">
      <w:pPr>
        <w:pStyle w:val="Heading3"/>
        <w:rPr>
          <w:rStyle w:val="Heading3Char"/>
          <w:b/>
          <w:sz w:val="28"/>
          <w:szCs w:val="28"/>
          <w:lang w:val="lt-LT"/>
        </w:rPr>
      </w:pP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B3283" w:rsidRPr="00EE77BB" w14:paraId="088F1C99" w14:textId="77777777" w:rsidTr="00224F07">
        <w:tc>
          <w:tcPr>
            <w:tcW w:w="10196" w:type="dxa"/>
            <w:shd w:val="clear" w:color="auto" w:fill="E7EEF5" w:themeFill="accent5" w:themeFillTint="33"/>
          </w:tcPr>
          <w:p w14:paraId="6923415B" w14:textId="566A8657" w:rsidR="004B3283" w:rsidRPr="00EE77BB" w:rsidRDefault="004B3283" w:rsidP="00224F07">
            <w:pPr>
              <w:spacing w:after="120"/>
              <w:rPr>
                <w:b/>
                <w:bCs/>
                <w:sz w:val="24"/>
                <w:szCs w:val="24"/>
              </w:rPr>
            </w:pPr>
            <w:r w:rsidRPr="00EE77BB">
              <w:rPr>
                <w:b/>
                <w:bCs/>
                <w:color w:val="007BB2" w:themeColor="background2"/>
                <w:sz w:val="24"/>
                <w:szCs w:val="24"/>
              </w:rPr>
              <w:t>P</w:t>
            </w:r>
            <w:r w:rsidR="00693963">
              <w:rPr>
                <w:b/>
                <w:bCs/>
                <w:color w:val="007BB2" w:themeColor="background2"/>
                <w:sz w:val="24"/>
                <w:szCs w:val="24"/>
              </w:rPr>
              <w:t>agrindiniai darbų proceso</w:t>
            </w:r>
            <w:r w:rsidRPr="00EE77BB">
              <w:rPr>
                <w:b/>
                <w:bCs/>
                <w:color w:val="007BB2" w:themeColor="background2"/>
                <w:sz w:val="24"/>
                <w:szCs w:val="24"/>
              </w:rPr>
              <w:t xml:space="preserve"> dalyviai ir </w:t>
            </w:r>
            <w:r w:rsidR="00693963">
              <w:rPr>
                <w:b/>
                <w:bCs/>
                <w:color w:val="007BB2" w:themeColor="background2"/>
                <w:sz w:val="24"/>
                <w:szCs w:val="24"/>
              </w:rPr>
              <w:t>būtinos</w:t>
            </w:r>
            <w:r w:rsidRPr="00EE77BB">
              <w:rPr>
                <w:b/>
                <w:bCs/>
                <w:color w:val="007BB2" w:themeColor="background2"/>
                <w:sz w:val="24"/>
                <w:szCs w:val="24"/>
              </w:rPr>
              <w:t xml:space="preserve"> kompetencijos </w:t>
            </w:r>
          </w:p>
        </w:tc>
      </w:tr>
      <w:tr w:rsidR="004B3283" w:rsidRPr="00EE77BB" w14:paraId="6481B477" w14:textId="77777777" w:rsidTr="00224F07">
        <w:trPr>
          <w:trHeight w:val="559"/>
        </w:trPr>
        <w:tc>
          <w:tcPr>
            <w:tcW w:w="10196" w:type="dxa"/>
          </w:tcPr>
          <w:p w14:paraId="7548D991" w14:textId="40DB0A14" w:rsidR="004B3283" w:rsidRPr="00EE77BB" w:rsidRDefault="004B3283" w:rsidP="00224F07">
            <w:pPr>
              <w:spacing w:before="60" w:after="60"/>
              <w:rPr>
                <w:color w:val="4B4B4D" w:themeColor="text1"/>
                <w:sz w:val="24"/>
                <w:szCs w:val="24"/>
              </w:rPr>
            </w:pPr>
            <w:r w:rsidRPr="00EE77BB">
              <w:rPr>
                <w:color w:val="4B4B4D" w:themeColor="text1"/>
                <w:sz w:val="24"/>
                <w:szCs w:val="24"/>
              </w:rPr>
              <w:t xml:space="preserve">Specializuota įmonė, atliekanti izoliaciją perlitu arba </w:t>
            </w:r>
            <w:r w:rsidR="00966633">
              <w:rPr>
                <w:color w:val="4B4B4D" w:themeColor="text1"/>
                <w:sz w:val="24"/>
                <w:szCs w:val="24"/>
              </w:rPr>
              <w:t>termoizoliacinėmis</w:t>
            </w:r>
            <w:r w:rsidRPr="00EE77BB">
              <w:rPr>
                <w:color w:val="4B4B4D" w:themeColor="text1"/>
                <w:sz w:val="24"/>
                <w:szCs w:val="24"/>
              </w:rPr>
              <w:t xml:space="preserve"> putomis</w:t>
            </w:r>
          </w:p>
          <w:p w14:paraId="06CF9487" w14:textId="3AB43B57" w:rsidR="004B3283" w:rsidRPr="00EE77BB" w:rsidRDefault="0019729C" w:rsidP="00224F07">
            <w:pPr>
              <w:spacing w:before="60" w:after="60"/>
              <w:rPr>
                <w:i/>
                <w:iCs/>
                <w:color w:val="4B4B4D" w:themeColor="text1"/>
              </w:rPr>
            </w:pPr>
            <w:r>
              <w:rPr>
                <w:color w:val="4B4B4D" w:themeColor="text1"/>
                <w:sz w:val="24"/>
                <w:szCs w:val="24"/>
              </w:rPr>
              <w:t>P</w:t>
            </w:r>
            <w:r w:rsidRPr="00EE77BB">
              <w:rPr>
                <w:color w:val="4B4B4D" w:themeColor="text1"/>
                <w:sz w:val="24"/>
                <w:szCs w:val="24"/>
              </w:rPr>
              <w:t>aminkl</w:t>
            </w:r>
            <w:r>
              <w:rPr>
                <w:color w:val="4B4B4D" w:themeColor="text1"/>
                <w:sz w:val="24"/>
                <w:szCs w:val="24"/>
              </w:rPr>
              <w:t>osaugos</w:t>
            </w:r>
            <w:r w:rsidRPr="00EE77BB">
              <w:rPr>
                <w:color w:val="4B4B4D" w:themeColor="text1"/>
                <w:sz w:val="24"/>
                <w:szCs w:val="24"/>
              </w:rPr>
              <w:t xml:space="preserve"> tarnyba</w:t>
            </w:r>
            <w:r>
              <w:rPr>
                <w:color w:val="4B4B4D" w:themeColor="text1"/>
                <w:sz w:val="24"/>
                <w:szCs w:val="24"/>
              </w:rPr>
              <w:t>, jei reikalinga</w:t>
            </w:r>
          </w:p>
        </w:tc>
      </w:tr>
      <w:tr w:rsidR="004B3283" w:rsidRPr="00EE77BB" w14:paraId="7DD7A974" w14:textId="77777777" w:rsidTr="00224F07">
        <w:tc>
          <w:tcPr>
            <w:tcW w:w="10196" w:type="dxa"/>
            <w:shd w:val="clear" w:color="auto" w:fill="E7EEF5" w:themeFill="accent5" w:themeFillTint="33"/>
          </w:tcPr>
          <w:p w14:paraId="5EF526A0" w14:textId="74D3D57A" w:rsidR="004B3283" w:rsidRPr="00EE77BB" w:rsidRDefault="0069396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w:t>
            </w:r>
            <w:r w:rsidR="004B3283" w:rsidRPr="00EE77BB">
              <w:rPr>
                <w:b/>
                <w:bCs/>
                <w:color w:val="007BB2" w:themeColor="background2"/>
                <w:sz w:val="24"/>
                <w:szCs w:val="24"/>
                <w:shd w:val="clear" w:color="auto" w:fill="E7EEF5" w:themeFill="accent5" w:themeFillTint="33"/>
              </w:rPr>
              <w:t xml:space="preserve"> </w:t>
            </w:r>
            <w:r>
              <w:rPr>
                <w:b/>
                <w:bCs/>
                <w:color w:val="007BB2" w:themeColor="background2"/>
                <w:sz w:val="24"/>
                <w:szCs w:val="24"/>
                <w:shd w:val="clear" w:color="auto" w:fill="E7EEF5" w:themeFill="accent5" w:themeFillTint="33"/>
              </w:rPr>
              <w:t>dalyviai</w:t>
            </w:r>
            <w:r w:rsidR="004B3283" w:rsidRPr="00EE77BB">
              <w:rPr>
                <w:b/>
                <w:bCs/>
                <w:color w:val="007BB2" w:themeColor="background2"/>
                <w:sz w:val="24"/>
                <w:szCs w:val="24"/>
                <w:shd w:val="clear" w:color="auto" w:fill="E7EEF5" w:themeFill="accent5" w:themeFillTint="33"/>
              </w:rPr>
              <w:t xml:space="preserve"> ir kompetencij</w:t>
            </w:r>
            <w:r>
              <w:rPr>
                <w:b/>
                <w:bCs/>
                <w:color w:val="007BB2" w:themeColor="background2"/>
                <w:sz w:val="24"/>
                <w:szCs w:val="24"/>
                <w:shd w:val="clear" w:color="auto" w:fill="E7EEF5" w:themeFill="accent5" w:themeFillTint="33"/>
              </w:rPr>
              <w:t>os</w:t>
            </w:r>
            <w:r w:rsidR="004B3283" w:rsidRPr="00EE77BB">
              <w:rPr>
                <w:b/>
                <w:bCs/>
                <w:color w:val="007BB2" w:themeColor="background2"/>
                <w:sz w:val="24"/>
                <w:szCs w:val="24"/>
                <w:shd w:val="clear" w:color="auto" w:fill="E7EEF5" w:themeFill="accent5" w:themeFillTint="33"/>
              </w:rPr>
              <w:t xml:space="preserve"> </w:t>
            </w:r>
          </w:p>
        </w:tc>
      </w:tr>
      <w:tr w:rsidR="004B3283" w:rsidRPr="00EE77BB" w14:paraId="14807007" w14:textId="77777777" w:rsidTr="00224F07">
        <w:trPr>
          <w:trHeight w:val="489"/>
        </w:trPr>
        <w:tc>
          <w:tcPr>
            <w:tcW w:w="10196" w:type="dxa"/>
          </w:tcPr>
          <w:p w14:paraId="558CC578" w14:textId="77777777" w:rsidR="004B3283" w:rsidRPr="00EE77BB" w:rsidRDefault="004B3283" w:rsidP="00224F07">
            <w:pPr>
              <w:spacing w:before="60" w:after="60"/>
              <w:rPr>
                <w:i/>
                <w:iCs/>
              </w:rPr>
            </w:pPr>
            <w:r w:rsidRPr="00EE77BB">
              <w:rPr>
                <w:i/>
                <w:iCs/>
              </w:rPr>
              <w:t>---</w:t>
            </w:r>
          </w:p>
        </w:tc>
      </w:tr>
      <w:tr w:rsidR="004B3283" w:rsidRPr="00EE77BB" w14:paraId="754ADF07" w14:textId="77777777" w:rsidTr="00224F07">
        <w:tc>
          <w:tcPr>
            <w:tcW w:w="10196" w:type="dxa"/>
            <w:shd w:val="clear" w:color="auto" w:fill="E7EEF5" w:themeFill="accent5" w:themeFillTint="33"/>
          </w:tcPr>
          <w:p w14:paraId="1E567172" w14:textId="77777777" w:rsidR="004B3283" w:rsidRPr="00EE77BB" w:rsidRDefault="004B3283"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4B3283" w:rsidRPr="00EE77BB" w14:paraId="442A478D" w14:textId="77777777" w:rsidTr="00224F07">
        <w:trPr>
          <w:trHeight w:val="488"/>
        </w:trPr>
        <w:tc>
          <w:tcPr>
            <w:tcW w:w="10196" w:type="dxa"/>
          </w:tcPr>
          <w:p w14:paraId="545B0DB9" w14:textId="77777777" w:rsidR="004B3283" w:rsidRPr="00EE77BB" w:rsidRDefault="004B3283" w:rsidP="00224F07">
            <w:pPr>
              <w:spacing w:before="60" w:after="60"/>
              <w:rPr>
                <w:i/>
                <w:iCs/>
              </w:rPr>
            </w:pPr>
            <w:r w:rsidRPr="00EE77BB">
              <w:rPr>
                <w:i/>
                <w:iCs/>
              </w:rPr>
              <w:t>---</w:t>
            </w:r>
          </w:p>
        </w:tc>
      </w:tr>
    </w:tbl>
    <w:p w14:paraId="38C5CD17" w14:textId="77777777" w:rsidR="00E31525" w:rsidRDefault="00E31525" w:rsidP="00BC77B5">
      <w:pPr>
        <w:pStyle w:val="Heading3"/>
        <w:rPr>
          <w:rStyle w:val="Heading3Char"/>
          <w:b/>
          <w:color w:val="004E84" w:themeColor="text2"/>
          <w:lang w:val="lt-LT"/>
        </w:rPr>
      </w:pPr>
    </w:p>
    <w:p w14:paraId="35A24CDB" w14:textId="6826EFAE" w:rsidR="004B3283" w:rsidRPr="00EE77BB" w:rsidRDefault="004B3283" w:rsidP="00BC77B5">
      <w:pPr>
        <w:pStyle w:val="Heading3"/>
        <w:rPr>
          <w:b w:val="0"/>
        </w:rPr>
      </w:pPr>
      <w:r w:rsidRPr="00EE77BB">
        <w:rPr>
          <w:rStyle w:val="Heading3Char"/>
          <w:b/>
          <w:color w:val="004E84" w:themeColor="text2"/>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4B3283" w:rsidRPr="00EE77BB" w14:paraId="6B1D2C26" w14:textId="77777777" w:rsidTr="00224F07">
        <w:tc>
          <w:tcPr>
            <w:tcW w:w="4957" w:type="dxa"/>
            <w:shd w:val="clear" w:color="auto" w:fill="E7EEF5" w:themeFill="accent5" w:themeFillTint="33"/>
          </w:tcPr>
          <w:p w14:paraId="6542BE5A" w14:textId="34BE7F67" w:rsidR="004B3283"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4C8D7DBA" w14:textId="2977D1A6" w:rsidR="004B3283" w:rsidRPr="00EE77BB" w:rsidRDefault="004B3283" w:rsidP="00224F07">
            <w:pPr>
              <w:spacing w:after="120"/>
              <w:rPr>
                <w:b/>
                <w:bCs/>
              </w:rPr>
            </w:pPr>
            <w:r w:rsidRPr="00EE77BB">
              <w:rPr>
                <w:rStyle w:val="Heading3Char"/>
                <w:lang w:val="lt-LT"/>
              </w:rPr>
              <w:t>Diegimo instrukcijos ir gairės, atvirojo kodo iniciatyvos</w:t>
            </w:r>
          </w:p>
        </w:tc>
      </w:tr>
      <w:tr w:rsidR="004B3283" w:rsidRPr="00EE77BB" w14:paraId="3CE5E60D" w14:textId="77777777" w:rsidTr="00224F07">
        <w:tc>
          <w:tcPr>
            <w:tcW w:w="4957" w:type="dxa"/>
          </w:tcPr>
          <w:p w14:paraId="59339701" w14:textId="22907E4E" w:rsidR="004B3283" w:rsidRPr="00EE77BB" w:rsidRDefault="005777BC">
            <w:pPr>
              <w:pStyle w:val="StandardText"/>
              <w:numPr>
                <w:ilvl w:val="0"/>
                <w:numId w:val="12"/>
              </w:numPr>
              <w:spacing w:before="60" w:after="60" w:line="280" w:lineRule="exact"/>
            </w:pPr>
            <w:r>
              <w:t xml:space="preserve">Tinkamumo gauti finansavimą patikrinimas </w:t>
            </w:r>
            <w:r w:rsidR="004B3283" w:rsidRPr="00EE77BB">
              <w:t>(</w:t>
            </w:r>
            <w:r w:rsidR="00025B17">
              <w:t>gali būti svarbu</w:t>
            </w:r>
            <w:r w:rsidR="00AF454B">
              <w:t xml:space="preserve"> </w:t>
            </w:r>
            <w:r w:rsidR="004B3283" w:rsidRPr="00EE77BB">
              <w:t xml:space="preserve">prieš pasirašant sutartis). </w:t>
            </w:r>
          </w:p>
          <w:p w14:paraId="2B34DC1A" w14:textId="49B7CBF3" w:rsidR="004B3283" w:rsidRPr="00EE77BB" w:rsidRDefault="004B3283">
            <w:pPr>
              <w:pStyle w:val="StandardText"/>
              <w:numPr>
                <w:ilvl w:val="0"/>
                <w:numId w:val="12"/>
              </w:numPr>
              <w:spacing w:before="60" w:after="60" w:line="280" w:lineRule="exact"/>
            </w:pPr>
            <w:r w:rsidRPr="00EE77BB">
              <w:t xml:space="preserve">Specialisto atliktas įvertinimas, siekiant nustatyti oro tarpo plotą, kubinę talpą, apskaičiuoti apytiksles šildymo </w:t>
            </w:r>
            <w:r w:rsidR="00E31525">
              <w:t xml:space="preserve">išlaidas </w:t>
            </w:r>
            <w:r w:rsidRPr="00EE77BB">
              <w:t xml:space="preserve">ir </w:t>
            </w:r>
            <w:r w:rsidR="00E31525">
              <w:t xml:space="preserve">pateikti rekomendacijas dėl </w:t>
            </w:r>
            <w:r w:rsidRPr="00EE77BB">
              <w:t>vėdinimo.</w:t>
            </w:r>
          </w:p>
        </w:tc>
        <w:tc>
          <w:tcPr>
            <w:tcW w:w="5237" w:type="dxa"/>
          </w:tcPr>
          <w:p w14:paraId="03430365" w14:textId="094C242D" w:rsidR="004B3283" w:rsidRPr="00EE77BB" w:rsidRDefault="00D01E20" w:rsidP="00224F07">
            <w:pPr>
              <w:pStyle w:val="StandardText"/>
              <w:spacing w:before="60" w:after="60"/>
              <w:rPr>
                <w:i/>
                <w:iCs/>
              </w:rPr>
            </w:pPr>
            <w:hyperlink r:id="rId42" w:anchor=":~:text=Perlitas%20pasi%C5%BEymi%20ypatingai%20geromis%20%C5%A1ilumos%20izoliacin%C4%97mis%2C%20bei%20dr%C4%97gm%C4%97s,perlito%20plok%C5%A1t%C4%97s%2C%20kuri%2C%20dr%C4%97gm%C4%99%20paskirsto%20visu%20%C5%A1iltinimo%20perimetru." w:history="1">
              <w:r w:rsidRPr="00D01E20">
                <w:rPr>
                  <w:rStyle w:val="Hyperlink"/>
                  <w:i/>
                  <w:iCs/>
                  <w:color w:val="4B4B4D" w:themeColor="text1"/>
                </w:rPr>
                <w:t xml:space="preserve">Ekologiška, mineralinė vidaus šiltinimo sistema </w:t>
              </w:r>
              <w:proofErr w:type="spellStart"/>
              <w:r w:rsidRPr="00D01E20">
                <w:rPr>
                  <w:rStyle w:val="Hyperlink"/>
                  <w:i/>
                  <w:iCs/>
                  <w:color w:val="4B4B4D" w:themeColor="text1"/>
                </w:rPr>
                <w:t>perlito</w:t>
              </w:r>
              <w:proofErr w:type="spellEnd"/>
              <w:r w:rsidRPr="00D01E20">
                <w:rPr>
                  <w:rStyle w:val="Hyperlink"/>
                  <w:i/>
                  <w:iCs/>
                  <w:color w:val="4B4B4D" w:themeColor="text1"/>
                </w:rPr>
                <w:t xml:space="preserve"> izoliacinių plokščių pagrindu</w:t>
              </w:r>
            </w:hyperlink>
            <w:r w:rsidRPr="00D01E20">
              <w:t xml:space="preserve"> </w:t>
            </w:r>
          </w:p>
        </w:tc>
      </w:tr>
      <w:tr w:rsidR="004B3283" w:rsidRPr="00EE77BB" w14:paraId="70862A79" w14:textId="77777777" w:rsidTr="00224F07">
        <w:tc>
          <w:tcPr>
            <w:tcW w:w="4957" w:type="dxa"/>
            <w:shd w:val="clear" w:color="auto" w:fill="E7EEF5" w:themeFill="accent5" w:themeFillTint="33"/>
          </w:tcPr>
          <w:p w14:paraId="5AB74894" w14:textId="29DCF79E" w:rsidR="004B3283" w:rsidRPr="00EE77BB" w:rsidRDefault="00655B83" w:rsidP="00224F07">
            <w:pPr>
              <w:spacing w:before="60" w:after="60"/>
              <w:rPr>
                <w:rStyle w:val="Heading3Char"/>
                <w:bCs/>
                <w:lang w:val="lt-LT"/>
              </w:rPr>
            </w:pPr>
            <w:r>
              <w:rPr>
                <w:rStyle w:val="Heading3Char"/>
                <w:bCs/>
                <w:lang w:val="lt-LT"/>
              </w:rPr>
              <w:t>Į</w:t>
            </w:r>
            <w:r w:rsidR="004B3283" w:rsidRPr="00EE77BB">
              <w:rPr>
                <w:rStyle w:val="Heading3Char"/>
                <w:bCs/>
                <w:lang w:val="lt-LT"/>
              </w:rPr>
              <w:t>gyvendinimas</w:t>
            </w:r>
          </w:p>
        </w:tc>
        <w:tc>
          <w:tcPr>
            <w:tcW w:w="5237" w:type="dxa"/>
            <w:shd w:val="clear" w:color="auto" w:fill="E7EEF5" w:themeFill="accent5" w:themeFillTint="33"/>
          </w:tcPr>
          <w:p w14:paraId="44684E07" w14:textId="47E41F24" w:rsidR="004B3283" w:rsidRPr="00EE77BB" w:rsidRDefault="00E33038" w:rsidP="00224F07">
            <w:pPr>
              <w:spacing w:before="60" w:after="60"/>
              <w:rPr>
                <w:rStyle w:val="Heading3Char"/>
                <w:bCs/>
                <w:lang w:val="lt-LT"/>
              </w:rPr>
            </w:pPr>
            <w:r>
              <w:rPr>
                <w:rStyle w:val="Heading3Char"/>
                <w:bCs/>
                <w:lang w:val="lt-LT"/>
              </w:rPr>
              <w:t>Susijusi komunikacija</w:t>
            </w:r>
          </w:p>
        </w:tc>
      </w:tr>
      <w:tr w:rsidR="004B3283" w:rsidRPr="00EE77BB" w14:paraId="4F2A0045" w14:textId="77777777" w:rsidTr="00224F07">
        <w:trPr>
          <w:trHeight w:val="1755"/>
        </w:trPr>
        <w:tc>
          <w:tcPr>
            <w:tcW w:w="4957" w:type="dxa"/>
          </w:tcPr>
          <w:p w14:paraId="66184C2E" w14:textId="77777777" w:rsidR="004B3283" w:rsidRPr="00EE77BB" w:rsidRDefault="004B3283">
            <w:pPr>
              <w:pStyle w:val="StandardText"/>
              <w:numPr>
                <w:ilvl w:val="0"/>
                <w:numId w:val="62"/>
              </w:numPr>
              <w:spacing w:before="60" w:after="60" w:line="280" w:lineRule="exact"/>
            </w:pPr>
            <w:r w:rsidRPr="00EE77BB">
              <w:t>Specializuotos įmonės paslaugų pirkimas.</w:t>
            </w:r>
          </w:p>
          <w:p w14:paraId="4D2F7406" w14:textId="56BF6F7D" w:rsidR="004B3283" w:rsidRPr="00EE77BB" w:rsidRDefault="004B3283">
            <w:pPr>
              <w:pStyle w:val="StandardText"/>
              <w:numPr>
                <w:ilvl w:val="0"/>
                <w:numId w:val="62"/>
              </w:numPr>
              <w:spacing w:before="60" w:after="60" w:line="280" w:lineRule="exact"/>
            </w:pPr>
            <w:r w:rsidRPr="00EE77BB">
              <w:t>Pasirengimas montavimui - kas metrą išorinėse namo sienose išgręž</w:t>
            </w:r>
            <w:r w:rsidR="00E31525">
              <w:t>iamos</w:t>
            </w:r>
            <w:r w:rsidRPr="00EE77BB">
              <w:t xml:space="preserve"> 16-18 mm skyl</w:t>
            </w:r>
            <w:r w:rsidR="00E31525">
              <w:t>ė</w:t>
            </w:r>
            <w:r w:rsidRPr="00EE77BB">
              <w:t xml:space="preserve">s. </w:t>
            </w:r>
            <w:r w:rsidR="00853387">
              <w:t>Paminklosauginiu</w:t>
            </w:r>
            <w:r w:rsidR="00E31525">
              <w:t>ose</w:t>
            </w:r>
            <w:r w:rsidRPr="00EE77BB">
              <w:t xml:space="preserve"> pastatuose tai galima daryti iš vidaus.</w:t>
            </w:r>
          </w:p>
          <w:p w14:paraId="3082F8ED" w14:textId="2A8DC003" w:rsidR="004B3283" w:rsidRPr="00EE77BB" w:rsidRDefault="004B3283">
            <w:pPr>
              <w:pStyle w:val="StandardText"/>
              <w:numPr>
                <w:ilvl w:val="0"/>
                <w:numId w:val="62"/>
              </w:numPr>
              <w:spacing w:before="60" w:after="60" w:line="280" w:lineRule="exact"/>
            </w:pPr>
            <w:r w:rsidRPr="00EE77BB">
              <w:t>Oro kompresoriumi įpur</w:t>
            </w:r>
            <w:r w:rsidR="00E31525">
              <w:t>škiamos medžiagos</w:t>
            </w:r>
            <w:r w:rsidRPr="00EE77BB">
              <w:t xml:space="preserve"> į </w:t>
            </w:r>
            <w:r w:rsidR="00E31525">
              <w:t>tarpus</w:t>
            </w:r>
            <w:r w:rsidRPr="00EE77BB">
              <w:t>, kol ji</w:t>
            </w:r>
            <w:r w:rsidR="00E31525">
              <w:t>e</w:t>
            </w:r>
            <w:r w:rsidRPr="00EE77BB">
              <w:t xml:space="preserve"> </w:t>
            </w:r>
            <w:r w:rsidR="00213343">
              <w:t>pilnai</w:t>
            </w:r>
            <w:r w:rsidRPr="00EE77BB">
              <w:t xml:space="preserve"> užpild</w:t>
            </w:r>
            <w:r w:rsidR="00213343">
              <w:t>omi</w:t>
            </w:r>
            <w:r w:rsidRPr="00EE77BB">
              <w:t>.</w:t>
            </w:r>
          </w:p>
          <w:p w14:paraId="2B946168" w14:textId="2655BE44" w:rsidR="004B3283" w:rsidRPr="00EE77BB" w:rsidRDefault="004B3283">
            <w:pPr>
              <w:pStyle w:val="StandardText"/>
              <w:numPr>
                <w:ilvl w:val="0"/>
                <w:numId w:val="62"/>
              </w:numPr>
              <w:spacing w:before="60" w:after="60" w:line="280" w:lineRule="exact"/>
            </w:pPr>
            <w:r w:rsidRPr="00EE77BB">
              <w:t>Skylių sandarinimas</w:t>
            </w:r>
            <w:r w:rsidR="00E31525">
              <w:t>.</w:t>
            </w:r>
          </w:p>
        </w:tc>
        <w:tc>
          <w:tcPr>
            <w:tcW w:w="5237" w:type="dxa"/>
          </w:tcPr>
          <w:p w14:paraId="7669AD4B" w14:textId="77777777" w:rsidR="004B3283" w:rsidRPr="00EE77BB" w:rsidRDefault="004B3283" w:rsidP="00224F07">
            <w:pPr>
              <w:spacing w:before="60" w:after="60"/>
              <w:rPr>
                <w:i/>
                <w:iCs/>
              </w:rPr>
            </w:pPr>
          </w:p>
        </w:tc>
      </w:tr>
      <w:tr w:rsidR="004B3283" w:rsidRPr="00EE77BB" w14:paraId="465C31B8" w14:textId="77777777" w:rsidTr="00224F07">
        <w:tc>
          <w:tcPr>
            <w:tcW w:w="4957" w:type="dxa"/>
            <w:shd w:val="clear" w:color="auto" w:fill="E7EEF5" w:themeFill="accent5" w:themeFillTint="33"/>
          </w:tcPr>
          <w:p w14:paraId="195931CF" w14:textId="72A88B92" w:rsidR="004B3283"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0DD88468" w14:textId="77777777" w:rsidR="004B3283" w:rsidRPr="00EE77BB" w:rsidRDefault="004B3283" w:rsidP="00224F07">
            <w:pPr>
              <w:spacing w:before="60" w:after="60"/>
              <w:rPr>
                <w:rStyle w:val="Heading3Char"/>
                <w:bCs/>
                <w:lang w:val="lt-LT"/>
              </w:rPr>
            </w:pPr>
            <w:r w:rsidRPr="00EE77BB">
              <w:rPr>
                <w:rStyle w:val="Heading3Char"/>
                <w:bCs/>
                <w:lang w:val="lt-LT"/>
              </w:rPr>
              <w:t>Kitos pastabos ir nuorodos</w:t>
            </w:r>
          </w:p>
        </w:tc>
      </w:tr>
      <w:tr w:rsidR="004B3283" w:rsidRPr="00EE77BB" w14:paraId="2AC650C2" w14:textId="77777777" w:rsidTr="00224F07">
        <w:trPr>
          <w:trHeight w:val="486"/>
        </w:trPr>
        <w:tc>
          <w:tcPr>
            <w:tcW w:w="4957" w:type="dxa"/>
          </w:tcPr>
          <w:p w14:paraId="59EC3290" w14:textId="4CCE40C7" w:rsidR="004B3283" w:rsidRPr="00EE77BB" w:rsidRDefault="004B3283">
            <w:pPr>
              <w:pStyle w:val="StandardText"/>
              <w:numPr>
                <w:ilvl w:val="0"/>
                <w:numId w:val="11"/>
              </w:numPr>
              <w:spacing w:before="60" w:after="60" w:line="280" w:lineRule="exact"/>
              <w:rPr>
                <w:rFonts w:cs="Calibri"/>
              </w:rPr>
            </w:pPr>
            <w:r w:rsidRPr="00EE77BB">
              <w:rPr>
                <w:rFonts w:cs="Calibri"/>
              </w:rPr>
              <w:t xml:space="preserve">Pasikeitęs patalpų klimatas ir mažiau pralaidi </w:t>
            </w:r>
            <w:r w:rsidR="000B22F8">
              <w:rPr>
                <w:rFonts w:cs="Calibri"/>
              </w:rPr>
              <w:t>konstrukcija</w:t>
            </w:r>
            <w:r w:rsidRPr="00EE77BB">
              <w:rPr>
                <w:rFonts w:cs="Calibri"/>
              </w:rPr>
              <w:t xml:space="preserve"> gali paskatinti pelėsių įsiveisimą. </w:t>
            </w:r>
            <w:r w:rsidR="000B22F8">
              <w:rPr>
                <w:rFonts w:cs="Calibri"/>
              </w:rPr>
              <w:t>Tokiu atveju gali padėti</w:t>
            </w:r>
            <w:r w:rsidRPr="00EE77BB">
              <w:rPr>
                <w:rFonts w:cs="Calibri"/>
              </w:rPr>
              <w:t xml:space="preserve"> vėdinimo </w:t>
            </w:r>
            <w:r w:rsidR="000B22F8">
              <w:rPr>
                <w:rFonts w:cs="Calibri"/>
              </w:rPr>
              <w:t>pa</w:t>
            </w:r>
            <w:r w:rsidRPr="00EE77BB">
              <w:rPr>
                <w:rFonts w:cs="Calibri"/>
              </w:rPr>
              <w:t>didinimas</w:t>
            </w:r>
            <w:r w:rsidR="000B22F8">
              <w:rPr>
                <w:rFonts w:cs="Calibri"/>
              </w:rPr>
              <w:t>.</w:t>
            </w:r>
          </w:p>
          <w:p w14:paraId="555CAC88" w14:textId="662458DA" w:rsidR="004B3283" w:rsidRPr="00EE77BB" w:rsidRDefault="000B22F8">
            <w:pPr>
              <w:pStyle w:val="StandardText"/>
              <w:numPr>
                <w:ilvl w:val="0"/>
                <w:numId w:val="11"/>
              </w:numPr>
              <w:spacing w:before="60" w:after="60" w:line="280" w:lineRule="exact"/>
              <w:rPr>
                <w:rFonts w:cs="Calibri"/>
              </w:rPr>
            </w:pPr>
            <w:r>
              <w:rPr>
                <w:rFonts w:cs="Calibri"/>
              </w:rPr>
              <w:t>Energijos suv</w:t>
            </w:r>
            <w:r w:rsidR="004B3283" w:rsidRPr="00EE77BB">
              <w:rPr>
                <w:rFonts w:cs="Calibri"/>
              </w:rPr>
              <w:t xml:space="preserve">artojimo stebėjimas ir </w:t>
            </w:r>
            <w:r w:rsidR="00E7011D">
              <w:rPr>
                <w:rFonts w:cs="Calibri"/>
              </w:rPr>
              <w:t xml:space="preserve">lėšų </w:t>
            </w:r>
            <w:r w:rsidR="004B3283" w:rsidRPr="00EE77BB">
              <w:rPr>
                <w:rFonts w:cs="Calibri"/>
              </w:rPr>
              <w:t>sutaupy</w:t>
            </w:r>
            <w:r w:rsidR="00E7011D">
              <w:rPr>
                <w:rFonts w:cs="Calibri"/>
              </w:rPr>
              <w:t>mo</w:t>
            </w:r>
            <w:r w:rsidR="004B3283" w:rsidRPr="00EE77BB">
              <w:rPr>
                <w:rFonts w:cs="Calibri"/>
              </w:rPr>
              <w:t xml:space="preserve"> vertinimas</w:t>
            </w:r>
            <w:r>
              <w:rPr>
                <w:rFonts w:cs="Calibri"/>
              </w:rPr>
              <w:t>.</w:t>
            </w:r>
          </w:p>
        </w:tc>
        <w:tc>
          <w:tcPr>
            <w:tcW w:w="5237" w:type="dxa"/>
          </w:tcPr>
          <w:p w14:paraId="5F53BEA9" w14:textId="77777777" w:rsidR="004B3283" w:rsidRPr="00EE77BB" w:rsidRDefault="004B3283" w:rsidP="00224F07">
            <w:pPr>
              <w:spacing w:before="60" w:after="60"/>
              <w:rPr>
                <w:i/>
                <w:iCs/>
              </w:rPr>
            </w:pPr>
          </w:p>
        </w:tc>
      </w:tr>
    </w:tbl>
    <w:p w14:paraId="1514E384" w14:textId="77777777" w:rsidR="004B3283" w:rsidRPr="00EE77BB" w:rsidRDefault="004B3283" w:rsidP="004B3283">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4B3283" w:rsidRPr="00EE77BB" w14:paraId="21FA8BAA" w14:textId="77777777" w:rsidTr="00224F07">
        <w:trPr>
          <w:trHeight w:val="351"/>
        </w:trPr>
        <w:tc>
          <w:tcPr>
            <w:tcW w:w="10194" w:type="dxa"/>
            <w:shd w:val="clear" w:color="auto" w:fill="D4E2ED" w:themeFill="accent2" w:themeFillTint="33"/>
          </w:tcPr>
          <w:p w14:paraId="5D690BE7" w14:textId="06C314B7" w:rsidR="004B3283" w:rsidRPr="00EE77BB" w:rsidRDefault="004B3283" w:rsidP="00224F07">
            <w:pPr>
              <w:tabs>
                <w:tab w:val="left" w:pos="3830"/>
              </w:tabs>
              <w:rPr>
                <w:b/>
                <w:bCs/>
                <w:sz w:val="24"/>
                <w:szCs w:val="24"/>
              </w:rPr>
            </w:pPr>
            <w:r w:rsidRPr="00EE77BB">
              <w:rPr>
                <w:b/>
                <w:bCs/>
                <w:color w:val="007BB2" w:themeColor="background2"/>
                <w:sz w:val="24"/>
                <w:szCs w:val="24"/>
              </w:rPr>
              <w:lastRenderedPageBreak/>
              <w:t>Nuotraukos</w:t>
            </w:r>
          </w:p>
        </w:tc>
      </w:tr>
      <w:tr w:rsidR="004B3283" w:rsidRPr="00EE77BB" w14:paraId="3EEA85F6" w14:textId="77777777" w:rsidTr="00224F07">
        <w:trPr>
          <w:trHeight w:val="1621"/>
        </w:trPr>
        <w:tc>
          <w:tcPr>
            <w:tcW w:w="10194" w:type="dxa"/>
            <w:vAlign w:val="center"/>
          </w:tcPr>
          <w:p w14:paraId="23CCBE12" w14:textId="5EBA7EE7" w:rsidR="004B3283" w:rsidRPr="00EE77BB" w:rsidRDefault="00004DBF" w:rsidP="00224F07">
            <w:pPr>
              <w:keepNext/>
              <w:tabs>
                <w:tab w:val="left" w:pos="3830"/>
              </w:tabs>
              <w:spacing w:before="60" w:after="60"/>
              <w:jc w:val="center"/>
            </w:pPr>
            <w:r w:rsidRPr="00004DBF">
              <w:rPr>
                <w:noProof/>
              </w:rPr>
              <w:drawing>
                <wp:inline distT="0" distB="0" distL="0" distR="0" wp14:anchorId="45EF682F" wp14:editId="514AFA4B">
                  <wp:extent cx="5280660" cy="3962050"/>
                  <wp:effectExtent l="0" t="0" r="0" b="635"/>
                  <wp:docPr id="2320177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85398" cy="3965605"/>
                          </a:xfrm>
                          <a:prstGeom prst="rect">
                            <a:avLst/>
                          </a:prstGeom>
                          <a:noFill/>
                          <a:ln>
                            <a:noFill/>
                          </a:ln>
                        </pic:spPr>
                      </pic:pic>
                    </a:graphicData>
                  </a:graphic>
                </wp:inline>
              </w:drawing>
            </w:r>
          </w:p>
          <w:p w14:paraId="00A46CB1" w14:textId="55726CBD" w:rsidR="004B3283" w:rsidRPr="00EE77BB" w:rsidRDefault="004B3283" w:rsidP="00224F07">
            <w:pPr>
              <w:pStyle w:val="Caption"/>
              <w:spacing w:before="60" w:after="60"/>
              <w:jc w:val="center"/>
              <w:rPr>
                <w:i w:val="0"/>
                <w:iCs w:val="0"/>
              </w:rPr>
            </w:pPr>
            <w:r w:rsidRPr="00EE77BB">
              <w:fldChar w:fldCharType="begin"/>
            </w:r>
            <w:r w:rsidRPr="00EE77BB">
              <w:instrText xml:space="preserve"> SEQ Figure \* ARABIC </w:instrText>
            </w:r>
            <w:r w:rsidRPr="00EE77BB">
              <w:fldChar w:fldCharType="separate"/>
            </w:r>
            <w:r w:rsidR="00876B2F">
              <w:rPr>
                <w:noProof/>
              </w:rPr>
              <w:t>4</w:t>
            </w:r>
            <w:r w:rsidRPr="00EE77BB">
              <w:fldChar w:fldCharType="end"/>
            </w:r>
            <w:r w:rsidR="00A351AF">
              <w:t xml:space="preserve"> pav.</w:t>
            </w:r>
            <w:r w:rsidRPr="00EE77BB">
              <w:t xml:space="preserve">: Perlito medžiagos </w:t>
            </w:r>
            <w:r w:rsidR="00A351AF">
              <w:t>pavyzdys</w:t>
            </w:r>
            <w:r w:rsidRPr="00EE77BB">
              <w:t xml:space="preserve"> © ZEBAU GmbH</w:t>
            </w:r>
          </w:p>
        </w:tc>
      </w:tr>
    </w:tbl>
    <w:p w14:paraId="46220908" w14:textId="77777777" w:rsidR="004B3283" w:rsidRPr="00EE77BB" w:rsidRDefault="004B3283" w:rsidP="004B3283">
      <w:pPr>
        <w:tabs>
          <w:tab w:val="left" w:pos="3830"/>
        </w:tabs>
        <w:rPr>
          <w:b/>
          <w:bCs/>
        </w:rPr>
      </w:pPr>
    </w:p>
    <w:p w14:paraId="3E7845C3" w14:textId="2719149F" w:rsidR="000C2F7E" w:rsidRPr="00EE77BB" w:rsidRDefault="000C2F7E">
      <w:pPr>
        <w:spacing w:before="0"/>
        <w:rPr>
          <w:b/>
          <w:bCs/>
          <w:color w:val="4B4B4D" w:themeColor="text1"/>
          <w:sz w:val="24"/>
          <w:szCs w:val="24"/>
        </w:rPr>
      </w:pPr>
      <w:r w:rsidRPr="00EE77BB">
        <w:rPr>
          <w:b/>
          <w:bCs/>
        </w:rPr>
        <w:br w:type="page"/>
      </w:r>
    </w:p>
    <w:p w14:paraId="70E665BE" w14:textId="77777777" w:rsidR="000F0F1A" w:rsidRPr="00EE77BB" w:rsidRDefault="000F0F1A" w:rsidP="000F0F1A">
      <w:pPr>
        <w:pStyle w:val="Heading2"/>
      </w:pPr>
      <w:bookmarkStart w:id="32" w:name="_Toc192794834"/>
      <w:r w:rsidRPr="00EE77BB">
        <w:lastRenderedPageBreak/>
        <w:t>Plytų mūras radiatoriaus nišoje</w:t>
      </w:r>
      <w:bookmarkEnd w:id="32"/>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F0F1A" w:rsidRPr="00EE77BB" w14:paraId="356854B9"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51DA0E6D" w14:textId="77777777" w:rsidR="000F0F1A" w:rsidRPr="00EE77BB" w:rsidRDefault="000F0F1A" w:rsidP="00224F07">
            <w:pPr>
              <w:spacing w:before="60" w:after="60"/>
              <w:rPr>
                <w:i/>
                <w:iCs/>
                <w:color w:val="7B6A6B" w:themeColor="accent4"/>
              </w:rPr>
            </w:pPr>
            <w:r w:rsidRPr="00EE77BB">
              <w:rPr>
                <w:rStyle w:val="Heading3Char"/>
                <w:lang w:val="lt-LT"/>
              </w:rPr>
              <w:t>Trumpas aprašymas</w:t>
            </w:r>
          </w:p>
        </w:tc>
      </w:tr>
      <w:tr w:rsidR="000F0F1A" w:rsidRPr="00EE77BB" w14:paraId="5C938E48" w14:textId="77777777" w:rsidTr="00224F07">
        <w:trPr>
          <w:trHeight w:val="2747"/>
        </w:trPr>
        <w:tc>
          <w:tcPr>
            <w:tcW w:w="10292" w:type="dxa"/>
            <w:tcBorders>
              <w:top w:val="single" w:sz="4" w:space="0" w:color="auto"/>
            </w:tcBorders>
          </w:tcPr>
          <w:p w14:paraId="7E8710F9" w14:textId="011CE707" w:rsidR="000F0F1A" w:rsidRPr="00EE77BB" w:rsidRDefault="000F0F1A" w:rsidP="00224F07">
            <w:pPr>
              <w:pStyle w:val="StandardText"/>
              <w:spacing w:before="40" w:line="280" w:lineRule="exact"/>
            </w:pPr>
            <w:r w:rsidRPr="00EE77BB">
              <w:t xml:space="preserve">Šildymo </w:t>
            </w:r>
            <w:r w:rsidR="00635915">
              <w:t xml:space="preserve">(radiatorių) </w:t>
            </w:r>
            <w:r w:rsidRPr="00EE77BB">
              <w:t>nišos yra silpnosios pastatų vietos, nes dėl plonesnių sienų padidėja pelėsio rizika. Paprastai jos buvo įreng</w:t>
            </w:r>
            <w:r w:rsidR="00635915">
              <w:t>iamo</w:t>
            </w:r>
            <w:r w:rsidRPr="00EE77BB">
              <w:t xml:space="preserve">s </w:t>
            </w:r>
            <w:r w:rsidR="00635915">
              <w:t>iki 1970 m. statytuose pastatuose</w:t>
            </w:r>
            <w:r w:rsidRPr="00EE77BB">
              <w:t xml:space="preserve">, siekiant sutaupyti vietos, ir turėtų būti užmūrytos. Jei planuojama įrengti šilumos siurblį, </w:t>
            </w:r>
            <w:r w:rsidR="00635915">
              <w:t>r</w:t>
            </w:r>
            <w:r w:rsidR="006F1366">
              <w:t>ekomenduojama</w:t>
            </w:r>
            <w:r w:rsidRPr="00EE77BB">
              <w:t xml:space="preserve"> mažus radiatorius pakeisti </w:t>
            </w:r>
            <w:r w:rsidR="00635915">
              <w:t xml:space="preserve">į </w:t>
            </w:r>
            <w:r w:rsidRPr="00EE77BB">
              <w:t>didesni</w:t>
            </w:r>
            <w:r w:rsidR="00635915">
              <w:t>us</w:t>
            </w:r>
            <w:r w:rsidRPr="00EE77BB">
              <w:t xml:space="preserve"> </w:t>
            </w:r>
            <w:r w:rsidR="00635915">
              <w:t>skydinius</w:t>
            </w:r>
            <w:r w:rsidRPr="00EE77BB">
              <w:t xml:space="preserve"> radiatori</w:t>
            </w:r>
            <w:r w:rsidR="00635915">
              <w:t>u</w:t>
            </w:r>
            <w:r w:rsidRPr="00EE77BB">
              <w:t>s arba apsvarstyti galimybę įrengti grindinį šildymą</w:t>
            </w:r>
            <w:r w:rsidR="00635915">
              <w:t>.</w:t>
            </w:r>
          </w:p>
          <w:p w14:paraId="1EA32382" w14:textId="1AE4E5DF" w:rsidR="000F0F1A" w:rsidRPr="00EE77BB" w:rsidRDefault="000F0F1A" w:rsidP="00224F07">
            <w:pPr>
              <w:pStyle w:val="StandardText"/>
              <w:spacing w:before="40" w:line="280" w:lineRule="exact"/>
            </w:pPr>
            <w:r w:rsidRPr="00EE77BB">
              <w:t xml:space="preserve">Radiatorių nišas galima užmūryti, </w:t>
            </w:r>
            <w:r w:rsidR="00A17A9D">
              <w:t xml:space="preserve">siekiant </w:t>
            </w:r>
            <w:r w:rsidRPr="00EE77BB">
              <w:t>pager</w:t>
            </w:r>
            <w:r w:rsidR="00A17A9D">
              <w:t>inti</w:t>
            </w:r>
            <w:r w:rsidRPr="00EE77BB">
              <w:t xml:space="preserve"> šildym</w:t>
            </w:r>
            <w:r w:rsidR="00A17A9D">
              <w:t>o ir</w:t>
            </w:r>
            <w:r w:rsidRPr="00EE77BB">
              <w:t xml:space="preserve"> energijos vartojimo efektyvum</w:t>
            </w:r>
            <w:r w:rsidR="00A17A9D">
              <w:t>ą</w:t>
            </w:r>
            <w:r w:rsidRPr="00EE77BB">
              <w:t xml:space="preserve">. Užmūrijimas apsaugo nuo šilumos nuostolių per sienas ir leidžia geriau paskirstyti šilumą. </w:t>
            </w:r>
          </w:p>
          <w:p w14:paraId="73960039" w14:textId="72DD9EA3" w:rsidR="000F0F1A" w:rsidRPr="00EE77BB" w:rsidRDefault="000F0F1A" w:rsidP="00224F07">
            <w:pPr>
              <w:pStyle w:val="StandardText"/>
              <w:spacing w:before="40" w:line="280" w:lineRule="exact"/>
            </w:pPr>
            <w:r w:rsidRPr="00EE77BB">
              <w:t>Procesas pradedamas nuo radiatoriaus nuėmimo ir kruopštaus nišos išvalymo. Tada niš</w:t>
            </w:r>
            <w:r w:rsidR="00D17AA0">
              <w:t>a kruopščiai</w:t>
            </w:r>
            <w:r w:rsidRPr="00EE77BB">
              <w:t xml:space="preserve"> </w:t>
            </w:r>
            <w:r w:rsidR="00D17AA0">
              <w:t>užpildoma</w:t>
            </w:r>
            <w:r w:rsidRPr="00EE77BB">
              <w:t xml:space="preserve"> tinkam</w:t>
            </w:r>
            <w:r w:rsidR="00D17AA0">
              <w:t>omis</w:t>
            </w:r>
            <w:r w:rsidRPr="00EE77BB">
              <w:t xml:space="preserve"> medžiag</w:t>
            </w:r>
            <w:r w:rsidR="00D17AA0">
              <w:t>omis</w:t>
            </w:r>
            <w:r w:rsidRPr="00EE77BB">
              <w:t>, pavyzdžiui, plyto</w:t>
            </w:r>
            <w:r w:rsidR="00D17AA0">
              <w:t>mi</w:t>
            </w:r>
            <w:r w:rsidRPr="00EE77BB">
              <w:t xml:space="preserve">s </w:t>
            </w:r>
            <w:r w:rsidR="00D17AA0">
              <w:t xml:space="preserve">su skiediniu </w:t>
            </w:r>
            <w:r w:rsidRPr="00EE77BB">
              <w:t xml:space="preserve">arba </w:t>
            </w:r>
            <w:r w:rsidR="00D17AA0">
              <w:t xml:space="preserve">klijais tvirtinamomis </w:t>
            </w:r>
            <w:r w:rsidRPr="00EE77BB">
              <w:t>izoliacinė</w:t>
            </w:r>
            <w:r w:rsidR="00D17AA0">
              <w:t>mi</w:t>
            </w:r>
            <w:r w:rsidRPr="00EE77BB">
              <w:t>s plokštė</w:t>
            </w:r>
            <w:r w:rsidR="00D17AA0">
              <w:t>mi</w:t>
            </w:r>
            <w:r w:rsidRPr="00EE77BB">
              <w:t>s. Galiausiai radiatorius vėl sumontuojamas toje pačioje arba kitoje vietoje.</w:t>
            </w:r>
          </w:p>
        </w:tc>
      </w:tr>
      <w:tr w:rsidR="000F0F1A" w:rsidRPr="00EE77BB" w14:paraId="06723FE6" w14:textId="77777777" w:rsidTr="00224F07">
        <w:trPr>
          <w:trHeight w:val="72"/>
        </w:trPr>
        <w:tc>
          <w:tcPr>
            <w:tcW w:w="10292" w:type="dxa"/>
          </w:tcPr>
          <w:p w14:paraId="23C63880" w14:textId="2CC4136F" w:rsidR="000F0F1A" w:rsidRPr="00EE77BB" w:rsidRDefault="000F0F1A" w:rsidP="00224F07">
            <w:pPr>
              <w:spacing w:before="60" w:after="60"/>
              <w:rPr>
                <w:i/>
                <w:iCs/>
                <w:color w:val="4B4B4D" w:themeColor="text1"/>
              </w:rPr>
            </w:pPr>
            <w:r w:rsidRPr="00EE77BB">
              <w:rPr>
                <w:i/>
                <w:iCs/>
                <w:color w:val="4B4B4D" w:themeColor="text1"/>
              </w:rPr>
              <w:t>#mūras #izoliacija #</w:t>
            </w:r>
            <w:r w:rsidR="001C4999">
              <w:rPr>
                <w:i/>
                <w:iCs/>
                <w:color w:val="4B4B4D" w:themeColor="text1"/>
              </w:rPr>
              <w:t>radiatoriaus</w:t>
            </w:r>
            <w:r w:rsidRPr="00EE77BB">
              <w:rPr>
                <w:i/>
                <w:iCs/>
                <w:color w:val="4B4B4D" w:themeColor="text1"/>
              </w:rPr>
              <w:t>niša #šildymas</w:t>
            </w:r>
          </w:p>
        </w:tc>
      </w:tr>
    </w:tbl>
    <w:p w14:paraId="680A1346" w14:textId="77777777" w:rsidR="000F0F1A" w:rsidRPr="00EE77BB" w:rsidRDefault="000F0F1A" w:rsidP="000F0F1A">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F0F1A" w:rsidRPr="00EE77BB" w14:paraId="10CBAFF4"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65925186" w14:textId="63A44C91" w:rsidR="000F0F1A"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94E6D81" w14:textId="59F05829" w:rsidR="000F0F1A" w:rsidRPr="00EE77BB" w:rsidRDefault="00C11CDA" w:rsidP="00224F07">
            <w:pPr>
              <w:pStyle w:val="Companyname"/>
              <w:rPr>
                <w:rStyle w:val="Heading3Char"/>
                <w:lang w:val="lt-LT"/>
              </w:rPr>
            </w:pPr>
            <w:r>
              <w:rPr>
                <w:rStyle w:val="Heading3Char"/>
                <w:lang w:val="lt-LT"/>
              </w:rPr>
              <w:t>Pastato kategorija</w:t>
            </w:r>
          </w:p>
        </w:tc>
      </w:tr>
      <w:tr w:rsidR="000F0F1A" w:rsidRPr="00EE77BB" w14:paraId="5A660D2C" w14:textId="77777777" w:rsidTr="00224F07">
        <w:trPr>
          <w:trHeight w:val="593"/>
        </w:trPr>
        <w:tc>
          <w:tcPr>
            <w:tcW w:w="2551" w:type="dxa"/>
            <w:tcBorders>
              <w:top w:val="single" w:sz="4" w:space="0" w:color="auto"/>
            </w:tcBorders>
            <w:vAlign w:val="center"/>
          </w:tcPr>
          <w:p w14:paraId="7129DF0E" w14:textId="77777777" w:rsidR="000F0F1A"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403294977"/>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rStyle w:val="Heading3Char"/>
                <w:b w:val="0"/>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6E5F1DDC" w14:textId="77777777" w:rsidR="000F0F1A"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786469495"/>
                <w14:checkbox>
                  <w14:checked w14:val="0"/>
                  <w14:checkedState w14:val="2612" w14:font="MS Gothic"/>
                  <w14:uncheckedState w14:val="2610" w14:font="MS Gothic"/>
                </w14:checkbox>
              </w:sdtPr>
              <w:sdtContent>
                <w:r w:rsidR="000F0F1A" w:rsidRPr="00EE77BB">
                  <w:rPr>
                    <w:rFonts w:ascii="MS Gothic" w:eastAsia="MS Gothic" w:hAnsi="MS Gothic" w:hint="eastAsia"/>
                    <w:sz w:val="22"/>
                    <w:szCs w:val="22"/>
                  </w:rPr>
                  <w:t>☐</w:t>
                </w:r>
              </w:sdtContent>
            </w:sdt>
            <w:r w:rsidR="000F0F1A" w:rsidRPr="00EE77BB">
              <w:rPr>
                <w:rStyle w:val="Heading3Char"/>
                <w:b w:val="0"/>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20971D7" w14:textId="41C5B525" w:rsidR="000F0F1A"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648363966"/>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color w:val="4B4B4D" w:themeColor="text1"/>
                <w:sz w:val="22"/>
                <w:szCs w:val="22"/>
              </w:rPr>
              <w:t xml:space="preserve"> Administracini</w:t>
            </w:r>
            <w:r w:rsidR="00635915">
              <w:rPr>
                <w:color w:val="4B4B4D" w:themeColor="text1"/>
                <w:sz w:val="22"/>
                <w:szCs w:val="22"/>
              </w:rPr>
              <w:t>s</w:t>
            </w:r>
          </w:p>
        </w:tc>
        <w:tc>
          <w:tcPr>
            <w:tcW w:w="2519" w:type="dxa"/>
            <w:tcBorders>
              <w:top w:val="single" w:sz="4" w:space="0" w:color="auto"/>
            </w:tcBorders>
            <w:vAlign w:val="center"/>
          </w:tcPr>
          <w:p w14:paraId="4F6114C1" w14:textId="77777777" w:rsidR="000F0F1A" w:rsidRPr="00EE77BB"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1174571826"/>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rStyle w:val="Heading3Char"/>
                <w:b w:val="0"/>
                <w:color w:val="4B4B4D" w:themeColor="text1"/>
                <w:sz w:val="22"/>
                <w:szCs w:val="22"/>
                <w:lang w:val="lt-LT"/>
              </w:rPr>
              <w:t xml:space="preserve"> Švietimo ar socialinė  įstaiga</w:t>
            </w:r>
          </w:p>
        </w:tc>
      </w:tr>
      <w:tr w:rsidR="000F0F1A" w:rsidRPr="00EE77BB" w14:paraId="5E2798DF" w14:textId="77777777" w:rsidTr="00224F07">
        <w:trPr>
          <w:trHeight w:val="593"/>
        </w:trPr>
        <w:tc>
          <w:tcPr>
            <w:tcW w:w="2551" w:type="dxa"/>
            <w:vAlign w:val="center"/>
          </w:tcPr>
          <w:p w14:paraId="181441C1" w14:textId="77777777" w:rsidR="000F0F1A" w:rsidRPr="00EE77BB"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1326552587"/>
                <w14:checkbox>
                  <w14:checked w14:val="0"/>
                  <w14:checkedState w14:val="2612" w14:font="MS Gothic"/>
                  <w14:uncheckedState w14:val="2610" w14:font="MS Gothic"/>
                </w14:checkbox>
              </w:sdtPr>
              <w:sdtContent>
                <w:r w:rsidR="000F0F1A" w:rsidRPr="00EE77BB">
                  <w:rPr>
                    <w:rFonts w:ascii="MS Gothic" w:eastAsia="MS Gothic" w:hAnsi="MS Gothic" w:hint="eastAsia"/>
                    <w:bCs/>
                    <w:color w:val="4B4B4D" w:themeColor="text1"/>
                    <w:sz w:val="22"/>
                    <w:szCs w:val="22"/>
                  </w:rPr>
                  <w:t>☐</w:t>
                </w:r>
              </w:sdtContent>
            </w:sdt>
            <w:r w:rsidR="000F0F1A" w:rsidRPr="00EE77BB">
              <w:rPr>
                <w:rStyle w:val="Heading3Char"/>
                <w:b w:val="0"/>
                <w:color w:val="4B4B4D" w:themeColor="text1"/>
                <w:sz w:val="22"/>
                <w:szCs w:val="22"/>
                <w:lang w:val="lt-LT"/>
              </w:rPr>
              <w:t xml:space="preserve"> Energijos ir šildymo sistema</w:t>
            </w:r>
          </w:p>
        </w:tc>
        <w:tc>
          <w:tcPr>
            <w:tcW w:w="2414" w:type="dxa"/>
            <w:tcBorders>
              <w:right w:val="single" w:sz="4" w:space="0" w:color="auto"/>
            </w:tcBorders>
            <w:vAlign w:val="center"/>
          </w:tcPr>
          <w:p w14:paraId="5C2B4AC0" w14:textId="77777777" w:rsidR="000F0F1A"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986583520"/>
                <w14:checkbox>
                  <w14:checked w14:val="0"/>
                  <w14:checkedState w14:val="2612" w14:font="MS Gothic"/>
                  <w14:uncheckedState w14:val="2610" w14:font="MS Gothic"/>
                </w14:checkbox>
              </w:sdtPr>
              <w:sdtContent>
                <w:r w:rsidR="000F0F1A" w:rsidRPr="00EE77BB">
                  <w:rPr>
                    <w:rFonts w:ascii="MS Gothic" w:eastAsia="MS Gothic" w:hAnsi="MS Gothic" w:hint="eastAsia"/>
                    <w:sz w:val="22"/>
                    <w:szCs w:val="22"/>
                  </w:rPr>
                  <w:t>☐</w:t>
                </w:r>
              </w:sdtContent>
            </w:sdt>
            <w:r w:rsidR="000F0F1A" w:rsidRPr="00EE77BB">
              <w:rPr>
                <w:rStyle w:val="Heading3Char"/>
                <w:b w:val="0"/>
                <w:color w:val="4B4B4D" w:themeColor="text1"/>
                <w:sz w:val="22"/>
                <w:szCs w:val="22"/>
                <w:lang w:val="lt-LT"/>
              </w:rPr>
              <w:t xml:space="preserve"> Apšvietimas</w:t>
            </w:r>
          </w:p>
        </w:tc>
        <w:tc>
          <w:tcPr>
            <w:tcW w:w="2816" w:type="dxa"/>
            <w:tcBorders>
              <w:left w:val="single" w:sz="4" w:space="0" w:color="auto"/>
            </w:tcBorders>
            <w:vAlign w:val="center"/>
          </w:tcPr>
          <w:p w14:paraId="03DF8617" w14:textId="77777777" w:rsidR="000F0F1A"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54801776"/>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rStyle w:val="Heading3Char"/>
                <w:b w:val="0"/>
                <w:color w:val="4B4B4D" w:themeColor="text1"/>
                <w:sz w:val="22"/>
                <w:szCs w:val="22"/>
                <w:lang w:val="lt-LT"/>
              </w:rPr>
              <w:t xml:space="preserve"> Komercinis</w:t>
            </w:r>
          </w:p>
        </w:tc>
        <w:tc>
          <w:tcPr>
            <w:tcW w:w="2519" w:type="dxa"/>
            <w:vAlign w:val="center"/>
          </w:tcPr>
          <w:p w14:paraId="3127C7C5" w14:textId="77777777" w:rsidR="000F0F1A" w:rsidRPr="00EE77BB" w:rsidRDefault="00000000" w:rsidP="00224F07">
            <w:pPr>
              <w:rPr>
                <w:rStyle w:val="Heading3Char"/>
                <w:b w:val="0"/>
                <w:color w:val="auto"/>
                <w:sz w:val="22"/>
                <w:szCs w:val="22"/>
                <w:lang w:val="lt-LT"/>
              </w:rPr>
            </w:pPr>
            <w:sdt>
              <w:sdtPr>
                <w:rPr>
                  <w:b/>
                  <w:color w:val="007BB2" w:themeColor="background2"/>
                  <w:sz w:val="24"/>
                  <w:szCs w:val="24"/>
                  <w:lang w:val="en-GB"/>
                </w:rPr>
                <w:id w:val="-15861854"/>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rPr>
                  <w:t>☒</w:t>
                </w:r>
              </w:sdtContent>
            </w:sdt>
            <w:r w:rsidR="000F0F1A" w:rsidRPr="00EE77BB">
              <w:rPr>
                <w:rStyle w:val="Heading3Char"/>
                <w:b w:val="0"/>
                <w:bCs/>
                <w:color w:val="4B4B4D" w:themeColor="text1"/>
                <w:sz w:val="22"/>
                <w:szCs w:val="22"/>
                <w:lang w:val="lt-LT"/>
              </w:rPr>
              <w:t xml:space="preserve"> Gyvenamasis būstas</w:t>
            </w:r>
          </w:p>
        </w:tc>
      </w:tr>
      <w:tr w:rsidR="000F0F1A" w:rsidRPr="00EE77BB" w14:paraId="3675AEFF" w14:textId="77777777" w:rsidTr="00224F07">
        <w:trPr>
          <w:trHeight w:val="593"/>
        </w:trPr>
        <w:tc>
          <w:tcPr>
            <w:tcW w:w="2551" w:type="dxa"/>
            <w:vAlign w:val="center"/>
          </w:tcPr>
          <w:p w14:paraId="302087B7" w14:textId="7D298C17" w:rsidR="000F0F1A"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039865510"/>
                <w14:checkbox>
                  <w14:checked w14:val="0"/>
                  <w14:checkedState w14:val="2612" w14:font="MS Gothic"/>
                  <w14:uncheckedState w14:val="2610" w14:font="MS Gothic"/>
                </w14:checkbox>
              </w:sdtPr>
              <w:sdtContent>
                <w:r w:rsidR="000F0F1A" w:rsidRPr="00EE77BB">
                  <w:rPr>
                    <w:rFonts w:ascii="MS Gothic" w:eastAsia="MS Gothic" w:hAnsi="MS Gothic" w:hint="eastAsia"/>
                    <w:sz w:val="22"/>
                    <w:szCs w:val="22"/>
                  </w:rPr>
                  <w:t>☐</w:t>
                </w:r>
              </w:sdtContent>
            </w:sdt>
            <w:r w:rsidR="000F0F1A"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6B03561D" w14:textId="77777777" w:rsidR="000F0F1A" w:rsidRPr="00EE77BB"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430789778"/>
                <w14:checkbox>
                  <w14:checked w14:val="0"/>
                  <w14:checkedState w14:val="2612" w14:font="MS Gothic"/>
                  <w14:uncheckedState w14:val="2610" w14:font="MS Gothic"/>
                </w14:checkbox>
              </w:sdtPr>
              <w:sdtContent>
                <w:r w:rsidR="000F0F1A" w:rsidRPr="00EE77BB">
                  <w:rPr>
                    <w:rFonts w:ascii="MS Gothic" w:eastAsia="MS Gothic" w:hAnsi="MS Gothic" w:hint="eastAsia"/>
                    <w:sz w:val="22"/>
                    <w:szCs w:val="22"/>
                  </w:rPr>
                  <w:t>☐</w:t>
                </w:r>
              </w:sdtContent>
            </w:sdt>
            <w:r w:rsidR="000F0F1A" w:rsidRPr="00EE77BB">
              <w:rPr>
                <w:sz w:val="22"/>
                <w:szCs w:val="22"/>
                <w:u w:val="single"/>
              </w:rPr>
              <w:t xml:space="preserve">   </w:t>
            </w:r>
          </w:p>
        </w:tc>
        <w:tc>
          <w:tcPr>
            <w:tcW w:w="2816" w:type="dxa"/>
            <w:tcBorders>
              <w:left w:val="single" w:sz="4" w:space="0" w:color="auto"/>
            </w:tcBorders>
            <w:vAlign w:val="center"/>
          </w:tcPr>
          <w:p w14:paraId="7A0B802E" w14:textId="1366511A" w:rsidR="000F0F1A" w:rsidRPr="00EE77BB"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842472359"/>
                <w14:checkbox>
                  <w14:checked w14:val="0"/>
                  <w14:checkedState w14:val="2612" w14:font="MS Gothic"/>
                  <w14:uncheckedState w14:val="2610" w14:font="MS Gothic"/>
                </w14:checkbox>
              </w:sdtPr>
              <w:sdtContent>
                <w:r w:rsidR="000F0F1A" w:rsidRPr="00EE77BB">
                  <w:rPr>
                    <w:rFonts w:ascii="MS Gothic" w:eastAsia="MS Gothic" w:hAnsi="MS Gothic" w:hint="eastAsia"/>
                    <w:sz w:val="22"/>
                    <w:szCs w:val="22"/>
                  </w:rPr>
                  <w:t>☐</w:t>
                </w:r>
              </w:sdtContent>
            </w:sdt>
            <w:r w:rsidR="000F0F1A"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sdt>
            <w:sdtPr>
              <w:id w:val="-2068020320"/>
              <w14:checkbox>
                <w14:checked w14:val="0"/>
                <w14:checkedState w14:val="2612" w14:font="MS Gothic"/>
                <w14:uncheckedState w14:val="2610" w14:font="MS Gothic"/>
              </w14:checkbox>
            </w:sdtPr>
            <w:sdtContent>
              <w:p w14:paraId="26416969" w14:textId="77777777" w:rsidR="000F0F1A" w:rsidRPr="00EE77BB" w:rsidRDefault="000F0F1A" w:rsidP="00224F07">
                <w:pPr>
                  <w:rPr>
                    <w:rStyle w:val="Heading3Char"/>
                    <w:b w:val="0"/>
                    <w:color w:val="auto"/>
                    <w:sz w:val="22"/>
                    <w:szCs w:val="22"/>
                    <w:lang w:val="lt-LT"/>
                  </w:rPr>
                </w:pPr>
                <w:r w:rsidRPr="00EE77BB">
                  <w:rPr>
                    <w:rFonts w:ascii="MS Gothic" w:eastAsia="MS Gothic" w:hAnsi="MS Gothic" w:hint="eastAsia"/>
                  </w:rPr>
                  <w:t>☐</w:t>
                </w:r>
              </w:p>
            </w:sdtContent>
          </w:sdt>
        </w:tc>
      </w:tr>
    </w:tbl>
    <w:p w14:paraId="5BC73BE9" w14:textId="77777777" w:rsidR="000F0F1A" w:rsidRPr="00EE77BB" w:rsidRDefault="000F0F1A" w:rsidP="000F0F1A">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789"/>
        <w:gridCol w:w="2552"/>
      </w:tblGrid>
      <w:tr w:rsidR="000F0F1A" w:rsidRPr="00EE77BB" w14:paraId="4DA6BF64" w14:textId="77777777" w:rsidTr="00224F07">
        <w:trPr>
          <w:trHeight w:val="438"/>
        </w:trPr>
        <w:tc>
          <w:tcPr>
            <w:tcW w:w="5003" w:type="dxa"/>
            <w:tcBorders>
              <w:bottom w:val="single" w:sz="4" w:space="0" w:color="auto"/>
            </w:tcBorders>
            <w:shd w:val="clear" w:color="auto" w:fill="E7EEF5" w:themeFill="accent5" w:themeFillTint="33"/>
            <w:vAlign w:val="center"/>
          </w:tcPr>
          <w:p w14:paraId="05523A3B" w14:textId="440504E8" w:rsidR="000F0F1A"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3E90A214" w14:textId="4E1B571D" w:rsidR="000F0F1A" w:rsidRPr="00EE77BB" w:rsidRDefault="001213FE" w:rsidP="00224F07">
            <w:pPr>
              <w:pStyle w:val="Companyname"/>
              <w:rPr>
                <w:rStyle w:val="Heading3Char"/>
                <w:lang w:val="lt-LT"/>
              </w:rPr>
            </w:pPr>
            <w:r>
              <w:rPr>
                <w:rStyle w:val="Heading3Char"/>
                <w:lang w:val="lt-LT"/>
              </w:rPr>
              <w:t>Sutaupymo potencialas</w:t>
            </w:r>
          </w:p>
        </w:tc>
      </w:tr>
      <w:tr w:rsidR="000F0F1A" w:rsidRPr="00EE77BB" w14:paraId="4F665D41" w14:textId="77777777" w:rsidTr="00224F07">
        <w:trPr>
          <w:trHeight w:val="536"/>
        </w:trPr>
        <w:tc>
          <w:tcPr>
            <w:tcW w:w="5003" w:type="dxa"/>
            <w:tcBorders>
              <w:bottom w:val="nil"/>
            </w:tcBorders>
            <w:vAlign w:val="center"/>
          </w:tcPr>
          <w:p w14:paraId="11094F46" w14:textId="1D4C5BB6" w:rsidR="000F0F1A"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85444865"/>
                <w14:checkbox>
                  <w14:checked w14:val="0"/>
                  <w14:checkedState w14:val="2612" w14:font="MS Gothic"/>
                  <w14:uncheckedState w14:val="2610" w14:font="MS Gothic"/>
                </w14:checkbox>
              </w:sdtPr>
              <w:sdtContent>
                <w:r w:rsidR="000F0F1A" w:rsidRPr="00EE77BB">
                  <w:rPr>
                    <w:rFonts w:ascii="MS Gothic" w:eastAsia="MS Gothic" w:hAnsi="MS Gothic" w:hint="eastAsia"/>
                    <w:sz w:val="22"/>
                    <w:szCs w:val="22"/>
                  </w:rPr>
                  <w:t>☐</w:t>
                </w:r>
              </w:sdtContent>
            </w:sdt>
            <w:r w:rsidR="000F0F1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789" w:type="dxa"/>
            <w:tcBorders>
              <w:bottom w:val="nil"/>
              <w:right w:val="nil"/>
            </w:tcBorders>
            <w:vAlign w:val="center"/>
          </w:tcPr>
          <w:p w14:paraId="2D32F225" w14:textId="77777777" w:rsidR="000F0F1A"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908574478"/>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rStyle w:val="Heading3Char"/>
                <w:b w:val="0"/>
                <w:color w:val="4B4B4D" w:themeColor="text1"/>
                <w:sz w:val="22"/>
                <w:szCs w:val="22"/>
                <w:lang w:val="lt-LT"/>
              </w:rPr>
              <w:t xml:space="preserve">  Energija</w:t>
            </w:r>
          </w:p>
        </w:tc>
        <w:tc>
          <w:tcPr>
            <w:tcW w:w="2552" w:type="dxa"/>
            <w:tcBorders>
              <w:left w:val="nil"/>
              <w:bottom w:val="nil"/>
            </w:tcBorders>
            <w:vAlign w:val="center"/>
          </w:tcPr>
          <w:p w14:paraId="16803462" w14:textId="77777777" w:rsidR="000F0F1A"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33025527"/>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rStyle w:val="Heading3Char"/>
                <w:b w:val="0"/>
                <w:color w:val="4B4B4D" w:themeColor="text1"/>
                <w:sz w:val="22"/>
                <w:szCs w:val="22"/>
                <w:lang w:val="lt-LT"/>
              </w:rPr>
              <w:t xml:space="preserve">  Išlaidos</w:t>
            </w:r>
          </w:p>
        </w:tc>
      </w:tr>
      <w:tr w:rsidR="000F0F1A" w:rsidRPr="00EE77BB" w14:paraId="0FE66740" w14:textId="77777777" w:rsidTr="00224F07">
        <w:trPr>
          <w:trHeight w:val="536"/>
        </w:trPr>
        <w:tc>
          <w:tcPr>
            <w:tcW w:w="5003" w:type="dxa"/>
            <w:tcBorders>
              <w:top w:val="nil"/>
              <w:bottom w:val="nil"/>
            </w:tcBorders>
            <w:vAlign w:val="center"/>
          </w:tcPr>
          <w:p w14:paraId="251475A9" w14:textId="1C491D20" w:rsidR="000F0F1A" w:rsidRPr="00EE77BB"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2063317915"/>
                <w14:checkbox>
                  <w14:checked w14:val="0"/>
                  <w14:checkedState w14:val="2612" w14:font="MS Gothic"/>
                  <w14:uncheckedState w14:val="2610" w14:font="MS Gothic"/>
                </w14:checkbox>
              </w:sdtPr>
              <w:sdtContent>
                <w:r w:rsidR="000F0F1A" w:rsidRPr="00EE77BB">
                  <w:rPr>
                    <w:rFonts w:ascii="MS Gothic" w:eastAsia="MS Gothic" w:hAnsi="MS Gothic" w:hint="eastAsia"/>
                    <w:bCs/>
                    <w:sz w:val="22"/>
                    <w:szCs w:val="22"/>
                  </w:rPr>
                  <w:t>☐</w:t>
                </w:r>
              </w:sdtContent>
            </w:sdt>
            <w:r w:rsidR="000F0F1A" w:rsidRPr="00EE77BB">
              <w:rPr>
                <w:sz w:val="22"/>
                <w:szCs w:val="22"/>
              </w:rPr>
              <w:t xml:space="preserve">  </w:t>
            </w:r>
            <w:r w:rsidR="001213FE">
              <w:rPr>
                <w:rStyle w:val="Heading3Char"/>
                <w:b w:val="0"/>
                <w:color w:val="4B4B4D" w:themeColor="text1"/>
                <w:sz w:val="22"/>
                <w:szCs w:val="22"/>
                <w:lang w:val="lt-LT"/>
              </w:rPr>
              <w:t>Trumpa (iki 3 mėnesių)</w:t>
            </w:r>
          </w:p>
        </w:tc>
        <w:tc>
          <w:tcPr>
            <w:tcW w:w="2789" w:type="dxa"/>
            <w:tcBorders>
              <w:top w:val="nil"/>
              <w:bottom w:val="nil"/>
              <w:right w:val="nil"/>
            </w:tcBorders>
            <w:vAlign w:val="center"/>
          </w:tcPr>
          <w:p w14:paraId="1CF28F37" w14:textId="77777777" w:rsidR="000F0F1A"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88801111"/>
                <w14:checkbox>
                  <w14:checked w14:val="0"/>
                  <w14:checkedState w14:val="2612" w14:font="MS Gothic"/>
                  <w14:uncheckedState w14:val="2610" w14:font="MS Gothic"/>
                </w14:checkbox>
              </w:sdtPr>
              <w:sdtContent>
                <w:r w:rsidR="000F0F1A" w:rsidRPr="00EE77BB">
                  <w:rPr>
                    <w:rFonts w:ascii="MS Gothic" w:eastAsia="MS Gothic" w:hAnsi="MS Gothic" w:hint="eastAsia"/>
                    <w:sz w:val="22"/>
                    <w:szCs w:val="22"/>
                  </w:rPr>
                  <w:t>☐</w:t>
                </w:r>
              </w:sdtContent>
            </w:sdt>
            <w:r w:rsidR="000F0F1A" w:rsidRPr="00EE77BB">
              <w:rPr>
                <w:rStyle w:val="Heading3Char"/>
                <w:b w:val="0"/>
                <w:color w:val="4B4B4D" w:themeColor="text1"/>
                <w:sz w:val="22"/>
                <w:szCs w:val="22"/>
                <w:lang w:val="lt-LT"/>
              </w:rPr>
              <w:t xml:space="preserve">  CO</w:t>
            </w:r>
            <w:r w:rsidR="000F0F1A" w:rsidRPr="00EE77BB">
              <w:rPr>
                <w:b/>
                <w:bCs/>
                <w:sz w:val="22"/>
                <w:szCs w:val="22"/>
                <w:vertAlign w:val="subscript"/>
              </w:rPr>
              <w:t>2</w:t>
            </w:r>
          </w:p>
        </w:tc>
        <w:tc>
          <w:tcPr>
            <w:tcW w:w="2552" w:type="dxa"/>
            <w:tcBorders>
              <w:top w:val="nil"/>
              <w:left w:val="nil"/>
              <w:bottom w:val="nil"/>
            </w:tcBorders>
            <w:vAlign w:val="center"/>
          </w:tcPr>
          <w:p w14:paraId="206CFB03" w14:textId="77777777" w:rsidR="000F0F1A" w:rsidRPr="00EE77BB" w:rsidRDefault="000F0F1A" w:rsidP="00224F07">
            <w:pPr>
              <w:pStyle w:val="StandardText"/>
              <w:rPr>
                <w:rStyle w:val="Heading3Char"/>
                <w:b w:val="0"/>
                <w:color w:val="4B4B4D" w:themeColor="text1"/>
                <w:sz w:val="22"/>
                <w:szCs w:val="22"/>
                <w:lang w:val="lt-LT"/>
              </w:rPr>
            </w:pPr>
          </w:p>
        </w:tc>
      </w:tr>
      <w:tr w:rsidR="000F0F1A" w:rsidRPr="00EE77BB" w14:paraId="76B40C28" w14:textId="77777777" w:rsidTr="00224F07">
        <w:trPr>
          <w:trHeight w:val="536"/>
        </w:trPr>
        <w:tc>
          <w:tcPr>
            <w:tcW w:w="5003" w:type="dxa"/>
            <w:tcBorders>
              <w:top w:val="nil"/>
              <w:bottom w:val="nil"/>
            </w:tcBorders>
            <w:vAlign w:val="center"/>
          </w:tcPr>
          <w:p w14:paraId="1513CED4" w14:textId="264DA205" w:rsidR="000F0F1A"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758098746"/>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789" w:type="dxa"/>
            <w:tcBorders>
              <w:top w:val="nil"/>
              <w:bottom w:val="nil"/>
              <w:right w:val="nil"/>
            </w:tcBorders>
            <w:vAlign w:val="center"/>
          </w:tcPr>
          <w:p w14:paraId="33F266EB" w14:textId="77777777" w:rsidR="000F0F1A" w:rsidRPr="00EE77BB" w:rsidRDefault="00000000" w:rsidP="00224F07">
            <w:pPr>
              <w:pStyle w:val="StandardText"/>
              <w:rPr>
                <w:rStyle w:val="Heading3Char"/>
                <w:b w:val="0"/>
                <w:color w:val="4B4B4D" w:themeColor="text1"/>
                <w:sz w:val="22"/>
                <w:szCs w:val="22"/>
                <w:lang w:val="lt-LT"/>
              </w:rPr>
            </w:pPr>
            <w:sdt>
              <w:sdtPr>
                <w:rPr>
                  <w:rFonts w:ascii="MS Gothic" w:eastAsia="MS Gothic" w:hAnsi="MS Gothic"/>
                  <w:b/>
                  <w:color w:val="007BB2" w:themeColor="background2"/>
                  <w:sz w:val="22"/>
                  <w:szCs w:val="22"/>
                  <w:lang w:val="en-GB"/>
                </w:rPr>
                <w:id w:val="2054427552"/>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rStyle w:val="Heading3Char"/>
                <w:b w:val="0"/>
                <w:color w:val="4B4B4D" w:themeColor="text1"/>
                <w:sz w:val="22"/>
                <w:szCs w:val="22"/>
                <w:lang w:val="lt-LT"/>
              </w:rPr>
              <w:t xml:space="preserve"> Kitas teigiamas poveikis</w:t>
            </w:r>
          </w:p>
        </w:tc>
        <w:tc>
          <w:tcPr>
            <w:tcW w:w="2552" w:type="dxa"/>
            <w:tcBorders>
              <w:top w:val="nil"/>
              <w:left w:val="nil"/>
              <w:bottom w:val="nil"/>
            </w:tcBorders>
            <w:vAlign w:val="center"/>
          </w:tcPr>
          <w:p w14:paraId="75631F48" w14:textId="77777777" w:rsidR="000F0F1A" w:rsidRPr="00EE77BB" w:rsidRDefault="000F0F1A" w:rsidP="00224F07">
            <w:pPr>
              <w:pStyle w:val="StandardText"/>
              <w:rPr>
                <w:rStyle w:val="Heading3Char"/>
                <w:b w:val="0"/>
                <w:color w:val="4B4B4D" w:themeColor="text1"/>
                <w:sz w:val="22"/>
                <w:szCs w:val="22"/>
                <w:lang w:val="lt-LT"/>
              </w:rPr>
            </w:pPr>
          </w:p>
        </w:tc>
      </w:tr>
      <w:tr w:rsidR="000F0F1A" w:rsidRPr="00EE77BB" w14:paraId="7BBB5EDD" w14:textId="77777777" w:rsidTr="00224F07">
        <w:trPr>
          <w:trHeight w:val="536"/>
        </w:trPr>
        <w:tc>
          <w:tcPr>
            <w:tcW w:w="5003" w:type="dxa"/>
            <w:tcBorders>
              <w:top w:val="nil"/>
            </w:tcBorders>
            <w:vAlign w:val="center"/>
          </w:tcPr>
          <w:p w14:paraId="7443563C" w14:textId="5AC7BCDC" w:rsidR="000F0F1A"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83019675"/>
                <w14:checkbox>
                  <w14:checked w14:val="0"/>
                  <w14:checkedState w14:val="2612" w14:font="MS Gothic"/>
                  <w14:uncheckedState w14:val="2610" w14:font="MS Gothic"/>
                </w14:checkbox>
              </w:sdtPr>
              <w:sdtContent>
                <w:r w:rsidR="000F0F1A" w:rsidRPr="00EE77BB">
                  <w:rPr>
                    <w:rFonts w:ascii="MS Gothic" w:eastAsia="MS Gothic" w:hAnsi="MS Gothic" w:hint="eastAsia"/>
                    <w:sz w:val="22"/>
                    <w:szCs w:val="22"/>
                  </w:rPr>
                  <w:t>☐</w:t>
                </w:r>
              </w:sdtContent>
            </w:sdt>
            <w:r w:rsidR="000F0F1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2789" w:type="dxa"/>
            <w:tcBorders>
              <w:top w:val="nil"/>
              <w:right w:val="nil"/>
            </w:tcBorders>
          </w:tcPr>
          <w:p w14:paraId="565037CD" w14:textId="77777777" w:rsidR="000F0F1A" w:rsidRPr="00EE77BB" w:rsidRDefault="000F0F1A" w:rsidP="00224F07">
            <w:pPr>
              <w:pStyle w:val="StandardText"/>
              <w:spacing w:before="40" w:line="280" w:lineRule="exact"/>
              <w:rPr>
                <w:rStyle w:val="Heading3Char"/>
                <w:b w:val="0"/>
                <w:color w:val="4B4B4D" w:themeColor="text1"/>
                <w:sz w:val="22"/>
                <w:szCs w:val="22"/>
                <w:lang w:val="lt-LT"/>
              </w:rPr>
            </w:pPr>
            <w:r w:rsidRPr="00EE77BB">
              <w:rPr>
                <w:sz w:val="22"/>
                <w:szCs w:val="22"/>
              </w:rPr>
              <w:t>Padidėjęs šiluminis komfortas</w:t>
            </w:r>
          </w:p>
        </w:tc>
        <w:tc>
          <w:tcPr>
            <w:tcW w:w="2552" w:type="dxa"/>
            <w:tcBorders>
              <w:top w:val="nil"/>
              <w:left w:val="nil"/>
            </w:tcBorders>
            <w:vAlign w:val="center"/>
          </w:tcPr>
          <w:p w14:paraId="5E79A4FD" w14:textId="77777777" w:rsidR="000F0F1A" w:rsidRPr="00EE77BB" w:rsidRDefault="000F0F1A" w:rsidP="00224F07">
            <w:pPr>
              <w:pStyle w:val="StandardText"/>
              <w:rPr>
                <w:rStyle w:val="Heading3Char"/>
                <w:b w:val="0"/>
                <w:color w:val="4B4B4D" w:themeColor="text1"/>
                <w:sz w:val="22"/>
                <w:szCs w:val="22"/>
                <w:lang w:val="lt-LT"/>
              </w:rPr>
            </w:pPr>
          </w:p>
        </w:tc>
      </w:tr>
    </w:tbl>
    <w:p w14:paraId="5E334622" w14:textId="77777777" w:rsidR="000F0F1A" w:rsidRPr="00EE77BB" w:rsidRDefault="000F0F1A" w:rsidP="000F0F1A">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0F0F1A" w:rsidRPr="00EE77BB" w14:paraId="427EC00A" w14:textId="77777777" w:rsidTr="00224F07">
        <w:trPr>
          <w:trHeight w:val="313"/>
        </w:trPr>
        <w:tc>
          <w:tcPr>
            <w:tcW w:w="2576" w:type="dxa"/>
            <w:tcBorders>
              <w:bottom w:val="single" w:sz="4" w:space="0" w:color="auto"/>
            </w:tcBorders>
            <w:shd w:val="clear" w:color="auto" w:fill="E7EEF5" w:themeFill="accent5" w:themeFillTint="33"/>
            <w:vAlign w:val="center"/>
          </w:tcPr>
          <w:p w14:paraId="70167E4F" w14:textId="30AEAE86" w:rsidR="000F0F1A"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29F8957C" w14:textId="77777777" w:rsidR="000F0F1A" w:rsidRPr="00EE77BB" w:rsidRDefault="000F0F1A"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408B8865" w14:textId="77777777" w:rsidR="000F0F1A" w:rsidRPr="00EE77BB" w:rsidRDefault="000F0F1A"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43FC5612" w14:textId="77777777" w:rsidR="000F0F1A" w:rsidRPr="00EE77BB" w:rsidRDefault="000F0F1A" w:rsidP="00224F07">
            <w:pPr>
              <w:pStyle w:val="Heading3"/>
              <w:rPr>
                <w:rStyle w:val="Heading3Char"/>
                <w:b/>
                <w:bCs/>
                <w:lang w:val="lt-LT"/>
              </w:rPr>
            </w:pPr>
            <w:r w:rsidRPr="00EE77BB">
              <w:rPr>
                <w:rStyle w:val="Heading3Char"/>
                <w:b/>
                <w:bCs/>
                <w:lang w:val="lt-LT"/>
              </w:rPr>
              <w:t>Speciali sauga</w:t>
            </w:r>
          </w:p>
        </w:tc>
      </w:tr>
      <w:tr w:rsidR="000F0F1A" w:rsidRPr="00EE77BB" w14:paraId="312A7BB8" w14:textId="77777777" w:rsidTr="00224F07">
        <w:trPr>
          <w:trHeight w:val="530"/>
        </w:trPr>
        <w:tc>
          <w:tcPr>
            <w:tcW w:w="2576" w:type="dxa"/>
            <w:tcBorders>
              <w:bottom w:val="nil"/>
            </w:tcBorders>
            <w:vAlign w:val="center"/>
          </w:tcPr>
          <w:p w14:paraId="139A0EC3" w14:textId="000A8D90" w:rsidR="000F0F1A" w:rsidRPr="00EE77BB" w:rsidRDefault="00000000" w:rsidP="00224F07">
            <w:pPr>
              <w:rPr>
                <w:rStyle w:val="Heading3Char"/>
                <w:b w:val="0"/>
                <w:color w:val="4B4B4D" w:themeColor="text1"/>
                <w:sz w:val="22"/>
                <w:szCs w:val="22"/>
                <w:lang w:val="lt-LT"/>
              </w:rPr>
            </w:pPr>
            <w:sdt>
              <w:sdtPr>
                <w:rPr>
                  <w:b/>
                  <w:color w:val="4B4B4D" w:themeColor="text1"/>
                  <w:sz w:val="24"/>
                  <w:szCs w:val="24"/>
                  <w:lang w:val="en-GB"/>
                </w:rPr>
                <w:id w:val="1015498908"/>
                <w14:checkbox>
                  <w14:checked w14:val="0"/>
                  <w14:checkedState w14:val="2612" w14:font="MS Gothic"/>
                  <w14:uncheckedState w14:val="2610" w14:font="MS Gothic"/>
                </w14:checkbox>
              </w:sdtPr>
              <w:sdtEndPr>
                <w:rPr>
                  <w:b w:val="0"/>
                  <w:sz w:val="22"/>
                  <w:szCs w:val="22"/>
                </w:rPr>
              </w:sdtEndPr>
              <w:sdtContent>
                <w:r w:rsidR="000F0F1A" w:rsidRPr="00EE77BB">
                  <w:rPr>
                    <w:rFonts w:ascii="MS Gothic" w:eastAsia="MS Gothic" w:hAnsi="MS Gothic" w:hint="eastAsia"/>
                    <w:color w:val="4B4B4D" w:themeColor="text1"/>
                  </w:rPr>
                  <w:t>☐</w:t>
                </w:r>
              </w:sdtContent>
            </w:sdt>
            <w:r w:rsidR="000F0F1A" w:rsidRPr="00EE77BB">
              <w:rPr>
                <w:rStyle w:val="Heading3Char"/>
                <w:b w:val="0"/>
                <w:color w:val="4B4B4D" w:themeColor="text1"/>
                <w:sz w:val="22"/>
                <w:szCs w:val="22"/>
                <w:lang w:val="lt-LT"/>
              </w:rPr>
              <w:t xml:space="preserve">  </w:t>
            </w:r>
            <w:r w:rsidR="00F24892">
              <w:rPr>
                <w:rStyle w:val="Heading3Char"/>
                <w:b w:val="0"/>
                <w:color w:val="4B4B4D" w:themeColor="text1"/>
                <w:sz w:val="22"/>
                <w:szCs w:val="22"/>
                <w:lang w:val="lt-LT"/>
              </w:rPr>
              <w:t>Elgesį</w:t>
            </w:r>
            <w:r w:rsidR="000F0F1A" w:rsidRPr="00EE77BB">
              <w:rPr>
                <w:rStyle w:val="Heading3Char"/>
                <w:b w:val="0"/>
                <w:color w:val="4B4B4D" w:themeColor="text1"/>
                <w:sz w:val="22"/>
                <w:szCs w:val="22"/>
                <w:lang w:val="lt-LT"/>
              </w:rPr>
              <w:t xml:space="preserve"> </w:t>
            </w:r>
          </w:p>
        </w:tc>
        <w:tc>
          <w:tcPr>
            <w:tcW w:w="2392" w:type="dxa"/>
            <w:tcBorders>
              <w:bottom w:val="nil"/>
            </w:tcBorders>
            <w:vAlign w:val="center"/>
          </w:tcPr>
          <w:p w14:paraId="1834FB20" w14:textId="77777777" w:rsidR="000F0F1A" w:rsidRPr="00EE77BB"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811942607"/>
                <w14:checkbox>
                  <w14:checked w14:val="0"/>
                  <w14:checkedState w14:val="2612" w14:font="MS Gothic"/>
                  <w14:uncheckedState w14:val="2610" w14:font="MS Gothic"/>
                </w14:checkbox>
              </w:sdtPr>
              <w:sdtContent>
                <w:r w:rsidR="000F0F1A" w:rsidRPr="00EE77BB">
                  <w:rPr>
                    <w:rFonts w:ascii="MS Gothic" w:eastAsia="MS Gothic" w:hAnsi="MS Gothic" w:hint="eastAsia"/>
                    <w:color w:val="4B4B4D" w:themeColor="text1"/>
                    <w:sz w:val="22"/>
                    <w:szCs w:val="22"/>
                  </w:rPr>
                  <w:t>☐</w:t>
                </w:r>
              </w:sdtContent>
            </w:sdt>
            <w:r w:rsidR="000F0F1A"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4392BB83" w14:textId="167669FF" w:rsidR="000F0F1A" w:rsidRPr="00EE77BB" w:rsidRDefault="00000000" w:rsidP="00224F07">
            <w:pPr>
              <w:pStyle w:val="Companyname"/>
              <w:rPr>
                <w:rStyle w:val="Heading3Char"/>
                <w:color w:val="4B4B4D" w:themeColor="text1"/>
                <w:sz w:val="22"/>
                <w:szCs w:val="22"/>
                <w:lang w:val="lt-LT"/>
              </w:rPr>
            </w:pPr>
            <w:sdt>
              <w:sdtPr>
                <w:rPr>
                  <w:b/>
                  <w:bCs/>
                  <w:color w:val="4B4B4D" w:themeColor="text1"/>
                  <w:sz w:val="22"/>
                  <w:szCs w:val="22"/>
                  <w:lang w:val="en-GB"/>
                </w:rPr>
                <w:id w:val="1565979325"/>
                <w14:checkbox>
                  <w14:checked w14:val="0"/>
                  <w14:checkedState w14:val="2612" w14:font="MS Gothic"/>
                  <w14:uncheckedState w14:val="2610" w14:font="MS Gothic"/>
                </w14:checkbox>
              </w:sdtPr>
              <w:sdtContent>
                <w:r w:rsidR="000F0F1A" w:rsidRPr="00EE77BB">
                  <w:rPr>
                    <w:rFonts w:ascii="MS Gothic" w:eastAsia="MS Gothic" w:hAnsi="MS Gothic" w:hint="eastAsia"/>
                    <w:bCs/>
                    <w:color w:val="4B4B4D" w:themeColor="text1"/>
                    <w:sz w:val="22"/>
                    <w:szCs w:val="22"/>
                  </w:rPr>
                  <w:t>☐</w:t>
                </w:r>
              </w:sdtContent>
            </w:sdt>
            <w:r w:rsidR="000F0F1A" w:rsidRPr="00EE77BB">
              <w:rPr>
                <w:color w:val="4B4B4D" w:themeColor="text1"/>
                <w:sz w:val="22"/>
                <w:szCs w:val="22"/>
              </w:rPr>
              <w:t xml:space="preserve">  </w:t>
            </w:r>
            <w:r w:rsidR="006F1366">
              <w:rPr>
                <w:color w:val="4B4B4D" w:themeColor="text1"/>
                <w:sz w:val="22"/>
                <w:szCs w:val="22"/>
              </w:rPr>
              <w:t>Galima atlikti pačiam</w:t>
            </w:r>
          </w:p>
        </w:tc>
        <w:tc>
          <w:tcPr>
            <w:tcW w:w="2780" w:type="dxa"/>
            <w:tcBorders>
              <w:bottom w:val="nil"/>
            </w:tcBorders>
            <w:vAlign w:val="center"/>
          </w:tcPr>
          <w:p w14:paraId="6F3075F7" w14:textId="77777777" w:rsidR="000F0F1A" w:rsidRPr="00EE77BB" w:rsidRDefault="00000000" w:rsidP="00224F07">
            <w:pPr>
              <w:pStyle w:val="Companyname"/>
              <w:rPr>
                <w:rFonts w:ascii="MS Gothic" w:eastAsia="MS Gothic" w:hAnsi="MS Gothic"/>
                <w:b/>
                <w:color w:val="007BB2" w:themeColor="background2"/>
                <w:sz w:val="22"/>
                <w:szCs w:val="22"/>
              </w:rPr>
            </w:pPr>
            <w:sdt>
              <w:sdtPr>
                <w:rPr>
                  <w:rFonts w:ascii="MS Gothic" w:eastAsia="MS Gothic" w:hAnsi="MS Gothic"/>
                  <w:b/>
                  <w:color w:val="007BB2" w:themeColor="background2"/>
                  <w:sz w:val="22"/>
                  <w:szCs w:val="22"/>
                </w:rPr>
                <w:id w:val="-1616518855"/>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color w:val="4B4B4D" w:themeColor="text1"/>
                <w:sz w:val="22"/>
                <w:szCs w:val="22"/>
              </w:rPr>
              <w:t xml:space="preserve">  Nebūtina</w:t>
            </w:r>
          </w:p>
        </w:tc>
      </w:tr>
      <w:tr w:rsidR="000F0F1A" w:rsidRPr="00EE77BB" w14:paraId="5BA864C6" w14:textId="77777777" w:rsidTr="00224F07">
        <w:trPr>
          <w:trHeight w:val="530"/>
        </w:trPr>
        <w:tc>
          <w:tcPr>
            <w:tcW w:w="2576" w:type="dxa"/>
            <w:tcBorders>
              <w:top w:val="nil"/>
              <w:bottom w:val="nil"/>
            </w:tcBorders>
            <w:vAlign w:val="center"/>
          </w:tcPr>
          <w:p w14:paraId="45D90667" w14:textId="6F1C7DD1" w:rsidR="000F0F1A" w:rsidRPr="00EE77BB" w:rsidRDefault="00000000" w:rsidP="00224F07">
            <w:pPr>
              <w:rPr>
                <w:rStyle w:val="Heading3Char"/>
                <w:b w:val="0"/>
                <w:color w:val="4B4B4D" w:themeColor="text1"/>
                <w:sz w:val="22"/>
                <w:szCs w:val="22"/>
                <w:lang w:val="lt-LT"/>
              </w:rPr>
            </w:pPr>
            <w:sdt>
              <w:sdtPr>
                <w:rPr>
                  <w:b/>
                  <w:color w:val="4B4B4D" w:themeColor="text1"/>
                  <w:sz w:val="24"/>
                  <w:szCs w:val="24"/>
                  <w:lang w:val="en-GB"/>
                </w:rPr>
                <w:id w:val="-1081903549"/>
                <w14:checkbox>
                  <w14:checked w14:val="0"/>
                  <w14:checkedState w14:val="2612" w14:font="MS Gothic"/>
                  <w14:uncheckedState w14:val="2610" w14:font="MS Gothic"/>
                </w14:checkbox>
              </w:sdtPr>
              <w:sdtEndPr>
                <w:rPr>
                  <w:b w:val="0"/>
                  <w:sz w:val="22"/>
                  <w:szCs w:val="22"/>
                </w:rPr>
              </w:sdtEndPr>
              <w:sdtContent>
                <w:r w:rsidR="000F0F1A" w:rsidRPr="00EE77BB">
                  <w:rPr>
                    <w:rFonts w:ascii="MS Gothic" w:eastAsia="MS Gothic" w:hAnsi="MS Gothic" w:hint="eastAsia"/>
                    <w:color w:val="4B4B4D" w:themeColor="text1"/>
                  </w:rPr>
                  <w:t>☐</w:t>
                </w:r>
              </w:sdtContent>
            </w:sdt>
            <w:r w:rsidR="000F0F1A"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31D77EFA" w14:textId="77777777" w:rsidR="000F0F1A" w:rsidRPr="00EE77BB" w:rsidRDefault="00000000" w:rsidP="00224F07">
            <w:pPr>
              <w:pStyle w:val="Companyname"/>
              <w:rPr>
                <w:rStyle w:val="Heading3Char"/>
                <w:b w:val="0"/>
                <w:bCs/>
                <w:color w:val="4B4B4D" w:themeColor="text1"/>
                <w:sz w:val="22"/>
                <w:szCs w:val="22"/>
                <w:lang w:val="lt-LT"/>
              </w:rPr>
            </w:pPr>
            <w:sdt>
              <w:sdtPr>
                <w:rPr>
                  <w:b/>
                  <w:color w:val="007BB2" w:themeColor="background2"/>
                  <w:sz w:val="22"/>
                  <w:szCs w:val="22"/>
                  <w:lang w:val="en-GB"/>
                </w:rPr>
                <w:id w:val="868262659"/>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rStyle w:val="Heading3Char"/>
                <w:b w:val="0"/>
                <w:bCs/>
                <w:color w:val="4B4B4D" w:themeColor="text1"/>
                <w:sz w:val="22"/>
                <w:szCs w:val="22"/>
                <w:lang w:val="lt-LT"/>
              </w:rPr>
              <w:t xml:space="preserve">  Vidutinis</w:t>
            </w:r>
          </w:p>
        </w:tc>
        <w:tc>
          <w:tcPr>
            <w:tcW w:w="2557" w:type="dxa"/>
            <w:tcBorders>
              <w:top w:val="nil"/>
              <w:bottom w:val="nil"/>
            </w:tcBorders>
            <w:vAlign w:val="center"/>
          </w:tcPr>
          <w:p w14:paraId="332F0354" w14:textId="3CBCDC86" w:rsidR="000F0F1A" w:rsidRPr="00EE77BB" w:rsidRDefault="00000000" w:rsidP="00224F07">
            <w:pPr>
              <w:pStyle w:val="Companyname"/>
              <w:rPr>
                <w:rStyle w:val="Heading3Char"/>
                <w:color w:val="4B4B4D" w:themeColor="text1"/>
                <w:sz w:val="22"/>
                <w:szCs w:val="22"/>
                <w:lang w:val="lt-LT"/>
              </w:rPr>
            </w:pPr>
            <w:sdt>
              <w:sdtPr>
                <w:rPr>
                  <w:b/>
                  <w:color w:val="007BB2" w:themeColor="background2"/>
                  <w:sz w:val="22"/>
                  <w:szCs w:val="22"/>
                  <w:lang w:val="en-GB"/>
                </w:rPr>
                <w:id w:val="-67507819"/>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color w:val="007BB2" w:themeColor="background2"/>
                <w:sz w:val="22"/>
                <w:szCs w:val="22"/>
              </w:rPr>
              <w:t xml:space="preserve">  </w:t>
            </w:r>
            <w:r w:rsidR="00C11CDA">
              <w:rPr>
                <w:sz w:val="22"/>
                <w:szCs w:val="22"/>
              </w:rPr>
              <w:t>Reikalinga s</w:t>
            </w:r>
            <w:r w:rsidR="000F0F1A" w:rsidRPr="00EE77BB">
              <w:rPr>
                <w:color w:val="4B4B4D" w:themeColor="text1"/>
                <w:sz w:val="22"/>
                <w:szCs w:val="22"/>
              </w:rPr>
              <w:t>pecializuota įmonė</w:t>
            </w:r>
          </w:p>
        </w:tc>
        <w:tc>
          <w:tcPr>
            <w:tcW w:w="2780" w:type="dxa"/>
            <w:tcBorders>
              <w:top w:val="nil"/>
              <w:bottom w:val="nil"/>
            </w:tcBorders>
            <w:vAlign w:val="center"/>
          </w:tcPr>
          <w:p w14:paraId="2D9F846F" w14:textId="6E82122E" w:rsidR="000F0F1A" w:rsidRPr="00EE77BB" w:rsidRDefault="00000000" w:rsidP="00224F07">
            <w:pPr>
              <w:pStyle w:val="Companyname"/>
              <w:rPr>
                <w:color w:val="4B4B4D" w:themeColor="text1"/>
                <w:sz w:val="22"/>
                <w:szCs w:val="22"/>
              </w:rPr>
            </w:pPr>
            <w:sdt>
              <w:sdtPr>
                <w:rPr>
                  <w:color w:val="4B4B4D" w:themeColor="text1"/>
                  <w:sz w:val="22"/>
                  <w:szCs w:val="22"/>
                </w:rPr>
                <w:id w:val="1665284736"/>
                <w14:checkbox>
                  <w14:checked w14:val="0"/>
                  <w14:checkedState w14:val="2612" w14:font="MS Gothic"/>
                  <w14:uncheckedState w14:val="2610" w14:font="MS Gothic"/>
                </w14:checkbox>
              </w:sdtPr>
              <w:sdtContent>
                <w:r w:rsidR="000F0F1A" w:rsidRPr="00EE77BB">
                  <w:rPr>
                    <w:rFonts w:ascii="MS Gothic" w:eastAsia="MS Gothic" w:hAnsi="MS Gothic" w:hint="eastAsia"/>
                    <w:color w:val="4B4B4D" w:themeColor="text1"/>
                    <w:sz w:val="22"/>
                    <w:szCs w:val="22"/>
                  </w:rPr>
                  <w:t>☐</w:t>
                </w:r>
              </w:sdtContent>
            </w:sdt>
            <w:r w:rsidR="000F0F1A" w:rsidRPr="00EE77BB">
              <w:rPr>
                <w:color w:val="4B4B4D" w:themeColor="text1"/>
                <w:sz w:val="22"/>
                <w:szCs w:val="22"/>
              </w:rPr>
              <w:t xml:space="preserve">  </w:t>
            </w:r>
            <w:r w:rsidR="006F1366">
              <w:rPr>
                <w:color w:val="4B4B4D" w:themeColor="text1"/>
                <w:sz w:val="22"/>
                <w:szCs w:val="22"/>
              </w:rPr>
              <w:t>Rekomenduojama</w:t>
            </w:r>
          </w:p>
        </w:tc>
      </w:tr>
      <w:tr w:rsidR="000F0F1A" w:rsidRPr="00EE77BB" w14:paraId="547EEA1C" w14:textId="77777777" w:rsidTr="00224F07">
        <w:trPr>
          <w:trHeight w:val="530"/>
        </w:trPr>
        <w:tc>
          <w:tcPr>
            <w:tcW w:w="2576" w:type="dxa"/>
            <w:tcBorders>
              <w:top w:val="nil"/>
            </w:tcBorders>
            <w:vAlign w:val="center"/>
          </w:tcPr>
          <w:p w14:paraId="662EE096" w14:textId="08CD17C8" w:rsidR="000F0F1A" w:rsidRPr="00EE77BB" w:rsidRDefault="00000000" w:rsidP="00224F07">
            <w:pPr>
              <w:pStyle w:val="Companyname"/>
              <w:rPr>
                <w:rStyle w:val="Heading3Char"/>
                <w:b w:val="0"/>
                <w:bCs/>
                <w:color w:val="4B4B4D" w:themeColor="text1"/>
                <w:sz w:val="22"/>
                <w:szCs w:val="22"/>
                <w:lang w:val="lt-LT"/>
              </w:rPr>
            </w:pPr>
            <w:sdt>
              <w:sdtPr>
                <w:rPr>
                  <w:b/>
                  <w:color w:val="007BB2" w:themeColor="background2"/>
                  <w:sz w:val="22"/>
                  <w:szCs w:val="22"/>
                  <w:lang w:val="en-GB"/>
                </w:rPr>
                <w:id w:val="-1770377289"/>
                <w14:checkbox>
                  <w14:checked w14:val="1"/>
                  <w14:checkedState w14:val="2612" w14:font="MS Gothic"/>
                  <w14:uncheckedState w14:val="2610" w14:font="MS Gothic"/>
                </w14:checkbox>
              </w:sdtPr>
              <w:sdtContent>
                <w:r w:rsidR="000F0F1A" w:rsidRPr="00EE77BB">
                  <w:rPr>
                    <w:rFonts w:ascii="MS Gothic" w:eastAsia="MS Gothic" w:hAnsi="MS Gothic" w:hint="eastAsia"/>
                    <w:b/>
                    <w:color w:val="007BB2" w:themeColor="background2"/>
                    <w:sz w:val="22"/>
                    <w:szCs w:val="22"/>
                  </w:rPr>
                  <w:t>☒</w:t>
                </w:r>
              </w:sdtContent>
            </w:sdt>
            <w:r w:rsidR="000F0F1A"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2F6AC079" w14:textId="77777777" w:rsidR="000F0F1A" w:rsidRPr="00EE77BB"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575215921"/>
                <w14:checkbox>
                  <w14:checked w14:val="0"/>
                  <w14:checkedState w14:val="2612" w14:font="MS Gothic"/>
                  <w14:uncheckedState w14:val="2610" w14:font="MS Gothic"/>
                </w14:checkbox>
              </w:sdtPr>
              <w:sdtContent>
                <w:r w:rsidR="000F0F1A" w:rsidRPr="00EE77BB">
                  <w:rPr>
                    <w:rFonts w:ascii="MS Gothic" w:eastAsia="MS Gothic" w:hAnsi="MS Gothic" w:hint="eastAsia"/>
                    <w:color w:val="4B4B4D" w:themeColor="text1"/>
                    <w:sz w:val="22"/>
                    <w:szCs w:val="22"/>
                  </w:rPr>
                  <w:t>☐</w:t>
                </w:r>
              </w:sdtContent>
            </w:sdt>
            <w:r w:rsidR="000F0F1A" w:rsidRPr="00EE77BB">
              <w:rPr>
                <w:rStyle w:val="Heading3Char"/>
                <w:b w:val="0"/>
                <w:bCs/>
                <w:color w:val="4B4B4D" w:themeColor="text1"/>
                <w:sz w:val="22"/>
                <w:szCs w:val="22"/>
                <w:lang w:val="lt-LT"/>
              </w:rPr>
              <w:t xml:space="preserve">  Aukštas</w:t>
            </w:r>
          </w:p>
        </w:tc>
        <w:tc>
          <w:tcPr>
            <w:tcW w:w="2557" w:type="dxa"/>
            <w:tcBorders>
              <w:top w:val="nil"/>
            </w:tcBorders>
            <w:vAlign w:val="center"/>
          </w:tcPr>
          <w:p w14:paraId="2D669D9A" w14:textId="2D2770E6" w:rsidR="000F0F1A" w:rsidRPr="00EE77BB" w:rsidRDefault="00000000" w:rsidP="00224F07">
            <w:pPr>
              <w:pStyle w:val="Companyname"/>
              <w:rPr>
                <w:rStyle w:val="Heading3Char"/>
                <w:color w:val="4B4B4D" w:themeColor="text1"/>
                <w:sz w:val="22"/>
                <w:szCs w:val="22"/>
                <w:lang w:val="lt-LT"/>
              </w:rPr>
            </w:pPr>
            <w:sdt>
              <w:sdtPr>
                <w:rPr>
                  <w:b/>
                  <w:color w:val="4B4B4D" w:themeColor="text1"/>
                  <w:sz w:val="22"/>
                  <w:szCs w:val="22"/>
                  <w:lang w:val="en-GB"/>
                </w:rPr>
                <w:id w:val="-71743124"/>
                <w14:checkbox>
                  <w14:checked w14:val="0"/>
                  <w14:checkedState w14:val="2612" w14:font="MS Gothic"/>
                  <w14:uncheckedState w14:val="2610" w14:font="MS Gothic"/>
                </w14:checkbox>
              </w:sdtPr>
              <w:sdtContent>
                <w:r w:rsidR="000F0F1A" w:rsidRPr="00EE77BB">
                  <w:rPr>
                    <w:rFonts w:ascii="MS Gothic" w:eastAsia="MS Gothic" w:hAnsi="MS Gothic" w:hint="eastAsia"/>
                    <w:color w:val="4B4B4D" w:themeColor="text1"/>
                    <w:sz w:val="22"/>
                    <w:szCs w:val="22"/>
                  </w:rPr>
                  <w:t>☐</w:t>
                </w:r>
              </w:sdtContent>
            </w:sdt>
            <w:r w:rsidR="000F0F1A" w:rsidRPr="00EE77BB">
              <w:rPr>
                <w:color w:val="4B4B4D" w:themeColor="text1"/>
                <w:sz w:val="22"/>
                <w:szCs w:val="22"/>
              </w:rPr>
              <w:t xml:space="preserve">  </w:t>
            </w:r>
            <w:r w:rsidR="00C11CDA">
              <w:rPr>
                <w:sz w:val="22"/>
                <w:szCs w:val="22"/>
              </w:rPr>
              <w:t>Reikalingas e</w:t>
            </w:r>
            <w:r w:rsidR="000F0F1A" w:rsidRPr="00EE77BB">
              <w:rPr>
                <w:color w:val="4B4B4D" w:themeColor="text1"/>
                <w:sz w:val="22"/>
                <w:szCs w:val="22"/>
              </w:rPr>
              <w:t>kspertas</w:t>
            </w:r>
          </w:p>
        </w:tc>
        <w:tc>
          <w:tcPr>
            <w:tcW w:w="2780" w:type="dxa"/>
            <w:tcBorders>
              <w:top w:val="nil"/>
            </w:tcBorders>
            <w:vAlign w:val="center"/>
          </w:tcPr>
          <w:p w14:paraId="54B8E6E6" w14:textId="77777777" w:rsidR="000F0F1A" w:rsidRPr="00EE77BB" w:rsidRDefault="00000000" w:rsidP="00224F07">
            <w:pPr>
              <w:pStyle w:val="Companyname"/>
              <w:rPr>
                <w:color w:val="4B4B4D" w:themeColor="text1"/>
                <w:sz w:val="22"/>
                <w:szCs w:val="22"/>
              </w:rPr>
            </w:pPr>
            <w:sdt>
              <w:sdtPr>
                <w:rPr>
                  <w:color w:val="4B4B4D" w:themeColor="text1"/>
                  <w:sz w:val="22"/>
                  <w:szCs w:val="22"/>
                </w:rPr>
                <w:id w:val="369578474"/>
                <w14:checkbox>
                  <w14:checked w14:val="0"/>
                  <w14:checkedState w14:val="2612" w14:font="MS Gothic"/>
                  <w14:uncheckedState w14:val="2610" w14:font="MS Gothic"/>
                </w14:checkbox>
              </w:sdtPr>
              <w:sdtContent>
                <w:r w:rsidR="000F0F1A" w:rsidRPr="00EE77BB">
                  <w:rPr>
                    <w:rFonts w:ascii="MS Gothic" w:eastAsia="MS Gothic" w:hAnsi="MS Gothic" w:hint="eastAsia"/>
                    <w:color w:val="4B4B4D" w:themeColor="text1"/>
                    <w:sz w:val="22"/>
                    <w:szCs w:val="22"/>
                  </w:rPr>
                  <w:t>☐</w:t>
                </w:r>
              </w:sdtContent>
            </w:sdt>
            <w:r w:rsidR="000F0F1A" w:rsidRPr="00EE77BB">
              <w:rPr>
                <w:color w:val="4B4B4D" w:themeColor="text1"/>
                <w:sz w:val="22"/>
                <w:szCs w:val="22"/>
              </w:rPr>
              <w:t xml:space="preserve">  Privaloma</w:t>
            </w:r>
          </w:p>
        </w:tc>
      </w:tr>
    </w:tbl>
    <w:p w14:paraId="23E804DF" w14:textId="7DC4F749" w:rsidR="000F0F1A" w:rsidRPr="00EE77BB" w:rsidRDefault="000F0F1A" w:rsidP="000F0F1A">
      <w:pPr>
        <w:spacing w:before="0"/>
        <w:rPr>
          <w:rStyle w:val="Heading3Char"/>
          <w:sz w:val="28"/>
          <w:szCs w:val="28"/>
          <w:lang w:val="lt-LT"/>
        </w:rPr>
      </w:pPr>
      <w:r w:rsidRPr="00EE77BB">
        <w:rPr>
          <w:rStyle w:val="Heading3Char"/>
          <w:sz w:val="28"/>
          <w:szCs w:val="28"/>
          <w:lang w:val="lt-LT"/>
        </w:rPr>
        <w:br w:type="page"/>
      </w:r>
      <w:r w:rsidR="006F1366">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0F0F1A" w:rsidRPr="00EE77BB" w14:paraId="72C2A0EB" w14:textId="77777777">
        <w:trPr>
          <w:trHeight w:val="466"/>
        </w:trPr>
        <w:tc>
          <w:tcPr>
            <w:tcW w:w="5097" w:type="dxa"/>
            <w:shd w:val="clear" w:color="auto" w:fill="E7EEF5" w:themeFill="accent5" w:themeFillTint="33"/>
          </w:tcPr>
          <w:p w14:paraId="170FAA8B" w14:textId="77777777" w:rsidR="000F0F1A" w:rsidRPr="00EE77BB" w:rsidRDefault="000F0F1A"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4F0E4D91" w14:textId="77777777" w:rsidR="000F0F1A" w:rsidRPr="00EE77BB" w:rsidRDefault="000F0F1A" w:rsidP="00224F07">
            <w:pPr>
              <w:spacing w:before="60" w:after="60"/>
              <w:rPr>
                <w:i/>
                <w:iCs/>
                <w:color w:val="4B4B4D" w:themeColor="text1"/>
              </w:rPr>
            </w:pPr>
            <w:r w:rsidRPr="00EE77BB">
              <w:rPr>
                <w:rStyle w:val="Heading3Char"/>
                <w:lang w:val="lt-LT"/>
              </w:rPr>
              <w:t>Investicijų grąža</w:t>
            </w:r>
          </w:p>
        </w:tc>
      </w:tr>
      <w:tr w:rsidR="000F0F1A" w:rsidRPr="00EE77BB" w14:paraId="71DFE92D" w14:textId="77777777">
        <w:trPr>
          <w:trHeight w:val="1359"/>
        </w:trPr>
        <w:tc>
          <w:tcPr>
            <w:tcW w:w="5097" w:type="dxa"/>
          </w:tcPr>
          <w:p w14:paraId="2FA45122" w14:textId="0B2900D1" w:rsidR="000F0F1A" w:rsidRPr="00EE77BB" w:rsidRDefault="000F0F1A" w:rsidP="00224F07">
            <w:pPr>
              <w:pStyle w:val="StandardText"/>
              <w:spacing w:before="40" w:line="280" w:lineRule="exact"/>
            </w:pPr>
            <w:r w:rsidRPr="00EE77BB">
              <w:t>Akytasis betonas nišai išklijuoti: 20-40 € už m²</w:t>
            </w:r>
          </w:p>
          <w:p w14:paraId="4DC93F45" w14:textId="3EEB0FE9" w:rsidR="000F0F1A" w:rsidRPr="00EE77BB" w:rsidRDefault="000C4778" w:rsidP="00224F07">
            <w:pPr>
              <w:pStyle w:val="StandardText"/>
              <w:spacing w:before="40" w:line="280" w:lineRule="exact"/>
              <w:rPr>
                <w:rStyle w:val="Heading3Char"/>
                <w:b w:val="0"/>
                <w:color w:val="4B4B4D" w:themeColor="text1"/>
                <w:lang w:val="lt-LT"/>
              </w:rPr>
            </w:pPr>
            <w:r>
              <w:t>Radiatorių</w:t>
            </w:r>
            <w:r w:rsidR="000F0F1A" w:rsidRPr="00EE77BB">
              <w:t xml:space="preserve"> nuėmimas ir montavimas: 150-200 € (be reikalingų medžiagų)</w:t>
            </w:r>
          </w:p>
        </w:tc>
        <w:tc>
          <w:tcPr>
            <w:tcW w:w="5109" w:type="dxa"/>
          </w:tcPr>
          <w:p w14:paraId="3C8D2391" w14:textId="77777777" w:rsidR="000F0F1A" w:rsidRPr="00EE77BB" w:rsidRDefault="000F0F1A" w:rsidP="00224F07">
            <w:pPr>
              <w:pStyle w:val="StandardText"/>
              <w:spacing w:before="40" w:line="280" w:lineRule="exact"/>
              <w:rPr>
                <w:rStyle w:val="Heading3Char"/>
                <w:b w:val="0"/>
                <w:bCs/>
                <w:i/>
                <w:iCs/>
                <w:color w:val="4B4B4D" w:themeColor="text1"/>
                <w:sz w:val="22"/>
                <w:szCs w:val="22"/>
                <w:lang w:val="lt-LT"/>
              </w:rPr>
            </w:pPr>
            <w:r w:rsidRPr="00EE77BB">
              <w:t>3-7 metai (</w:t>
            </w:r>
            <w:r w:rsidRPr="00EE77BB">
              <w:rPr>
                <w:bCs/>
              </w:rPr>
              <w:t>priklausomai nuo sienos izoliacijos ir šildymo būdo)</w:t>
            </w:r>
            <w:r w:rsidRPr="00EE77BB">
              <w:t xml:space="preserve">  </w:t>
            </w:r>
          </w:p>
          <w:p w14:paraId="0D9A41ED" w14:textId="77777777" w:rsidR="000F0F1A" w:rsidRPr="00EE77BB" w:rsidRDefault="000F0F1A" w:rsidP="00224F07">
            <w:pPr>
              <w:pStyle w:val="StandardText"/>
              <w:spacing w:before="40" w:line="280" w:lineRule="exact"/>
              <w:rPr>
                <w:rStyle w:val="Heading3Char"/>
                <w:b w:val="0"/>
                <w:bCs/>
                <w:i/>
                <w:iCs/>
                <w:color w:val="4B4B4D" w:themeColor="text1"/>
                <w:sz w:val="22"/>
                <w:szCs w:val="22"/>
                <w:lang w:val="lt-LT"/>
              </w:rPr>
            </w:pPr>
          </w:p>
        </w:tc>
      </w:tr>
      <w:tr w:rsidR="000F0F1A" w:rsidRPr="00EE77BB" w14:paraId="11C5421B" w14:textId="77777777">
        <w:trPr>
          <w:trHeight w:val="516"/>
        </w:trPr>
        <w:tc>
          <w:tcPr>
            <w:tcW w:w="5097" w:type="dxa"/>
            <w:shd w:val="clear" w:color="auto" w:fill="E7EEF5" w:themeFill="accent5" w:themeFillTint="33"/>
          </w:tcPr>
          <w:p w14:paraId="36015983" w14:textId="77777777" w:rsidR="000F0F1A" w:rsidRPr="00EE77BB" w:rsidRDefault="000F0F1A"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6CD3BB4C" w14:textId="77777777" w:rsidR="000F0F1A" w:rsidRPr="00EE77BB" w:rsidRDefault="000F0F1A" w:rsidP="00224F07">
            <w:pPr>
              <w:spacing w:before="60" w:after="60"/>
              <w:rPr>
                <w:rStyle w:val="Heading3Char"/>
                <w:lang w:val="lt-LT"/>
              </w:rPr>
            </w:pPr>
            <w:r w:rsidRPr="00EE77BB">
              <w:rPr>
                <w:rStyle w:val="Heading3Char"/>
                <w:lang w:val="lt-LT"/>
              </w:rPr>
              <w:t>Medžiagos ar technologijos prieinamumas</w:t>
            </w:r>
          </w:p>
        </w:tc>
      </w:tr>
      <w:tr w:rsidR="000F0F1A" w:rsidRPr="00EE77BB" w14:paraId="02A2FF3A" w14:textId="77777777">
        <w:trPr>
          <w:trHeight w:val="530"/>
        </w:trPr>
        <w:tc>
          <w:tcPr>
            <w:tcW w:w="5097" w:type="dxa"/>
          </w:tcPr>
          <w:p w14:paraId="41BFE492" w14:textId="45DDA59C" w:rsidR="000F0F1A" w:rsidRPr="00EE77BB" w:rsidRDefault="000F0F1A" w:rsidP="00224F07">
            <w:pPr>
              <w:pStyle w:val="StandardText"/>
              <w:spacing w:before="40" w:line="280" w:lineRule="exact"/>
              <w:rPr>
                <w:rStyle w:val="Heading3Char"/>
                <w:b w:val="0"/>
                <w:i/>
                <w:iCs/>
                <w:color w:val="4B4B4D" w:themeColor="text1"/>
                <w:sz w:val="22"/>
                <w:szCs w:val="22"/>
                <w:lang w:val="lt-LT"/>
              </w:rPr>
            </w:pPr>
            <w:r w:rsidRPr="00EE77BB">
              <w:t>Šiuo metu finansavimo programų šiai priemonei nėra.</w:t>
            </w:r>
          </w:p>
        </w:tc>
        <w:tc>
          <w:tcPr>
            <w:tcW w:w="5109" w:type="dxa"/>
          </w:tcPr>
          <w:p w14:paraId="79B07C71" w14:textId="02C7A09C" w:rsidR="000F0F1A" w:rsidRPr="00EE77BB" w:rsidRDefault="000F0F1A" w:rsidP="00224F07">
            <w:pPr>
              <w:pStyle w:val="StandardText"/>
              <w:spacing w:before="40" w:line="280" w:lineRule="exact"/>
              <w:rPr>
                <w:rStyle w:val="Heading3Char"/>
                <w:b w:val="0"/>
                <w:color w:val="4B4B4D" w:themeColor="text1"/>
                <w:lang w:val="lt-LT"/>
              </w:rPr>
            </w:pPr>
            <w:r w:rsidRPr="00EE77BB">
              <w:t>Medžiag</w:t>
            </w:r>
            <w:r w:rsidR="000C4778">
              <w:t xml:space="preserve">ų galima įsigyti </w:t>
            </w:r>
            <w:r w:rsidRPr="00EE77BB">
              <w:t xml:space="preserve">dideliais kiekiais </w:t>
            </w:r>
            <w:r w:rsidR="00310AC9">
              <w:t>įvairiose vietose</w:t>
            </w:r>
            <w:r w:rsidRPr="00EE77BB">
              <w:t>, p</w:t>
            </w:r>
            <w:r w:rsidR="000C4778">
              <w:t>vz.</w:t>
            </w:r>
            <w:r w:rsidRPr="00EE77BB">
              <w:t xml:space="preserve"> statybinių prekių parduotuvėse. </w:t>
            </w:r>
          </w:p>
        </w:tc>
      </w:tr>
      <w:tr w:rsidR="000F0F1A" w:rsidRPr="00EE77BB" w14:paraId="4A5DBC1E" w14:textId="77777777">
        <w:trPr>
          <w:trHeight w:val="385"/>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226176E" w14:textId="77777777" w:rsidR="000F0F1A" w:rsidRPr="00EE77BB" w:rsidRDefault="000F0F1A" w:rsidP="00224F07">
            <w:pPr>
              <w:pStyle w:val="Companyname"/>
              <w:rPr>
                <w:b/>
                <w:bCs/>
                <w:color w:val="007BB2" w:themeColor="background2"/>
                <w:sz w:val="24"/>
                <w:szCs w:val="24"/>
                <w:shd w:val="clear" w:color="auto" w:fill="E7EEF5" w:themeFill="accent5" w:themeFillTint="33"/>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0F0F1A" w:rsidRPr="00EE77BB" w14:paraId="5DD9A49E" w14:textId="77777777">
        <w:trPr>
          <w:trHeight w:val="727"/>
        </w:trPr>
        <w:tc>
          <w:tcPr>
            <w:tcW w:w="10206" w:type="dxa"/>
            <w:gridSpan w:val="2"/>
          </w:tcPr>
          <w:p w14:paraId="61877F4D" w14:textId="77777777" w:rsidR="000F0F1A" w:rsidRDefault="000F0F1A" w:rsidP="00224F07">
            <w:pPr>
              <w:pStyle w:val="StandardText"/>
              <w:spacing w:before="40" w:line="280" w:lineRule="exact"/>
            </w:pPr>
            <w:r w:rsidRPr="00EE77BB">
              <w:t xml:space="preserve">Norint išvengti pelėsio, svarbu, kad </w:t>
            </w:r>
            <w:r w:rsidR="000C4778">
              <w:t xml:space="preserve">mūrijant ar izoliuojant nišą, </w:t>
            </w:r>
            <w:r w:rsidRPr="00EE77BB">
              <w:t>šilum</w:t>
            </w:r>
            <w:r w:rsidR="000C4778">
              <w:t>inis</w:t>
            </w:r>
            <w:r w:rsidRPr="00EE77BB">
              <w:t xml:space="preserve"> laidumas būtų pritaikytas prie </w:t>
            </w:r>
            <w:r w:rsidR="000C4778">
              <w:t>šalia esančių</w:t>
            </w:r>
            <w:r w:rsidRPr="00EE77BB">
              <w:t xml:space="preserve"> komponentų.</w:t>
            </w:r>
          </w:p>
          <w:p w14:paraId="09069D9F" w14:textId="7CBED7A8" w:rsidR="000C4778" w:rsidRPr="00EE77BB" w:rsidRDefault="000C4778" w:rsidP="00224F07">
            <w:pPr>
              <w:pStyle w:val="StandardText"/>
              <w:spacing w:before="40" w:line="280" w:lineRule="exact"/>
            </w:pPr>
          </w:p>
        </w:tc>
      </w:tr>
    </w:tbl>
    <w:p w14:paraId="018D22A9" w14:textId="2EE8120E" w:rsidR="000F0F1A" w:rsidRPr="00EE77BB" w:rsidRDefault="000F0F1A" w:rsidP="000F0F1A">
      <w:pPr>
        <w:pStyle w:val="Heading3"/>
        <w:rPr>
          <w:rStyle w:val="Heading3Char"/>
          <w:b/>
          <w:sz w:val="28"/>
          <w:szCs w:val="28"/>
          <w:lang w:val="lt-LT"/>
        </w:rPr>
      </w:pP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0F0F1A" w:rsidRPr="00EE77BB" w14:paraId="6378EBF1" w14:textId="77777777" w:rsidTr="00224F07">
        <w:tc>
          <w:tcPr>
            <w:tcW w:w="10196" w:type="dxa"/>
            <w:shd w:val="clear" w:color="auto" w:fill="E7EEF5" w:themeFill="accent5" w:themeFillTint="33"/>
          </w:tcPr>
          <w:p w14:paraId="1E775808" w14:textId="36F8250C" w:rsidR="000F0F1A"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0F0F1A" w:rsidRPr="00EE77BB" w14:paraId="7A899C36" w14:textId="77777777" w:rsidTr="00224F07">
        <w:trPr>
          <w:trHeight w:val="447"/>
        </w:trPr>
        <w:tc>
          <w:tcPr>
            <w:tcW w:w="10196" w:type="dxa"/>
          </w:tcPr>
          <w:p w14:paraId="31007B5E" w14:textId="121F5B44" w:rsidR="000F0F1A" w:rsidRPr="00EE77BB" w:rsidRDefault="000F0F1A" w:rsidP="00224F07">
            <w:pPr>
              <w:pStyle w:val="StandardText"/>
              <w:spacing w:before="40" w:line="280" w:lineRule="exact"/>
            </w:pPr>
            <w:r w:rsidRPr="00EE77BB">
              <w:t>Santechnikas šildymo sistem</w:t>
            </w:r>
            <w:r w:rsidR="00345878">
              <w:t xml:space="preserve">os </w:t>
            </w:r>
            <w:r w:rsidR="00345878" w:rsidRPr="00EE77BB">
              <w:t>išmont</w:t>
            </w:r>
            <w:r w:rsidR="00345878">
              <w:t>avimui</w:t>
            </w:r>
            <w:r w:rsidRPr="00EE77BB">
              <w:t>.</w:t>
            </w:r>
          </w:p>
        </w:tc>
      </w:tr>
      <w:tr w:rsidR="000F0F1A" w:rsidRPr="00EE77BB" w14:paraId="45D8DCA4" w14:textId="77777777" w:rsidTr="00224F07">
        <w:tc>
          <w:tcPr>
            <w:tcW w:w="10196" w:type="dxa"/>
            <w:shd w:val="clear" w:color="auto" w:fill="E7EEF5" w:themeFill="accent5" w:themeFillTint="33"/>
          </w:tcPr>
          <w:p w14:paraId="0C3AC65F" w14:textId="6C360660" w:rsidR="000F0F1A"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0F0F1A" w:rsidRPr="00EE77BB" w14:paraId="18CE2F7D" w14:textId="77777777" w:rsidTr="00224F07">
        <w:trPr>
          <w:trHeight w:val="476"/>
        </w:trPr>
        <w:tc>
          <w:tcPr>
            <w:tcW w:w="10196" w:type="dxa"/>
          </w:tcPr>
          <w:p w14:paraId="2B9546E9" w14:textId="302AD7DB" w:rsidR="000F0F1A" w:rsidRPr="00EE77BB" w:rsidRDefault="000F0F1A" w:rsidP="00224F07">
            <w:pPr>
              <w:pStyle w:val="StandardText"/>
              <w:spacing w:before="40" w:line="280" w:lineRule="exact"/>
            </w:pPr>
            <w:r w:rsidRPr="00EE77BB">
              <w:t xml:space="preserve">Mūrininkas ar </w:t>
            </w:r>
            <w:r w:rsidR="008E39C5">
              <w:t>kitas specialistas</w:t>
            </w:r>
            <w:r w:rsidRPr="00EE77BB">
              <w:t xml:space="preserve">, </w:t>
            </w:r>
            <w:r w:rsidR="00345878">
              <w:t>gebantis užmūryti/</w:t>
            </w:r>
            <w:r w:rsidRPr="00EE77BB">
              <w:t>užpild</w:t>
            </w:r>
            <w:r w:rsidR="00345878">
              <w:t>yti</w:t>
            </w:r>
            <w:r w:rsidRPr="00EE77BB">
              <w:t xml:space="preserve"> nišą.</w:t>
            </w:r>
          </w:p>
        </w:tc>
      </w:tr>
      <w:tr w:rsidR="000F0F1A" w:rsidRPr="00EE77BB" w14:paraId="6683309B" w14:textId="77777777" w:rsidTr="00224F07">
        <w:tc>
          <w:tcPr>
            <w:tcW w:w="10196" w:type="dxa"/>
            <w:shd w:val="clear" w:color="auto" w:fill="E7EEF5" w:themeFill="accent5" w:themeFillTint="33"/>
          </w:tcPr>
          <w:p w14:paraId="390095E4" w14:textId="77777777" w:rsidR="000F0F1A" w:rsidRPr="00EE77BB" w:rsidRDefault="000F0F1A"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0F0F1A" w:rsidRPr="00EE77BB" w14:paraId="7B59C32B" w14:textId="77777777" w:rsidTr="00224F07">
        <w:trPr>
          <w:trHeight w:val="490"/>
        </w:trPr>
        <w:tc>
          <w:tcPr>
            <w:tcW w:w="10196" w:type="dxa"/>
          </w:tcPr>
          <w:p w14:paraId="51EC8FE9" w14:textId="77777777" w:rsidR="000F0F1A" w:rsidRPr="00EE77BB" w:rsidRDefault="000F0F1A" w:rsidP="00224F07">
            <w:pPr>
              <w:spacing w:before="60" w:after="60"/>
              <w:rPr>
                <w:i/>
                <w:iCs/>
              </w:rPr>
            </w:pPr>
            <w:r w:rsidRPr="00EE77BB">
              <w:rPr>
                <w:i/>
                <w:iCs/>
              </w:rPr>
              <w:t>---</w:t>
            </w:r>
          </w:p>
        </w:tc>
      </w:tr>
    </w:tbl>
    <w:p w14:paraId="3DA14D8B" w14:textId="77777777" w:rsidR="000F0F1A" w:rsidRPr="00EE77BB" w:rsidRDefault="000F0F1A" w:rsidP="000F0F1A">
      <w:pPr>
        <w:spacing w:before="0"/>
        <w:rPr>
          <w:rStyle w:val="Heading3Char"/>
          <w:lang w:val="lt-LT"/>
        </w:rPr>
      </w:pPr>
      <w:r w:rsidRPr="00EE77BB">
        <w:rPr>
          <w:rStyle w:val="Heading3Char"/>
          <w:lang w:val="lt-LT"/>
        </w:rPr>
        <w:br w:type="page"/>
      </w:r>
    </w:p>
    <w:p w14:paraId="7028B053" w14:textId="77777777" w:rsidR="000F0F1A" w:rsidRPr="00EE77BB" w:rsidRDefault="000F0F1A" w:rsidP="00C76F09">
      <w:pPr>
        <w:pStyle w:val="Heading3"/>
      </w:pPr>
      <w:r w:rsidRPr="00EE77BB">
        <w:rPr>
          <w:rStyle w:val="Heading3Char"/>
          <w:b/>
          <w:sz w:val="28"/>
          <w:szCs w:val="28"/>
          <w:lang w:val="lt-LT"/>
        </w:rPr>
        <w:lastRenderedPageBreak/>
        <w:t>Įgyvendinimo procesas</w:t>
      </w:r>
    </w:p>
    <w:tbl>
      <w:tblPr>
        <w:tblStyle w:val="TableGrid"/>
        <w:tblW w:w="0" w:type="auto"/>
        <w:tblLayout w:type="fixed"/>
        <w:tblLook w:val="04A0" w:firstRow="1" w:lastRow="0" w:firstColumn="1" w:lastColumn="0" w:noHBand="0" w:noVBand="1"/>
      </w:tblPr>
      <w:tblGrid>
        <w:gridCol w:w="4957"/>
        <w:gridCol w:w="5237"/>
      </w:tblGrid>
      <w:tr w:rsidR="000F0F1A" w:rsidRPr="00EE77BB" w14:paraId="2A8A4DF9" w14:textId="77777777" w:rsidTr="00224F07">
        <w:tc>
          <w:tcPr>
            <w:tcW w:w="4957" w:type="dxa"/>
            <w:shd w:val="clear" w:color="auto" w:fill="E7EEF5" w:themeFill="accent5" w:themeFillTint="33"/>
          </w:tcPr>
          <w:p w14:paraId="2176106E" w14:textId="394AECE4" w:rsidR="000F0F1A"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4961085A" w14:textId="21D909A2" w:rsidR="000F0F1A" w:rsidRPr="00EE77BB" w:rsidRDefault="000F0F1A" w:rsidP="00224F07">
            <w:pPr>
              <w:spacing w:after="120"/>
              <w:rPr>
                <w:b/>
                <w:bCs/>
              </w:rPr>
            </w:pPr>
            <w:r w:rsidRPr="00EE77BB">
              <w:rPr>
                <w:rStyle w:val="Heading3Char"/>
                <w:lang w:val="lt-LT"/>
              </w:rPr>
              <w:t>Diegimo instrukcijos ir gairės, atvirojo kodo iniciatyvos</w:t>
            </w:r>
          </w:p>
        </w:tc>
      </w:tr>
      <w:tr w:rsidR="000F0F1A" w:rsidRPr="00EE77BB" w14:paraId="43219AF0" w14:textId="77777777" w:rsidTr="00224F07">
        <w:tc>
          <w:tcPr>
            <w:tcW w:w="4957" w:type="dxa"/>
          </w:tcPr>
          <w:p w14:paraId="16DE04CE" w14:textId="1CCA9CAB" w:rsidR="000F0F1A" w:rsidRPr="00EE77BB" w:rsidRDefault="000F0F1A">
            <w:pPr>
              <w:pStyle w:val="StandardText"/>
              <w:numPr>
                <w:ilvl w:val="0"/>
                <w:numId w:val="13"/>
              </w:numPr>
              <w:spacing w:before="60" w:after="60" w:line="280" w:lineRule="exact"/>
            </w:pPr>
            <w:r w:rsidRPr="00EE77BB">
              <w:t>Kitų efektyvumo priemonių, p</w:t>
            </w:r>
            <w:r w:rsidR="005A091E">
              <w:t>vz.</w:t>
            </w:r>
            <w:r w:rsidRPr="00EE77BB">
              <w:t xml:space="preserve"> langų keitimo ar sienų </w:t>
            </w:r>
            <w:r w:rsidR="005A091E">
              <w:t>šiltinimo</w:t>
            </w:r>
            <w:r w:rsidRPr="00EE77BB">
              <w:t xml:space="preserve"> </w:t>
            </w:r>
            <w:r w:rsidR="005A091E">
              <w:t>apsvarstymas ir poveikio planavimas</w:t>
            </w:r>
            <w:r w:rsidRPr="00EE77BB">
              <w:t>.</w:t>
            </w:r>
          </w:p>
          <w:p w14:paraId="5E6B00EA" w14:textId="23E913E8" w:rsidR="000F0F1A" w:rsidRPr="00EE77BB" w:rsidRDefault="000F0F1A">
            <w:pPr>
              <w:pStyle w:val="StandardText"/>
              <w:numPr>
                <w:ilvl w:val="0"/>
                <w:numId w:val="13"/>
              </w:numPr>
              <w:spacing w:before="60" w:after="60" w:line="280" w:lineRule="exact"/>
            </w:pPr>
            <w:r w:rsidRPr="00EE77BB">
              <w:t xml:space="preserve">Patikrinimas ar tikslinga (iš dalies) </w:t>
            </w:r>
            <w:r w:rsidR="005A091E" w:rsidRPr="00EE77BB">
              <w:t xml:space="preserve">keisti </w:t>
            </w:r>
            <w:r w:rsidRPr="00EE77BB">
              <w:t xml:space="preserve">šildymo sistemą (pakeisti radiatorius, </w:t>
            </w:r>
            <w:r w:rsidR="005A091E">
              <w:t xml:space="preserve">juos </w:t>
            </w:r>
            <w:r w:rsidRPr="00EE77BB">
              <w:t xml:space="preserve">padidinti ar </w:t>
            </w:r>
            <w:r w:rsidR="005A091E">
              <w:t>sudėti</w:t>
            </w:r>
            <w:r w:rsidRPr="00EE77BB">
              <w:t xml:space="preserve"> </w:t>
            </w:r>
            <w:r w:rsidR="005A091E">
              <w:t xml:space="preserve">skydinius </w:t>
            </w:r>
            <w:r w:rsidRPr="00EE77BB">
              <w:t>radiatori</w:t>
            </w:r>
            <w:r w:rsidR="005A091E">
              <w:t>us</w:t>
            </w:r>
            <w:r w:rsidRPr="00EE77BB">
              <w:t>).</w:t>
            </w:r>
          </w:p>
          <w:p w14:paraId="4A0F060C" w14:textId="0AAE0F2C" w:rsidR="000F0F1A" w:rsidRPr="00EE77BB" w:rsidRDefault="000F0F1A">
            <w:pPr>
              <w:pStyle w:val="StandardText"/>
              <w:numPr>
                <w:ilvl w:val="0"/>
                <w:numId w:val="13"/>
              </w:numPr>
              <w:spacing w:before="60" w:after="60" w:line="280" w:lineRule="exact"/>
            </w:pPr>
            <w:r w:rsidRPr="00EE77BB">
              <w:t xml:space="preserve">Langų ir sienų izoliacijos būklės </w:t>
            </w:r>
            <w:r w:rsidR="00771AB7">
              <w:t>fiksavimas</w:t>
            </w:r>
            <w:r w:rsidRPr="00EE77BB">
              <w:t>.</w:t>
            </w:r>
          </w:p>
          <w:p w14:paraId="3D67C98F" w14:textId="77777777" w:rsidR="000F0F1A" w:rsidRPr="00EE77BB" w:rsidRDefault="000F0F1A">
            <w:pPr>
              <w:pStyle w:val="StandardText"/>
              <w:numPr>
                <w:ilvl w:val="0"/>
                <w:numId w:val="13"/>
              </w:numPr>
              <w:spacing w:before="60" w:after="60" w:line="280" w:lineRule="exact"/>
            </w:pPr>
            <w:r w:rsidRPr="00EE77BB">
              <w:t>Radiatorių nuėmimas ir vožtuvų uždengimas.</w:t>
            </w:r>
          </w:p>
          <w:p w14:paraId="51AC4C90" w14:textId="0F22DE37" w:rsidR="000F0F1A" w:rsidRPr="00EE77BB" w:rsidRDefault="000F0F1A">
            <w:pPr>
              <w:pStyle w:val="StandardText"/>
              <w:numPr>
                <w:ilvl w:val="0"/>
                <w:numId w:val="13"/>
              </w:numPr>
              <w:spacing w:before="60" w:after="60" w:line="280" w:lineRule="exact"/>
              <w:rPr>
                <w:rFonts w:ascii="Times New Roman" w:eastAsia="Times New Roman" w:hAnsi="Times New Roman"/>
                <w:lang w:eastAsia="de-DE"/>
              </w:rPr>
            </w:pPr>
            <w:r w:rsidRPr="00EE77BB">
              <w:t>Jei reik</w:t>
            </w:r>
            <w:r w:rsidR="009D22B0">
              <w:t>alinga</w:t>
            </w:r>
            <w:r w:rsidRPr="00EE77BB">
              <w:t xml:space="preserve">, </w:t>
            </w:r>
            <w:r w:rsidR="009D22B0">
              <w:t>grindų dangos nuėmimas ir uždengimas</w:t>
            </w:r>
            <w:r w:rsidRPr="00EE77BB">
              <w:t>.</w:t>
            </w:r>
          </w:p>
        </w:tc>
        <w:tc>
          <w:tcPr>
            <w:tcW w:w="5237" w:type="dxa"/>
          </w:tcPr>
          <w:p w14:paraId="78A3436D" w14:textId="77777777" w:rsidR="004158EF" w:rsidRPr="004158EF" w:rsidRDefault="004158EF" w:rsidP="004158EF">
            <w:pPr>
              <w:spacing w:before="60" w:after="60"/>
              <w:rPr>
                <w:i/>
                <w:iCs/>
                <w:color w:val="4B4B4D" w:themeColor="text1"/>
              </w:rPr>
            </w:pPr>
            <w:hyperlink r:id="rId44" w:history="1">
              <w:r w:rsidRPr="004158EF">
                <w:rPr>
                  <w:rStyle w:val="Hyperlink"/>
                  <w:i/>
                  <w:iCs/>
                  <w:color w:val="4B4B4D" w:themeColor="text1"/>
                </w:rPr>
                <w:t>https://warmis.techinfus.com/lt/radiatory/reshetki-na-batarei-otopleniya.html</w:t>
              </w:r>
            </w:hyperlink>
          </w:p>
          <w:p w14:paraId="2A5EA3BC" w14:textId="77777777" w:rsidR="004158EF" w:rsidRPr="004158EF" w:rsidRDefault="004158EF" w:rsidP="004158EF">
            <w:pPr>
              <w:spacing w:before="60" w:after="60"/>
              <w:rPr>
                <w:i/>
                <w:iCs/>
                <w:color w:val="4B4B4D" w:themeColor="text1"/>
              </w:rPr>
            </w:pPr>
            <w:hyperlink r:id="rId45" w:history="1">
              <w:r w:rsidRPr="004158EF">
                <w:rPr>
                  <w:rStyle w:val="Hyperlink"/>
                  <w:i/>
                  <w:iCs/>
                  <w:color w:val="4B4B4D" w:themeColor="text1"/>
                </w:rPr>
                <w:t>https://www.hitas.lt/patarimai/radiatorius-interjere-kaip-nebrangiai-ji-paslepti-ir-atnaujinti/</w:t>
              </w:r>
            </w:hyperlink>
          </w:p>
          <w:p w14:paraId="1CB0BBCE" w14:textId="06DA1D50" w:rsidR="000F0F1A" w:rsidRPr="00EE77BB" w:rsidRDefault="000F0F1A" w:rsidP="00224F07">
            <w:pPr>
              <w:spacing w:before="60" w:after="60"/>
              <w:rPr>
                <w:i/>
                <w:iCs/>
                <w:color w:val="4B4B4D" w:themeColor="text1"/>
              </w:rPr>
            </w:pPr>
          </w:p>
        </w:tc>
      </w:tr>
      <w:tr w:rsidR="000F0F1A" w:rsidRPr="00EE77BB" w14:paraId="0FBE6796" w14:textId="77777777" w:rsidTr="00224F07">
        <w:tc>
          <w:tcPr>
            <w:tcW w:w="4957" w:type="dxa"/>
            <w:shd w:val="clear" w:color="auto" w:fill="E7EEF5" w:themeFill="accent5" w:themeFillTint="33"/>
          </w:tcPr>
          <w:p w14:paraId="7B41BF80" w14:textId="7821A8F8" w:rsidR="000F0F1A" w:rsidRPr="00EE77BB" w:rsidRDefault="004658D9" w:rsidP="00224F07">
            <w:pPr>
              <w:spacing w:before="60" w:after="60"/>
              <w:rPr>
                <w:rStyle w:val="Heading3Char"/>
                <w:bCs/>
                <w:lang w:val="lt-LT"/>
              </w:rPr>
            </w:pPr>
            <w:r>
              <w:rPr>
                <w:rStyle w:val="Heading3Char"/>
                <w:bCs/>
                <w:lang w:val="lt-LT"/>
              </w:rPr>
              <w:t>Į</w:t>
            </w:r>
            <w:r w:rsidR="000F0F1A" w:rsidRPr="00EE77BB">
              <w:rPr>
                <w:rStyle w:val="Heading3Char"/>
                <w:bCs/>
                <w:lang w:val="lt-LT"/>
              </w:rPr>
              <w:t>gyvendinimas</w:t>
            </w:r>
          </w:p>
        </w:tc>
        <w:tc>
          <w:tcPr>
            <w:tcW w:w="5237" w:type="dxa"/>
            <w:shd w:val="clear" w:color="auto" w:fill="E7EEF5" w:themeFill="accent5" w:themeFillTint="33"/>
          </w:tcPr>
          <w:p w14:paraId="245C9B4C" w14:textId="365FBCA3" w:rsidR="000F0F1A" w:rsidRPr="00EE77BB" w:rsidRDefault="00E33038" w:rsidP="00224F07">
            <w:pPr>
              <w:spacing w:before="60" w:after="60"/>
              <w:rPr>
                <w:rStyle w:val="Heading3Char"/>
                <w:bCs/>
                <w:lang w:val="lt-LT"/>
              </w:rPr>
            </w:pPr>
            <w:r>
              <w:rPr>
                <w:rStyle w:val="Heading3Char"/>
                <w:bCs/>
                <w:lang w:val="lt-LT"/>
              </w:rPr>
              <w:t>Susijusi komunikacija</w:t>
            </w:r>
          </w:p>
        </w:tc>
      </w:tr>
      <w:tr w:rsidR="000F0F1A" w:rsidRPr="00EE77BB" w14:paraId="6489D980" w14:textId="77777777" w:rsidTr="00224F07">
        <w:trPr>
          <w:trHeight w:val="1559"/>
        </w:trPr>
        <w:tc>
          <w:tcPr>
            <w:tcW w:w="4957" w:type="dxa"/>
          </w:tcPr>
          <w:p w14:paraId="1698A915" w14:textId="564BFD12" w:rsidR="000F0F1A" w:rsidRPr="00EE77BB" w:rsidRDefault="000F0F1A">
            <w:pPr>
              <w:pStyle w:val="StandardText"/>
              <w:numPr>
                <w:ilvl w:val="0"/>
                <w:numId w:val="15"/>
              </w:numPr>
              <w:spacing w:before="60" w:after="60" w:line="280" w:lineRule="exact"/>
              <w:jc w:val="both"/>
            </w:pPr>
            <w:r w:rsidRPr="00EE77BB">
              <w:t xml:space="preserve">Sienų valymas ir </w:t>
            </w:r>
            <w:r w:rsidR="009D22B0">
              <w:t xml:space="preserve">ruošiamo </w:t>
            </w:r>
            <w:r w:rsidRPr="00EE77BB">
              <w:t>paviršiaus</w:t>
            </w:r>
            <w:r w:rsidR="009D22B0">
              <w:t xml:space="preserve"> </w:t>
            </w:r>
            <w:r w:rsidRPr="00EE77BB">
              <w:t>sudrėkin</w:t>
            </w:r>
            <w:r w:rsidR="009D22B0">
              <w:t>imas</w:t>
            </w:r>
            <w:r w:rsidRPr="00EE77BB">
              <w:t>.</w:t>
            </w:r>
          </w:p>
          <w:p w14:paraId="799B37F5" w14:textId="60D2D42E" w:rsidR="000F0F1A" w:rsidRPr="00EE77BB" w:rsidRDefault="000F0F1A">
            <w:pPr>
              <w:pStyle w:val="StandardText"/>
              <w:numPr>
                <w:ilvl w:val="0"/>
                <w:numId w:val="15"/>
              </w:numPr>
              <w:spacing w:before="60" w:after="60" w:line="280" w:lineRule="exact"/>
              <w:jc w:val="both"/>
            </w:pPr>
            <w:r w:rsidRPr="00EE77BB">
              <w:t xml:space="preserve">Nišos </w:t>
            </w:r>
            <w:r w:rsidR="005A091E">
              <w:t>užmūrijimas/užpildymas p</w:t>
            </w:r>
            <w:r w:rsidRPr="00EE77BB">
              <w:t>asirinkto</w:t>
            </w:r>
            <w:r w:rsidR="005A091E">
              <w:t>mi</w:t>
            </w:r>
            <w:r w:rsidRPr="00EE77BB">
              <w:t>s medžiago</w:t>
            </w:r>
            <w:r w:rsidR="005A091E">
              <w:t>mi</w:t>
            </w:r>
            <w:r w:rsidRPr="00EE77BB">
              <w:t>s.</w:t>
            </w:r>
          </w:p>
          <w:p w14:paraId="52BEAE16" w14:textId="77777777" w:rsidR="000F0F1A" w:rsidRPr="00EE77BB" w:rsidRDefault="000F0F1A">
            <w:pPr>
              <w:pStyle w:val="StandardText"/>
              <w:numPr>
                <w:ilvl w:val="0"/>
                <w:numId w:val="15"/>
              </w:numPr>
              <w:spacing w:before="60" w:after="60" w:line="280" w:lineRule="exact"/>
            </w:pPr>
            <w:r w:rsidRPr="00EE77BB">
              <w:t>Naujo paviršiaus tinkavimas ir, jei reikia, šildymo sistemos pertvarkymas.</w:t>
            </w:r>
          </w:p>
        </w:tc>
        <w:tc>
          <w:tcPr>
            <w:tcW w:w="5237" w:type="dxa"/>
          </w:tcPr>
          <w:p w14:paraId="78295409" w14:textId="77777777" w:rsidR="000F0F1A" w:rsidRPr="00EE77BB" w:rsidRDefault="000F0F1A" w:rsidP="00224F07">
            <w:pPr>
              <w:spacing w:before="60" w:after="60"/>
              <w:rPr>
                <w:i/>
                <w:iCs/>
              </w:rPr>
            </w:pPr>
          </w:p>
        </w:tc>
      </w:tr>
      <w:tr w:rsidR="000F0F1A" w:rsidRPr="00EE77BB" w14:paraId="66604FFF" w14:textId="77777777" w:rsidTr="00224F07">
        <w:tc>
          <w:tcPr>
            <w:tcW w:w="4957" w:type="dxa"/>
            <w:shd w:val="clear" w:color="auto" w:fill="E7EEF5" w:themeFill="accent5" w:themeFillTint="33"/>
          </w:tcPr>
          <w:p w14:paraId="1769E3A3" w14:textId="576757AF" w:rsidR="000F0F1A"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544E996A" w14:textId="77777777" w:rsidR="000F0F1A" w:rsidRPr="00EE77BB" w:rsidRDefault="000F0F1A" w:rsidP="00224F07">
            <w:pPr>
              <w:spacing w:before="60" w:after="60"/>
              <w:rPr>
                <w:rStyle w:val="Heading3Char"/>
                <w:bCs/>
                <w:lang w:val="lt-LT"/>
              </w:rPr>
            </w:pPr>
            <w:r w:rsidRPr="00EE77BB">
              <w:rPr>
                <w:rStyle w:val="Heading3Char"/>
                <w:bCs/>
                <w:lang w:val="lt-LT"/>
              </w:rPr>
              <w:t>Kiti komentarai / nuorodos</w:t>
            </w:r>
          </w:p>
        </w:tc>
      </w:tr>
      <w:tr w:rsidR="000F0F1A" w:rsidRPr="00EE77BB" w14:paraId="2E0262B8" w14:textId="77777777" w:rsidTr="00224F07">
        <w:tc>
          <w:tcPr>
            <w:tcW w:w="4957" w:type="dxa"/>
          </w:tcPr>
          <w:p w14:paraId="17E9D756" w14:textId="5F26A2F3" w:rsidR="000F0F1A" w:rsidRPr="00EE77BB" w:rsidRDefault="000F0F1A">
            <w:pPr>
              <w:pStyle w:val="StandardText"/>
              <w:numPr>
                <w:ilvl w:val="0"/>
                <w:numId w:val="14"/>
              </w:numPr>
              <w:spacing w:before="60" w:after="60" w:line="280" w:lineRule="exact"/>
            </w:pPr>
            <w:r w:rsidRPr="00EE77BB">
              <w:t xml:space="preserve">Sumontavus radiatorius </w:t>
            </w:r>
            <w:r w:rsidR="009D22B0">
              <w:t>r</w:t>
            </w:r>
            <w:r w:rsidR="006F1366">
              <w:t>ekomenduojama</w:t>
            </w:r>
            <w:r w:rsidRPr="00EE77BB">
              <w:t xml:space="preserve"> atlikti hidraulinį balansavimą, ypač didesniuose pastatuose.</w:t>
            </w:r>
          </w:p>
        </w:tc>
        <w:tc>
          <w:tcPr>
            <w:tcW w:w="5237" w:type="dxa"/>
          </w:tcPr>
          <w:p w14:paraId="21E4EC0F" w14:textId="77777777" w:rsidR="004158EF" w:rsidRPr="004158EF" w:rsidRDefault="004158EF" w:rsidP="004158EF">
            <w:pPr>
              <w:spacing w:before="60" w:after="60"/>
              <w:rPr>
                <w:i/>
                <w:iCs/>
                <w:color w:val="4B4B4D" w:themeColor="text1"/>
              </w:rPr>
            </w:pPr>
            <w:hyperlink r:id="rId46" w:history="1">
              <w:r w:rsidRPr="004158EF">
                <w:rPr>
                  <w:rStyle w:val="Hyperlink"/>
                  <w:i/>
                  <w:iCs/>
                  <w:color w:val="4B4B4D" w:themeColor="text1"/>
                </w:rPr>
                <w:t>https://www.youtube.com/watch?v=MKW_7efzFr8</w:t>
              </w:r>
            </w:hyperlink>
          </w:p>
          <w:p w14:paraId="1299B6B1" w14:textId="623E2CD9" w:rsidR="000F0F1A" w:rsidRPr="00EE77BB" w:rsidRDefault="004158EF" w:rsidP="004158EF">
            <w:pPr>
              <w:spacing w:before="60" w:after="60"/>
              <w:rPr>
                <w:i/>
                <w:iCs/>
              </w:rPr>
            </w:pPr>
            <w:hyperlink r:id="rId47" w:history="1">
              <w:r w:rsidRPr="004158EF">
                <w:rPr>
                  <w:rStyle w:val="Hyperlink"/>
                  <w:i/>
                  <w:iCs/>
                  <w:color w:val="4B4B4D" w:themeColor="text1"/>
                </w:rPr>
                <w:t>https://homeis.decorexpro.com/lt/otoplenie/metodiki-provedeniya-ispytanij-sistem-otopleniya-gidravlicheskogo-teplovogo-pnevmaticheskogo/</w:t>
              </w:r>
            </w:hyperlink>
          </w:p>
        </w:tc>
      </w:tr>
    </w:tbl>
    <w:p w14:paraId="2C91F796" w14:textId="77777777" w:rsidR="000F0F1A" w:rsidRPr="00EE77BB" w:rsidRDefault="000F0F1A" w:rsidP="000F0F1A">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0F0F1A" w:rsidRPr="00EE77BB" w14:paraId="3E8FA64F" w14:textId="77777777" w:rsidTr="00224F07">
        <w:trPr>
          <w:trHeight w:val="351"/>
        </w:trPr>
        <w:tc>
          <w:tcPr>
            <w:tcW w:w="10194" w:type="dxa"/>
            <w:shd w:val="clear" w:color="auto" w:fill="D4E2ED" w:themeFill="accent2" w:themeFillTint="33"/>
          </w:tcPr>
          <w:p w14:paraId="76D4034D" w14:textId="23CA4DE8" w:rsidR="000F0F1A" w:rsidRPr="00EE77BB" w:rsidRDefault="000F0F1A" w:rsidP="00224F07">
            <w:pPr>
              <w:tabs>
                <w:tab w:val="left" w:pos="3830"/>
              </w:tabs>
              <w:rPr>
                <w:b/>
                <w:bCs/>
                <w:sz w:val="24"/>
                <w:szCs w:val="24"/>
              </w:rPr>
            </w:pPr>
            <w:r w:rsidRPr="00EE77BB">
              <w:rPr>
                <w:b/>
                <w:bCs/>
                <w:color w:val="007BB2" w:themeColor="background2"/>
                <w:sz w:val="24"/>
                <w:szCs w:val="24"/>
              </w:rPr>
              <w:lastRenderedPageBreak/>
              <w:t>Nuotraukos</w:t>
            </w:r>
          </w:p>
        </w:tc>
      </w:tr>
      <w:tr w:rsidR="000F0F1A" w:rsidRPr="00EE77BB" w14:paraId="120C3451" w14:textId="77777777" w:rsidTr="00224F07">
        <w:trPr>
          <w:trHeight w:val="3464"/>
        </w:trPr>
        <w:tc>
          <w:tcPr>
            <w:tcW w:w="10194" w:type="dxa"/>
            <w:vAlign w:val="center"/>
          </w:tcPr>
          <w:p w14:paraId="27EBF433" w14:textId="53B20036" w:rsidR="000F0F1A" w:rsidRPr="00EE77BB" w:rsidRDefault="008921F9" w:rsidP="00224F07">
            <w:pPr>
              <w:keepNext/>
              <w:tabs>
                <w:tab w:val="left" w:pos="3830"/>
              </w:tabs>
              <w:jc w:val="center"/>
            </w:pPr>
            <w:r w:rsidRPr="008921F9">
              <w:rPr>
                <w:noProof/>
              </w:rPr>
              <w:drawing>
                <wp:inline distT="0" distB="0" distL="0" distR="0" wp14:anchorId="1C371F8E" wp14:editId="2901E637">
                  <wp:extent cx="3867150" cy="3314700"/>
                  <wp:effectExtent l="0" t="0" r="0" b="0"/>
                  <wp:docPr id="20366328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67834" cy="3315286"/>
                          </a:xfrm>
                          <a:prstGeom prst="rect">
                            <a:avLst/>
                          </a:prstGeom>
                          <a:noFill/>
                          <a:ln>
                            <a:noFill/>
                          </a:ln>
                        </pic:spPr>
                      </pic:pic>
                    </a:graphicData>
                  </a:graphic>
                </wp:inline>
              </w:drawing>
            </w:r>
          </w:p>
          <w:p w14:paraId="220417A7" w14:textId="1E64A3D4" w:rsidR="000F0F1A" w:rsidRPr="00EE77BB" w:rsidRDefault="000F0F1A" w:rsidP="00224F07">
            <w:pPr>
              <w:pStyle w:val="Caption"/>
              <w:jc w:val="center"/>
            </w:pPr>
            <w:r w:rsidRPr="00EE77BB">
              <w:fldChar w:fldCharType="begin"/>
            </w:r>
            <w:r w:rsidRPr="00EE77BB">
              <w:instrText xml:space="preserve"> SEQ Figure \* ARABIC </w:instrText>
            </w:r>
            <w:r w:rsidRPr="00EE77BB">
              <w:fldChar w:fldCharType="separate"/>
            </w:r>
            <w:r w:rsidR="00876B2F">
              <w:rPr>
                <w:noProof/>
              </w:rPr>
              <w:t>5</w:t>
            </w:r>
            <w:r w:rsidRPr="00EE77BB">
              <w:fldChar w:fldCharType="end"/>
            </w:r>
            <w:r w:rsidR="00A351AF">
              <w:t xml:space="preserve"> pav.</w:t>
            </w:r>
            <w:r w:rsidRPr="00EE77BB">
              <w:t>: Radiatoriaus niša ©  Freepik (www.freepik.com)</w:t>
            </w:r>
          </w:p>
        </w:tc>
      </w:tr>
    </w:tbl>
    <w:p w14:paraId="3709E53E" w14:textId="2CC55A4F" w:rsidR="000F0F1A" w:rsidRPr="00EE77BB" w:rsidRDefault="000F0F1A">
      <w:pPr>
        <w:spacing w:before="0"/>
        <w:rPr>
          <w:b/>
          <w:bCs/>
          <w:color w:val="4B4B4D" w:themeColor="text1"/>
          <w:sz w:val="24"/>
          <w:szCs w:val="24"/>
        </w:rPr>
      </w:pPr>
      <w:r w:rsidRPr="00EE77BB">
        <w:rPr>
          <w:b/>
          <w:bCs/>
        </w:rPr>
        <w:br w:type="page"/>
      </w:r>
    </w:p>
    <w:p w14:paraId="751059CE" w14:textId="7C0CE690" w:rsidR="006B1F4B" w:rsidRPr="00EE77BB" w:rsidRDefault="006B1F4B" w:rsidP="006B1F4B">
      <w:pPr>
        <w:pStyle w:val="Heading2"/>
        <w:rPr>
          <w:lang w:eastAsia="zh-CN"/>
        </w:rPr>
      </w:pPr>
      <w:bookmarkStart w:id="33" w:name="_Toc192794835"/>
      <w:r w:rsidRPr="00EE77BB">
        <w:rPr>
          <w:lang w:eastAsia="zh-CN"/>
        </w:rPr>
        <w:lastRenderedPageBreak/>
        <w:t>Izoliaci</w:t>
      </w:r>
      <w:r w:rsidR="006616B7">
        <w:rPr>
          <w:lang w:eastAsia="zh-CN"/>
        </w:rPr>
        <w:t>nis</w:t>
      </w:r>
      <w:r w:rsidRPr="00EE77BB">
        <w:rPr>
          <w:lang w:eastAsia="zh-CN"/>
        </w:rPr>
        <w:t xml:space="preserve"> arba š</w:t>
      </w:r>
      <w:r w:rsidR="004658D9">
        <w:rPr>
          <w:lang w:eastAsia="zh-CN"/>
        </w:rPr>
        <w:t>ilumą</w:t>
      </w:r>
      <w:r w:rsidRPr="00EE77BB">
        <w:rPr>
          <w:lang w:eastAsia="zh-CN"/>
        </w:rPr>
        <w:t xml:space="preserve"> atspindintis kilimėlis už radiatoriaus</w:t>
      </w:r>
      <w:bookmarkEnd w:id="33"/>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6B1F4B" w:rsidRPr="00EE77BB" w14:paraId="60A8C9AF"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0F523ADC" w14:textId="77777777" w:rsidR="006B1F4B" w:rsidRPr="00EE77BB" w:rsidRDefault="006B1F4B" w:rsidP="00224F07">
            <w:pPr>
              <w:spacing w:before="60" w:after="60"/>
              <w:rPr>
                <w:i/>
                <w:iCs/>
                <w:color w:val="7B6A6B" w:themeColor="accent4"/>
              </w:rPr>
            </w:pPr>
            <w:r w:rsidRPr="00EE77BB">
              <w:rPr>
                <w:rStyle w:val="Heading3Char"/>
                <w:lang w:val="lt-LT"/>
              </w:rPr>
              <w:t>Trumpas aprašymas</w:t>
            </w:r>
          </w:p>
        </w:tc>
      </w:tr>
      <w:tr w:rsidR="006B1F4B" w:rsidRPr="00EE77BB" w14:paraId="0D65FFD9" w14:textId="77777777" w:rsidTr="00224F07">
        <w:trPr>
          <w:trHeight w:val="1438"/>
        </w:trPr>
        <w:tc>
          <w:tcPr>
            <w:tcW w:w="10292" w:type="dxa"/>
            <w:tcBorders>
              <w:top w:val="single" w:sz="4" w:space="0" w:color="auto"/>
            </w:tcBorders>
          </w:tcPr>
          <w:p w14:paraId="464E2E84" w14:textId="3F1104BA" w:rsidR="006B1F4B" w:rsidRPr="00EE77BB" w:rsidRDefault="006B1F4B" w:rsidP="00224F07">
            <w:pPr>
              <w:pStyle w:val="StandardText"/>
              <w:spacing w:before="40" w:line="280" w:lineRule="exact"/>
            </w:pPr>
            <w:r w:rsidRPr="00EE77BB">
              <w:t xml:space="preserve">Radiatoriai paprastai montuojami palei sienas, kad grindų plotas liktų laisvas kitiems tikslams. Tai </w:t>
            </w:r>
            <w:r w:rsidR="00545914">
              <w:t>lemia</w:t>
            </w:r>
            <w:r w:rsidRPr="00EE77BB">
              <w:t xml:space="preserve"> šilumos nuostolius per sieną, esančią už radiatorių, ypač pastatuose, kurių sien</w:t>
            </w:r>
            <w:r w:rsidR="00545914">
              <w:t xml:space="preserve">os nepakankamai apšiltintos. </w:t>
            </w:r>
            <w:r w:rsidRPr="00EE77BB">
              <w:t>Už radiatoriaus esanti atspindinti plėvelė arba izoliacinės pl</w:t>
            </w:r>
            <w:r w:rsidR="00545914">
              <w:t>okštės</w:t>
            </w:r>
            <w:r w:rsidRPr="00EE77BB">
              <w:t>, pakabin</w:t>
            </w:r>
            <w:r w:rsidR="00545914">
              <w:t>amos</w:t>
            </w:r>
            <w:r w:rsidRPr="00EE77BB">
              <w:t xml:space="preserve"> ant radiatoriaus galinės dalies, naudojamos šilumai atspindėti atgal į patalpą ir sumažinti šilumos nuostolius per sieną, todėl radiatorius veikia efektyviau, o energijos sąnaudos sumažėja iki 5 %. Montavimas pradedamas nuo sienos paviršiaus nuvalymo, po to izoliacinis kilimėlis </w:t>
            </w:r>
            <w:r w:rsidR="00356C2C">
              <w:t xml:space="preserve">iškerpamas </w:t>
            </w:r>
            <w:r w:rsidRPr="00EE77BB">
              <w:t xml:space="preserve"> reikiamo dydžio</w:t>
            </w:r>
            <w:r w:rsidR="00356C2C">
              <w:t xml:space="preserve"> ir tvirtinamas</w:t>
            </w:r>
            <w:r w:rsidRPr="00EE77BB">
              <w:t xml:space="preserve"> prie sienos specialiais klijais arba dvipuse juosta.</w:t>
            </w:r>
          </w:p>
          <w:p w14:paraId="405B6607" w14:textId="555C9FF1" w:rsidR="006B1F4B" w:rsidRPr="00EE77BB" w:rsidRDefault="006B1F4B" w:rsidP="00224F07">
            <w:pPr>
              <w:pStyle w:val="StandardText"/>
              <w:spacing w:before="40" w:line="280" w:lineRule="exact"/>
              <w:rPr>
                <w:i/>
                <w:iCs/>
                <w:color w:val="7B6A6B" w:themeColor="accent4"/>
              </w:rPr>
            </w:pPr>
            <w:r w:rsidRPr="00EE77BB">
              <w:t xml:space="preserve">Ši priemonė veiksmingiausia seniems, atviriems radiatoriams, esantiems </w:t>
            </w:r>
            <w:r w:rsidR="00356C2C">
              <w:t>energiškai nerenovuotuose pastatuose</w:t>
            </w:r>
            <w:r w:rsidRPr="00EE77BB">
              <w:t>.</w:t>
            </w:r>
          </w:p>
        </w:tc>
      </w:tr>
      <w:tr w:rsidR="006B1F4B" w:rsidRPr="00EE77BB" w14:paraId="47811117" w14:textId="77777777" w:rsidTr="00224F07">
        <w:trPr>
          <w:trHeight w:val="261"/>
        </w:trPr>
        <w:tc>
          <w:tcPr>
            <w:tcW w:w="10292" w:type="dxa"/>
          </w:tcPr>
          <w:p w14:paraId="1D14F17D" w14:textId="0AEF3342" w:rsidR="006B1F4B" w:rsidRPr="00EE77BB" w:rsidRDefault="006B1F4B" w:rsidP="00224F07">
            <w:pPr>
              <w:spacing w:before="60" w:after="60"/>
              <w:rPr>
                <w:i/>
                <w:iCs/>
                <w:color w:val="7B6A6B" w:themeColor="accent4"/>
              </w:rPr>
            </w:pPr>
            <w:r w:rsidRPr="00EE77BB">
              <w:rPr>
                <w:i/>
                <w:iCs/>
                <w:color w:val="7B6A6B" w:themeColor="accent4"/>
              </w:rPr>
              <w:t># izoliacija # efektyviizoliacija # šildymas # izoliaciniskilimėlis</w:t>
            </w:r>
          </w:p>
        </w:tc>
      </w:tr>
    </w:tbl>
    <w:p w14:paraId="3D79808A" w14:textId="77777777" w:rsidR="006B1F4B" w:rsidRPr="00EE77BB" w:rsidRDefault="006B1F4B" w:rsidP="006B1F4B">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6B1F4B" w:rsidRPr="00EE77BB" w14:paraId="6FA85D85"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944F829" w14:textId="549BCB6F" w:rsidR="006B1F4B"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5F1286A" w14:textId="4B5EF6E2" w:rsidR="006B1F4B" w:rsidRPr="00EE77BB" w:rsidRDefault="00C11CDA" w:rsidP="00224F07">
            <w:pPr>
              <w:pStyle w:val="Companyname"/>
              <w:rPr>
                <w:rStyle w:val="Heading3Char"/>
                <w:lang w:val="lt-LT"/>
              </w:rPr>
            </w:pPr>
            <w:r>
              <w:rPr>
                <w:rStyle w:val="Heading3Char"/>
                <w:lang w:val="lt-LT"/>
              </w:rPr>
              <w:t>Pastato kategorija</w:t>
            </w:r>
          </w:p>
        </w:tc>
      </w:tr>
      <w:tr w:rsidR="006B1F4B" w:rsidRPr="00EE77BB" w14:paraId="68A3085E" w14:textId="77777777" w:rsidTr="00224F07">
        <w:trPr>
          <w:trHeight w:val="593"/>
        </w:trPr>
        <w:tc>
          <w:tcPr>
            <w:tcW w:w="2551" w:type="dxa"/>
            <w:tcBorders>
              <w:top w:val="single" w:sz="4" w:space="0" w:color="auto"/>
            </w:tcBorders>
            <w:vAlign w:val="center"/>
          </w:tcPr>
          <w:p w14:paraId="2918B08D" w14:textId="77777777" w:rsidR="006B1F4B" w:rsidRPr="00EE77BB" w:rsidRDefault="00000000" w:rsidP="00224F07">
            <w:pPr>
              <w:pStyle w:val="StandardText"/>
              <w:spacing w:before="40" w:line="280" w:lineRule="exact"/>
              <w:rPr>
                <w:rStyle w:val="Heading3Char"/>
                <w:b w:val="0"/>
                <w:color w:val="auto"/>
                <w:sz w:val="22"/>
                <w:szCs w:val="22"/>
                <w:lang w:val="lt-LT"/>
              </w:rPr>
            </w:pPr>
            <w:sdt>
              <w:sdtPr>
                <w:rPr>
                  <w:b/>
                  <w:color w:val="007BB2" w:themeColor="background2"/>
                  <w:sz w:val="22"/>
                  <w:szCs w:val="22"/>
                  <w:lang w:val="en-GB"/>
                </w:rPr>
                <w:id w:val="-790818768"/>
                <w14:checkbox>
                  <w14:checked w14:val="1"/>
                  <w14:checkedState w14:val="2612" w14:font="MS Gothic"/>
                  <w14:uncheckedState w14:val="2610" w14:font="MS Gothic"/>
                </w14:checkbox>
              </w:sdtPr>
              <w:sdtContent>
                <w:r w:rsidR="006B1F4B" w:rsidRPr="00EE77BB">
                  <w:rPr>
                    <w:rFonts w:ascii="MS Gothic" w:eastAsia="MS Gothic" w:hAnsi="MS Gothic" w:hint="eastAsia"/>
                    <w:b/>
                    <w:color w:val="007BB2" w:themeColor="background2"/>
                    <w:sz w:val="22"/>
                    <w:szCs w:val="22"/>
                  </w:rPr>
                  <w:t>☒</w:t>
                </w:r>
              </w:sdtContent>
            </w:sdt>
            <w:r w:rsidR="006B1F4B" w:rsidRPr="00EE77BB">
              <w:rPr>
                <w:sz w:val="22"/>
                <w:szCs w:val="22"/>
              </w:rPr>
              <w:t xml:space="preserve"> Izoliacija</w:t>
            </w:r>
          </w:p>
        </w:tc>
        <w:tc>
          <w:tcPr>
            <w:tcW w:w="2415" w:type="dxa"/>
            <w:tcBorders>
              <w:top w:val="single" w:sz="4" w:space="0" w:color="auto"/>
              <w:right w:val="single" w:sz="4" w:space="0" w:color="auto"/>
            </w:tcBorders>
            <w:vAlign w:val="center"/>
          </w:tcPr>
          <w:p w14:paraId="3339E72B" w14:textId="77777777" w:rsidR="006B1F4B"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208994187"/>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rStyle w:val="Heading3Char"/>
                <w:b w:val="0"/>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4F661D35" w14:textId="77777777" w:rsidR="006B1F4B" w:rsidRPr="00EE77BB"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1234894165"/>
                <w14:checkbox>
                  <w14:checked w14:val="0"/>
                  <w14:checkedState w14:val="2612" w14:font="MS Gothic"/>
                  <w14:uncheckedState w14:val="2610" w14:font="MS Gothic"/>
                </w14:checkbox>
              </w:sdtPr>
              <w:sdtContent>
                <w:r w:rsidR="006B1F4B" w:rsidRPr="00EE77BB">
                  <w:rPr>
                    <w:rFonts w:ascii="MS Gothic" w:eastAsia="MS Gothic" w:hAnsi="MS Gothic" w:hint="eastAsia"/>
                    <w:bCs/>
                    <w:color w:val="4B4B4D" w:themeColor="text1"/>
                    <w:sz w:val="22"/>
                    <w:szCs w:val="22"/>
                  </w:rPr>
                  <w:t>☐</w:t>
                </w:r>
              </w:sdtContent>
            </w:sdt>
            <w:r w:rsidR="006B1F4B" w:rsidRPr="00EE77BB">
              <w:rPr>
                <w:rStyle w:val="Heading3Char"/>
                <w:b w:val="0"/>
                <w:color w:val="4B4B4D" w:themeColor="text1"/>
                <w:sz w:val="22"/>
                <w:szCs w:val="22"/>
                <w:lang w:val="lt-LT"/>
              </w:rPr>
              <w:t xml:space="preserve"> Administracinis </w:t>
            </w:r>
          </w:p>
        </w:tc>
        <w:tc>
          <w:tcPr>
            <w:tcW w:w="2520" w:type="dxa"/>
            <w:tcBorders>
              <w:top w:val="single" w:sz="4" w:space="0" w:color="auto"/>
            </w:tcBorders>
            <w:vAlign w:val="center"/>
          </w:tcPr>
          <w:p w14:paraId="1B7B6A20" w14:textId="77777777" w:rsidR="006B1F4B" w:rsidRPr="00EE77BB"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579032943"/>
                <w14:checkbox>
                  <w14:checked w14:val="0"/>
                  <w14:checkedState w14:val="2612" w14:font="MS Gothic"/>
                  <w14:uncheckedState w14:val="2610" w14:font="MS Gothic"/>
                </w14:checkbox>
              </w:sdtPr>
              <w:sdtContent>
                <w:r w:rsidR="006B1F4B" w:rsidRPr="00EE77BB">
                  <w:rPr>
                    <w:rFonts w:ascii="MS Gothic" w:eastAsia="MS Gothic" w:hAnsi="MS Gothic" w:hint="eastAsia"/>
                    <w:bCs/>
                    <w:color w:val="4B4B4D" w:themeColor="text1"/>
                    <w:sz w:val="22"/>
                    <w:szCs w:val="22"/>
                  </w:rPr>
                  <w:t>☐</w:t>
                </w:r>
              </w:sdtContent>
            </w:sdt>
            <w:r w:rsidR="006B1F4B" w:rsidRPr="00EE77BB">
              <w:rPr>
                <w:rStyle w:val="Heading3Char"/>
                <w:b w:val="0"/>
                <w:color w:val="535353"/>
                <w:sz w:val="22"/>
                <w:szCs w:val="22"/>
                <w:lang w:val="lt-LT"/>
              </w:rPr>
              <w:t xml:space="preserve"> Švietimo ar socialinė</w:t>
            </w:r>
            <w:r w:rsidR="006B1F4B" w:rsidRPr="00EE77BB">
              <w:rPr>
                <w:rStyle w:val="Heading3Char"/>
                <w:color w:val="535353"/>
                <w:lang w:val="lt-LT"/>
              </w:rPr>
              <w:t xml:space="preserve">     </w:t>
            </w:r>
            <w:r w:rsidR="006B1F4B" w:rsidRPr="00EE77BB">
              <w:rPr>
                <w:rStyle w:val="Heading3Char"/>
                <w:b w:val="0"/>
                <w:color w:val="535353"/>
                <w:sz w:val="22"/>
                <w:szCs w:val="22"/>
                <w:lang w:val="lt-LT"/>
              </w:rPr>
              <w:t xml:space="preserve"> įstaiga</w:t>
            </w:r>
          </w:p>
        </w:tc>
      </w:tr>
      <w:tr w:rsidR="006B1F4B" w:rsidRPr="00EE77BB" w14:paraId="39814BDF" w14:textId="77777777" w:rsidTr="00224F07">
        <w:trPr>
          <w:trHeight w:val="593"/>
        </w:trPr>
        <w:tc>
          <w:tcPr>
            <w:tcW w:w="2551" w:type="dxa"/>
            <w:vAlign w:val="center"/>
          </w:tcPr>
          <w:p w14:paraId="5184E792" w14:textId="77777777" w:rsidR="006B1F4B" w:rsidRPr="00EE77BB" w:rsidRDefault="00000000" w:rsidP="00224F07">
            <w:pPr>
              <w:pStyle w:val="StandardText"/>
              <w:spacing w:before="40" w:line="280" w:lineRule="exact"/>
              <w:rPr>
                <w:rStyle w:val="Heading3Char"/>
                <w:b w:val="0"/>
                <w:color w:val="auto"/>
                <w:sz w:val="22"/>
                <w:szCs w:val="22"/>
                <w:lang w:val="lt-LT"/>
              </w:rPr>
            </w:pPr>
            <w:sdt>
              <w:sdtPr>
                <w:rPr>
                  <w:b/>
                  <w:color w:val="007BB2" w:themeColor="background2"/>
                  <w:sz w:val="22"/>
                  <w:szCs w:val="22"/>
                  <w:lang w:val="en-GB"/>
                </w:rPr>
                <w:id w:val="-2064473449"/>
                <w14:checkbox>
                  <w14:checked w14:val="1"/>
                  <w14:checkedState w14:val="2612" w14:font="MS Gothic"/>
                  <w14:uncheckedState w14:val="2610" w14:font="MS Gothic"/>
                </w14:checkbox>
              </w:sdtPr>
              <w:sdtContent>
                <w:r w:rsidR="006B1F4B" w:rsidRPr="00EE77BB">
                  <w:rPr>
                    <w:rFonts w:ascii="MS Gothic" w:eastAsia="MS Gothic" w:hAnsi="MS Gothic" w:hint="eastAsia"/>
                    <w:b/>
                    <w:color w:val="007BB2" w:themeColor="background2"/>
                    <w:sz w:val="22"/>
                    <w:szCs w:val="22"/>
                  </w:rPr>
                  <w:t>☒</w:t>
                </w:r>
              </w:sdtContent>
            </w:sdt>
            <w:r w:rsidR="006B1F4B" w:rsidRPr="00EE77BB">
              <w:rPr>
                <w:sz w:val="22"/>
                <w:szCs w:val="22"/>
              </w:rPr>
              <w:t xml:space="preserve"> Energijos ir šildymo sistema</w:t>
            </w:r>
          </w:p>
        </w:tc>
        <w:tc>
          <w:tcPr>
            <w:tcW w:w="2415" w:type="dxa"/>
            <w:tcBorders>
              <w:right w:val="single" w:sz="4" w:space="0" w:color="auto"/>
            </w:tcBorders>
            <w:vAlign w:val="center"/>
          </w:tcPr>
          <w:p w14:paraId="72B4BBAE" w14:textId="77777777" w:rsidR="006B1F4B"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347102559"/>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1A90F4C7" w14:textId="77777777" w:rsidR="006B1F4B" w:rsidRPr="00EE77BB" w:rsidRDefault="00000000" w:rsidP="00224F07">
            <w:pPr>
              <w:pStyle w:val="Companyname"/>
              <w:rPr>
                <w:rStyle w:val="Heading3Char"/>
                <w:b w:val="0"/>
                <w:color w:val="auto"/>
                <w:sz w:val="22"/>
                <w:szCs w:val="22"/>
                <w:lang w:val="lt-LT"/>
              </w:rPr>
            </w:pPr>
            <w:sdt>
              <w:sdtPr>
                <w:rPr>
                  <w:rStyle w:val="Heading3Char"/>
                  <w:b w:val="0"/>
                  <w:color w:val="4B4B4D" w:themeColor="text1"/>
                  <w:sz w:val="22"/>
                  <w:szCs w:val="22"/>
                  <w:lang w:val="lt-LT"/>
                </w:rPr>
                <w:id w:val="1517266967"/>
                <w14:checkbox>
                  <w14:checked w14:val="0"/>
                  <w14:checkedState w14:val="2612" w14:font="MS Gothic"/>
                  <w14:uncheckedState w14:val="2610" w14:font="MS Gothic"/>
                </w14:checkbox>
              </w:sdtPr>
              <w:sdtContent>
                <w:r w:rsidR="006B1F4B" w:rsidRPr="00EE77BB">
                  <w:rPr>
                    <w:rStyle w:val="Heading3Char"/>
                    <w:rFonts w:ascii="MS Gothic" w:eastAsia="MS Gothic" w:hAnsi="MS Gothic" w:hint="eastAsia"/>
                    <w:b w:val="0"/>
                    <w:color w:val="4B4B4D" w:themeColor="text1"/>
                    <w:sz w:val="22"/>
                    <w:szCs w:val="22"/>
                    <w:lang w:val="lt-LT"/>
                  </w:rPr>
                  <w:t>☐</w:t>
                </w:r>
              </w:sdtContent>
            </w:sdt>
            <w:r w:rsidR="006B1F4B" w:rsidRPr="00EE77BB">
              <w:rPr>
                <w:rStyle w:val="Heading3Char"/>
                <w:b w:val="0"/>
                <w:color w:val="4B4B4D" w:themeColor="text1"/>
                <w:sz w:val="22"/>
                <w:szCs w:val="22"/>
                <w:lang w:val="lt-LT"/>
              </w:rPr>
              <w:t xml:space="preserve"> Komercinis</w:t>
            </w:r>
          </w:p>
        </w:tc>
        <w:tc>
          <w:tcPr>
            <w:tcW w:w="2520" w:type="dxa"/>
            <w:vAlign w:val="center"/>
          </w:tcPr>
          <w:p w14:paraId="460B45CB" w14:textId="77777777" w:rsidR="006B1F4B" w:rsidRPr="00EE77BB" w:rsidRDefault="00000000" w:rsidP="00224F07">
            <w:pPr>
              <w:rPr>
                <w:rStyle w:val="Heading3Char"/>
                <w:b w:val="0"/>
                <w:color w:val="auto"/>
                <w:sz w:val="22"/>
                <w:szCs w:val="22"/>
                <w:lang w:val="lt-LT"/>
              </w:rPr>
            </w:pPr>
            <w:sdt>
              <w:sdtPr>
                <w:rPr>
                  <w:b/>
                  <w:color w:val="007BB2" w:themeColor="background2"/>
                  <w:sz w:val="24"/>
                  <w:szCs w:val="24"/>
                  <w:lang w:val="en-GB"/>
                </w:rPr>
                <w:id w:val="-350414614"/>
                <w14:checkbox>
                  <w14:checked w14:val="0"/>
                  <w14:checkedState w14:val="2612" w14:font="MS Gothic"/>
                  <w14:uncheckedState w14:val="2610" w14:font="MS Gothic"/>
                </w14:checkbox>
              </w:sdtPr>
              <w:sdtEndPr>
                <w:rPr>
                  <w:b w:val="0"/>
                  <w:color w:val="auto"/>
                  <w:sz w:val="22"/>
                  <w:szCs w:val="22"/>
                </w:rPr>
              </w:sdtEndPr>
              <w:sdtContent>
                <w:r w:rsidR="006B1F4B" w:rsidRPr="00EE77BB">
                  <w:rPr>
                    <w:rFonts w:ascii="MS Gothic" w:eastAsia="MS Gothic" w:hAnsi="MS Gothic" w:hint="eastAsia"/>
                  </w:rPr>
                  <w:t>☐</w:t>
                </w:r>
              </w:sdtContent>
            </w:sdt>
            <w:r w:rsidR="006B1F4B" w:rsidRPr="00EE77BB">
              <w:rPr>
                <w:rStyle w:val="Heading3Char"/>
                <w:b w:val="0"/>
                <w:bCs/>
                <w:color w:val="4B4B4D" w:themeColor="text1"/>
                <w:sz w:val="22"/>
                <w:szCs w:val="22"/>
                <w:lang w:val="lt-LT"/>
              </w:rPr>
              <w:t xml:space="preserve"> Gyvenamasis būstas</w:t>
            </w:r>
          </w:p>
        </w:tc>
      </w:tr>
      <w:tr w:rsidR="006B1F4B" w:rsidRPr="00EE77BB" w14:paraId="1483E641" w14:textId="77777777" w:rsidTr="00224F07">
        <w:trPr>
          <w:trHeight w:val="593"/>
        </w:trPr>
        <w:tc>
          <w:tcPr>
            <w:tcW w:w="2551" w:type="dxa"/>
            <w:vAlign w:val="center"/>
          </w:tcPr>
          <w:p w14:paraId="30487CA9" w14:textId="09DF2B44" w:rsidR="006B1F4B"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456766133"/>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color w:val="4B4B4D" w:themeColor="text1"/>
                <w:sz w:val="22"/>
                <w:szCs w:val="22"/>
              </w:rPr>
              <w:t xml:space="preserve"> </w:t>
            </w:r>
            <w:r w:rsidR="008409A1">
              <w:rPr>
                <w:color w:val="4B4B4D" w:themeColor="text1"/>
                <w:sz w:val="22"/>
                <w:szCs w:val="22"/>
              </w:rPr>
              <w:t>Karšto vandens tiekimas</w:t>
            </w:r>
          </w:p>
        </w:tc>
        <w:tc>
          <w:tcPr>
            <w:tcW w:w="2415" w:type="dxa"/>
            <w:tcBorders>
              <w:bottom w:val="single" w:sz="4" w:space="0" w:color="auto"/>
              <w:right w:val="single" w:sz="4" w:space="0" w:color="auto"/>
            </w:tcBorders>
            <w:vAlign w:val="center"/>
          </w:tcPr>
          <w:p w14:paraId="67E32048" w14:textId="77777777" w:rsidR="006B1F4B" w:rsidRPr="00EE77BB"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1070543779"/>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sz w:val="22"/>
                <w:szCs w:val="22"/>
                <w:u w:val="single"/>
              </w:rPr>
              <w:t xml:space="preserve">   </w:t>
            </w:r>
          </w:p>
        </w:tc>
        <w:tc>
          <w:tcPr>
            <w:tcW w:w="2816" w:type="dxa"/>
            <w:tcBorders>
              <w:left w:val="single" w:sz="4" w:space="0" w:color="auto"/>
            </w:tcBorders>
            <w:vAlign w:val="center"/>
          </w:tcPr>
          <w:p w14:paraId="0F5A4F8A" w14:textId="03859D95" w:rsidR="006B1F4B" w:rsidRPr="00EE77BB"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1205761554"/>
                <w14:checkbox>
                  <w14:checked w14:val="0"/>
                  <w14:checkedState w14:val="2612" w14:font="MS Gothic"/>
                  <w14:uncheckedState w14:val="2610" w14:font="MS Gothic"/>
                </w14:checkbox>
              </w:sdtPr>
              <w:sdtContent>
                <w:r w:rsidR="006B1F4B" w:rsidRPr="00EE77BB">
                  <w:rPr>
                    <w:rFonts w:ascii="MS Gothic" w:eastAsia="MS Gothic" w:hAnsi="MS Gothic" w:hint="eastAsia"/>
                    <w:bCs/>
                    <w:color w:val="4B4B4D" w:themeColor="text1"/>
                    <w:sz w:val="22"/>
                    <w:szCs w:val="22"/>
                  </w:rPr>
                  <w:t>☐</w:t>
                </w:r>
              </w:sdtContent>
            </w:sdt>
            <w:r w:rsidR="006B1F4B"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Pramoninis/gamybinis</w:t>
            </w:r>
          </w:p>
        </w:tc>
        <w:tc>
          <w:tcPr>
            <w:tcW w:w="2520" w:type="dxa"/>
            <w:vAlign w:val="center"/>
          </w:tcPr>
          <w:p w14:paraId="16AA0B65" w14:textId="77777777" w:rsidR="006B1F4B" w:rsidRPr="00EE77BB" w:rsidRDefault="00000000" w:rsidP="00224F07">
            <w:pPr>
              <w:rPr>
                <w:rStyle w:val="Heading3Char"/>
                <w:b w:val="0"/>
                <w:color w:val="auto"/>
                <w:sz w:val="22"/>
                <w:szCs w:val="22"/>
                <w:lang w:val="lt-LT"/>
              </w:rPr>
            </w:pPr>
            <w:sdt>
              <w:sdtPr>
                <w:rPr>
                  <w:b/>
                  <w:bCs/>
                  <w:color w:val="007BB2" w:themeColor="background2"/>
                  <w:sz w:val="24"/>
                  <w:szCs w:val="24"/>
                  <w:lang w:val="en-GB"/>
                </w:rPr>
                <w:id w:val="-385023436"/>
                <w14:checkbox>
                  <w14:checked w14:val="1"/>
                  <w14:checkedState w14:val="2612" w14:font="MS Gothic"/>
                  <w14:uncheckedState w14:val="2610" w14:font="MS Gothic"/>
                </w14:checkbox>
              </w:sdtPr>
              <w:sdtContent>
                <w:r w:rsidR="006B1F4B" w:rsidRPr="00EE77BB">
                  <w:rPr>
                    <w:rFonts w:ascii="MS Gothic" w:eastAsia="MS Gothic" w:hAnsi="MS Gothic" w:hint="eastAsia"/>
                    <w:b/>
                    <w:bCs/>
                    <w:color w:val="007BB2" w:themeColor="background2"/>
                  </w:rPr>
                  <w:t>☒</w:t>
                </w:r>
              </w:sdtContent>
            </w:sdt>
            <w:r w:rsidR="006B1F4B" w:rsidRPr="00EE77BB">
              <w:rPr>
                <w:rStyle w:val="Heading3Char"/>
                <w:b w:val="0"/>
                <w:color w:val="4B4B4D" w:themeColor="text1"/>
                <w:sz w:val="22"/>
                <w:szCs w:val="22"/>
                <w:lang w:val="lt-LT"/>
              </w:rPr>
              <w:t xml:space="preserve"> Visi pastatų tipai</w:t>
            </w:r>
          </w:p>
        </w:tc>
      </w:tr>
    </w:tbl>
    <w:p w14:paraId="232506CF" w14:textId="77777777" w:rsidR="006B1F4B" w:rsidRPr="00EE77BB" w:rsidRDefault="006B1F4B" w:rsidP="006B1F4B">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6B1F4B" w:rsidRPr="00EE77BB" w14:paraId="14D973F0" w14:textId="77777777" w:rsidTr="00224F07">
        <w:trPr>
          <w:trHeight w:val="438"/>
        </w:trPr>
        <w:tc>
          <w:tcPr>
            <w:tcW w:w="5003" w:type="dxa"/>
            <w:tcBorders>
              <w:bottom w:val="single" w:sz="4" w:space="0" w:color="auto"/>
            </w:tcBorders>
            <w:shd w:val="clear" w:color="auto" w:fill="E7EEF5" w:themeFill="accent5" w:themeFillTint="33"/>
            <w:vAlign w:val="center"/>
          </w:tcPr>
          <w:p w14:paraId="5E82F9B5" w14:textId="7E9E9D2B" w:rsidR="006B1F4B"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1B26BAB" w14:textId="69017DC6" w:rsidR="006B1F4B" w:rsidRPr="00EE77BB" w:rsidRDefault="001213FE" w:rsidP="00224F07">
            <w:pPr>
              <w:pStyle w:val="Companyname"/>
              <w:rPr>
                <w:rStyle w:val="Heading3Char"/>
                <w:lang w:val="lt-LT"/>
              </w:rPr>
            </w:pPr>
            <w:r>
              <w:rPr>
                <w:rStyle w:val="Heading3Char"/>
                <w:lang w:val="lt-LT"/>
              </w:rPr>
              <w:t>Sutaupymo potencialas</w:t>
            </w:r>
          </w:p>
        </w:tc>
      </w:tr>
      <w:tr w:rsidR="006B1F4B" w:rsidRPr="00EE77BB" w14:paraId="1482A652" w14:textId="77777777" w:rsidTr="00224F07">
        <w:trPr>
          <w:trHeight w:val="536"/>
        </w:trPr>
        <w:tc>
          <w:tcPr>
            <w:tcW w:w="5003" w:type="dxa"/>
            <w:tcBorders>
              <w:bottom w:val="nil"/>
            </w:tcBorders>
            <w:vAlign w:val="center"/>
          </w:tcPr>
          <w:p w14:paraId="7541787B" w14:textId="08BCA675" w:rsidR="006B1F4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108581851"/>
                <w14:checkbox>
                  <w14:checked w14:val="1"/>
                  <w14:checkedState w14:val="2612" w14:font="MS Gothic"/>
                  <w14:uncheckedState w14:val="2610" w14:font="MS Gothic"/>
                </w14:checkbox>
              </w:sdtPr>
              <w:sdtContent>
                <w:r w:rsidR="006B1F4B" w:rsidRPr="00EE77BB">
                  <w:rPr>
                    <w:rFonts w:ascii="MS Gothic" w:eastAsia="MS Gothic" w:hAnsi="MS Gothic" w:hint="eastAsia"/>
                    <w:b/>
                    <w:color w:val="007BB2" w:themeColor="background2"/>
                    <w:sz w:val="22"/>
                    <w:szCs w:val="22"/>
                  </w:rPr>
                  <w:t>☒</w:t>
                </w:r>
              </w:sdtContent>
            </w:sdt>
            <w:r w:rsidR="006B1F4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6BB7ECA9" w14:textId="77777777" w:rsidR="006B1F4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082977501"/>
                <w14:checkbox>
                  <w14:checked w14:val="1"/>
                  <w14:checkedState w14:val="2612" w14:font="MS Gothic"/>
                  <w14:uncheckedState w14:val="2610" w14:font="MS Gothic"/>
                </w14:checkbox>
              </w:sdtPr>
              <w:sdtContent>
                <w:r w:rsidR="006B1F4B" w:rsidRPr="00EE77BB">
                  <w:rPr>
                    <w:rFonts w:ascii="MS Gothic" w:eastAsia="MS Gothic" w:hAnsi="MS Gothic" w:hint="eastAsia"/>
                    <w:b/>
                    <w:color w:val="007BB2" w:themeColor="background2"/>
                    <w:sz w:val="22"/>
                    <w:szCs w:val="22"/>
                  </w:rPr>
                  <w:t>☒</w:t>
                </w:r>
              </w:sdtContent>
            </w:sdt>
            <w:r w:rsidR="006B1F4B" w:rsidRPr="00EE77BB">
              <w:rPr>
                <w:rStyle w:val="Heading3Char"/>
                <w:b w:val="0"/>
                <w:color w:val="4B4B4D" w:themeColor="text1"/>
                <w:sz w:val="22"/>
                <w:szCs w:val="22"/>
                <w:lang w:val="lt-LT"/>
              </w:rPr>
              <w:t xml:space="preserve">  Energija</w:t>
            </w:r>
          </w:p>
        </w:tc>
        <w:tc>
          <w:tcPr>
            <w:tcW w:w="2766" w:type="dxa"/>
            <w:tcBorders>
              <w:left w:val="nil"/>
              <w:bottom w:val="nil"/>
            </w:tcBorders>
            <w:vAlign w:val="center"/>
          </w:tcPr>
          <w:p w14:paraId="09FEF17B" w14:textId="77777777" w:rsidR="006B1F4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73167021"/>
                <w14:checkbox>
                  <w14:checked w14:val="1"/>
                  <w14:checkedState w14:val="2612" w14:font="MS Gothic"/>
                  <w14:uncheckedState w14:val="2610" w14:font="MS Gothic"/>
                </w14:checkbox>
              </w:sdtPr>
              <w:sdtContent>
                <w:r w:rsidR="006B1F4B" w:rsidRPr="00EE77BB">
                  <w:rPr>
                    <w:rFonts w:ascii="MS Gothic" w:eastAsia="MS Gothic" w:hAnsi="MS Gothic" w:hint="eastAsia"/>
                    <w:b/>
                    <w:color w:val="007BB2" w:themeColor="background2"/>
                    <w:sz w:val="22"/>
                    <w:szCs w:val="22"/>
                  </w:rPr>
                  <w:t>☒</w:t>
                </w:r>
              </w:sdtContent>
            </w:sdt>
            <w:r w:rsidR="006B1F4B" w:rsidRPr="00EE77BB">
              <w:rPr>
                <w:rStyle w:val="Heading3Char"/>
                <w:b w:val="0"/>
                <w:color w:val="4B4B4D" w:themeColor="text1"/>
                <w:sz w:val="22"/>
                <w:szCs w:val="22"/>
                <w:lang w:val="lt-LT"/>
              </w:rPr>
              <w:t xml:space="preserve">  Išlaidos</w:t>
            </w:r>
          </w:p>
        </w:tc>
      </w:tr>
      <w:tr w:rsidR="006B1F4B" w:rsidRPr="00EE77BB" w14:paraId="36FE6880" w14:textId="77777777" w:rsidTr="00224F07">
        <w:trPr>
          <w:trHeight w:val="536"/>
        </w:trPr>
        <w:tc>
          <w:tcPr>
            <w:tcW w:w="5003" w:type="dxa"/>
            <w:tcBorders>
              <w:top w:val="nil"/>
              <w:bottom w:val="nil"/>
            </w:tcBorders>
            <w:vAlign w:val="center"/>
          </w:tcPr>
          <w:p w14:paraId="733358D3" w14:textId="5FC5E63D" w:rsidR="006B1F4B" w:rsidRPr="00EE77BB" w:rsidRDefault="00000000" w:rsidP="00224F07">
            <w:pPr>
              <w:pStyle w:val="StandardText"/>
              <w:rPr>
                <w:rStyle w:val="Heading3Char"/>
                <w:b w:val="0"/>
                <w:color w:val="4B4B4D" w:themeColor="text1"/>
                <w:sz w:val="22"/>
                <w:szCs w:val="22"/>
                <w:lang w:val="lt-LT"/>
              </w:rPr>
            </w:pPr>
            <w:sdt>
              <w:sdtPr>
                <w:rPr>
                  <w:b/>
                  <w:color w:val="929295" w:themeColor="text1" w:themeTint="99"/>
                  <w:sz w:val="22"/>
                  <w:szCs w:val="22"/>
                  <w:lang w:val="en-GB"/>
                </w:rPr>
                <w:id w:val="-1163698415"/>
                <w14:checkbox>
                  <w14:checked w14:val="0"/>
                  <w14:checkedState w14:val="2612" w14:font="MS Gothic"/>
                  <w14:uncheckedState w14:val="2610" w14:font="MS Gothic"/>
                </w14:checkbox>
              </w:sdtPr>
              <w:sdtContent>
                <w:r w:rsidR="006B1F4B" w:rsidRPr="00EE77BB">
                  <w:rPr>
                    <w:rFonts w:ascii="MS Gothic" w:eastAsia="MS Gothic" w:hAnsi="MS Gothic" w:hint="eastAsia"/>
                    <w:b/>
                    <w:color w:val="929295" w:themeColor="text1" w:themeTint="99"/>
                    <w:sz w:val="22"/>
                    <w:szCs w:val="22"/>
                  </w:rPr>
                  <w:t>☐</w:t>
                </w:r>
              </w:sdtContent>
            </w:sdt>
            <w:r w:rsidR="006B1F4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13E389F8" w14:textId="77777777" w:rsidR="006B1F4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589656183"/>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rStyle w:val="Heading3Char"/>
                <w:b w:val="0"/>
                <w:color w:val="4B4B4D" w:themeColor="text1"/>
                <w:sz w:val="22"/>
                <w:szCs w:val="22"/>
                <w:lang w:val="lt-LT"/>
              </w:rPr>
              <w:t xml:space="preserve">  CO</w:t>
            </w:r>
            <w:r w:rsidR="006B1F4B" w:rsidRPr="00EE77BB">
              <w:rPr>
                <w:b/>
                <w:bCs/>
                <w:sz w:val="22"/>
                <w:szCs w:val="22"/>
                <w:vertAlign w:val="subscript"/>
              </w:rPr>
              <w:t>2</w:t>
            </w:r>
          </w:p>
        </w:tc>
        <w:tc>
          <w:tcPr>
            <w:tcW w:w="2766" w:type="dxa"/>
            <w:tcBorders>
              <w:top w:val="nil"/>
              <w:left w:val="nil"/>
              <w:bottom w:val="nil"/>
            </w:tcBorders>
            <w:vAlign w:val="center"/>
          </w:tcPr>
          <w:p w14:paraId="1B30B78D" w14:textId="77777777" w:rsidR="006B1F4B" w:rsidRPr="00EE77BB" w:rsidRDefault="006B1F4B" w:rsidP="00224F07">
            <w:pPr>
              <w:pStyle w:val="StandardText"/>
              <w:rPr>
                <w:rStyle w:val="Heading3Char"/>
                <w:b w:val="0"/>
                <w:color w:val="4B4B4D" w:themeColor="text1"/>
                <w:sz w:val="22"/>
                <w:szCs w:val="22"/>
                <w:lang w:val="lt-LT"/>
              </w:rPr>
            </w:pPr>
            <w:r w:rsidRPr="00EE77BB">
              <w:rPr>
                <w:rStyle w:val="Heading3Char"/>
                <w:b w:val="0"/>
                <w:color w:val="4B4B4D" w:themeColor="text1"/>
                <w:sz w:val="22"/>
                <w:szCs w:val="22"/>
                <w:lang w:val="lt-LT"/>
              </w:rPr>
              <w:t>iki 5 proc.</w:t>
            </w:r>
          </w:p>
        </w:tc>
      </w:tr>
      <w:tr w:rsidR="006B1F4B" w:rsidRPr="00EE77BB" w14:paraId="01DADBFA" w14:textId="77777777" w:rsidTr="00224F07">
        <w:trPr>
          <w:trHeight w:val="536"/>
        </w:trPr>
        <w:tc>
          <w:tcPr>
            <w:tcW w:w="5003" w:type="dxa"/>
            <w:tcBorders>
              <w:top w:val="nil"/>
              <w:bottom w:val="nil"/>
            </w:tcBorders>
            <w:vAlign w:val="center"/>
          </w:tcPr>
          <w:p w14:paraId="58FBCCE4" w14:textId="4EA63CAE" w:rsidR="006B1F4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233980385"/>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4EF0313A" w14:textId="77777777" w:rsidR="006B1F4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44882954"/>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sz w:val="22"/>
                <w:szCs w:val="22"/>
              </w:rPr>
              <w:t xml:space="preserve">  </w:t>
            </w:r>
            <w:r w:rsidR="006B1F4B" w:rsidRPr="00EE77BB">
              <w:rPr>
                <w:rStyle w:val="Heading3Char"/>
                <w:b w:val="0"/>
                <w:bCs/>
                <w:color w:val="4B4B4D" w:themeColor="text1"/>
                <w:sz w:val="22"/>
                <w:szCs w:val="22"/>
                <w:lang w:val="lt-LT"/>
              </w:rPr>
              <w:t>Kitas teigiamas poveikis</w:t>
            </w:r>
          </w:p>
        </w:tc>
        <w:tc>
          <w:tcPr>
            <w:tcW w:w="2766" w:type="dxa"/>
            <w:tcBorders>
              <w:top w:val="nil"/>
              <w:left w:val="nil"/>
              <w:bottom w:val="nil"/>
            </w:tcBorders>
            <w:vAlign w:val="center"/>
          </w:tcPr>
          <w:p w14:paraId="6F9D5536" w14:textId="77777777" w:rsidR="006B1F4B" w:rsidRPr="00EE77BB" w:rsidRDefault="006B1F4B" w:rsidP="00224F07">
            <w:pPr>
              <w:pStyle w:val="StandardText"/>
              <w:rPr>
                <w:rStyle w:val="Heading3Char"/>
                <w:b w:val="0"/>
                <w:color w:val="4B4B4D" w:themeColor="text1"/>
                <w:sz w:val="22"/>
                <w:szCs w:val="22"/>
                <w:lang w:val="lt-LT"/>
              </w:rPr>
            </w:pPr>
          </w:p>
        </w:tc>
      </w:tr>
      <w:tr w:rsidR="006B1F4B" w:rsidRPr="00EE77BB" w14:paraId="039D23C9" w14:textId="77777777" w:rsidTr="00224F07">
        <w:trPr>
          <w:trHeight w:val="536"/>
        </w:trPr>
        <w:tc>
          <w:tcPr>
            <w:tcW w:w="5003" w:type="dxa"/>
            <w:tcBorders>
              <w:top w:val="nil"/>
            </w:tcBorders>
            <w:vAlign w:val="center"/>
          </w:tcPr>
          <w:p w14:paraId="4435B3E7" w14:textId="5E463642" w:rsidR="006B1F4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07472369"/>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2574" w:type="dxa"/>
            <w:tcBorders>
              <w:top w:val="nil"/>
              <w:right w:val="nil"/>
            </w:tcBorders>
          </w:tcPr>
          <w:p w14:paraId="5B437398" w14:textId="77777777" w:rsidR="006B1F4B" w:rsidRPr="00EE77BB" w:rsidRDefault="006B1F4B" w:rsidP="00224F07">
            <w:pPr>
              <w:pStyle w:val="StandardText"/>
              <w:rPr>
                <w:rStyle w:val="Heading3Char"/>
                <w:b w:val="0"/>
                <w:color w:val="4B4B4D" w:themeColor="text1"/>
                <w:sz w:val="22"/>
                <w:szCs w:val="22"/>
                <w:lang w:val="lt-LT"/>
              </w:rPr>
            </w:pPr>
          </w:p>
        </w:tc>
        <w:tc>
          <w:tcPr>
            <w:tcW w:w="2766" w:type="dxa"/>
            <w:tcBorders>
              <w:top w:val="nil"/>
              <w:left w:val="nil"/>
            </w:tcBorders>
            <w:vAlign w:val="center"/>
          </w:tcPr>
          <w:p w14:paraId="45B6746C" w14:textId="77777777" w:rsidR="006B1F4B" w:rsidRPr="00EE77BB" w:rsidRDefault="006B1F4B" w:rsidP="00224F07">
            <w:pPr>
              <w:pStyle w:val="StandardText"/>
              <w:rPr>
                <w:rStyle w:val="Heading3Char"/>
                <w:b w:val="0"/>
                <w:color w:val="4B4B4D" w:themeColor="text1"/>
                <w:sz w:val="22"/>
                <w:szCs w:val="22"/>
                <w:lang w:val="lt-LT"/>
              </w:rPr>
            </w:pPr>
          </w:p>
        </w:tc>
      </w:tr>
    </w:tbl>
    <w:p w14:paraId="3E72939C" w14:textId="77777777" w:rsidR="006B1F4B" w:rsidRPr="00EE77BB" w:rsidRDefault="006B1F4B" w:rsidP="006B1F4B">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6B1F4B" w:rsidRPr="00EE77BB" w14:paraId="2B9DCBF3" w14:textId="77777777" w:rsidTr="00224F07">
        <w:trPr>
          <w:trHeight w:val="313"/>
        </w:trPr>
        <w:tc>
          <w:tcPr>
            <w:tcW w:w="2576" w:type="dxa"/>
            <w:tcBorders>
              <w:bottom w:val="single" w:sz="4" w:space="0" w:color="auto"/>
            </w:tcBorders>
            <w:shd w:val="clear" w:color="auto" w:fill="E7EEF5" w:themeFill="accent5" w:themeFillTint="33"/>
            <w:vAlign w:val="center"/>
          </w:tcPr>
          <w:p w14:paraId="4C95AD59" w14:textId="45FE7765" w:rsidR="006B1F4B"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25281BD5" w14:textId="77777777" w:rsidR="006B1F4B" w:rsidRPr="00EE77BB" w:rsidRDefault="006B1F4B"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0EC06E75" w14:textId="77777777" w:rsidR="006B1F4B" w:rsidRPr="00EE77BB" w:rsidRDefault="006B1F4B"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075A3B33" w14:textId="77777777" w:rsidR="006B1F4B" w:rsidRPr="00EE77BB" w:rsidRDefault="006B1F4B" w:rsidP="00224F07">
            <w:pPr>
              <w:pStyle w:val="Heading3"/>
              <w:rPr>
                <w:rStyle w:val="Heading3Char"/>
                <w:b/>
                <w:bCs/>
                <w:lang w:val="lt-LT"/>
              </w:rPr>
            </w:pPr>
            <w:r w:rsidRPr="00EE77BB">
              <w:rPr>
                <w:rStyle w:val="Heading3Char"/>
                <w:b/>
                <w:bCs/>
                <w:lang w:val="lt-LT"/>
              </w:rPr>
              <w:t>Speciali sauga</w:t>
            </w:r>
          </w:p>
        </w:tc>
      </w:tr>
      <w:tr w:rsidR="006B1F4B" w:rsidRPr="00EE77BB" w14:paraId="4AA2EC7F" w14:textId="77777777" w:rsidTr="00224F07">
        <w:trPr>
          <w:trHeight w:val="530"/>
        </w:trPr>
        <w:tc>
          <w:tcPr>
            <w:tcW w:w="2576" w:type="dxa"/>
            <w:tcBorders>
              <w:bottom w:val="nil"/>
            </w:tcBorders>
            <w:vAlign w:val="center"/>
          </w:tcPr>
          <w:p w14:paraId="5FA5FA7F" w14:textId="109C2D4E" w:rsidR="006B1F4B" w:rsidRPr="00EE77BB" w:rsidRDefault="00000000" w:rsidP="00224F07">
            <w:pPr>
              <w:rPr>
                <w:rStyle w:val="Heading3Char"/>
                <w:b w:val="0"/>
                <w:color w:val="auto"/>
                <w:sz w:val="22"/>
                <w:szCs w:val="22"/>
                <w:lang w:val="lt-LT"/>
              </w:rPr>
            </w:pPr>
            <w:sdt>
              <w:sdtPr>
                <w:rPr>
                  <w:b/>
                  <w:color w:val="007BB2" w:themeColor="background2"/>
                  <w:sz w:val="24"/>
                  <w:szCs w:val="24"/>
                  <w:lang w:val="en-GB"/>
                </w:rPr>
                <w:id w:val="118800848"/>
                <w14:checkbox>
                  <w14:checked w14:val="0"/>
                  <w14:checkedState w14:val="2612" w14:font="MS Gothic"/>
                  <w14:uncheckedState w14:val="2610" w14:font="MS Gothic"/>
                </w14:checkbox>
              </w:sdtPr>
              <w:sdtEndPr>
                <w:rPr>
                  <w:b w:val="0"/>
                  <w:color w:val="auto"/>
                  <w:sz w:val="22"/>
                  <w:szCs w:val="22"/>
                </w:rPr>
              </w:sdtEndPr>
              <w:sdtContent>
                <w:r w:rsidR="006B1F4B" w:rsidRPr="00EE77BB">
                  <w:rPr>
                    <w:rFonts w:ascii="MS Gothic" w:eastAsia="MS Gothic" w:hAnsi="MS Gothic" w:hint="eastAsia"/>
                  </w:rPr>
                  <w:t>☐</w:t>
                </w:r>
              </w:sdtContent>
            </w:sdt>
            <w:r w:rsidR="006B1F4B" w:rsidRPr="00EE77BB">
              <w:rPr>
                <w:rStyle w:val="Heading3Char"/>
                <w:b w:val="0"/>
                <w:color w:val="4B4B4D" w:themeColor="text1"/>
                <w:sz w:val="22"/>
                <w:szCs w:val="22"/>
                <w:lang w:val="lt-LT"/>
              </w:rPr>
              <w:t xml:space="preserve"> </w:t>
            </w:r>
            <w:r w:rsidR="00F24892">
              <w:rPr>
                <w:rStyle w:val="Heading3Char"/>
                <w:b w:val="0"/>
                <w:color w:val="4B4B4D" w:themeColor="text1"/>
                <w:sz w:val="22"/>
                <w:szCs w:val="22"/>
                <w:lang w:val="lt-LT"/>
              </w:rPr>
              <w:t>Elgesį</w:t>
            </w:r>
            <w:r w:rsidR="006B1F4B" w:rsidRPr="00EE77BB">
              <w:rPr>
                <w:rStyle w:val="Heading3Char"/>
                <w:b w:val="0"/>
                <w:color w:val="4B4B4D" w:themeColor="text1"/>
                <w:sz w:val="22"/>
                <w:szCs w:val="22"/>
                <w:lang w:val="lt-LT"/>
              </w:rPr>
              <w:t xml:space="preserve"> </w:t>
            </w:r>
          </w:p>
        </w:tc>
        <w:tc>
          <w:tcPr>
            <w:tcW w:w="2392" w:type="dxa"/>
            <w:tcBorders>
              <w:bottom w:val="nil"/>
            </w:tcBorders>
            <w:vAlign w:val="center"/>
          </w:tcPr>
          <w:p w14:paraId="7D87D670" w14:textId="77777777" w:rsidR="006B1F4B"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110592259"/>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5F3A9400" w14:textId="1FD84ABB" w:rsidR="006B1F4B"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507431082"/>
                <w14:checkbox>
                  <w14:checked w14:val="1"/>
                  <w14:checkedState w14:val="2612" w14:font="MS Gothic"/>
                  <w14:uncheckedState w14:val="2610" w14:font="MS Gothic"/>
                </w14:checkbox>
              </w:sdtPr>
              <w:sdtContent>
                <w:r w:rsidR="006B1F4B" w:rsidRPr="00EE77BB">
                  <w:rPr>
                    <w:rFonts w:ascii="MS Gothic" w:eastAsia="MS Gothic" w:hAnsi="MS Gothic" w:hint="eastAsia"/>
                    <w:b/>
                    <w:color w:val="007BB2" w:themeColor="background2"/>
                    <w:sz w:val="22"/>
                    <w:szCs w:val="22"/>
                  </w:rPr>
                  <w:t>☒</w:t>
                </w:r>
              </w:sdtContent>
            </w:sdt>
            <w:r w:rsidR="006B1F4B" w:rsidRPr="00EE77BB">
              <w:rPr>
                <w:sz w:val="22"/>
                <w:szCs w:val="22"/>
              </w:rPr>
              <w:t xml:space="preserve">  </w:t>
            </w:r>
            <w:r w:rsidR="006F1366">
              <w:rPr>
                <w:sz w:val="22"/>
                <w:szCs w:val="22"/>
              </w:rPr>
              <w:t>Galima atlikti pačiam</w:t>
            </w:r>
          </w:p>
        </w:tc>
        <w:tc>
          <w:tcPr>
            <w:tcW w:w="2780" w:type="dxa"/>
            <w:tcBorders>
              <w:bottom w:val="nil"/>
            </w:tcBorders>
            <w:vAlign w:val="center"/>
          </w:tcPr>
          <w:p w14:paraId="654CB404" w14:textId="77777777" w:rsidR="006B1F4B" w:rsidRPr="00EE77BB" w:rsidRDefault="00000000" w:rsidP="00224F07">
            <w:pPr>
              <w:pStyle w:val="Companyname"/>
              <w:rPr>
                <w:sz w:val="22"/>
                <w:szCs w:val="22"/>
              </w:rPr>
            </w:pPr>
            <w:sdt>
              <w:sdtPr>
                <w:rPr>
                  <w:rFonts w:ascii="MS Gothic" w:eastAsia="MS Gothic" w:hAnsi="MS Gothic"/>
                  <w:b/>
                  <w:color w:val="007BB2" w:themeColor="background2"/>
                  <w:sz w:val="22"/>
                  <w:szCs w:val="22"/>
                </w:rPr>
                <w:id w:val="-653680082"/>
                <w14:checkbox>
                  <w14:checked w14:val="1"/>
                  <w14:checkedState w14:val="2612" w14:font="MS Gothic"/>
                  <w14:uncheckedState w14:val="2610" w14:font="MS Gothic"/>
                </w14:checkbox>
              </w:sdtPr>
              <w:sdtContent>
                <w:r w:rsidR="006B1F4B" w:rsidRPr="00EE77BB">
                  <w:rPr>
                    <w:rFonts w:ascii="MS Gothic" w:eastAsia="MS Gothic" w:hAnsi="MS Gothic" w:hint="eastAsia"/>
                    <w:b/>
                    <w:color w:val="007BB2" w:themeColor="background2"/>
                    <w:sz w:val="22"/>
                    <w:szCs w:val="22"/>
                  </w:rPr>
                  <w:t>☒</w:t>
                </w:r>
              </w:sdtContent>
            </w:sdt>
            <w:r w:rsidR="006B1F4B" w:rsidRPr="00EE77BB">
              <w:rPr>
                <w:sz w:val="22"/>
                <w:szCs w:val="22"/>
              </w:rPr>
              <w:t xml:space="preserve">  Nebūtina</w:t>
            </w:r>
          </w:p>
        </w:tc>
      </w:tr>
      <w:tr w:rsidR="006B1F4B" w:rsidRPr="00EE77BB" w14:paraId="753E4FF5" w14:textId="77777777" w:rsidTr="00224F07">
        <w:trPr>
          <w:trHeight w:val="530"/>
        </w:trPr>
        <w:tc>
          <w:tcPr>
            <w:tcW w:w="2576" w:type="dxa"/>
            <w:tcBorders>
              <w:top w:val="nil"/>
              <w:bottom w:val="nil"/>
            </w:tcBorders>
            <w:vAlign w:val="center"/>
          </w:tcPr>
          <w:p w14:paraId="6757A551" w14:textId="0516E854" w:rsidR="006B1F4B" w:rsidRPr="00EE77BB" w:rsidRDefault="00000000" w:rsidP="00224F07">
            <w:pPr>
              <w:rPr>
                <w:rStyle w:val="Heading3Char"/>
                <w:b w:val="0"/>
                <w:color w:val="auto"/>
                <w:sz w:val="22"/>
                <w:szCs w:val="22"/>
                <w:lang w:val="lt-LT"/>
              </w:rPr>
            </w:pPr>
            <w:sdt>
              <w:sdtPr>
                <w:rPr>
                  <w:b/>
                  <w:color w:val="007BB2" w:themeColor="background2"/>
                  <w:sz w:val="24"/>
                  <w:szCs w:val="24"/>
                  <w:lang w:val="en-GB"/>
                </w:rPr>
                <w:id w:val="270125069"/>
                <w14:checkbox>
                  <w14:checked w14:val="0"/>
                  <w14:checkedState w14:val="2612" w14:font="MS Gothic"/>
                  <w14:uncheckedState w14:val="2610" w14:font="MS Gothic"/>
                </w14:checkbox>
              </w:sdtPr>
              <w:sdtEndPr>
                <w:rPr>
                  <w:b w:val="0"/>
                  <w:color w:val="auto"/>
                  <w:sz w:val="22"/>
                  <w:szCs w:val="22"/>
                </w:rPr>
              </w:sdtEndPr>
              <w:sdtContent>
                <w:r w:rsidR="006B1F4B" w:rsidRPr="00EE77BB">
                  <w:rPr>
                    <w:rFonts w:ascii="MS Gothic" w:eastAsia="MS Gothic" w:hAnsi="MS Gothic" w:hint="eastAsia"/>
                  </w:rPr>
                  <w:t>☐</w:t>
                </w:r>
              </w:sdtContent>
            </w:sdt>
            <w:r w:rsidR="006B1F4B"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286E04D2" w14:textId="77777777" w:rsidR="006B1F4B"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86340110"/>
                <w14:checkbox>
                  <w14:checked w14:val="1"/>
                  <w14:checkedState w14:val="2612" w14:font="MS Gothic"/>
                  <w14:uncheckedState w14:val="2610" w14:font="MS Gothic"/>
                </w14:checkbox>
              </w:sdtPr>
              <w:sdtContent>
                <w:r w:rsidR="006B1F4B" w:rsidRPr="00EE77BB">
                  <w:rPr>
                    <w:rFonts w:ascii="MS Gothic" w:eastAsia="MS Gothic" w:hAnsi="MS Gothic" w:hint="eastAsia"/>
                    <w:b/>
                    <w:color w:val="007BB2" w:themeColor="background2"/>
                    <w:sz w:val="22"/>
                    <w:szCs w:val="22"/>
                  </w:rPr>
                  <w:t>☒</w:t>
                </w:r>
              </w:sdtContent>
            </w:sdt>
            <w:r w:rsidR="006B1F4B" w:rsidRPr="00EE77BB">
              <w:rPr>
                <w:sz w:val="22"/>
                <w:szCs w:val="22"/>
              </w:rPr>
              <w:t xml:space="preserve">  </w:t>
            </w:r>
            <w:r w:rsidR="006B1F4B"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1FBBB173" w14:textId="66495BCB" w:rsidR="006B1F4B"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952230723"/>
                <w14:checkbox>
                  <w14:checked w14:val="1"/>
                  <w14:checkedState w14:val="2612" w14:font="MS Gothic"/>
                  <w14:uncheckedState w14:val="2610" w14:font="MS Gothic"/>
                </w14:checkbox>
              </w:sdtPr>
              <w:sdtContent>
                <w:r w:rsidR="006B1F4B" w:rsidRPr="00EE77BB">
                  <w:rPr>
                    <w:rFonts w:ascii="MS Gothic" w:eastAsia="MS Gothic" w:hAnsi="MS Gothic" w:hint="eastAsia"/>
                    <w:b/>
                    <w:color w:val="007BB2" w:themeColor="background2"/>
                    <w:sz w:val="22"/>
                    <w:szCs w:val="22"/>
                  </w:rPr>
                  <w:t>☒</w:t>
                </w:r>
              </w:sdtContent>
            </w:sdt>
            <w:r w:rsidR="006B1F4B" w:rsidRPr="00EE77BB">
              <w:rPr>
                <w:sz w:val="22"/>
                <w:szCs w:val="22"/>
              </w:rPr>
              <w:t xml:space="preserve">  </w:t>
            </w:r>
            <w:r w:rsidR="00C11CDA">
              <w:rPr>
                <w:sz w:val="22"/>
                <w:szCs w:val="22"/>
              </w:rPr>
              <w:t>Reikalinga s</w:t>
            </w:r>
            <w:r w:rsidR="006B1F4B" w:rsidRPr="00EE77BB">
              <w:rPr>
                <w:sz w:val="22"/>
                <w:szCs w:val="22"/>
              </w:rPr>
              <w:t>pecializuota įmonė</w:t>
            </w:r>
          </w:p>
        </w:tc>
        <w:tc>
          <w:tcPr>
            <w:tcW w:w="2780" w:type="dxa"/>
            <w:tcBorders>
              <w:top w:val="nil"/>
              <w:bottom w:val="nil"/>
            </w:tcBorders>
            <w:vAlign w:val="center"/>
          </w:tcPr>
          <w:p w14:paraId="7E93555A" w14:textId="1DA036E0" w:rsidR="006B1F4B" w:rsidRPr="00EE77BB" w:rsidRDefault="00000000" w:rsidP="00224F07">
            <w:pPr>
              <w:pStyle w:val="Companyname"/>
              <w:rPr>
                <w:sz w:val="22"/>
                <w:szCs w:val="22"/>
              </w:rPr>
            </w:pPr>
            <w:sdt>
              <w:sdtPr>
                <w:rPr>
                  <w:sz w:val="22"/>
                  <w:szCs w:val="22"/>
                </w:rPr>
                <w:id w:val="2100829061"/>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sz w:val="22"/>
                <w:szCs w:val="22"/>
              </w:rPr>
              <w:t xml:space="preserve">  </w:t>
            </w:r>
            <w:r w:rsidR="006F1366">
              <w:rPr>
                <w:sz w:val="22"/>
                <w:szCs w:val="22"/>
              </w:rPr>
              <w:t>Rekomenduojama</w:t>
            </w:r>
          </w:p>
        </w:tc>
      </w:tr>
      <w:tr w:rsidR="006B1F4B" w:rsidRPr="00EE77BB" w14:paraId="4B48BFCC" w14:textId="77777777" w:rsidTr="00224F07">
        <w:trPr>
          <w:trHeight w:val="530"/>
        </w:trPr>
        <w:tc>
          <w:tcPr>
            <w:tcW w:w="2576" w:type="dxa"/>
            <w:tcBorders>
              <w:top w:val="nil"/>
            </w:tcBorders>
            <w:vAlign w:val="center"/>
          </w:tcPr>
          <w:p w14:paraId="728E6A5A" w14:textId="75D8384A" w:rsidR="006B1F4B"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8392754"/>
                <w14:checkbox>
                  <w14:checked w14:val="1"/>
                  <w14:checkedState w14:val="2612" w14:font="MS Gothic"/>
                  <w14:uncheckedState w14:val="2610" w14:font="MS Gothic"/>
                </w14:checkbox>
              </w:sdtPr>
              <w:sdtContent>
                <w:r w:rsidR="006B1F4B" w:rsidRPr="00EE77BB">
                  <w:rPr>
                    <w:rFonts w:ascii="MS Gothic" w:eastAsia="MS Gothic" w:hAnsi="MS Gothic" w:hint="eastAsia"/>
                    <w:b/>
                    <w:color w:val="007BB2" w:themeColor="background2"/>
                    <w:sz w:val="22"/>
                    <w:szCs w:val="22"/>
                  </w:rPr>
                  <w:t>☒</w:t>
                </w:r>
              </w:sdtContent>
            </w:sdt>
            <w:r w:rsidR="006B1F4B"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5C9304BE" w14:textId="77777777" w:rsidR="006B1F4B"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288306267"/>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sz w:val="22"/>
                <w:szCs w:val="22"/>
              </w:rPr>
              <w:t xml:space="preserve">  </w:t>
            </w:r>
            <w:r w:rsidR="006B1F4B" w:rsidRPr="00EE77BB">
              <w:rPr>
                <w:rStyle w:val="Heading3Char"/>
                <w:b w:val="0"/>
                <w:bCs/>
                <w:color w:val="4B4B4D" w:themeColor="text1"/>
                <w:sz w:val="22"/>
                <w:szCs w:val="22"/>
                <w:lang w:val="lt-LT"/>
              </w:rPr>
              <w:t>Aukštas</w:t>
            </w:r>
          </w:p>
        </w:tc>
        <w:tc>
          <w:tcPr>
            <w:tcW w:w="2557" w:type="dxa"/>
            <w:tcBorders>
              <w:top w:val="nil"/>
            </w:tcBorders>
            <w:vAlign w:val="center"/>
          </w:tcPr>
          <w:p w14:paraId="0F29C538" w14:textId="27F57C37" w:rsidR="006B1F4B"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478427382"/>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sz w:val="22"/>
                <w:szCs w:val="22"/>
              </w:rPr>
              <w:t xml:space="preserve">  </w:t>
            </w:r>
            <w:r w:rsidR="00C11CDA">
              <w:rPr>
                <w:sz w:val="22"/>
                <w:szCs w:val="22"/>
              </w:rPr>
              <w:t>Reikalingas e</w:t>
            </w:r>
            <w:r w:rsidR="006B1F4B" w:rsidRPr="00EE77BB">
              <w:rPr>
                <w:sz w:val="22"/>
                <w:szCs w:val="22"/>
              </w:rPr>
              <w:t>kspertas</w:t>
            </w:r>
          </w:p>
        </w:tc>
        <w:tc>
          <w:tcPr>
            <w:tcW w:w="2780" w:type="dxa"/>
            <w:tcBorders>
              <w:top w:val="nil"/>
            </w:tcBorders>
            <w:vAlign w:val="center"/>
          </w:tcPr>
          <w:p w14:paraId="507FA0CD" w14:textId="77777777" w:rsidR="006B1F4B" w:rsidRPr="00EE77BB" w:rsidRDefault="00000000" w:rsidP="00224F07">
            <w:pPr>
              <w:pStyle w:val="Companyname"/>
              <w:rPr>
                <w:sz w:val="22"/>
                <w:szCs w:val="22"/>
              </w:rPr>
            </w:pPr>
            <w:sdt>
              <w:sdtPr>
                <w:rPr>
                  <w:sz w:val="22"/>
                  <w:szCs w:val="22"/>
                </w:rPr>
                <w:id w:val="-769849059"/>
                <w14:checkbox>
                  <w14:checked w14:val="0"/>
                  <w14:checkedState w14:val="2612" w14:font="MS Gothic"/>
                  <w14:uncheckedState w14:val="2610" w14:font="MS Gothic"/>
                </w14:checkbox>
              </w:sdtPr>
              <w:sdtContent>
                <w:r w:rsidR="006B1F4B" w:rsidRPr="00EE77BB">
                  <w:rPr>
                    <w:rFonts w:ascii="MS Gothic" w:eastAsia="MS Gothic" w:hAnsi="MS Gothic" w:hint="eastAsia"/>
                    <w:sz w:val="22"/>
                    <w:szCs w:val="22"/>
                  </w:rPr>
                  <w:t>☐</w:t>
                </w:r>
              </w:sdtContent>
            </w:sdt>
            <w:r w:rsidR="006B1F4B" w:rsidRPr="00EE77BB">
              <w:rPr>
                <w:sz w:val="22"/>
                <w:szCs w:val="22"/>
              </w:rPr>
              <w:t xml:space="preserve">  Privaloma</w:t>
            </w:r>
          </w:p>
        </w:tc>
      </w:tr>
    </w:tbl>
    <w:p w14:paraId="40F2E175" w14:textId="77777777" w:rsidR="006B1F4B" w:rsidRPr="00EE77BB" w:rsidRDefault="006B1F4B" w:rsidP="006B1F4B">
      <w:pPr>
        <w:spacing w:before="0"/>
        <w:rPr>
          <w:rStyle w:val="Heading3Char"/>
          <w:sz w:val="28"/>
          <w:szCs w:val="28"/>
          <w:lang w:val="lt-LT"/>
        </w:rPr>
      </w:pPr>
      <w:r w:rsidRPr="00EE77BB">
        <w:rPr>
          <w:rStyle w:val="Heading3Char"/>
          <w:sz w:val="28"/>
          <w:szCs w:val="28"/>
          <w:lang w:val="lt-LT"/>
        </w:rPr>
        <w:br w:type="page"/>
      </w:r>
    </w:p>
    <w:p w14:paraId="40C01202" w14:textId="1A6DE292" w:rsidR="006B1F4B" w:rsidRPr="00EE77BB" w:rsidRDefault="006F1366" w:rsidP="006B1F4B">
      <w:pPr>
        <w:spacing w:before="0"/>
        <w:rPr>
          <w:rStyle w:val="Heading3Char"/>
          <w:sz w:val="28"/>
          <w:szCs w:val="28"/>
          <w:lang w:val="lt-LT"/>
        </w:rPr>
      </w:pPr>
      <w:r>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6B1F4B" w:rsidRPr="00EE77BB" w14:paraId="5CE2D43A" w14:textId="77777777">
        <w:trPr>
          <w:trHeight w:val="466"/>
        </w:trPr>
        <w:tc>
          <w:tcPr>
            <w:tcW w:w="5097" w:type="dxa"/>
            <w:shd w:val="clear" w:color="auto" w:fill="E7EEF5" w:themeFill="accent5" w:themeFillTint="33"/>
          </w:tcPr>
          <w:p w14:paraId="237F9BAA" w14:textId="77777777" w:rsidR="006B1F4B" w:rsidRPr="00EE77BB" w:rsidRDefault="006B1F4B"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7183806D" w14:textId="77777777" w:rsidR="006B1F4B" w:rsidRPr="00EE77BB" w:rsidRDefault="006B1F4B" w:rsidP="00224F07">
            <w:pPr>
              <w:spacing w:before="60" w:after="60"/>
              <w:rPr>
                <w:i/>
                <w:iCs/>
                <w:color w:val="4B4B4D" w:themeColor="text1"/>
              </w:rPr>
            </w:pPr>
            <w:r w:rsidRPr="00EE77BB">
              <w:rPr>
                <w:rStyle w:val="Heading3Char"/>
                <w:lang w:val="lt-LT"/>
              </w:rPr>
              <w:t>Investicijų grąža</w:t>
            </w:r>
          </w:p>
        </w:tc>
      </w:tr>
      <w:tr w:rsidR="006B1F4B" w:rsidRPr="00EE77BB" w14:paraId="0D114BB9" w14:textId="77777777">
        <w:trPr>
          <w:trHeight w:val="1359"/>
        </w:trPr>
        <w:tc>
          <w:tcPr>
            <w:tcW w:w="5097" w:type="dxa"/>
          </w:tcPr>
          <w:p w14:paraId="04F48E04" w14:textId="7C5D3E85" w:rsidR="006B1F4B" w:rsidRPr="00EE77BB" w:rsidRDefault="006B1F4B" w:rsidP="00224F07">
            <w:pPr>
              <w:pStyle w:val="StandardText"/>
              <w:spacing w:before="60" w:after="60" w:line="280" w:lineRule="exact"/>
            </w:pPr>
            <w:r w:rsidRPr="00EE77BB">
              <w:t>Atspindinčios plėvelės kain</w:t>
            </w:r>
            <w:r w:rsidR="00C41D06">
              <w:t>a apie</w:t>
            </w:r>
            <w:r w:rsidRPr="00EE77BB">
              <w:t xml:space="preserve"> 4 €</w:t>
            </w:r>
            <w:r w:rsidR="00C41D06">
              <w:t>/</w:t>
            </w:r>
            <w:r w:rsidRPr="00EE77BB">
              <w:t>m²</w:t>
            </w:r>
          </w:p>
          <w:p w14:paraId="34F8D3DF" w14:textId="4F5329B8" w:rsidR="006B1F4B" w:rsidRPr="00EE77BB" w:rsidRDefault="006B1F4B" w:rsidP="00224F07">
            <w:pPr>
              <w:pStyle w:val="StandardText"/>
              <w:spacing w:before="60" w:after="60" w:line="280" w:lineRule="exact"/>
              <w:rPr>
                <w:rStyle w:val="Heading3Char"/>
                <w:b w:val="0"/>
                <w:color w:val="4B4B4D" w:themeColor="text1"/>
                <w:lang w:val="lt-LT"/>
              </w:rPr>
            </w:pPr>
            <w:r w:rsidRPr="00EE77BB">
              <w:t>Atspindinčios pl</w:t>
            </w:r>
            <w:r w:rsidR="00C41D06">
              <w:t>okštės</w:t>
            </w:r>
            <w:r w:rsidRPr="00EE77BB">
              <w:t xml:space="preserve"> radiatoriaus galinei daliai kaina apie 100 </w:t>
            </w:r>
            <w:r w:rsidR="00C41D06" w:rsidRPr="00EE77BB">
              <w:t>€</w:t>
            </w:r>
            <w:r w:rsidR="00C41D06">
              <w:t>/</w:t>
            </w:r>
            <w:r w:rsidR="00C41D06" w:rsidRPr="00EE77BB">
              <w:t>m²</w:t>
            </w:r>
            <w:r w:rsidRPr="00EE77BB">
              <w:t>.</w:t>
            </w:r>
          </w:p>
        </w:tc>
        <w:tc>
          <w:tcPr>
            <w:tcW w:w="5109" w:type="dxa"/>
          </w:tcPr>
          <w:p w14:paraId="48E4D021" w14:textId="2F1E0AAE" w:rsidR="006B1F4B" w:rsidRPr="00EE77BB" w:rsidRDefault="006B1F4B" w:rsidP="00224F07">
            <w:pPr>
              <w:pStyle w:val="StandardText"/>
              <w:spacing w:before="60" w:after="60" w:line="280" w:lineRule="exact"/>
              <w:rPr>
                <w:rStyle w:val="Heading3Char"/>
                <w:b w:val="0"/>
                <w:bCs/>
                <w:lang w:val="lt-LT"/>
              </w:rPr>
            </w:pPr>
            <w:r w:rsidRPr="00EE77BB">
              <w:rPr>
                <w:rStyle w:val="Heading3Char"/>
                <w:b w:val="0"/>
                <w:bCs/>
                <w:color w:val="4B4B4D" w:themeColor="text1"/>
                <w:lang w:val="lt-LT"/>
              </w:rPr>
              <w:t xml:space="preserve">Dėl mažos kainos investicijos į </w:t>
            </w:r>
            <w:r w:rsidRPr="003F520A">
              <w:rPr>
                <w:rStyle w:val="Heading3Char"/>
                <w:b w:val="0"/>
                <w:bCs/>
                <w:color w:val="4B4B4D" w:themeColor="text1"/>
                <w:lang w:val="lt-LT"/>
              </w:rPr>
              <w:t>š</w:t>
            </w:r>
            <w:r w:rsidR="003F520A" w:rsidRPr="003F520A">
              <w:rPr>
                <w:rStyle w:val="Heading3Char"/>
                <w:b w:val="0"/>
                <w:bCs/>
                <w:color w:val="4B4B4D" w:themeColor="text1"/>
                <w:lang w:val="lt-LT"/>
              </w:rPr>
              <w:t>ilumą</w:t>
            </w:r>
            <w:r w:rsidRPr="003F520A">
              <w:rPr>
                <w:rStyle w:val="Heading3Char"/>
                <w:b w:val="0"/>
                <w:bCs/>
                <w:color w:val="4B4B4D" w:themeColor="text1"/>
                <w:lang w:val="lt-LT"/>
              </w:rPr>
              <w:t xml:space="preserve"> </w:t>
            </w:r>
            <w:r w:rsidRPr="00EE77BB">
              <w:rPr>
                <w:rStyle w:val="Heading3Char"/>
                <w:b w:val="0"/>
                <w:bCs/>
                <w:color w:val="4B4B4D" w:themeColor="text1"/>
                <w:lang w:val="lt-LT"/>
              </w:rPr>
              <w:t xml:space="preserve">atspindinčią plėvelę atsiperka greičiau nei per vienerius metus. </w:t>
            </w:r>
            <w:r w:rsidRPr="000479F3">
              <w:rPr>
                <w:rStyle w:val="Heading3Char"/>
                <w:b w:val="0"/>
                <w:bCs/>
                <w:color w:val="4B4B4D" w:themeColor="text1"/>
                <w:lang w:val="lt-LT"/>
              </w:rPr>
              <w:t>Atspindinčių pl</w:t>
            </w:r>
            <w:r w:rsidR="003F520A" w:rsidRPr="000479F3">
              <w:rPr>
                <w:rStyle w:val="Heading3Char"/>
                <w:b w:val="0"/>
                <w:bCs/>
                <w:color w:val="4B4B4D" w:themeColor="text1"/>
                <w:lang w:val="lt-LT"/>
              </w:rPr>
              <w:t>okščių</w:t>
            </w:r>
            <w:r w:rsidRPr="000479F3">
              <w:rPr>
                <w:rStyle w:val="Heading3Char"/>
                <w:b w:val="0"/>
                <w:bCs/>
                <w:color w:val="4B4B4D" w:themeColor="text1"/>
                <w:lang w:val="lt-LT"/>
              </w:rPr>
              <w:t xml:space="preserve"> amortizacij</w:t>
            </w:r>
            <w:r w:rsidR="000479F3" w:rsidRPr="000479F3">
              <w:rPr>
                <w:rStyle w:val="Heading3Char"/>
                <w:b w:val="0"/>
                <w:bCs/>
                <w:color w:val="4B4B4D" w:themeColor="text1"/>
                <w:lang w:val="lt-LT"/>
              </w:rPr>
              <w:t>os laikotarpis</w:t>
            </w:r>
            <w:r w:rsidRPr="000479F3">
              <w:rPr>
                <w:rStyle w:val="Heading3Char"/>
                <w:b w:val="0"/>
                <w:bCs/>
                <w:color w:val="4B4B4D" w:themeColor="text1"/>
                <w:lang w:val="lt-LT"/>
              </w:rPr>
              <w:t xml:space="preserve"> ilgesn</w:t>
            </w:r>
            <w:r w:rsidR="000479F3" w:rsidRPr="000479F3">
              <w:rPr>
                <w:rStyle w:val="Heading3Char"/>
                <w:b w:val="0"/>
                <w:bCs/>
                <w:color w:val="4B4B4D" w:themeColor="text1"/>
                <w:lang w:val="lt-LT"/>
              </w:rPr>
              <w:t>is</w:t>
            </w:r>
            <w:r w:rsidRPr="000479F3">
              <w:rPr>
                <w:rStyle w:val="Heading3Char"/>
                <w:b w:val="0"/>
                <w:bCs/>
                <w:color w:val="4B4B4D" w:themeColor="text1"/>
                <w:lang w:val="lt-LT"/>
              </w:rPr>
              <w:t>, jas lengviau įrengti</w:t>
            </w:r>
            <w:r w:rsidRPr="00EE77BB">
              <w:rPr>
                <w:rStyle w:val="Heading3Char"/>
                <w:b w:val="0"/>
                <w:bCs/>
                <w:color w:val="4B4B4D" w:themeColor="text1"/>
                <w:lang w:val="lt-LT"/>
              </w:rPr>
              <w:t>.</w:t>
            </w:r>
          </w:p>
        </w:tc>
      </w:tr>
      <w:tr w:rsidR="006B1F4B" w:rsidRPr="00EE77BB" w14:paraId="01E64B4D" w14:textId="77777777">
        <w:trPr>
          <w:trHeight w:val="516"/>
        </w:trPr>
        <w:tc>
          <w:tcPr>
            <w:tcW w:w="5097" w:type="dxa"/>
            <w:shd w:val="clear" w:color="auto" w:fill="E7EEF5" w:themeFill="accent5" w:themeFillTint="33"/>
          </w:tcPr>
          <w:p w14:paraId="6B92A17D" w14:textId="77777777" w:rsidR="006B1F4B" w:rsidRPr="00EE77BB" w:rsidRDefault="006B1F4B"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734A3BD5" w14:textId="77777777" w:rsidR="006B1F4B" w:rsidRPr="00EE77BB" w:rsidRDefault="006B1F4B" w:rsidP="00224F07">
            <w:pPr>
              <w:spacing w:before="60" w:after="60"/>
              <w:rPr>
                <w:rStyle w:val="Heading3Char"/>
                <w:lang w:val="lt-LT"/>
              </w:rPr>
            </w:pPr>
            <w:r w:rsidRPr="00EE77BB">
              <w:rPr>
                <w:rStyle w:val="Heading3Char"/>
                <w:lang w:val="lt-LT"/>
              </w:rPr>
              <w:t>Medžiagos ar technologijos prieinamumas</w:t>
            </w:r>
          </w:p>
        </w:tc>
      </w:tr>
      <w:tr w:rsidR="006B1F4B" w:rsidRPr="00EE77BB" w14:paraId="2F8C3E71" w14:textId="77777777">
        <w:trPr>
          <w:trHeight w:val="1388"/>
        </w:trPr>
        <w:tc>
          <w:tcPr>
            <w:tcW w:w="5097" w:type="dxa"/>
          </w:tcPr>
          <w:p w14:paraId="02A32B0B" w14:textId="4E1CE83A" w:rsidR="006B1F4B" w:rsidRPr="00EE77BB" w:rsidRDefault="00DE0E56" w:rsidP="00224F07">
            <w:pPr>
              <w:pStyle w:val="StandardText"/>
              <w:spacing w:before="40" w:line="280" w:lineRule="exact"/>
              <w:rPr>
                <w:rStyle w:val="Heading3Char"/>
                <w:lang w:val="lt-LT"/>
              </w:rPr>
            </w:pPr>
            <w:r w:rsidRPr="00EE77BB">
              <w:t>Šiuo metu finansavimo programų šiai priemonei nėra.</w:t>
            </w:r>
          </w:p>
        </w:tc>
        <w:tc>
          <w:tcPr>
            <w:tcW w:w="5109" w:type="dxa"/>
          </w:tcPr>
          <w:p w14:paraId="48B7001D" w14:textId="5819261A" w:rsidR="006B1F4B" w:rsidRPr="00EE77BB" w:rsidRDefault="006B1F4B" w:rsidP="00224F07">
            <w:pPr>
              <w:pStyle w:val="StandardText"/>
              <w:spacing w:before="40" w:line="280" w:lineRule="exact"/>
            </w:pPr>
            <w:r w:rsidRPr="00EE77BB">
              <w:t xml:space="preserve">Lengvai prieinami įvairūs </w:t>
            </w:r>
            <w:r w:rsidR="004902EC">
              <w:t xml:space="preserve">medžiagų </w:t>
            </w:r>
            <w:r w:rsidRPr="00EE77BB">
              <w:t>variantai ir kainų intervalai.</w:t>
            </w:r>
          </w:p>
        </w:tc>
      </w:tr>
      <w:tr w:rsidR="006B1F4B" w:rsidRPr="00EE77BB" w14:paraId="7F740AF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24440BB" w14:textId="77777777" w:rsidR="006B1F4B" w:rsidRPr="00EE77BB" w:rsidRDefault="006B1F4B"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6B1F4B" w:rsidRPr="00EE77BB" w14:paraId="75B9AFBA" w14:textId="77777777">
        <w:trPr>
          <w:trHeight w:val="605"/>
        </w:trPr>
        <w:tc>
          <w:tcPr>
            <w:tcW w:w="10206" w:type="dxa"/>
            <w:gridSpan w:val="2"/>
            <w:tcBorders>
              <w:top w:val="single" w:sz="4" w:space="0" w:color="auto"/>
              <w:left w:val="single" w:sz="4" w:space="0" w:color="auto"/>
              <w:bottom w:val="single" w:sz="4" w:space="0" w:color="auto"/>
              <w:right w:val="single" w:sz="4" w:space="0" w:color="auto"/>
            </w:tcBorders>
          </w:tcPr>
          <w:p w14:paraId="21D4A48E" w14:textId="5B17D5E6" w:rsidR="006B1F4B" w:rsidRPr="00EE77BB" w:rsidRDefault="006B1F4B" w:rsidP="00224F07">
            <w:pPr>
              <w:pStyle w:val="StandardText"/>
              <w:spacing w:before="60" w:after="60"/>
              <w:rPr>
                <w:i/>
                <w:iCs/>
                <w:color w:val="7B6A6B" w:themeColor="accent4"/>
                <w:sz w:val="22"/>
                <w:szCs w:val="22"/>
              </w:rPr>
            </w:pPr>
            <w:r w:rsidRPr="00EE77BB">
              <w:t xml:space="preserve">Medžiagos gali būti XPS, PIR arba vakuuminės izoliacinės plokštės, nes jos pasižymi labai geromis izoliacinėmis savybėmis net </w:t>
            </w:r>
            <w:r w:rsidR="006017D7">
              <w:t>siaurose erdvėse</w:t>
            </w:r>
            <w:r w:rsidRPr="00EE77BB">
              <w:t xml:space="preserve">, arba atspindinčios plėvelės, skirtos labai </w:t>
            </w:r>
            <w:r w:rsidR="006017D7">
              <w:t>siauriems</w:t>
            </w:r>
            <w:r w:rsidRPr="00EE77BB">
              <w:t xml:space="preserve"> </w:t>
            </w:r>
            <w:r w:rsidR="006017D7">
              <w:t>tarpams</w:t>
            </w:r>
            <w:r w:rsidRPr="00EE77BB">
              <w:t>.</w:t>
            </w:r>
          </w:p>
        </w:tc>
      </w:tr>
    </w:tbl>
    <w:p w14:paraId="6F977218" w14:textId="77777777" w:rsidR="006B1F4B" w:rsidRPr="00EE77BB" w:rsidRDefault="006B1F4B" w:rsidP="00B60248">
      <w:pPr>
        <w:pStyle w:val="StandardText"/>
        <w:spacing w:before="60" w:after="60" w:line="280" w:lineRule="exact"/>
        <w:rPr>
          <w:rStyle w:val="Heading3Char"/>
          <w:sz w:val="28"/>
          <w:szCs w:val="28"/>
          <w:lang w:val="lt-LT"/>
        </w:rPr>
      </w:pPr>
    </w:p>
    <w:p w14:paraId="200108EB" w14:textId="38799C3F" w:rsidR="006B1F4B" w:rsidRPr="00EE77BB" w:rsidRDefault="006B1F4B" w:rsidP="006B1F4B">
      <w:pPr>
        <w:pStyle w:val="Heading3"/>
        <w:rPr>
          <w:rStyle w:val="Heading3Char"/>
          <w:lang w:val="lt-LT"/>
        </w:rPr>
      </w:pP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6B1F4B" w:rsidRPr="00EE77BB" w14:paraId="75E00B4B" w14:textId="77777777" w:rsidTr="00224F07">
        <w:tc>
          <w:tcPr>
            <w:tcW w:w="10196" w:type="dxa"/>
            <w:shd w:val="clear" w:color="auto" w:fill="E7EEF5" w:themeFill="accent5" w:themeFillTint="33"/>
          </w:tcPr>
          <w:p w14:paraId="62BFDF22" w14:textId="66229238" w:rsidR="006B1F4B"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6B1F4B" w:rsidRPr="00EE77BB" w14:paraId="4B71993E" w14:textId="77777777" w:rsidTr="00224F07">
        <w:trPr>
          <w:trHeight w:val="300"/>
        </w:trPr>
        <w:tc>
          <w:tcPr>
            <w:tcW w:w="10196" w:type="dxa"/>
          </w:tcPr>
          <w:p w14:paraId="2F1E2453" w14:textId="271ABE50" w:rsidR="006B1F4B" w:rsidRPr="00EE77BB" w:rsidRDefault="006B1F4B" w:rsidP="00224F07">
            <w:pPr>
              <w:pStyle w:val="StandardText"/>
              <w:spacing w:before="60" w:after="60" w:line="280" w:lineRule="exact"/>
            </w:pPr>
            <w:r w:rsidRPr="00EE77BB">
              <w:t xml:space="preserve">Šią priemonę galima </w:t>
            </w:r>
            <w:r w:rsidR="00245044">
              <w:t>įgyvendinti patiems</w:t>
            </w:r>
            <w:r w:rsidRPr="00EE77BB">
              <w:t>.</w:t>
            </w:r>
          </w:p>
          <w:p w14:paraId="3264432B" w14:textId="77777777" w:rsidR="006B1F4B" w:rsidRPr="00EE77BB" w:rsidRDefault="006B1F4B" w:rsidP="00224F07">
            <w:pPr>
              <w:pStyle w:val="StandardText"/>
              <w:spacing w:before="60" w:after="60" w:line="280" w:lineRule="exact"/>
              <w:rPr>
                <w:i/>
                <w:iCs/>
              </w:rPr>
            </w:pPr>
          </w:p>
        </w:tc>
      </w:tr>
      <w:tr w:rsidR="006B1F4B" w:rsidRPr="00EE77BB" w14:paraId="7F3358F8" w14:textId="77777777" w:rsidTr="00224F07">
        <w:tc>
          <w:tcPr>
            <w:tcW w:w="10196" w:type="dxa"/>
            <w:shd w:val="clear" w:color="auto" w:fill="E7EEF5" w:themeFill="accent5" w:themeFillTint="33"/>
          </w:tcPr>
          <w:p w14:paraId="6010CA72" w14:textId="54A8DF58" w:rsidR="006B1F4B"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6B1F4B" w:rsidRPr="00EE77BB" w14:paraId="41F2BEB3" w14:textId="77777777" w:rsidTr="00224F07">
        <w:trPr>
          <w:trHeight w:val="794"/>
        </w:trPr>
        <w:tc>
          <w:tcPr>
            <w:tcW w:w="10196" w:type="dxa"/>
          </w:tcPr>
          <w:p w14:paraId="6FE90EF6" w14:textId="77777777" w:rsidR="006B1F4B" w:rsidRPr="00EE77BB" w:rsidRDefault="006B1F4B" w:rsidP="00224F07">
            <w:pPr>
              <w:spacing w:before="60" w:after="60"/>
              <w:rPr>
                <w:i/>
                <w:iCs/>
              </w:rPr>
            </w:pPr>
            <w:r w:rsidRPr="00EE77BB">
              <w:rPr>
                <w:i/>
                <w:iCs/>
              </w:rPr>
              <w:t>---</w:t>
            </w:r>
          </w:p>
          <w:p w14:paraId="5AEFF0B9" w14:textId="77777777" w:rsidR="006B1F4B" w:rsidRPr="00EE77BB" w:rsidRDefault="006B1F4B" w:rsidP="00224F07">
            <w:pPr>
              <w:spacing w:before="60" w:after="60"/>
              <w:rPr>
                <w:i/>
                <w:iCs/>
              </w:rPr>
            </w:pPr>
          </w:p>
        </w:tc>
      </w:tr>
      <w:tr w:rsidR="006B1F4B" w:rsidRPr="00EE77BB" w14:paraId="1D6F8FA4" w14:textId="77777777" w:rsidTr="00224F07">
        <w:tc>
          <w:tcPr>
            <w:tcW w:w="10196" w:type="dxa"/>
            <w:shd w:val="clear" w:color="auto" w:fill="E7EEF5" w:themeFill="accent5" w:themeFillTint="33"/>
          </w:tcPr>
          <w:p w14:paraId="188ABC89" w14:textId="77777777" w:rsidR="006B1F4B" w:rsidRPr="00EE77BB" w:rsidRDefault="006B1F4B"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6B1F4B" w:rsidRPr="00EE77BB" w14:paraId="69542E8A" w14:textId="77777777" w:rsidTr="00224F07">
        <w:trPr>
          <w:trHeight w:val="757"/>
        </w:trPr>
        <w:tc>
          <w:tcPr>
            <w:tcW w:w="10196" w:type="dxa"/>
          </w:tcPr>
          <w:p w14:paraId="5BE63F13" w14:textId="77777777" w:rsidR="006B1F4B" w:rsidRPr="00EE77BB" w:rsidRDefault="006B1F4B" w:rsidP="00224F07">
            <w:pPr>
              <w:pStyle w:val="StandardText"/>
              <w:spacing w:before="60" w:after="60" w:line="280" w:lineRule="exact"/>
            </w:pPr>
            <w:r w:rsidRPr="00EE77BB">
              <w:t>Valytojas, techninės priežiūros personalas</w:t>
            </w:r>
          </w:p>
          <w:p w14:paraId="2B0E9418" w14:textId="77777777" w:rsidR="006B1F4B" w:rsidRPr="00EE77BB" w:rsidRDefault="006B1F4B" w:rsidP="00224F07">
            <w:pPr>
              <w:spacing w:before="60" w:after="60"/>
              <w:rPr>
                <w:i/>
                <w:iCs/>
              </w:rPr>
            </w:pPr>
          </w:p>
        </w:tc>
      </w:tr>
    </w:tbl>
    <w:p w14:paraId="5D8A4B75" w14:textId="77777777" w:rsidR="006B1F4B" w:rsidRPr="00EE77BB" w:rsidRDefault="006B1F4B" w:rsidP="006B1F4B">
      <w:pPr>
        <w:spacing w:before="0"/>
        <w:rPr>
          <w:b/>
          <w:color w:val="007BB2" w:themeColor="background2"/>
          <w:sz w:val="24"/>
          <w:szCs w:val="24"/>
        </w:rPr>
      </w:pPr>
      <w:r w:rsidRPr="00EE77BB">
        <w:rPr>
          <w:rStyle w:val="Heading3Char"/>
          <w:lang w:val="lt-LT"/>
        </w:rPr>
        <w:br w:type="page"/>
      </w:r>
      <w:r w:rsidRPr="00EE77BB">
        <w:rPr>
          <w:rStyle w:val="Heading3Char"/>
          <w:sz w:val="28"/>
          <w:szCs w:val="28"/>
          <w:lang w:val="lt-LT"/>
        </w:rPr>
        <w:lastRenderedPageBreak/>
        <w:t>Įgyvendinimo procesas</w:t>
      </w:r>
    </w:p>
    <w:tbl>
      <w:tblPr>
        <w:tblStyle w:val="TableGrid"/>
        <w:tblW w:w="0" w:type="auto"/>
        <w:tblLayout w:type="fixed"/>
        <w:tblLook w:val="04A0" w:firstRow="1" w:lastRow="0" w:firstColumn="1" w:lastColumn="0" w:noHBand="0" w:noVBand="1"/>
      </w:tblPr>
      <w:tblGrid>
        <w:gridCol w:w="5098"/>
        <w:gridCol w:w="5096"/>
      </w:tblGrid>
      <w:tr w:rsidR="006B1F4B" w:rsidRPr="00EE77BB" w14:paraId="59D78467" w14:textId="77777777" w:rsidTr="00224F07">
        <w:tc>
          <w:tcPr>
            <w:tcW w:w="5098" w:type="dxa"/>
            <w:shd w:val="clear" w:color="auto" w:fill="E7EEF5" w:themeFill="accent5" w:themeFillTint="33"/>
          </w:tcPr>
          <w:p w14:paraId="7A697EB2" w14:textId="569F21C7" w:rsidR="006B1F4B" w:rsidRPr="00EE77BB" w:rsidRDefault="006F1366" w:rsidP="00224F07">
            <w:pPr>
              <w:spacing w:before="60" w:after="60"/>
              <w:rPr>
                <w:bCs/>
              </w:rPr>
            </w:pPr>
            <w:r w:rsidRPr="006F1366">
              <w:rPr>
                <w:rStyle w:val="Heading3Char"/>
                <w:bCs/>
                <w:lang w:val="lt-LT"/>
              </w:rPr>
              <w:t>Parengiamieji veiksmai prieš įgyvendinimą</w:t>
            </w:r>
          </w:p>
        </w:tc>
        <w:tc>
          <w:tcPr>
            <w:tcW w:w="5096" w:type="dxa"/>
            <w:shd w:val="clear" w:color="auto" w:fill="E7EEF5" w:themeFill="accent5" w:themeFillTint="33"/>
          </w:tcPr>
          <w:p w14:paraId="3C2E5DF6" w14:textId="35EDDE1D" w:rsidR="006B1F4B" w:rsidRPr="00EE77BB" w:rsidRDefault="006B1F4B" w:rsidP="00224F07">
            <w:pPr>
              <w:spacing w:after="120"/>
              <w:rPr>
                <w:b/>
                <w:bCs/>
              </w:rPr>
            </w:pPr>
            <w:r w:rsidRPr="00EE77BB">
              <w:rPr>
                <w:rStyle w:val="Heading3Char"/>
                <w:lang w:val="lt-LT"/>
              </w:rPr>
              <w:t>Diegimo instrukcijos ir gairės, atvirojo kodo iniciatyvos</w:t>
            </w:r>
          </w:p>
        </w:tc>
      </w:tr>
      <w:tr w:rsidR="006B1F4B" w:rsidRPr="00EE77BB" w14:paraId="4F93212D" w14:textId="77777777" w:rsidTr="00224F07">
        <w:tc>
          <w:tcPr>
            <w:tcW w:w="5098" w:type="dxa"/>
          </w:tcPr>
          <w:p w14:paraId="3BFF3BAF" w14:textId="7C712BD4" w:rsidR="006B1F4B" w:rsidRPr="00EE77BB" w:rsidRDefault="006B1F4B">
            <w:pPr>
              <w:pStyle w:val="StandardText"/>
              <w:numPr>
                <w:ilvl w:val="0"/>
                <w:numId w:val="63"/>
              </w:numPr>
              <w:spacing w:before="60" w:after="60" w:line="280" w:lineRule="exact"/>
            </w:pPr>
            <w:r w:rsidRPr="00EE77BB">
              <w:t xml:space="preserve">Erdvės tarp radiatorių ir sienų </w:t>
            </w:r>
            <w:r w:rsidR="001A7A5B">
              <w:t>iš</w:t>
            </w:r>
            <w:r w:rsidRPr="00EE77BB">
              <w:t>matavimas, kad būtų galima pasirinkti tinkamą izoliacijos būdą.</w:t>
            </w:r>
          </w:p>
          <w:p w14:paraId="49A1815D" w14:textId="5B393DBD" w:rsidR="006B1F4B" w:rsidRPr="00EE77BB" w:rsidRDefault="006B1F4B">
            <w:pPr>
              <w:pStyle w:val="StandardText"/>
              <w:numPr>
                <w:ilvl w:val="0"/>
                <w:numId w:val="63"/>
              </w:numPr>
              <w:spacing w:before="60" w:after="60" w:line="280" w:lineRule="exact"/>
            </w:pPr>
            <w:r w:rsidRPr="00EE77BB">
              <w:t>Medžiagų pirkimas</w:t>
            </w:r>
            <w:r w:rsidR="001A7A5B">
              <w:t>.</w:t>
            </w:r>
          </w:p>
          <w:p w14:paraId="53ECAFFD" w14:textId="1CAB6E56" w:rsidR="006B1F4B" w:rsidRPr="00EE77BB" w:rsidRDefault="006B1F4B">
            <w:pPr>
              <w:pStyle w:val="StandardText"/>
              <w:numPr>
                <w:ilvl w:val="0"/>
                <w:numId w:val="63"/>
              </w:numPr>
              <w:spacing w:before="60" w:after="60" w:line="280" w:lineRule="exact"/>
            </w:pPr>
            <w:r w:rsidRPr="00EE77BB">
              <w:t xml:space="preserve">Įgyvendinimui reikalingų priemonių ir darbuotojų, jei tai </w:t>
            </w:r>
            <w:r w:rsidR="00AF454B">
              <w:t xml:space="preserve">atliekama savo jėgomis, </w:t>
            </w:r>
            <w:r w:rsidRPr="00EE77BB">
              <w:t xml:space="preserve"> parengimas</w:t>
            </w:r>
            <w:r w:rsidR="001A7A5B">
              <w:t>.</w:t>
            </w:r>
          </w:p>
        </w:tc>
        <w:tc>
          <w:tcPr>
            <w:tcW w:w="5096" w:type="dxa"/>
          </w:tcPr>
          <w:p w14:paraId="147E6270" w14:textId="21AEA12C" w:rsidR="006B1F4B" w:rsidRPr="00EE77BB" w:rsidRDefault="00DE0E56" w:rsidP="00224F07">
            <w:pPr>
              <w:pStyle w:val="StandardText"/>
              <w:spacing w:before="60" w:after="60" w:line="280" w:lineRule="exact"/>
            </w:pPr>
            <w:hyperlink r:id="rId49" w:history="1">
              <w:r w:rsidRPr="00DE0E56">
                <w:rPr>
                  <w:rStyle w:val="Hyperlink"/>
                  <w:color w:val="4B4B4D" w:themeColor="text1"/>
                </w:rPr>
                <w:t>https://buildis.techinfus.com/lt/montazhnye-raboty/teplootrazhayushchij-ekran-za-radiatorom.html</w:t>
              </w:r>
            </w:hyperlink>
            <w:r w:rsidRPr="00DE0E56">
              <w:t xml:space="preserve"> </w:t>
            </w:r>
          </w:p>
        </w:tc>
      </w:tr>
      <w:tr w:rsidR="006B1F4B" w:rsidRPr="00EE77BB" w14:paraId="6ECD8839" w14:textId="77777777" w:rsidTr="00224F07">
        <w:tc>
          <w:tcPr>
            <w:tcW w:w="5098" w:type="dxa"/>
            <w:shd w:val="clear" w:color="auto" w:fill="E7EEF5" w:themeFill="accent5" w:themeFillTint="33"/>
          </w:tcPr>
          <w:p w14:paraId="5A6CA7EB" w14:textId="51C993B7" w:rsidR="006B1F4B" w:rsidRPr="00EE77BB" w:rsidRDefault="004658D9" w:rsidP="00224F07">
            <w:pPr>
              <w:spacing w:before="60" w:after="60"/>
              <w:rPr>
                <w:rStyle w:val="Heading3Char"/>
                <w:bCs/>
                <w:lang w:val="lt-LT"/>
              </w:rPr>
            </w:pPr>
            <w:r>
              <w:rPr>
                <w:rStyle w:val="Heading3Char"/>
                <w:bCs/>
                <w:lang w:val="lt-LT"/>
              </w:rPr>
              <w:t>Į</w:t>
            </w:r>
            <w:r w:rsidR="006B1F4B" w:rsidRPr="00EE77BB">
              <w:rPr>
                <w:rStyle w:val="Heading3Char"/>
                <w:bCs/>
                <w:lang w:val="lt-LT"/>
              </w:rPr>
              <w:t>gyvendinimas</w:t>
            </w:r>
          </w:p>
        </w:tc>
        <w:tc>
          <w:tcPr>
            <w:tcW w:w="5096" w:type="dxa"/>
            <w:shd w:val="clear" w:color="auto" w:fill="E7EEF5" w:themeFill="accent5" w:themeFillTint="33"/>
          </w:tcPr>
          <w:p w14:paraId="1572C3C8" w14:textId="01CAC171" w:rsidR="006B1F4B" w:rsidRPr="00EE77BB" w:rsidRDefault="00E33038" w:rsidP="00224F07">
            <w:pPr>
              <w:spacing w:before="60" w:after="60"/>
              <w:rPr>
                <w:rStyle w:val="Heading3Char"/>
                <w:bCs/>
                <w:lang w:val="lt-LT"/>
              </w:rPr>
            </w:pPr>
            <w:r>
              <w:rPr>
                <w:rStyle w:val="Heading3Char"/>
                <w:bCs/>
                <w:lang w:val="lt-LT"/>
              </w:rPr>
              <w:t>Susijusi komunikacija</w:t>
            </w:r>
          </w:p>
        </w:tc>
      </w:tr>
      <w:tr w:rsidR="006B1F4B" w:rsidRPr="00EE77BB" w14:paraId="6FDF2FCE" w14:textId="77777777" w:rsidTr="00224F07">
        <w:trPr>
          <w:trHeight w:val="1755"/>
        </w:trPr>
        <w:tc>
          <w:tcPr>
            <w:tcW w:w="5098" w:type="dxa"/>
          </w:tcPr>
          <w:p w14:paraId="0A651455" w14:textId="43BFF25E" w:rsidR="006B1F4B" w:rsidRPr="00922A83" w:rsidRDefault="00922A83">
            <w:pPr>
              <w:pStyle w:val="StandardText"/>
              <w:numPr>
                <w:ilvl w:val="0"/>
                <w:numId w:val="16"/>
              </w:numPr>
              <w:spacing w:before="60" w:after="60" w:line="280" w:lineRule="exact"/>
            </w:pPr>
            <w:r>
              <w:t>Išmatavimas,</w:t>
            </w:r>
            <w:r w:rsidR="009E3283" w:rsidRPr="00922A83">
              <w:t xml:space="preserve"> </w:t>
            </w:r>
            <w:r>
              <w:t xml:space="preserve">brėžinio ir medžiagų pasiruošimas. </w:t>
            </w:r>
            <w:r w:rsidR="009E3283" w:rsidRPr="00922A83">
              <w:t xml:space="preserve"> </w:t>
            </w:r>
          </w:p>
        </w:tc>
        <w:tc>
          <w:tcPr>
            <w:tcW w:w="5096" w:type="dxa"/>
          </w:tcPr>
          <w:p w14:paraId="19B1ED6A" w14:textId="77777777" w:rsidR="006B1F4B" w:rsidRDefault="00922A83" w:rsidP="00224F07">
            <w:pPr>
              <w:spacing w:before="60" w:after="60"/>
              <w:rPr>
                <w:i/>
                <w:iCs/>
              </w:rPr>
            </w:pPr>
            <w:r>
              <w:rPr>
                <w:i/>
                <w:iCs/>
                <w:noProof/>
              </w:rPr>
              <w:drawing>
                <wp:inline distT="0" distB="0" distL="0" distR="0" wp14:anchorId="703C7F46" wp14:editId="2214391E">
                  <wp:extent cx="3103245" cy="2066925"/>
                  <wp:effectExtent l="0" t="0" r="1905" b="9525"/>
                  <wp:docPr id="21788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03245" cy="2066925"/>
                          </a:xfrm>
                          <a:prstGeom prst="rect">
                            <a:avLst/>
                          </a:prstGeom>
                          <a:noFill/>
                        </pic:spPr>
                      </pic:pic>
                    </a:graphicData>
                  </a:graphic>
                </wp:inline>
              </w:drawing>
            </w:r>
          </w:p>
          <w:p w14:paraId="62C9B986" w14:textId="29CCA55C" w:rsidR="00922A83" w:rsidRPr="00EE77BB" w:rsidRDefault="00922A83" w:rsidP="00D0553C">
            <w:pPr>
              <w:spacing w:before="60" w:after="60"/>
              <w:jc w:val="right"/>
              <w:rPr>
                <w:i/>
                <w:iCs/>
              </w:rPr>
            </w:pPr>
            <w:r w:rsidRPr="00EA330F">
              <w:rPr>
                <w:i/>
                <w:iCs/>
                <w:sz w:val="18"/>
                <w:szCs w:val="18"/>
                <w:lang w:val="en-US"/>
              </w:rPr>
              <w:t>© LEA Hessen / Rundel</w:t>
            </w:r>
          </w:p>
        </w:tc>
      </w:tr>
      <w:tr w:rsidR="00642320" w:rsidRPr="00EE77BB" w14:paraId="06816B47" w14:textId="77777777" w:rsidTr="00224F07">
        <w:trPr>
          <w:trHeight w:val="1755"/>
        </w:trPr>
        <w:tc>
          <w:tcPr>
            <w:tcW w:w="5098" w:type="dxa"/>
          </w:tcPr>
          <w:p w14:paraId="5F8830C0" w14:textId="4FD86A5D" w:rsidR="00642320" w:rsidRPr="00EE77BB" w:rsidRDefault="00922A83">
            <w:pPr>
              <w:pStyle w:val="StandardText"/>
              <w:numPr>
                <w:ilvl w:val="0"/>
                <w:numId w:val="16"/>
              </w:numPr>
              <w:spacing w:before="60" w:after="60" w:line="280" w:lineRule="exact"/>
            </w:pPr>
            <w:r w:rsidRPr="00922A83">
              <w:t>Medžiagų pjaustymas, paliekant įkirpimus radiatoriaus laikikliams</w:t>
            </w:r>
            <w:r>
              <w:t xml:space="preserve">. </w:t>
            </w:r>
          </w:p>
        </w:tc>
        <w:tc>
          <w:tcPr>
            <w:tcW w:w="5096" w:type="dxa"/>
          </w:tcPr>
          <w:p w14:paraId="6308FFD9" w14:textId="77777777" w:rsidR="00642320" w:rsidRDefault="00922A83" w:rsidP="00224F07">
            <w:pPr>
              <w:spacing w:before="60" w:after="60"/>
              <w:rPr>
                <w:i/>
                <w:iCs/>
              </w:rPr>
            </w:pPr>
            <w:r>
              <w:rPr>
                <w:noProof/>
              </w:rPr>
              <w:drawing>
                <wp:inline distT="0" distB="0" distL="0" distR="0" wp14:anchorId="6E9980AF" wp14:editId="11EAAE3E">
                  <wp:extent cx="3098800" cy="2068195"/>
                  <wp:effectExtent l="0" t="0" r="6350" b="8255"/>
                  <wp:docPr id="843308078" name="Grafik 9" descr="Mann schneidet Dämmtapete entsprechend der angezeichneten Größ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nn schneidet Dämmtapete entsprechend der angezeichneten Größ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06C31ECE" w14:textId="5A3050A2" w:rsidR="00922A83" w:rsidRPr="00EE77BB" w:rsidRDefault="00922A83" w:rsidP="00D0553C">
            <w:pPr>
              <w:spacing w:before="60" w:after="60"/>
              <w:jc w:val="right"/>
              <w:rPr>
                <w:i/>
                <w:iCs/>
              </w:rPr>
            </w:pPr>
            <w:r w:rsidRPr="00EA330F">
              <w:rPr>
                <w:i/>
                <w:iCs/>
                <w:sz w:val="18"/>
                <w:szCs w:val="18"/>
                <w:lang w:val="en-US"/>
              </w:rPr>
              <w:t>© LEA Hessen / Rundel</w:t>
            </w:r>
          </w:p>
        </w:tc>
      </w:tr>
      <w:tr w:rsidR="00642320" w:rsidRPr="00EE77BB" w14:paraId="467E13C2" w14:textId="77777777" w:rsidTr="00224F07">
        <w:trPr>
          <w:trHeight w:val="1755"/>
        </w:trPr>
        <w:tc>
          <w:tcPr>
            <w:tcW w:w="5098" w:type="dxa"/>
          </w:tcPr>
          <w:p w14:paraId="3A5008E3" w14:textId="6CA561AE" w:rsidR="00642320" w:rsidRPr="00EE77BB" w:rsidRDefault="0025734B">
            <w:pPr>
              <w:pStyle w:val="StandardText"/>
              <w:numPr>
                <w:ilvl w:val="0"/>
                <w:numId w:val="16"/>
              </w:numPr>
              <w:spacing w:before="60" w:after="60" w:line="280" w:lineRule="exact"/>
            </w:pPr>
            <w:r w:rsidRPr="0025734B">
              <w:lastRenderedPageBreak/>
              <w:t>Lipnios juostelės klijavimas</w:t>
            </w:r>
            <w:r>
              <w:t>.</w:t>
            </w:r>
          </w:p>
        </w:tc>
        <w:tc>
          <w:tcPr>
            <w:tcW w:w="5096" w:type="dxa"/>
          </w:tcPr>
          <w:p w14:paraId="2B71C422" w14:textId="1FCB8EC9" w:rsidR="00642320" w:rsidRPr="00EE77BB" w:rsidRDefault="00922A83" w:rsidP="00D0553C">
            <w:pPr>
              <w:spacing w:before="60" w:after="60"/>
              <w:jc w:val="right"/>
              <w:rPr>
                <w:i/>
                <w:iCs/>
              </w:rPr>
            </w:pPr>
            <w:r>
              <w:rPr>
                <w:noProof/>
              </w:rPr>
              <w:drawing>
                <wp:inline distT="0" distB="0" distL="0" distR="0" wp14:anchorId="5F318005" wp14:editId="09093934">
                  <wp:extent cx="3098800" cy="2068195"/>
                  <wp:effectExtent l="0" t="0" r="6350" b="8255"/>
                  <wp:docPr id="1732035224" name="Grafik 8" descr="Ein Mann und eine Frau knien auf dem Boden und bringen auf der Rückseite einer zugeschnittenen Dämmtapete doppelseitiges Klebeband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in Mann und eine Frau knien auf dem Boden und bringen auf der Rückseite einer zugeschnittenen Dämmtapete doppelseitiges Klebeband an."/>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Pr="00EA330F">
              <w:rPr>
                <w:i/>
                <w:iCs/>
                <w:sz w:val="18"/>
                <w:szCs w:val="18"/>
                <w:lang w:val="en-US"/>
              </w:rPr>
              <w:t>© LEA Hessen / Rundel</w:t>
            </w:r>
          </w:p>
        </w:tc>
      </w:tr>
      <w:tr w:rsidR="00642320" w:rsidRPr="00EE77BB" w14:paraId="6779B412" w14:textId="77777777" w:rsidTr="00224F07">
        <w:trPr>
          <w:trHeight w:val="1755"/>
        </w:trPr>
        <w:tc>
          <w:tcPr>
            <w:tcW w:w="5098" w:type="dxa"/>
          </w:tcPr>
          <w:p w14:paraId="0599CFFE" w14:textId="17FE6BD9" w:rsidR="00642320" w:rsidRPr="00EE77BB" w:rsidRDefault="0025734B">
            <w:pPr>
              <w:pStyle w:val="StandardText"/>
              <w:numPr>
                <w:ilvl w:val="0"/>
                <w:numId w:val="16"/>
              </w:numPr>
              <w:spacing w:before="60" w:after="60" w:line="280" w:lineRule="exact"/>
            </w:pPr>
            <w:r>
              <w:t>I</w:t>
            </w:r>
            <w:r w:rsidRPr="0025734B">
              <w:t>zoliacijos tvirtinimas</w:t>
            </w:r>
            <w:r>
              <w:t>.</w:t>
            </w:r>
          </w:p>
        </w:tc>
        <w:tc>
          <w:tcPr>
            <w:tcW w:w="5096" w:type="dxa"/>
          </w:tcPr>
          <w:p w14:paraId="78CCE4FD" w14:textId="300FDC57" w:rsidR="00642320" w:rsidRPr="00EE77BB" w:rsidRDefault="00922A83" w:rsidP="00D0553C">
            <w:pPr>
              <w:spacing w:before="60" w:after="60"/>
              <w:jc w:val="right"/>
              <w:rPr>
                <w:i/>
                <w:iCs/>
              </w:rPr>
            </w:pPr>
            <w:r>
              <w:rPr>
                <w:noProof/>
              </w:rPr>
              <w:drawing>
                <wp:inline distT="0" distB="0" distL="0" distR="0" wp14:anchorId="6B84B7D7" wp14:editId="5D8DA2D2">
                  <wp:extent cx="3098800" cy="2068195"/>
                  <wp:effectExtent l="0" t="0" r="6350" b="8255"/>
                  <wp:docPr id="617775968" name="Grafik 10" descr="Ein Stück Dämmtapete wird mithilfe von Klammern und Schnüren hinter einen Heizkörper gez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in Stück Dämmtapete wird mithilfe von Klammern und Schnüren hinter einen Heizkörper gezogen."/>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Pr="00EA330F">
              <w:rPr>
                <w:i/>
                <w:iCs/>
                <w:sz w:val="18"/>
                <w:szCs w:val="18"/>
                <w:lang w:val="en-US"/>
              </w:rPr>
              <w:t>© LEA Hessen / Rundel</w:t>
            </w:r>
          </w:p>
        </w:tc>
      </w:tr>
      <w:tr w:rsidR="00642320" w:rsidRPr="00EE77BB" w14:paraId="02BAAF28" w14:textId="77777777" w:rsidTr="00224F07">
        <w:trPr>
          <w:trHeight w:val="1755"/>
        </w:trPr>
        <w:tc>
          <w:tcPr>
            <w:tcW w:w="5098" w:type="dxa"/>
          </w:tcPr>
          <w:p w14:paraId="0C40722A" w14:textId="660F93A1" w:rsidR="00642320" w:rsidRPr="00EE77BB" w:rsidRDefault="0025734B">
            <w:pPr>
              <w:pStyle w:val="StandardText"/>
              <w:numPr>
                <w:ilvl w:val="0"/>
                <w:numId w:val="16"/>
              </w:numPr>
              <w:spacing w:before="60" w:after="60" w:line="280" w:lineRule="exact"/>
            </w:pPr>
            <w:r w:rsidRPr="0025734B">
              <w:t xml:space="preserve">Izoliacijos pritvirtinimas ir </w:t>
            </w:r>
            <w:r w:rsidR="00D0553C">
              <w:t>patikrinimas ar tinkamai pri</w:t>
            </w:r>
            <w:r w:rsidRPr="0025734B">
              <w:t>mont</w:t>
            </w:r>
            <w:r w:rsidR="00D0553C">
              <w:t>uota.</w:t>
            </w:r>
          </w:p>
        </w:tc>
        <w:tc>
          <w:tcPr>
            <w:tcW w:w="5096" w:type="dxa"/>
          </w:tcPr>
          <w:p w14:paraId="1F68636A" w14:textId="12ADA058" w:rsidR="00642320" w:rsidRPr="00EE77BB" w:rsidRDefault="00922A83" w:rsidP="00D0553C">
            <w:pPr>
              <w:spacing w:before="60" w:after="60"/>
              <w:jc w:val="right"/>
              <w:rPr>
                <w:i/>
                <w:iCs/>
              </w:rPr>
            </w:pPr>
            <w:r>
              <w:rPr>
                <w:noProof/>
              </w:rPr>
              <w:drawing>
                <wp:inline distT="0" distB="0" distL="0" distR="0" wp14:anchorId="29ED0445" wp14:editId="04C99CAB">
                  <wp:extent cx="3098800" cy="2068195"/>
                  <wp:effectExtent l="0" t="0" r="6350" b="8255"/>
                  <wp:docPr id="1842983396" name="Grafik 11" descr="Dämmtapetenstück hinter dem Heizkörper wird mit einem Handbesen angedrüc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ämmtapetenstück hinter dem Heizkörper wird mit einem Handbesen angedrück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Pr="00EA330F">
              <w:rPr>
                <w:i/>
                <w:iCs/>
                <w:sz w:val="18"/>
                <w:szCs w:val="18"/>
                <w:lang w:val="en-US"/>
              </w:rPr>
              <w:t>© LEA Hessen / Rundel</w:t>
            </w:r>
          </w:p>
        </w:tc>
      </w:tr>
      <w:tr w:rsidR="006B1F4B" w:rsidRPr="00EE77BB" w14:paraId="78D0F631" w14:textId="77777777" w:rsidTr="00224F07">
        <w:tc>
          <w:tcPr>
            <w:tcW w:w="5098" w:type="dxa"/>
            <w:shd w:val="clear" w:color="auto" w:fill="E7EEF5" w:themeFill="accent5" w:themeFillTint="33"/>
          </w:tcPr>
          <w:p w14:paraId="6039E1C7" w14:textId="15608EC5" w:rsidR="006B1F4B"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096" w:type="dxa"/>
            <w:shd w:val="clear" w:color="auto" w:fill="E7EEF5" w:themeFill="accent5" w:themeFillTint="33"/>
          </w:tcPr>
          <w:p w14:paraId="27977785" w14:textId="77777777" w:rsidR="006B1F4B" w:rsidRPr="00EE77BB" w:rsidRDefault="006B1F4B" w:rsidP="00224F07">
            <w:pPr>
              <w:spacing w:before="60" w:after="60"/>
              <w:rPr>
                <w:rStyle w:val="Heading3Char"/>
                <w:bCs/>
                <w:lang w:val="lt-LT"/>
              </w:rPr>
            </w:pPr>
            <w:r w:rsidRPr="00EE77BB">
              <w:rPr>
                <w:rStyle w:val="Heading3Char"/>
                <w:bCs/>
                <w:lang w:val="lt-LT"/>
              </w:rPr>
              <w:t>Kitos pastabos ir nuorodos</w:t>
            </w:r>
          </w:p>
        </w:tc>
      </w:tr>
      <w:tr w:rsidR="006B1F4B" w:rsidRPr="00EE77BB" w14:paraId="3C22382D" w14:textId="77777777" w:rsidTr="00224F07">
        <w:tc>
          <w:tcPr>
            <w:tcW w:w="5098" w:type="dxa"/>
          </w:tcPr>
          <w:p w14:paraId="03819D95" w14:textId="7F4B7772" w:rsidR="006B1F4B" w:rsidRPr="00EE77BB" w:rsidRDefault="006B1F4B">
            <w:pPr>
              <w:pStyle w:val="StandardText"/>
              <w:numPr>
                <w:ilvl w:val="0"/>
                <w:numId w:val="17"/>
              </w:numPr>
              <w:spacing w:before="60" w:after="60" w:line="280" w:lineRule="exact"/>
            </w:pPr>
            <w:r w:rsidRPr="00EE77BB">
              <w:t>Energijos taupymo stebė</w:t>
            </w:r>
            <w:r w:rsidR="00C33D51">
              <w:t>sena</w:t>
            </w:r>
            <w:r w:rsidRPr="00EE77BB">
              <w:t xml:space="preserve"> ir, jei reikia, šildymo būdo koregavimas.</w:t>
            </w:r>
          </w:p>
        </w:tc>
        <w:tc>
          <w:tcPr>
            <w:tcW w:w="5096" w:type="dxa"/>
          </w:tcPr>
          <w:p w14:paraId="1E870046" w14:textId="77777777" w:rsidR="006B1F4B" w:rsidRPr="00EE77BB" w:rsidRDefault="006B1F4B" w:rsidP="00224F07">
            <w:pPr>
              <w:pStyle w:val="StandardText"/>
              <w:spacing w:before="60" w:after="60" w:line="280" w:lineRule="exact"/>
              <w:rPr>
                <w:i/>
                <w:iCs/>
              </w:rPr>
            </w:pPr>
          </w:p>
        </w:tc>
      </w:tr>
    </w:tbl>
    <w:p w14:paraId="07D1D96A" w14:textId="77777777" w:rsidR="006B1F4B" w:rsidRPr="00EE77BB" w:rsidRDefault="006B1F4B" w:rsidP="006B1F4B">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6B1F4B" w:rsidRPr="00EE77BB" w14:paraId="282FD3CD" w14:textId="77777777" w:rsidTr="00224F07">
        <w:trPr>
          <w:trHeight w:val="351"/>
        </w:trPr>
        <w:tc>
          <w:tcPr>
            <w:tcW w:w="10194" w:type="dxa"/>
            <w:shd w:val="clear" w:color="auto" w:fill="D4E2ED" w:themeFill="accent2" w:themeFillTint="33"/>
          </w:tcPr>
          <w:p w14:paraId="188E5A6D" w14:textId="65535D9C" w:rsidR="006B1F4B" w:rsidRPr="00EE77BB" w:rsidRDefault="006B1F4B" w:rsidP="00224F07">
            <w:pPr>
              <w:tabs>
                <w:tab w:val="left" w:pos="3830"/>
              </w:tabs>
              <w:rPr>
                <w:b/>
                <w:bCs/>
                <w:sz w:val="24"/>
                <w:szCs w:val="24"/>
              </w:rPr>
            </w:pPr>
            <w:r w:rsidRPr="00EE77BB">
              <w:rPr>
                <w:b/>
                <w:bCs/>
                <w:color w:val="007BB2" w:themeColor="background2"/>
                <w:sz w:val="24"/>
                <w:szCs w:val="24"/>
              </w:rPr>
              <w:lastRenderedPageBreak/>
              <w:t>Nuotraukos</w:t>
            </w:r>
          </w:p>
        </w:tc>
      </w:tr>
      <w:tr w:rsidR="006B1F4B" w:rsidRPr="00EE77BB" w14:paraId="3E4B1DE2" w14:textId="77777777" w:rsidTr="00224F07">
        <w:trPr>
          <w:trHeight w:val="3181"/>
        </w:trPr>
        <w:tc>
          <w:tcPr>
            <w:tcW w:w="10194" w:type="dxa"/>
            <w:vAlign w:val="center"/>
          </w:tcPr>
          <w:p w14:paraId="4DDD2EE5" w14:textId="1D2CCF21" w:rsidR="006B1F4B" w:rsidRPr="00EE77BB" w:rsidRDefault="00855770" w:rsidP="00224F07">
            <w:pPr>
              <w:keepNext/>
              <w:tabs>
                <w:tab w:val="left" w:pos="3830"/>
              </w:tabs>
              <w:spacing w:before="60" w:after="60"/>
              <w:jc w:val="center"/>
            </w:pPr>
            <w:r w:rsidRPr="00855770">
              <w:rPr>
                <w:noProof/>
              </w:rPr>
              <w:drawing>
                <wp:inline distT="0" distB="0" distL="0" distR="0" wp14:anchorId="75726B80" wp14:editId="4719E708">
                  <wp:extent cx="3387090" cy="2903220"/>
                  <wp:effectExtent l="0" t="0" r="3810" b="0"/>
                  <wp:docPr id="15583975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87090" cy="2903220"/>
                          </a:xfrm>
                          <a:prstGeom prst="rect">
                            <a:avLst/>
                          </a:prstGeom>
                          <a:noFill/>
                          <a:ln>
                            <a:noFill/>
                          </a:ln>
                        </pic:spPr>
                      </pic:pic>
                    </a:graphicData>
                  </a:graphic>
                </wp:inline>
              </w:drawing>
            </w:r>
          </w:p>
          <w:p w14:paraId="395CF5B6" w14:textId="686CCADB" w:rsidR="006B1F4B" w:rsidRPr="00EE77BB" w:rsidRDefault="006B1F4B" w:rsidP="00224F07">
            <w:pPr>
              <w:pStyle w:val="Caption"/>
              <w:spacing w:before="60" w:after="60"/>
              <w:jc w:val="center"/>
            </w:pPr>
            <w:r w:rsidRPr="00EE77BB">
              <w:fldChar w:fldCharType="begin"/>
            </w:r>
            <w:r w:rsidRPr="00EE77BB">
              <w:instrText xml:space="preserve"> SEQ Figure \* ARABIC </w:instrText>
            </w:r>
            <w:r w:rsidRPr="00EE77BB">
              <w:fldChar w:fldCharType="separate"/>
            </w:r>
            <w:r w:rsidR="00876B2F">
              <w:rPr>
                <w:noProof/>
              </w:rPr>
              <w:t>6</w:t>
            </w:r>
            <w:r w:rsidRPr="00EE77BB">
              <w:fldChar w:fldCharType="end"/>
            </w:r>
            <w:r w:rsidR="00A351AF">
              <w:t xml:space="preserve"> pav.</w:t>
            </w:r>
            <w:r w:rsidRPr="00EE77BB">
              <w:t>: Radiatorius©  Freepik (www.freepik.com)</w:t>
            </w:r>
          </w:p>
        </w:tc>
      </w:tr>
    </w:tbl>
    <w:p w14:paraId="62C64DFA" w14:textId="77777777" w:rsidR="006B1F4B" w:rsidRPr="00EE77BB" w:rsidRDefault="006B1F4B" w:rsidP="006B1F4B">
      <w:pPr>
        <w:tabs>
          <w:tab w:val="left" w:pos="3830"/>
        </w:tabs>
        <w:rPr>
          <w:b/>
          <w:bCs/>
        </w:rPr>
      </w:pPr>
    </w:p>
    <w:p w14:paraId="2A2659D9" w14:textId="1C51A8CF" w:rsidR="000F0F1A" w:rsidRPr="00EE77BB" w:rsidRDefault="000F0F1A">
      <w:pPr>
        <w:spacing w:before="0"/>
        <w:rPr>
          <w:b/>
          <w:bCs/>
          <w:color w:val="4B4B4D" w:themeColor="text1"/>
          <w:sz w:val="24"/>
          <w:szCs w:val="24"/>
        </w:rPr>
      </w:pPr>
      <w:r w:rsidRPr="00EE77BB">
        <w:rPr>
          <w:b/>
          <w:bCs/>
        </w:rPr>
        <w:br w:type="page"/>
      </w:r>
    </w:p>
    <w:p w14:paraId="063C8CCF" w14:textId="77777777" w:rsidR="00FB27F1" w:rsidRPr="00EE77BB" w:rsidRDefault="00FB27F1" w:rsidP="00FB27F1">
      <w:pPr>
        <w:pStyle w:val="Heading2"/>
        <w:rPr>
          <w:lang w:eastAsia="zh-CN"/>
        </w:rPr>
      </w:pPr>
      <w:bookmarkStart w:id="34" w:name="_Toc192794836"/>
      <w:r w:rsidRPr="00EE77BB">
        <w:rPr>
          <w:lang w:eastAsia="zh-CN"/>
        </w:rPr>
        <w:lastRenderedPageBreak/>
        <w:t>Langų izoliacinė plėvelė</w:t>
      </w:r>
      <w:bookmarkEnd w:id="34"/>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FB27F1" w:rsidRPr="00EE77BB" w14:paraId="0305309F"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5BF28C82" w14:textId="77777777" w:rsidR="00FB27F1" w:rsidRPr="00EE77BB" w:rsidRDefault="00FB27F1" w:rsidP="00224F07">
            <w:pPr>
              <w:spacing w:before="60" w:after="60"/>
              <w:rPr>
                <w:i/>
                <w:iCs/>
                <w:color w:val="7B6A6B" w:themeColor="accent4"/>
              </w:rPr>
            </w:pPr>
            <w:r w:rsidRPr="00EE77BB">
              <w:rPr>
                <w:rStyle w:val="Heading3Char"/>
                <w:lang w:val="lt-LT"/>
              </w:rPr>
              <w:t>Trumpas aprašymas</w:t>
            </w:r>
          </w:p>
        </w:tc>
      </w:tr>
      <w:tr w:rsidR="00FB27F1" w:rsidRPr="00EE77BB" w14:paraId="2FCC48BD" w14:textId="77777777" w:rsidTr="00224F07">
        <w:trPr>
          <w:trHeight w:val="2573"/>
        </w:trPr>
        <w:tc>
          <w:tcPr>
            <w:tcW w:w="10292" w:type="dxa"/>
            <w:tcBorders>
              <w:top w:val="single" w:sz="4" w:space="0" w:color="auto"/>
            </w:tcBorders>
          </w:tcPr>
          <w:p w14:paraId="7926EB9F" w14:textId="4342C8A6" w:rsidR="00FB27F1" w:rsidRPr="00EE77BB" w:rsidRDefault="00FB27F1" w:rsidP="00224F07">
            <w:pPr>
              <w:pStyle w:val="StandardText"/>
              <w:spacing w:before="60" w:after="60" w:line="280" w:lineRule="exact"/>
            </w:pPr>
            <w:r w:rsidRPr="00EE77BB">
              <w:t xml:space="preserve">Priklausomai nuo langų būklės, </w:t>
            </w:r>
            <w:r w:rsidR="00E76531">
              <w:t xml:space="preserve">jie gali </w:t>
            </w:r>
            <w:r w:rsidR="004902EC">
              <w:t>lemti</w:t>
            </w:r>
            <w:r w:rsidRPr="00EE77BB">
              <w:t xml:space="preserve"> iki 25 % visų pastato šilumos nuostolių.</w:t>
            </w:r>
          </w:p>
          <w:p w14:paraId="652A24E1" w14:textId="091A38F6" w:rsidR="00FB27F1" w:rsidRPr="00EE77BB" w:rsidRDefault="00FB27F1" w:rsidP="00224F07">
            <w:pPr>
              <w:pStyle w:val="StandardText"/>
              <w:spacing w:before="60" w:after="60" w:line="280" w:lineRule="exact"/>
            </w:pPr>
            <w:r w:rsidRPr="00EE77BB">
              <w:t xml:space="preserve">Jei langų pakeisti neįmanoma arba </w:t>
            </w:r>
            <w:r w:rsidR="00E76531">
              <w:t xml:space="preserve">tuo metu tai </w:t>
            </w:r>
            <w:r w:rsidR="004902EC">
              <w:t xml:space="preserve">yra </w:t>
            </w:r>
            <w:r w:rsidRPr="00EE77BB">
              <w:t xml:space="preserve">per brangu, ant senų viengubo stiklo langų galima užklijuoti specialią izoliacinę plėvelę ir taip užtikrinti šilumos izoliaciją. Termoizoliacinė plėvelė gali būti dviejų tipų: konvekcinė plėvelė skirta šilumai sulaikyti viduje, </w:t>
            </w:r>
            <w:r w:rsidR="005B1F08">
              <w:t>tuo tarpu</w:t>
            </w:r>
            <w:r w:rsidRPr="00EE77BB">
              <w:t xml:space="preserve"> saulės kontrolės plėvelė </w:t>
            </w:r>
            <w:r w:rsidR="005B1F08" w:rsidRPr="005B1F08">
              <w:t>sugeria išorinę šilumą ir išorinės šviesos ultravioletinį komponentą, tačiau atspindi infraraudonuosius spindulius.</w:t>
            </w:r>
            <w:r w:rsidRPr="00EE77BB">
              <w:t xml:space="preserve"> </w:t>
            </w:r>
          </w:p>
          <w:p w14:paraId="1CD5AEB9" w14:textId="58E05AED" w:rsidR="00FB27F1" w:rsidRPr="00EE77BB" w:rsidRDefault="00FB27F1" w:rsidP="00224F07">
            <w:pPr>
              <w:pStyle w:val="StandardText"/>
              <w:spacing w:before="60" w:after="60" w:line="280" w:lineRule="exact"/>
            </w:pPr>
            <w:r w:rsidRPr="00EE77BB">
              <w:t xml:space="preserve">Izoliacinės plėvelės praleidžia saulės šviesą, kuri gali dar labiau įšildyti langą. Bet koks natūralus šilumos pritekėjimas yra naudingas, nes sumažina šildymo sistemos darbą </w:t>
            </w:r>
            <w:r w:rsidR="00630F1C">
              <w:t>dienos metu</w:t>
            </w:r>
            <w:r w:rsidRPr="00EE77BB">
              <w:t>.</w:t>
            </w:r>
          </w:p>
          <w:p w14:paraId="4C9CA0A9" w14:textId="22C8E082" w:rsidR="00FB27F1" w:rsidRPr="00EE77BB" w:rsidRDefault="00FB27F1" w:rsidP="00224F07">
            <w:pPr>
              <w:pStyle w:val="StandardText"/>
              <w:spacing w:before="60" w:after="60" w:line="280" w:lineRule="exact"/>
            </w:pPr>
            <w:r w:rsidRPr="00EE77BB">
              <w:t xml:space="preserve">Energija sutaupoma sumažinus </w:t>
            </w:r>
            <w:r w:rsidR="00630F1C">
              <w:t xml:space="preserve">per lango stiklą prarandamus </w:t>
            </w:r>
            <w:r w:rsidRPr="00EE77BB">
              <w:t>šilumos nuostolius ir padidinus bendrą patalpų izoliaciją.</w:t>
            </w:r>
          </w:p>
        </w:tc>
      </w:tr>
      <w:tr w:rsidR="00FB27F1" w:rsidRPr="00EE77BB" w14:paraId="2585AB8C" w14:textId="77777777" w:rsidTr="00224F07">
        <w:trPr>
          <w:trHeight w:val="261"/>
        </w:trPr>
        <w:tc>
          <w:tcPr>
            <w:tcW w:w="10292" w:type="dxa"/>
          </w:tcPr>
          <w:p w14:paraId="4B0F503A" w14:textId="74C5D21A" w:rsidR="00FB27F1" w:rsidRPr="00EE77BB" w:rsidRDefault="00FB27F1" w:rsidP="00224F07">
            <w:pPr>
              <w:spacing w:before="60" w:after="60"/>
              <w:rPr>
                <w:i/>
                <w:iCs/>
                <w:color w:val="4B4B4D" w:themeColor="text1"/>
              </w:rPr>
            </w:pPr>
            <w:r w:rsidRPr="00EE77BB">
              <w:rPr>
                <w:i/>
                <w:iCs/>
                <w:color w:val="4B4B4D" w:themeColor="text1"/>
              </w:rPr>
              <w:t>#izoliacija #</w:t>
            </w:r>
            <w:r w:rsidR="006E19D3">
              <w:rPr>
                <w:i/>
                <w:iCs/>
                <w:color w:val="4B4B4D" w:themeColor="text1"/>
              </w:rPr>
              <w:t>pastatoapvalkalas</w:t>
            </w:r>
            <w:r w:rsidRPr="00EE77BB">
              <w:rPr>
                <w:i/>
                <w:iCs/>
                <w:color w:val="4B4B4D" w:themeColor="text1"/>
              </w:rPr>
              <w:t xml:space="preserve"> #apsauganuošalčio #apsauganuokarščio #lang</w:t>
            </w:r>
            <w:r w:rsidR="006E19D3">
              <w:rPr>
                <w:i/>
                <w:iCs/>
                <w:color w:val="4B4B4D" w:themeColor="text1"/>
              </w:rPr>
              <w:t>ai</w:t>
            </w:r>
          </w:p>
        </w:tc>
      </w:tr>
    </w:tbl>
    <w:p w14:paraId="1412D19C" w14:textId="77777777" w:rsidR="00FB27F1" w:rsidRPr="00EE77BB" w:rsidRDefault="00FB27F1" w:rsidP="00FB27F1">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FB27F1" w:rsidRPr="00EE77BB" w14:paraId="6CD649D6"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3100068B" w14:textId="4036EB57" w:rsidR="00FB27F1"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907D72A" w14:textId="68678372" w:rsidR="00FB27F1" w:rsidRPr="00EE77BB" w:rsidRDefault="00C11CDA" w:rsidP="00224F07">
            <w:pPr>
              <w:pStyle w:val="Companyname"/>
              <w:rPr>
                <w:rStyle w:val="Heading3Char"/>
                <w:lang w:val="lt-LT"/>
              </w:rPr>
            </w:pPr>
            <w:r>
              <w:rPr>
                <w:rStyle w:val="Heading3Char"/>
                <w:lang w:val="lt-LT"/>
              </w:rPr>
              <w:t>Pastato kategorija</w:t>
            </w:r>
          </w:p>
        </w:tc>
      </w:tr>
      <w:tr w:rsidR="00FB27F1" w:rsidRPr="00EE77BB" w14:paraId="12FA0BE1" w14:textId="77777777" w:rsidTr="00224F07">
        <w:trPr>
          <w:trHeight w:val="593"/>
        </w:trPr>
        <w:tc>
          <w:tcPr>
            <w:tcW w:w="2551" w:type="dxa"/>
            <w:tcBorders>
              <w:top w:val="single" w:sz="4" w:space="0" w:color="auto"/>
            </w:tcBorders>
            <w:vAlign w:val="center"/>
          </w:tcPr>
          <w:p w14:paraId="73DB7FF0" w14:textId="77777777" w:rsidR="00FB27F1"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58405376"/>
                <w14:checkbox>
                  <w14:checked w14:val="1"/>
                  <w14:checkedState w14:val="2612" w14:font="MS Gothic"/>
                  <w14:uncheckedState w14:val="2610" w14:font="MS Gothic"/>
                </w14:checkbox>
              </w:sdtPr>
              <w:sdtContent>
                <w:r w:rsidR="00FB27F1" w:rsidRPr="00EE77BB">
                  <w:rPr>
                    <w:rFonts w:ascii="MS Gothic" w:eastAsia="MS Gothic" w:hAnsi="MS Gothic" w:hint="eastAsia"/>
                    <w:b/>
                    <w:color w:val="007BB2" w:themeColor="background2"/>
                    <w:sz w:val="22"/>
                    <w:szCs w:val="22"/>
                  </w:rPr>
                  <w:t>☒</w:t>
                </w:r>
              </w:sdtContent>
            </w:sdt>
            <w:r w:rsidR="00FB27F1" w:rsidRPr="00EE77BB">
              <w:rPr>
                <w:rStyle w:val="Heading3Char"/>
                <w:b w:val="0"/>
                <w:bCs/>
                <w:color w:val="4B4B4D" w:themeColor="text1"/>
                <w:sz w:val="22"/>
                <w:szCs w:val="22"/>
                <w:lang w:val="lt-LT"/>
              </w:rPr>
              <w:t xml:space="preserve"> Izoliacija</w:t>
            </w:r>
          </w:p>
        </w:tc>
        <w:tc>
          <w:tcPr>
            <w:tcW w:w="2415" w:type="dxa"/>
            <w:tcBorders>
              <w:top w:val="single" w:sz="4" w:space="0" w:color="auto"/>
              <w:right w:val="single" w:sz="4" w:space="0" w:color="auto"/>
            </w:tcBorders>
            <w:vAlign w:val="center"/>
          </w:tcPr>
          <w:p w14:paraId="46C81B4A" w14:textId="77777777" w:rsidR="00FB27F1"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351599286"/>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05CBBE87" w14:textId="77777777" w:rsidR="00FB27F1"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432284722"/>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sz w:val="22"/>
                <w:szCs w:val="22"/>
              </w:rPr>
              <w:t xml:space="preserve"> Administracinis </w:t>
            </w:r>
          </w:p>
        </w:tc>
        <w:tc>
          <w:tcPr>
            <w:tcW w:w="2520" w:type="dxa"/>
            <w:tcBorders>
              <w:top w:val="single" w:sz="4" w:space="0" w:color="auto"/>
            </w:tcBorders>
            <w:vAlign w:val="center"/>
          </w:tcPr>
          <w:p w14:paraId="7458EFF2" w14:textId="77777777" w:rsidR="00FB27F1" w:rsidRPr="00EE77BB" w:rsidRDefault="00000000" w:rsidP="00224F07">
            <w:pPr>
              <w:pStyle w:val="Companyname"/>
              <w:rPr>
                <w:rStyle w:val="Heading3Char"/>
                <w:b w:val="0"/>
                <w:color w:val="535353"/>
                <w:sz w:val="22"/>
                <w:szCs w:val="22"/>
                <w:lang w:val="lt-LT"/>
              </w:rPr>
            </w:pPr>
            <w:sdt>
              <w:sdtPr>
                <w:rPr>
                  <w:b/>
                  <w:color w:val="929295" w:themeColor="text1" w:themeTint="99"/>
                  <w:sz w:val="22"/>
                  <w:szCs w:val="22"/>
                  <w:lang w:val="en-GB"/>
                </w:rPr>
                <w:id w:val="-581289767"/>
                <w14:checkbox>
                  <w14:checked w14:val="0"/>
                  <w14:checkedState w14:val="2612" w14:font="MS Gothic"/>
                  <w14:uncheckedState w14:val="2610" w14:font="MS Gothic"/>
                </w14:checkbox>
              </w:sdtPr>
              <w:sdtContent>
                <w:r w:rsidR="00FB27F1" w:rsidRPr="00EE77BB">
                  <w:rPr>
                    <w:rFonts w:ascii="MS Gothic" w:eastAsia="MS Gothic" w:hAnsi="MS Gothic" w:hint="eastAsia"/>
                    <w:b/>
                    <w:color w:val="929295" w:themeColor="text1" w:themeTint="99"/>
                    <w:sz w:val="22"/>
                    <w:szCs w:val="22"/>
                  </w:rPr>
                  <w:t>☐</w:t>
                </w:r>
              </w:sdtContent>
            </w:sdt>
            <w:r w:rsidR="00FB27F1" w:rsidRPr="00EE77BB">
              <w:rPr>
                <w:rStyle w:val="Heading3Char"/>
                <w:b w:val="0"/>
                <w:color w:val="4B4B4D" w:themeColor="text1"/>
                <w:sz w:val="22"/>
                <w:szCs w:val="22"/>
                <w:lang w:val="lt-LT"/>
              </w:rPr>
              <w:t xml:space="preserve"> Švietimo ar socialinė</w:t>
            </w:r>
            <w:r w:rsidR="00FB27F1" w:rsidRPr="00EE77BB">
              <w:rPr>
                <w:rStyle w:val="Heading3Char"/>
                <w:color w:val="4B4B4D" w:themeColor="text1"/>
                <w:sz w:val="22"/>
                <w:szCs w:val="22"/>
                <w:lang w:val="lt-LT"/>
              </w:rPr>
              <w:t xml:space="preserve">     </w:t>
            </w:r>
            <w:r w:rsidR="00FB27F1" w:rsidRPr="00EE77BB">
              <w:rPr>
                <w:rStyle w:val="Heading3Char"/>
                <w:b w:val="0"/>
                <w:color w:val="4B4B4D" w:themeColor="text1"/>
                <w:sz w:val="22"/>
                <w:szCs w:val="22"/>
                <w:lang w:val="lt-LT"/>
              </w:rPr>
              <w:t xml:space="preserve"> įstaiga</w:t>
            </w:r>
          </w:p>
        </w:tc>
      </w:tr>
      <w:tr w:rsidR="00FB27F1" w:rsidRPr="00EE77BB" w14:paraId="06F7072F" w14:textId="77777777" w:rsidTr="00224F07">
        <w:trPr>
          <w:trHeight w:val="593"/>
        </w:trPr>
        <w:tc>
          <w:tcPr>
            <w:tcW w:w="2551" w:type="dxa"/>
            <w:vAlign w:val="center"/>
          </w:tcPr>
          <w:p w14:paraId="1DA67F0C" w14:textId="77777777" w:rsidR="00FB27F1"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832797298"/>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rStyle w:val="Heading3Char"/>
                <w:b w:val="0"/>
                <w:bCs/>
                <w:color w:val="4B4B4D" w:themeColor="text1"/>
                <w:sz w:val="22"/>
                <w:szCs w:val="22"/>
                <w:lang w:val="lt-LT"/>
              </w:rPr>
              <w:t xml:space="preserve"> Energijos ir šildymo sistema</w:t>
            </w:r>
          </w:p>
        </w:tc>
        <w:tc>
          <w:tcPr>
            <w:tcW w:w="2415" w:type="dxa"/>
            <w:tcBorders>
              <w:right w:val="single" w:sz="4" w:space="0" w:color="auto"/>
            </w:tcBorders>
            <w:vAlign w:val="center"/>
          </w:tcPr>
          <w:p w14:paraId="1764ADB4" w14:textId="77777777" w:rsidR="00FB27F1"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721281962"/>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0C688AAA" w14:textId="77777777" w:rsidR="00FB27F1"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610001099"/>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rStyle w:val="Heading3Char"/>
                <w:b w:val="0"/>
                <w:color w:val="4B4B4D" w:themeColor="text1"/>
                <w:sz w:val="22"/>
                <w:szCs w:val="22"/>
                <w:lang w:val="lt-LT"/>
              </w:rPr>
              <w:t xml:space="preserve"> Komercinis</w:t>
            </w:r>
          </w:p>
        </w:tc>
        <w:tc>
          <w:tcPr>
            <w:tcW w:w="2520" w:type="dxa"/>
            <w:vAlign w:val="center"/>
          </w:tcPr>
          <w:p w14:paraId="219C5F0C" w14:textId="77777777" w:rsidR="00FB27F1" w:rsidRPr="00EE77BB" w:rsidRDefault="00000000" w:rsidP="00224F07">
            <w:pPr>
              <w:rPr>
                <w:rStyle w:val="Heading3Char"/>
                <w:b w:val="0"/>
                <w:color w:val="auto"/>
                <w:sz w:val="22"/>
                <w:szCs w:val="22"/>
                <w:lang w:val="lt-LT"/>
              </w:rPr>
            </w:pPr>
            <w:sdt>
              <w:sdtPr>
                <w:rPr>
                  <w:b/>
                  <w:color w:val="007BB2" w:themeColor="background2"/>
                  <w:sz w:val="24"/>
                  <w:szCs w:val="24"/>
                  <w:lang w:val="en-GB"/>
                </w:rPr>
                <w:id w:val="-1732226993"/>
                <w14:checkbox>
                  <w14:checked w14:val="0"/>
                  <w14:checkedState w14:val="2612" w14:font="MS Gothic"/>
                  <w14:uncheckedState w14:val="2610" w14:font="MS Gothic"/>
                </w14:checkbox>
              </w:sdtPr>
              <w:sdtEndPr>
                <w:rPr>
                  <w:b w:val="0"/>
                </w:rPr>
              </w:sdtEndPr>
              <w:sdtContent>
                <w:r w:rsidR="00FB27F1" w:rsidRPr="00EE77BB">
                  <w:rPr>
                    <w:rFonts w:ascii="MS Gothic" w:eastAsia="MS Gothic" w:hAnsi="MS Gothic" w:hint="eastAsia"/>
                  </w:rPr>
                  <w:t>☐</w:t>
                </w:r>
              </w:sdtContent>
            </w:sdt>
            <w:r w:rsidR="00FB27F1" w:rsidRPr="00EE77BB">
              <w:rPr>
                <w:color w:val="4B4B4D" w:themeColor="text1"/>
              </w:rPr>
              <w:t xml:space="preserve"> Gyvenamasis būstas</w:t>
            </w:r>
          </w:p>
        </w:tc>
      </w:tr>
      <w:tr w:rsidR="00FB27F1" w:rsidRPr="00EE77BB" w14:paraId="60C3A56F" w14:textId="77777777" w:rsidTr="00224F07">
        <w:trPr>
          <w:trHeight w:val="593"/>
        </w:trPr>
        <w:tc>
          <w:tcPr>
            <w:tcW w:w="2551" w:type="dxa"/>
            <w:vAlign w:val="center"/>
          </w:tcPr>
          <w:p w14:paraId="4DDB55EA" w14:textId="07248134" w:rsidR="00FB27F1"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313909407"/>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727BC28E" w14:textId="77777777" w:rsidR="00FB27F1" w:rsidRPr="00EE77BB"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405070959"/>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sz w:val="22"/>
                <w:szCs w:val="22"/>
                <w:u w:val="single"/>
              </w:rPr>
              <w:t xml:space="preserve">   </w:t>
            </w:r>
          </w:p>
        </w:tc>
        <w:tc>
          <w:tcPr>
            <w:tcW w:w="2816" w:type="dxa"/>
            <w:tcBorders>
              <w:left w:val="single" w:sz="4" w:space="0" w:color="auto"/>
            </w:tcBorders>
            <w:vAlign w:val="center"/>
          </w:tcPr>
          <w:p w14:paraId="10E3A58B" w14:textId="1EE07631" w:rsidR="00FB27F1" w:rsidRPr="00EE77BB"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818259519"/>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20" w:type="dxa"/>
            <w:vAlign w:val="center"/>
          </w:tcPr>
          <w:p w14:paraId="085284F7" w14:textId="77777777" w:rsidR="00FB27F1" w:rsidRPr="00EE77BB" w:rsidRDefault="00000000" w:rsidP="00224F07">
            <w:pPr>
              <w:rPr>
                <w:rStyle w:val="Heading3Char"/>
                <w:b w:val="0"/>
                <w:color w:val="auto"/>
                <w:sz w:val="22"/>
                <w:szCs w:val="22"/>
                <w:lang w:val="lt-LT"/>
              </w:rPr>
            </w:pPr>
            <w:sdt>
              <w:sdtPr>
                <w:rPr>
                  <w:b/>
                  <w:bCs/>
                  <w:color w:val="007BB2" w:themeColor="background2"/>
                  <w:sz w:val="24"/>
                  <w:szCs w:val="24"/>
                  <w:lang w:val="en-GB"/>
                </w:rPr>
                <w:id w:val="-1616825902"/>
                <w14:checkbox>
                  <w14:checked w14:val="1"/>
                  <w14:checkedState w14:val="2612" w14:font="MS Gothic"/>
                  <w14:uncheckedState w14:val="2610" w14:font="MS Gothic"/>
                </w14:checkbox>
              </w:sdtPr>
              <w:sdtContent>
                <w:r w:rsidR="00FB27F1" w:rsidRPr="00EE77BB">
                  <w:rPr>
                    <w:rFonts w:ascii="MS Gothic" w:eastAsia="MS Gothic" w:hAnsi="MS Gothic" w:hint="eastAsia"/>
                    <w:b/>
                    <w:bCs/>
                    <w:color w:val="007BB2" w:themeColor="background2"/>
                  </w:rPr>
                  <w:t>☒</w:t>
                </w:r>
              </w:sdtContent>
            </w:sdt>
            <w:r w:rsidR="00FB27F1" w:rsidRPr="00EE77BB">
              <w:rPr>
                <w:color w:val="4B4B4D" w:themeColor="text1"/>
              </w:rPr>
              <w:t xml:space="preserve"> Visi pastatų tipai</w:t>
            </w:r>
          </w:p>
        </w:tc>
      </w:tr>
    </w:tbl>
    <w:p w14:paraId="4CAE8BE2" w14:textId="77777777" w:rsidR="00FB27F1" w:rsidRPr="00EE77BB" w:rsidRDefault="00FB27F1" w:rsidP="00FB27F1">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FB27F1" w:rsidRPr="00EE77BB" w14:paraId="54B4A08E" w14:textId="77777777" w:rsidTr="00224F07">
        <w:trPr>
          <w:trHeight w:val="438"/>
        </w:trPr>
        <w:tc>
          <w:tcPr>
            <w:tcW w:w="5003" w:type="dxa"/>
            <w:tcBorders>
              <w:bottom w:val="single" w:sz="4" w:space="0" w:color="auto"/>
            </w:tcBorders>
            <w:shd w:val="clear" w:color="auto" w:fill="E7EEF5" w:themeFill="accent5" w:themeFillTint="33"/>
            <w:vAlign w:val="center"/>
          </w:tcPr>
          <w:p w14:paraId="5F3940E8" w14:textId="329079F1" w:rsidR="00FB27F1"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327BDC06" w14:textId="2C102F35" w:rsidR="00FB27F1" w:rsidRPr="00EE77BB" w:rsidRDefault="001213FE" w:rsidP="00224F07">
            <w:pPr>
              <w:pStyle w:val="Companyname"/>
              <w:rPr>
                <w:rStyle w:val="Heading3Char"/>
                <w:lang w:val="lt-LT"/>
              </w:rPr>
            </w:pPr>
            <w:r>
              <w:rPr>
                <w:rStyle w:val="Heading3Char"/>
                <w:lang w:val="lt-LT"/>
              </w:rPr>
              <w:t>Sutaupymo potencialas</w:t>
            </w:r>
          </w:p>
        </w:tc>
      </w:tr>
      <w:tr w:rsidR="00FB27F1" w:rsidRPr="00EE77BB" w14:paraId="7E0A0A52" w14:textId="77777777" w:rsidTr="00224F07">
        <w:trPr>
          <w:trHeight w:val="536"/>
        </w:trPr>
        <w:tc>
          <w:tcPr>
            <w:tcW w:w="5003" w:type="dxa"/>
            <w:tcBorders>
              <w:bottom w:val="nil"/>
            </w:tcBorders>
            <w:vAlign w:val="center"/>
          </w:tcPr>
          <w:p w14:paraId="30804147" w14:textId="26E55BE7" w:rsidR="00FB27F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910760354"/>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sz w:val="22"/>
                <w:szCs w:val="22"/>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3550487" w14:textId="77777777" w:rsidR="00FB27F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696916916"/>
                <w14:checkbox>
                  <w14:checked w14:val="1"/>
                  <w14:checkedState w14:val="2612" w14:font="MS Gothic"/>
                  <w14:uncheckedState w14:val="2610" w14:font="MS Gothic"/>
                </w14:checkbox>
              </w:sdtPr>
              <w:sdtContent>
                <w:r w:rsidR="00FB27F1" w:rsidRPr="00EE77BB">
                  <w:rPr>
                    <w:rFonts w:ascii="MS Gothic" w:eastAsia="MS Gothic" w:hAnsi="MS Gothic" w:hint="eastAsia"/>
                    <w:b/>
                    <w:color w:val="007BB2" w:themeColor="background2"/>
                    <w:sz w:val="22"/>
                    <w:szCs w:val="22"/>
                  </w:rPr>
                  <w:t>☒</w:t>
                </w:r>
              </w:sdtContent>
            </w:sdt>
            <w:r w:rsidR="00FB27F1" w:rsidRPr="00EE77BB">
              <w:rPr>
                <w:sz w:val="22"/>
                <w:szCs w:val="22"/>
              </w:rPr>
              <w:t xml:space="preserve">  </w:t>
            </w:r>
            <w:r w:rsidR="00FB27F1" w:rsidRPr="00EE77BB">
              <w:rPr>
                <w:rStyle w:val="Heading3Char"/>
                <w:b w:val="0"/>
                <w:color w:val="4B4B4D" w:themeColor="text1"/>
                <w:sz w:val="22"/>
                <w:szCs w:val="22"/>
                <w:lang w:val="lt-LT"/>
              </w:rPr>
              <w:t>Energija</w:t>
            </w:r>
          </w:p>
        </w:tc>
        <w:tc>
          <w:tcPr>
            <w:tcW w:w="2767" w:type="dxa"/>
            <w:tcBorders>
              <w:left w:val="nil"/>
              <w:bottom w:val="nil"/>
            </w:tcBorders>
            <w:vAlign w:val="center"/>
          </w:tcPr>
          <w:p w14:paraId="2F9B90AD" w14:textId="77777777" w:rsidR="00FB27F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24355930"/>
                <w14:checkbox>
                  <w14:checked w14:val="1"/>
                  <w14:checkedState w14:val="2612" w14:font="MS Gothic"/>
                  <w14:uncheckedState w14:val="2610" w14:font="MS Gothic"/>
                </w14:checkbox>
              </w:sdtPr>
              <w:sdtContent>
                <w:r w:rsidR="00FB27F1" w:rsidRPr="00EE77BB">
                  <w:rPr>
                    <w:rFonts w:ascii="MS Gothic" w:eastAsia="MS Gothic" w:hAnsi="MS Gothic" w:hint="eastAsia"/>
                    <w:b/>
                    <w:color w:val="007BB2" w:themeColor="background2"/>
                    <w:sz w:val="22"/>
                    <w:szCs w:val="22"/>
                  </w:rPr>
                  <w:t>☒</w:t>
                </w:r>
              </w:sdtContent>
            </w:sdt>
            <w:r w:rsidR="00FB27F1" w:rsidRPr="00EE77BB">
              <w:rPr>
                <w:sz w:val="22"/>
                <w:szCs w:val="22"/>
              </w:rPr>
              <w:t xml:space="preserve">  </w:t>
            </w:r>
            <w:r w:rsidR="00FB27F1" w:rsidRPr="00EE77BB">
              <w:rPr>
                <w:rStyle w:val="Heading3Char"/>
                <w:b w:val="0"/>
                <w:color w:val="4B4B4D" w:themeColor="text1"/>
                <w:sz w:val="22"/>
                <w:szCs w:val="22"/>
                <w:lang w:val="lt-LT"/>
              </w:rPr>
              <w:t>Išlaidos</w:t>
            </w:r>
          </w:p>
        </w:tc>
      </w:tr>
      <w:tr w:rsidR="00FB27F1" w:rsidRPr="00EE77BB" w14:paraId="6C4D3E64" w14:textId="77777777" w:rsidTr="00224F07">
        <w:trPr>
          <w:trHeight w:val="536"/>
        </w:trPr>
        <w:tc>
          <w:tcPr>
            <w:tcW w:w="5003" w:type="dxa"/>
            <w:tcBorders>
              <w:top w:val="nil"/>
              <w:bottom w:val="nil"/>
            </w:tcBorders>
            <w:vAlign w:val="center"/>
          </w:tcPr>
          <w:p w14:paraId="623AE4F2" w14:textId="5EB2145A" w:rsidR="00FB27F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40576421"/>
                <w14:checkbox>
                  <w14:checked w14:val="1"/>
                  <w14:checkedState w14:val="2612" w14:font="MS Gothic"/>
                  <w14:uncheckedState w14:val="2610" w14:font="MS Gothic"/>
                </w14:checkbox>
              </w:sdtPr>
              <w:sdtContent>
                <w:r w:rsidR="00FB27F1" w:rsidRPr="00EE77BB">
                  <w:rPr>
                    <w:rFonts w:ascii="MS Gothic" w:eastAsia="MS Gothic" w:hAnsi="MS Gothic" w:hint="eastAsia"/>
                    <w:b/>
                    <w:color w:val="007BB2" w:themeColor="background2"/>
                    <w:sz w:val="22"/>
                    <w:szCs w:val="22"/>
                  </w:rPr>
                  <w:t>☒</w:t>
                </w:r>
              </w:sdtContent>
            </w:sdt>
            <w:r w:rsidR="00FB27F1"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086E0D2E" w14:textId="77777777" w:rsidR="00FB27F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027950719"/>
                <w14:checkbox>
                  <w14:checked w14:val="1"/>
                  <w14:checkedState w14:val="2612" w14:font="MS Gothic"/>
                  <w14:uncheckedState w14:val="2610" w14:font="MS Gothic"/>
                </w14:checkbox>
              </w:sdtPr>
              <w:sdtContent>
                <w:r w:rsidR="00FB27F1" w:rsidRPr="00EE77BB">
                  <w:rPr>
                    <w:rFonts w:ascii="MS Gothic" w:eastAsia="MS Gothic" w:hAnsi="MS Gothic" w:hint="eastAsia"/>
                    <w:b/>
                    <w:color w:val="007BB2" w:themeColor="background2"/>
                    <w:sz w:val="22"/>
                    <w:szCs w:val="22"/>
                  </w:rPr>
                  <w:t>☒</w:t>
                </w:r>
              </w:sdtContent>
            </w:sdt>
            <w:r w:rsidR="00FB27F1" w:rsidRPr="00EE77BB">
              <w:rPr>
                <w:rStyle w:val="Heading3Char"/>
                <w:b w:val="0"/>
                <w:color w:val="4B4B4D" w:themeColor="text1"/>
                <w:sz w:val="22"/>
                <w:szCs w:val="22"/>
                <w:lang w:val="lt-LT"/>
              </w:rPr>
              <w:t xml:space="preserve">  CO</w:t>
            </w:r>
            <w:r w:rsidR="00FB27F1" w:rsidRPr="00EE77BB">
              <w:rPr>
                <w:b/>
                <w:bCs/>
                <w:sz w:val="22"/>
                <w:szCs w:val="22"/>
                <w:vertAlign w:val="subscript"/>
              </w:rPr>
              <w:t>2</w:t>
            </w:r>
          </w:p>
        </w:tc>
        <w:tc>
          <w:tcPr>
            <w:tcW w:w="2767" w:type="dxa"/>
            <w:tcBorders>
              <w:top w:val="nil"/>
              <w:left w:val="nil"/>
              <w:bottom w:val="nil"/>
            </w:tcBorders>
            <w:vAlign w:val="center"/>
          </w:tcPr>
          <w:p w14:paraId="00FC5B75" w14:textId="77777777" w:rsidR="00FB27F1" w:rsidRPr="00EE77BB" w:rsidRDefault="00FB27F1" w:rsidP="00224F07">
            <w:pPr>
              <w:pStyle w:val="StandardText"/>
              <w:rPr>
                <w:rStyle w:val="Heading3Char"/>
                <w:b w:val="0"/>
                <w:color w:val="4B4B4D" w:themeColor="text1"/>
                <w:sz w:val="22"/>
                <w:szCs w:val="22"/>
                <w:lang w:val="lt-LT"/>
              </w:rPr>
            </w:pPr>
          </w:p>
        </w:tc>
      </w:tr>
      <w:tr w:rsidR="00FB27F1" w:rsidRPr="00EE77BB" w14:paraId="0647DFCA" w14:textId="77777777" w:rsidTr="00224F07">
        <w:trPr>
          <w:trHeight w:val="536"/>
        </w:trPr>
        <w:tc>
          <w:tcPr>
            <w:tcW w:w="5003" w:type="dxa"/>
            <w:tcBorders>
              <w:top w:val="nil"/>
              <w:bottom w:val="nil"/>
            </w:tcBorders>
            <w:vAlign w:val="center"/>
          </w:tcPr>
          <w:p w14:paraId="6A5F6695" w14:textId="18346717" w:rsidR="00FB27F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767270190"/>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68EF48DA" w14:textId="77777777" w:rsidR="00FB27F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390455480"/>
                <w14:checkbox>
                  <w14:checked w14:val="1"/>
                  <w14:checkedState w14:val="2612" w14:font="MS Gothic"/>
                  <w14:uncheckedState w14:val="2610" w14:font="MS Gothic"/>
                </w14:checkbox>
              </w:sdtPr>
              <w:sdtContent>
                <w:r w:rsidR="00FB27F1" w:rsidRPr="00EE77BB">
                  <w:rPr>
                    <w:rFonts w:ascii="MS Gothic" w:eastAsia="MS Gothic" w:hAnsi="MS Gothic" w:hint="eastAsia"/>
                    <w:b/>
                    <w:color w:val="007BB2" w:themeColor="background2"/>
                    <w:sz w:val="22"/>
                    <w:szCs w:val="22"/>
                  </w:rPr>
                  <w:t>☒</w:t>
                </w:r>
              </w:sdtContent>
            </w:sdt>
            <w:r w:rsidR="00FB27F1" w:rsidRPr="00EE77BB">
              <w:rPr>
                <w:sz w:val="22"/>
                <w:szCs w:val="22"/>
              </w:rPr>
              <w:t xml:space="preserve">  Kitas teigiamas poveikis</w:t>
            </w:r>
          </w:p>
        </w:tc>
        <w:tc>
          <w:tcPr>
            <w:tcW w:w="2767" w:type="dxa"/>
            <w:tcBorders>
              <w:top w:val="nil"/>
              <w:left w:val="nil"/>
              <w:bottom w:val="nil"/>
            </w:tcBorders>
            <w:vAlign w:val="center"/>
          </w:tcPr>
          <w:p w14:paraId="3ECAD486" w14:textId="77777777" w:rsidR="00FB27F1" w:rsidRPr="00EE77BB" w:rsidRDefault="00FB27F1" w:rsidP="00224F07">
            <w:pPr>
              <w:pStyle w:val="StandardText"/>
              <w:rPr>
                <w:rStyle w:val="Heading3Char"/>
                <w:b w:val="0"/>
                <w:color w:val="4B4B4D" w:themeColor="text1"/>
                <w:sz w:val="22"/>
                <w:szCs w:val="22"/>
                <w:lang w:val="lt-LT"/>
              </w:rPr>
            </w:pPr>
          </w:p>
        </w:tc>
      </w:tr>
      <w:tr w:rsidR="00FB27F1" w:rsidRPr="00EE77BB" w14:paraId="12258D82" w14:textId="77777777" w:rsidTr="00224F07">
        <w:trPr>
          <w:trHeight w:val="536"/>
        </w:trPr>
        <w:tc>
          <w:tcPr>
            <w:tcW w:w="5003" w:type="dxa"/>
            <w:tcBorders>
              <w:top w:val="nil"/>
            </w:tcBorders>
            <w:vAlign w:val="center"/>
          </w:tcPr>
          <w:p w14:paraId="0E610A53" w14:textId="135C8066" w:rsidR="00FB27F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450005815"/>
                <w14:checkbox>
                  <w14:checked w14:val="0"/>
                  <w14:checkedState w14:val="2612" w14:font="MS Gothic"/>
                  <w14:uncheckedState w14:val="2610" w14:font="MS Gothic"/>
                </w14:checkbox>
              </w:sdtPr>
              <w:sdtEndPr>
                <w:rPr>
                  <w:b w:val="0"/>
                </w:rPr>
              </w:sdtEndPr>
              <w:sdtContent>
                <w:r w:rsidR="00FB27F1" w:rsidRPr="00EE77BB">
                  <w:rPr>
                    <w:rFonts w:ascii="Segoe UI Symbol" w:hAnsi="Segoe UI Symbol" w:cs="Segoe UI Symbol"/>
                    <w:sz w:val="22"/>
                    <w:szCs w:val="22"/>
                  </w:rPr>
                  <w:t>☐</w:t>
                </w:r>
              </w:sdtContent>
            </w:sdt>
            <w:r w:rsidR="00FB27F1" w:rsidRPr="00EE77BB">
              <w:rPr>
                <w:sz w:val="22"/>
                <w:szCs w:val="22"/>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3BD5BFA2" w14:textId="165ADF99" w:rsidR="00FB27F1" w:rsidRPr="00EE77BB" w:rsidRDefault="00630F1C" w:rsidP="00224F07">
            <w:pPr>
              <w:pStyle w:val="StandardText"/>
              <w:rPr>
                <w:rStyle w:val="Heading3Char"/>
                <w:b w:val="0"/>
                <w:color w:val="4B4B4D" w:themeColor="text1"/>
                <w:sz w:val="22"/>
                <w:szCs w:val="22"/>
                <w:lang w:val="lt-LT"/>
              </w:rPr>
            </w:pPr>
            <w:r>
              <w:rPr>
                <w:sz w:val="22"/>
                <w:szCs w:val="22"/>
              </w:rPr>
              <w:t>D</w:t>
            </w:r>
            <w:r w:rsidR="00FB27F1" w:rsidRPr="00EE77BB">
              <w:rPr>
                <w:sz w:val="22"/>
                <w:szCs w:val="22"/>
              </w:rPr>
              <w:t xml:space="preserve">idesnis komfortas šaltuoju ir </w:t>
            </w:r>
            <w:r>
              <w:rPr>
                <w:sz w:val="22"/>
                <w:szCs w:val="22"/>
              </w:rPr>
              <w:t>šiltuoju metų laiku</w:t>
            </w:r>
            <w:r w:rsidR="00FB27F1" w:rsidRPr="00EE77BB">
              <w:rPr>
                <w:sz w:val="22"/>
                <w:szCs w:val="22"/>
              </w:rPr>
              <w:t xml:space="preserve">. </w:t>
            </w:r>
          </w:p>
        </w:tc>
      </w:tr>
    </w:tbl>
    <w:p w14:paraId="45B27E08" w14:textId="77777777" w:rsidR="00FB27F1" w:rsidRPr="00EE77BB" w:rsidRDefault="00FB27F1" w:rsidP="00FB27F1">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FB27F1" w:rsidRPr="00EE77BB" w14:paraId="4D5672A8" w14:textId="77777777" w:rsidTr="00224F07">
        <w:trPr>
          <w:trHeight w:val="313"/>
        </w:trPr>
        <w:tc>
          <w:tcPr>
            <w:tcW w:w="2576" w:type="dxa"/>
            <w:tcBorders>
              <w:bottom w:val="single" w:sz="4" w:space="0" w:color="auto"/>
            </w:tcBorders>
            <w:shd w:val="clear" w:color="auto" w:fill="E7EEF5" w:themeFill="accent5" w:themeFillTint="33"/>
            <w:vAlign w:val="center"/>
          </w:tcPr>
          <w:p w14:paraId="6B99CF85" w14:textId="52B1DE22" w:rsidR="00FB27F1"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06BB20A0" w14:textId="77777777" w:rsidR="00FB27F1" w:rsidRPr="00EE77BB" w:rsidRDefault="00FB27F1"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53DF3E9D" w14:textId="77777777" w:rsidR="00FB27F1" w:rsidRPr="00EE77BB" w:rsidRDefault="00FB27F1"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3671F87C" w14:textId="77777777" w:rsidR="00FB27F1" w:rsidRPr="00EE77BB" w:rsidRDefault="00FB27F1" w:rsidP="00224F07">
            <w:pPr>
              <w:pStyle w:val="Heading3"/>
              <w:rPr>
                <w:rStyle w:val="Heading3Char"/>
                <w:b/>
                <w:bCs/>
                <w:lang w:val="lt-LT"/>
              </w:rPr>
            </w:pPr>
            <w:r w:rsidRPr="00EE77BB">
              <w:rPr>
                <w:rStyle w:val="Heading3Char"/>
                <w:b/>
                <w:bCs/>
                <w:lang w:val="lt-LT"/>
              </w:rPr>
              <w:t>Speciali sauga</w:t>
            </w:r>
          </w:p>
        </w:tc>
      </w:tr>
      <w:tr w:rsidR="00FB27F1" w:rsidRPr="00EE77BB" w14:paraId="76F4F86A" w14:textId="77777777" w:rsidTr="00224F07">
        <w:trPr>
          <w:trHeight w:val="530"/>
        </w:trPr>
        <w:tc>
          <w:tcPr>
            <w:tcW w:w="2576" w:type="dxa"/>
            <w:tcBorders>
              <w:bottom w:val="nil"/>
            </w:tcBorders>
            <w:vAlign w:val="center"/>
          </w:tcPr>
          <w:p w14:paraId="0879670F" w14:textId="7B89D521" w:rsidR="00FB27F1" w:rsidRPr="00EE77BB" w:rsidRDefault="00000000" w:rsidP="00224F07">
            <w:pPr>
              <w:rPr>
                <w:rStyle w:val="Heading3Char"/>
                <w:b w:val="0"/>
                <w:color w:val="auto"/>
                <w:sz w:val="22"/>
                <w:szCs w:val="22"/>
                <w:lang w:val="lt-LT"/>
              </w:rPr>
            </w:pPr>
            <w:sdt>
              <w:sdtPr>
                <w:rPr>
                  <w:b/>
                  <w:color w:val="007BB2" w:themeColor="background2"/>
                  <w:sz w:val="24"/>
                  <w:szCs w:val="24"/>
                  <w:lang w:val="en-GB"/>
                </w:rPr>
                <w:id w:val="1239833632"/>
                <w14:checkbox>
                  <w14:checked w14:val="0"/>
                  <w14:checkedState w14:val="2612" w14:font="MS Gothic"/>
                  <w14:uncheckedState w14:val="2610" w14:font="MS Gothic"/>
                </w14:checkbox>
              </w:sdtPr>
              <w:sdtEndPr>
                <w:rPr>
                  <w:b w:val="0"/>
                  <w:color w:val="auto"/>
                  <w:sz w:val="22"/>
                  <w:szCs w:val="22"/>
                </w:rPr>
              </w:sdtEndPr>
              <w:sdtContent>
                <w:r w:rsidR="00FB27F1" w:rsidRPr="00EE77BB">
                  <w:rPr>
                    <w:rFonts w:ascii="MS Gothic" w:eastAsia="MS Gothic" w:hAnsi="MS Gothic" w:hint="eastAsia"/>
                  </w:rPr>
                  <w:t>☐</w:t>
                </w:r>
              </w:sdtContent>
            </w:sdt>
            <w:r w:rsidR="00FB27F1"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FB27F1"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34735DA0" w14:textId="77777777" w:rsidR="00FB27F1"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037732143"/>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48DB9F49" w14:textId="1D34DF29" w:rsidR="00FB27F1"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037704334"/>
                <w14:checkbox>
                  <w14:checked w14:val="1"/>
                  <w14:checkedState w14:val="2612" w14:font="MS Gothic"/>
                  <w14:uncheckedState w14:val="2610" w14:font="MS Gothic"/>
                </w14:checkbox>
              </w:sdtPr>
              <w:sdtContent>
                <w:r w:rsidR="00FB27F1" w:rsidRPr="00EE77BB">
                  <w:rPr>
                    <w:rFonts w:ascii="MS Gothic" w:eastAsia="MS Gothic" w:hAnsi="MS Gothic" w:hint="eastAsia"/>
                    <w:b/>
                    <w:color w:val="007BB2" w:themeColor="background2"/>
                    <w:sz w:val="22"/>
                    <w:szCs w:val="22"/>
                  </w:rPr>
                  <w:t>☒</w:t>
                </w:r>
              </w:sdtContent>
            </w:sdt>
            <w:r w:rsidR="00FB27F1" w:rsidRPr="00EE77BB">
              <w:rPr>
                <w:sz w:val="22"/>
                <w:szCs w:val="22"/>
              </w:rPr>
              <w:t xml:space="preserve">  </w:t>
            </w:r>
            <w:r w:rsidR="006F1366">
              <w:rPr>
                <w:sz w:val="22"/>
                <w:szCs w:val="22"/>
              </w:rPr>
              <w:t>Galima atlikti pačiam</w:t>
            </w:r>
          </w:p>
        </w:tc>
        <w:tc>
          <w:tcPr>
            <w:tcW w:w="2780" w:type="dxa"/>
            <w:tcBorders>
              <w:bottom w:val="nil"/>
            </w:tcBorders>
            <w:vAlign w:val="center"/>
          </w:tcPr>
          <w:p w14:paraId="2C7A9D65" w14:textId="77777777" w:rsidR="00FB27F1" w:rsidRPr="00EE77BB" w:rsidRDefault="00000000" w:rsidP="00224F07">
            <w:pPr>
              <w:pStyle w:val="Companyname"/>
              <w:rPr>
                <w:sz w:val="22"/>
                <w:szCs w:val="22"/>
              </w:rPr>
            </w:pPr>
            <w:sdt>
              <w:sdtPr>
                <w:rPr>
                  <w:b/>
                  <w:bCs/>
                  <w:color w:val="007BB2" w:themeColor="background2"/>
                  <w:sz w:val="22"/>
                  <w:szCs w:val="22"/>
                </w:rPr>
                <w:id w:val="-807395551"/>
                <w14:checkbox>
                  <w14:checked w14:val="1"/>
                  <w14:checkedState w14:val="2612" w14:font="MS Gothic"/>
                  <w14:uncheckedState w14:val="2610" w14:font="MS Gothic"/>
                </w14:checkbox>
              </w:sdtPr>
              <w:sdtContent>
                <w:r w:rsidR="00FB27F1" w:rsidRPr="00EE77BB">
                  <w:rPr>
                    <w:rFonts w:ascii="MS Gothic" w:eastAsia="MS Gothic" w:hAnsi="MS Gothic" w:hint="eastAsia"/>
                    <w:b/>
                    <w:bCs/>
                    <w:color w:val="007BB2" w:themeColor="background2"/>
                    <w:sz w:val="22"/>
                    <w:szCs w:val="22"/>
                  </w:rPr>
                  <w:t>☒</w:t>
                </w:r>
              </w:sdtContent>
            </w:sdt>
            <w:r w:rsidR="00FB27F1" w:rsidRPr="00EE77BB">
              <w:rPr>
                <w:color w:val="007BB2" w:themeColor="background2"/>
                <w:sz w:val="22"/>
                <w:szCs w:val="22"/>
              </w:rPr>
              <w:t xml:space="preserve">  </w:t>
            </w:r>
            <w:r w:rsidR="00FB27F1" w:rsidRPr="00EE77BB">
              <w:rPr>
                <w:sz w:val="22"/>
                <w:szCs w:val="22"/>
              </w:rPr>
              <w:t>Nebūtina</w:t>
            </w:r>
          </w:p>
        </w:tc>
      </w:tr>
      <w:tr w:rsidR="00FB27F1" w:rsidRPr="00EE77BB" w14:paraId="3E16877D" w14:textId="77777777" w:rsidTr="00224F07">
        <w:trPr>
          <w:trHeight w:val="530"/>
        </w:trPr>
        <w:tc>
          <w:tcPr>
            <w:tcW w:w="2576" w:type="dxa"/>
            <w:tcBorders>
              <w:top w:val="nil"/>
              <w:bottom w:val="nil"/>
            </w:tcBorders>
            <w:vAlign w:val="center"/>
          </w:tcPr>
          <w:p w14:paraId="2EEAFAB6" w14:textId="76D42584" w:rsidR="00FB27F1" w:rsidRPr="00EE77BB" w:rsidRDefault="00000000" w:rsidP="00224F07">
            <w:pPr>
              <w:rPr>
                <w:rStyle w:val="Heading3Char"/>
                <w:b w:val="0"/>
                <w:color w:val="auto"/>
                <w:sz w:val="22"/>
                <w:szCs w:val="22"/>
                <w:lang w:val="lt-LT"/>
              </w:rPr>
            </w:pPr>
            <w:sdt>
              <w:sdtPr>
                <w:rPr>
                  <w:b/>
                  <w:color w:val="007BB2" w:themeColor="background2"/>
                  <w:sz w:val="24"/>
                  <w:szCs w:val="24"/>
                  <w:lang w:val="en-GB"/>
                </w:rPr>
                <w:id w:val="1955288665"/>
                <w14:checkbox>
                  <w14:checked w14:val="0"/>
                  <w14:checkedState w14:val="2612" w14:font="MS Gothic"/>
                  <w14:uncheckedState w14:val="2610" w14:font="MS Gothic"/>
                </w14:checkbox>
              </w:sdtPr>
              <w:sdtEndPr>
                <w:rPr>
                  <w:b w:val="0"/>
                  <w:color w:val="auto"/>
                  <w:sz w:val="22"/>
                  <w:szCs w:val="22"/>
                </w:rPr>
              </w:sdtEndPr>
              <w:sdtContent>
                <w:r w:rsidR="00FB27F1" w:rsidRPr="00EE77BB">
                  <w:rPr>
                    <w:rFonts w:ascii="MS Gothic" w:eastAsia="MS Gothic" w:hAnsi="MS Gothic" w:hint="eastAsia"/>
                  </w:rPr>
                  <w:t>☐</w:t>
                </w:r>
              </w:sdtContent>
            </w:sdt>
            <w:r w:rsidR="00FB27F1"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07A0E9DE" w14:textId="77777777" w:rsidR="00FB27F1"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36781557"/>
                <w14:checkbox>
                  <w14:checked w14:val="1"/>
                  <w14:checkedState w14:val="2612" w14:font="MS Gothic"/>
                  <w14:uncheckedState w14:val="2610" w14:font="MS Gothic"/>
                </w14:checkbox>
              </w:sdtPr>
              <w:sdtContent>
                <w:r w:rsidR="00FB27F1" w:rsidRPr="00EE77BB">
                  <w:rPr>
                    <w:rFonts w:ascii="MS Gothic" w:eastAsia="MS Gothic" w:hAnsi="MS Gothic" w:hint="eastAsia"/>
                    <w:b/>
                    <w:color w:val="007BB2" w:themeColor="background2"/>
                    <w:sz w:val="22"/>
                    <w:szCs w:val="22"/>
                  </w:rPr>
                  <w:t>☒</w:t>
                </w:r>
              </w:sdtContent>
            </w:sdt>
            <w:r w:rsidR="00FB27F1" w:rsidRPr="00EE77BB">
              <w:rPr>
                <w:sz w:val="22"/>
                <w:szCs w:val="22"/>
              </w:rPr>
              <w:t xml:space="preserve">  </w:t>
            </w:r>
            <w:r w:rsidR="00FB27F1"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4338A3A5" w14:textId="4C92226E" w:rsidR="00FB27F1"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517382816"/>
                <w14:checkbox>
                  <w14:checked w14:val="1"/>
                  <w14:checkedState w14:val="2612" w14:font="MS Gothic"/>
                  <w14:uncheckedState w14:val="2610" w14:font="MS Gothic"/>
                </w14:checkbox>
              </w:sdtPr>
              <w:sdtContent>
                <w:r w:rsidR="00FB27F1" w:rsidRPr="00EE77BB">
                  <w:rPr>
                    <w:rFonts w:ascii="MS Gothic" w:eastAsia="MS Gothic" w:hAnsi="MS Gothic" w:hint="eastAsia"/>
                    <w:b/>
                    <w:color w:val="007BB2" w:themeColor="background2"/>
                    <w:sz w:val="22"/>
                    <w:szCs w:val="22"/>
                  </w:rPr>
                  <w:t>☒</w:t>
                </w:r>
              </w:sdtContent>
            </w:sdt>
            <w:r w:rsidR="00FB27F1" w:rsidRPr="00EE77BB">
              <w:rPr>
                <w:sz w:val="22"/>
                <w:szCs w:val="22"/>
              </w:rPr>
              <w:t xml:space="preserve">  </w:t>
            </w:r>
            <w:r w:rsidR="00C11CDA">
              <w:rPr>
                <w:sz w:val="22"/>
                <w:szCs w:val="22"/>
              </w:rPr>
              <w:t>Reikalinga s</w:t>
            </w:r>
            <w:r w:rsidR="00FB27F1" w:rsidRPr="00EE77BB">
              <w:rPr>
                <w:sz w:val="22"/>
                <w:szCs w:val="22"/>
              </w:rPr>
              <w:t>pecializuota įmonė</w:t>
            </w:r>
          </w:p>
        </w:tc>
        <w:tc>
          <w:tcPr>
            <w:tcW w:w="2780" w:type="dxa"/>
            <w:tcBorders>
              <w:top w:val="nil"/>
              <w:bottom w:val="nil"/>
            </w:tcBorders>
            <w:vAlign w:val="center"/>
          </w:tcPr>
          <w:p w14:paraId="6EEABB0B" w14:textId="21CF0210" w:rsidR="00FB27F1" w:rsidRPr="00EE77BB" w:rsidRDefault="00000000" w:rsidP="00224F07">
            <w:pPr>
              <w:pStyle w:val="Companyname"/>
              <w:rPr>
                <w:sz w:val="22"/>
                <w:szCs w:val="22"/>
              </w:rPr>
            </w:pPr>
            <w:sdt>
              <w:sdtPr>
                <w:rPr>
                  <w:sz w:val="22"/>
                  <w:szCs w:val="22"/>
                </w:rPr>
                <w:id w:val="-1869678759"/>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sz w:val="22"/>
                <w:szCs w:val="22"/>
              </w:rPr>
              <w:t xml:space="preserve">  </w:t>
            </w:r>
            <w:r w:rsidR="006F1366">
              <w:rPr>
                <w:sz w:val="22"/>
                <w:szCs w:val="22"/>
              </w:rPr>
              <w:t>Rekomenduojama</w:t>
            </w:r>
          </w:p>
        </w:tc>
      </w:tr>
      <w:tr w:rsidR="00FB27F1" w:rsidRPr="00EE77BB" w14:paraId="0A1D818F" w14:textId="77777777" w:rsidTr="00224F07">
        <w:trPr>
          <w:trHeight w:val="530"/>
        </w:trPr>
        <w:tc>
          <w:tcPr>
            <w:tcW w:w="2576" w:type="dxa"/>
            <w:tcBorders>
              <w:top w:val="nil"/>
            </w:tcBorders>
            <w:vAlign w:val="center"/>
          </w:tcPr>
          <w:p w14:paraId="01588EDF" w14:textId="7BFF563B" w:rsidR="00FB27F1"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077657731"/>
                <w14:checkbox>
                  <w14:checked w14:val="1"/>
                  <w14:checkedState w14:val="2612" w14:font="MS Gothic"/>
                  <w14:uncheckedState w14:val="2610" w14:font="MS Gothic"/>
                </w14:checkbox>
              </w:sdtPr>
              <w:sdtContent>
                <w:r w:rsidR="00FB27F1" w:rsidRPr="00EE77BB">
                  <w:rPr>
                    <w:rFonts w:ascii="MS Gothic" w:eastAsia="MS Gothic" w:hAnsi="MS Gothic" w:hint="eastAsia"/>
                    <w:b/>
                    <w:color w:val="007BB2" w:themeColor="background2"/>
                    <w:sz w:val="22"/>
                    <w:szCs w:val="22"/>
                  </w:rPr>
                  <w:t>☒</w:t>
                </w:r>
              </w:sdtContent>
            </w:sdt>
            <w:r w:rsidR="00FB27F1"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3D6DA6ED" w14:textId="77777777" w:rsidR="00FB27F1" w:rsidRPr="00EE77BB" w:rsidRDefault="00000000" w:rsidP="00224F07">
            <w:pPr>
              <w:pStyle w:val="Companyname"/>
              <w:rPr>
                <w:rStyle w:val="Heading3Char"/>
                <w:b w:val="0"/>
                <w:bCs/>
                <w:color w:val="auto"/>
                <w:sz w:val="22"/>
                <w:szCs w:val="22"/>
                <w:lang w:val="lt-LT"/>
              </w:rPr>
            </w:pPr>
            <w:sdt>
              <w:sdtPr>
                <w:rPr>
                  <w:b/>
                  <w:bCs/>
                  <w:color w:val="4B4B4D" w:themeColor="text1"/>
                  <w:sz w:val="22"/>
                  <w:szCs w:val="22"/>
                  <w:lang w:val="en-GB"/>
                </w:rPr>
                <w:id w:val="-1941752880"/>
                <w14:checkbox>
                  <w14:checked w14:val="0"/>
                  <w14:checkedState w14:val="2612" w14:font="MS Gothic"/>
                  <w14:uncheckedState w14:val="2610" w14:font="MS Gothic"/>
                </w14:checkbox>
              </w:sdtPr>
              <w:sdtContent>
                <w:r w:rsidR="00FB27F1" w:rsidRPr="00EE77BB">
                  <w:rPr>
                    <w:rFonts w:ascii="MS Gothic" w:eastAsia="MS Gothic" w:hAnsi="MS Gothic" w:hint="eastAsia"/>
                    <w:bCs/>
                    <w:color w:val="4B4B4D" w:themeColor="text1"/>
                    <w:sz w:val="22"/>
                    <w:szCs w:val="22"/>
                  </w:rPr>
                  <w:t>☐</w:t>
                </w:r>
              </w:sdtContent>
            </w:sdt>
            <w:r w:rsidR="00FB27F1" w:rsidRPr="00EE77BB">
              <w:rPr>
                <w:sz w:val="22"/>
                <w:szCs w:val="22"/>
              </w:rPr>
              <w:t xml:space="preserve">  </w:t>
            </w:r>
            <w:r w:rsidR="00FB27F1" w:rsidRPr="00EE77BB">
              <w:rPr>
                <w:rStyle w:val="Heading3Char"/>
                <w:b w:val="0"/>
                <w:bCs/>
                <w:color w:val="4B4B4D" w:themeColor="text1"/>
                <w:sz w:val="22"/>
                <w:szCs w:val="22"/>
                <w:lang w:val="lt-LT"/>
              </w:rPr>
              <w:t>Aukštas</w:t>
            </w:r>
          </w:p>
        </w:tc>
        <w:tc>
          <w:tcPr>
            <w:tcW w:w="2557" w:type="dxa"/>
            <w:tcBorders>
              <w:top w:val="nil"/>
            </w:tcBorders>
            <w:vAlign w:val="center"/>
          </w:tcPr>
          <w:p w14:paraId="32A9A87E" w14:textId="1A972928" w:rsidR="00FB27F1"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357011832"/>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sz w:val="22"/>
                <w:szCs w:val="22"/>
              </w:rPr>
              <w:t xml:space="preserve">  </w:t>
            </w:r>
            <w:r w:rsidR="00C11CDA">
              <w:rPr>
                <w:sz w:val="22"/>
                <w:szCs w:val="22"/>
              </w:rPr>
              <w:t>Reikalingas e</w:t>
            </w:r>
            <w:r w:rsidR="00FB27F1" w:rsidRPr="00EE77BB">
              <w:rPr>
                <w:sz w:val="22"/>
                <w:szCs w:val="22"/>
              </w:rPr>
              <w:t>kspertas</w:t>
            </w:r>
          </w:p>
        </w:tc>
        <w:tc>
          <w:tcPr>
            <w:tcW w:w="2780" w:type="dxa"/>
            <w:tcBorders>
              <w:top w:val="nil"/>
            </w:tcBorders>
            <w:vAlign w:val="center"/>
          </w:tcPr>
          <w:p w14:paraId="31B1B946" w14:textId="77777777" w:rsidR="00FB27F1" w:rsidRPr="00EE77BB" w:rsidRDefault="00000000" w:rsidP="00224F07">
            <w:pPr>
              <w:pStyle w:val="Companyname"/>
              <w:rPr>
                <w:sz w:val="22"/>
                <w:szCs w:val="22"/>
              </w:rPr>
            </w:pPr>
            <w:sdt>
              <w:sdtPr>
                <w:rPr>
                  <w:sz w:val="22"/>
                  <w:szCs w:val="22"/>
                </w:rPr>
                <w:id w:val="-506760"/>
                <w14:checkbox>
                  <w14:checked w14:val="0"/>
                  <w14:checkedState w14:val="2612" w14:font="MS Gothic"/>
                  <w14:uncheckedState w14:val="2610" w14:font="MS Gothic"/>
                </w14:checkbox>
              </w:sdtPr>
              <w:sdtContent>
                <w:r w:rsidR="00FB27F1" w:rsidRPr="00EE77BB">
                  <w:rPr>
                    <w:rFonts w:ascii="MS Gothic" w:eastAsia="MS Gothic" w:hAnsi="MS Gothic" w:hint="eastAsia"/>
                    <w:sz w:val="22"/>
                    <w:szCs w:val="22"/>
                  </w:rPr>
                  <w:t>☐</w:t>
                </w:r>
              </w:sdtContent>
            </w:sdt>
            <w:r w:rsidR="00FB27F1" w:rsidRPr="00EE77BB">
              <w:rPr>
                <w:sz w:val="22"/>
                <w:szCs w:val="22"/>
              </w:rPr>
              <w:t xml:space="preserve">  Privaloma</w:t>
            </w:r>
          </w:p>
        </w:tc>
      </w:tr>
    </w:tbl>
    <w:p w14:paraId="28FFF73C" w14:textId="7063F7FF" w:rsidR="00FB27F1" w:rsidRPr="00EE77BB" w:rsidRDefault="00FB27F1" w:rsidP="00FB27F1">
      <w:pPr>
        <w:spacing w:before="0"/>
        <w:rPr>
          <w:rStyle w:val="Heading3Char"/>
          <w:sz w:val="28"/>
          <w:szCs w:val="28"/>
          <w:lang w:val="lt-LT"/>
        </w:rPr>
      </w:pPr>
      <w:r w:rsidRPr="00EE77BB">
        <w:rPr>
          <w:rStyle w:val="Heading3Char"/>
          <w:sz w:val="28"/>
          <w:szCs w:val="28"/>
          <w:lang w:val="lt-LT"/>
        </w:rPr>
        <w:br w:type="page"/>
      </w:r>
      <w:r w:rsidR="006F1366">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FB27F1" w:rsidRPr="00EE77BB" w14:paraId="352B4857" w14:textId="77777777">
        <w:trPr>
          <w:trHeight w:val="466"/>
        </w:trPr>
        <w:tc>
          <w:tcPr>
            <w:tcW w:w="5097" w:type="dxa"/>
            <w:shd w:val="clear" w:color="auto" w:fill="E7EEF5" w:themeFill="accent5" w:themeFillTint="33"/>
          </w:tcPr>
          <w:p w14:paraId="7EBC79AE" w14:textId="77777777" w:rsidR="00FB27F1" w:rsidRPr="00EE77BB" w:rsidRDefault="00FB27F1"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1F9513F4" w14:textId="77777777" w:rsidR="00FB27F1" w:rsidRPr="00EE77BB" w:rsidRDefault="00FB27F1" w:rsidP="00224F07">
            <w:pPr>
              <w:spacing w:before="60" w:after="60"/>
              <w:rPr>
                <w:i/>
                <w:iCs/>
                <w:color w:val="4B4B4D" w:themeColor="text1"/>
              </w:rPr>
            </w:pPr>
            <w:r w:rsidRPr="00EE77BB">
              <w:rPr>
                <w:rStyle w:val="Heading3Char"/>
                <w:lang w:val="lt-LT"/>
              </w:rPr>
              <w:t>Investicijų grąža</w:t>
            </w:r>
          </w:p>
        </w:tc>
      </w:tr>
      <w:tr w:rsidR="00FB27F1" w:rsidRPr="00EE77BB" w14:paraId="42B3AE19" w14:textId="77777777">
        <w:trPr>
          <w:trHeight w:val="872"/>
        </w:trPr>
        <w:tc>
          <w:tcPr>
            <w:tcW w:w="5097" w:type="dxa"/>
          </w:tcPr>
          <w:p w14:paraId="5882FD22" w14:textId="6EA41D24" w:rsidR="00FB27F1" w:rsidRPr="00EE77BB" w:rsidRDefault="00FB27F1" w:rsidP="00224F07">
            <w:pPr>
              <w:spacing w:before="60" w:after="60"/>
              <w:rPr>
                <w:color w:val="4B4B4D" w:themeColor="text1"/>
                <w:sz w:val="24"/>
                <w:szCs w:val="24"/>
              </w:rPr>
            </w:pPr>
            <w:r w:rsidRPr="00EE77BB">
              <w:rPr>
                <w:color w:val="4B4B4D" w:themeColor="text1"/>
                <w:sz w:val="24"/>
                <w:szCs w:val="24"/>
              </w:rPr>
              <w:t>40 €</w:t>
            </w:r>
            <w:r w:rsidR="00D55272">
              <w:rPr>
                <w:color w:val="4B4B4D" w:themeColor="text1"/>
                <w:sz w:val="24"/>
                <w:szCs w:val="24"/>
              </w:rPr>
              <w:t>/</w:t>
            </w:r>
            <w:r w:rsidRPr="00EE77BB">
              <w:rPr>
                <w:color w:val="4B4B4D" w:themeColor="text1"/>
                <w:sz w:val="24"/>
                <w:szCs w:val="24"/>
              </w:rPr>
              <w:t xml:space="preserve">m², </w:t>
            </w:r>
            <w:r w:rsidR="00D55272">
              <w:rPr>
                <w:color w:val="4B4B4D" w:themeColor="text1"/>
                <w:sz w:val="24"/>
                <w:szCs w:val="24"/>
              </w:rPr>
              <w:t xml:space="preserve">jei </w:t>
            </w:r>
            <w:r w:rsidRPr="00EE77BB">
              <w:rPr>
                <w:color w:val="4B4B4D" w:themeColor="text1"/>
                <w:sz w:val="24"/>
                <w:szCs w:val="24"/>
              </w:rPr>
              <w:t>mont</w:t>
            </w:r>
            <w:r w:rsidR="00D55272">
              <w:rPr>
                <w:color w:val="4B4B4D" w:themeColor="text1"/>
                <w:sz w:val="24"/>
                <w:szCs w:val="24"/>
              </w:rPr>
              <w:t>uoja įmonė</w:t>
            </w:r>
          </w:p>
          <w:p w14:paraId="3435DECA" w14:textId="394B6896" w:rsidR="00FB27F1" w:rsidRPr="00EE77BB" w:rsidRDefault="00FB27F1" w:rsidP="00224F07">
            <w:pPr>
              <w:spacing w:before="60" w:after="60"/>
              <w:rPr>
                <w:rStyle w:val="Heading3Char"/>
                <w:b w:val="0"/>
                <w:bCs/>
                <w:lang w:val="lt-LT"/>
              </w:rPr>
            </w:pPr>
            <w:r w:rsidRPr="00EE77BB">
              <w:rPr>
                <w:color w:val="4B4B4D" w:themeColor="text1"/>
                <w:sz w:val="24"/>
                <w:szCs w:val="24"/>
              </w:rPr>
              <w:t>20 €</w:t>
            </w:r>
            <w:r w:rsidR="00D55272">
              <w:rPr>
                <w:color w:val="4B4B4D" w:themeColor="text1"/>
                <w:sz w:val="24"/>
                <w:szCs w:val="24"/>
              </w:rPr>
              <w:t>/</w:t>
            </w:r>
            <w:r w:rsidRPr="00EE77BB">
              <w:rPr>
                <w:color w:val="4B4B4D" w:themeColor="text1"/>
                <w:sz w:val="24"/>
                <w:szCs w:val="24"/>
              </w:rPr>
              <w:t>m², montuoja</w:t>
            </w:r>
            <w:r w:rsidR="00D55272">
              <w:rPr>
                <w:color w:val="4B4B4D" w:themeColor="text1"/>
                <w:sz w:val="24"/>
                <w:szCs w:val="24"/>
              </w:rPr>
              <w:t>nt patiems</w:t>
            </w:r>
          </w:p>
        </w:tc>
        <w:tc>
          <w:tcPr>
            <w:tcW w:w="5109" w:type="dxa"/>
          </w:tcPr>
          <w:p w14:paraId="11B0B245" w14:textId="77777777" w:rsidR="00FB27F1" w:rsidRPr="00EE77BB" w:rsidRDefault="00FB27F1" w:rsidP="00224F07">
            <w:pPr>
              <w:spacing w:before="60" w:after="60"/>
              <w:rPr>
                <w:b/>
                <w:color w:val="4B4B4D" w:themeColor="text1"/>
              </w:rPr>
            </w:pPr>
            <w:r w:rsidRPr="00EE77BB">
              <w:rPr>
                <w:color w:val="4B4B4D" w:themeColor="text1"/>
                <w:sz w:val="24"/>
                <w:szCs w:val="24"/>
              </w:rPr>
              <w:t>Investicijos atsiperka maždaug per 3 metus, priklausomai nuo langų ir šildymo įpročių</w:t>
            </w:r>
          </w:p>
        </w:tc>
      </w:tr>
      <w:tr w:rsidR="00FB27F1" w:rsidRPr="00EE77BB" w14:paraId="3FAA68E1" w14:textId="77777777">
        <w:trPr>
          <w:trHeight w:val="516"/>
        </w:trPr>
        <w:tc>
          <w:tcPr>
            <w:tcW w:w="5097" w:type="dxa"/>
            <w:shd w:val="clear" w:color="auto" w:fill="E7EEF5" w:themeFill="accent5" w:themeFillTint="33"/>
          </w:tcPr>
          <w:p w14:paraId="022AD54B" w14:textId="77777777" w:rsidR="00FB27F1" w:rsidRPr="00EE77BB" w:rsidRDefault="00FB27F1"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40455A6A" w14:textId="77777777" w:rsidR="00FB27F1" w:rsidRPr="00EE77BB" w:rsidRDefault="00FB27F1" w:rsidP="00224F07">
            <w:pPr>
              <w:spacing w:before="60" w:after="60"/>
              <w:rPr>
                <w:rStyle w:val="Heading3Char"/>
                <w:lang w:val="lt-LT"/>
              </w:rPr>
            </w:pPr>
            <w:r w:rsidRPr="00EE77BB">
              <w:rPr>
                <w:rStyle w:val="Heading3Char"/>
                <w:lang w:val="lt-LT"/>
              </w:rPr>
              <w:t>Medžiagos ar technologijos prieinamumas</w:t>
            </w:r>
          </w:p>
        </w:tc>
      </w:tr>
      <w:tr w:rsidR="00FB27F1" w:rsidRPr="00EE77BB" w14:paraId="5E64AB82" w14:textId="77777777">
        <w:trPr>
          <w:trHeight w:val="955"/>
        </w:trPr>
        <w:tc>
          <w:tcPr>
            <w:tcW w:w="5097" w:type="dxa"/>
          </w:tcPr>
          <w:p w14:paraId="48E22C08" w14:textId="17066823" w:rsidR="00FB27F1" w:rsidRPr="0048374E" w:rsidRDefault="0048374E" w:rsidP="00224F07">
            <w:pPr>
              <w:pStyle w:val="StandardText"/>
              <w:spacing w:before="60" w:after="60" w:line="280" w:lineRule="exact"/>
              <w:rPr>
                <w:bCs/>
              </w:rPr>
            </w:pPr>
            <w:r w:rsidRPr="0048374E">
              <w:rPr>
                <w:bCs/>
              </w:rPr>
              <w:t>Šiuo metu finansavimo programų šiai priemonei nėra.</w:t>
            </w:r>
          </w:p>
        </w:tc>
        <w:tc>
          <w:tcPr>
            <w:tcW w:w="5109" w:type="dxa"/>
          </w:tcPr>
          <w:p w14:paraId="27C008F9" w14:textId="416545AE" w:rsidR="00FB27F1" w:rsidRPr="00EE77BB" w:rsidRDefault="00FB27F1" w:rsidP="00224F07">
            <w:pPr>
              <w:pStyle w:val="StandardText"/>
              <w:spacing w:before="60" w:after="60" w:line="280" w:lineRule="exact"/>
            </w:pPr>
            <w:r w:rsidRPr="00EE77BB">
              <w:t>Daug kur galima įsigyti dideliais kiekiais, p</w:t>
            </w:r>
            <w:r w:rsidR="00A02055">
              <w:t>vz.</w:t>
            </w:r>
            <w:r w:rsidRPr="00EE77BB">
              <w:t xml:space="preserve">, statybinių prekių ir internetinėse parduotuvėse. </w:t>
            </w:r>
          </w:p>
          <w:p w14:paraId="0D24F8AD" w14:textId="1B0CFEB7" w:rsidR="00FB27F1" w:rsidRPr="00EE77BB" w:rsidRDefault="00FB27F1" w:rsidP="00224F07">
            <w:pPr>
              <w:pStyle w:val="StandardText"/>
              <w:spacing w:before="60" w:after="60" w:line="280" w:lineRule="exact"/>
              <w:rPr>
                <w:rStyle w:val="Heading3Char"/>
                <w:b w:val="0"/>
                <w:i/>
                <w:iCs/>
                <w:color w:val="auto"/>
                <w:lang w:val="lt-LT"/>
              </w:rPr>
            </w:pPr>
            <w:r w:rsidRPr="00EE77BB">
              <w:t>Yra daug variantų, kurių privalumai ir trūkumai susiję su ekologija, kaina ir tinkamumu naudoti.</w:t>
            </w:r>
          </w:p>
        </w:tc>
      </w:tr>
      <w:tr w:rsidR="00FB27F1" w:rsidRPr="00EE77BB" w14:paraId="4AE2D1BD"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7148FF0" w14:textId="77777777" w:rsidR="00FB27F1" w:rsidRPr="00EE77BB" w:rsidRDefault="00FB27F1"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 xml:space="preserve"> Specialūs reikalavimai, saugos priemonės, iššūkiai ar sąlygos</w:t>
            </w:r>
          </w:p>
        </w:tc>
      </w:tr>
      <w:tr w:rsidR="00FB27F1" w:rsidRPr="00EE77BB" w14:paraId="4528535C" w14:textId="77777777">
        <w:trPr>
          <w:trHeight w:val="298"/>
        </w:trPr>
        <w:tc>
          <w:tcPr>
            <w:tcW w:w="10206" w:type="dxa"/>
            <w:gridSpan w:val="2"/>
            <w:tcBorders>
              <w:top w:val="single" w:sz="4" w:space="0" w:color="auto"/>
              <w:left w:val="single" w:sz="4" w:space="0" w:color="auto"/>
              <w:bottom w:val="single" w:sz="4" w:space="0" w:color="auto"/>
              <w:right w:val="single" w:sz="4" w:space="0" w:color="auto"/>
            </w:tcBorders>
          </w:tcPr>
          <w:p w14:paraId="7A951A8C" w14:textId="082F1F3A" w:rsidR="00FB27F1" w:rsidRPr="00EE77BB" w:rsidRDefault="00FB27F1" w:rsidP="00224F07">
            <w:pPr>
              <w:pStyle w:val="StandardText"/>
              <w:spacing w:before="60" w:after="60"/>
            </w:pPr>
            <w:r w:rsidRPr="00EE77BB">
              <w:t xml:space="preserve">Plėvelė turi būti </w:t>
            </w:r>
            <w:r w:rsidR="00A02055">
              <w:t xml:space="preserve">užklijuota tolygiai, be </w:t>
            </w:r>
            <w:r w:rsidR="00EE5AF5">
              <w:t xml:space="preserve">oro </w:t>
            </w:r>
            <w:r w:rsidRPr="00EE77BB">
              <w:t xml:space="preserve">burbulų, o tai gali būti sudėtinga, jei daroma </w:t>
            </w:r>
            <w:r w:rsidR="00A02055">
              <w:t>s</w:t>
            </w:r>
            <w:r w:rsidR="00776494">
              <w:t>a</w:t>
            </w:r>
            <w:r w:rsidR="00A02055">
              <w:t>vo jėgomis</w:t>
            </w:r>
            <w:r w:rsidRPr="00EE77BB">
              <w:t>.</w:t>
            </w:r>
          </w:p>
        </w:tc>
      </w:tr>
    </w:tbl>
    <w:p w14:paraId="3712DCD8" w14:textId="1507C426" w:rsidR="00FB27F1" w:rsidRPr="00EE77BB" w:rsidRDefault="00FB27F1" w:rsidP="00C76F09">
      <w:pPr>
        <w:pStyle w:val="Heading3"/>
        <w:rPr>
          <w:rStyle w:val="Heading3Char"/>
          <w:b/>
          <w:sz w:val="28"/>
          <w:szCs w:val="28"/>
          <w:lang w:val="lt-LT"/>
        </w:rPr>
      </w:pP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FB27F1" w:rsidRPr="00EE77BB" w14:paraId="7E1C675C" w14:textId="77777777" w:rsidTr="00224F07">
        <w:tc>
          <w:tcPr>
            <w:tcW w:w="10196" w:type="dxa"/>
            <w:shd w:val="clear" w:color="auto" w:fill="E7EEF5" w:themeFill="accent5" w:themeFillTint="33"/>
          </w:tcPr>
          <w:p w14:paraId="69AF1DF0" w14:textId="237BB711" w:rsidR="00FB27F1"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FB27F1" w:rsidRPr="00EE77BB" w14:paraId="43BD07E8" w14:textId="77777777" w:rsidTr="00224F07">
        <w:tc>
          <w:tcPr>
            <w:tcW w:w="10196" w:type="dxa"/>
          </w:tcPr>
          <w:p w14:paraId="22B63932" w14:textId="77777777" w:rsidR="00FB27F1" w:rsidRPr="00EE77BB" w:rsidRDefault="00FB27F1" w:rsidP="00224F07">
            <w:pPr>
              <w:spacing w:before="60" w:after="60"/>
              <w:rPr>
                <w:i/>
                <w:iCs/>
              </w:rPr>
            </w:pPr>
          </w:p>
        </w:tc>
      </w:tr>
      <w:tr w:rsidR="00FB27F1" w:rsidRPr="00EE77BB" w14:paraId="05E85F19" w14:textId="77777777" w:rsidTr="00224F07">
        <w:tc>
          <w:tcPr>
            <w:tcW w:w="10196" w:type="dxa"/>
            <w:shd w:val="clear" w:color="auto" w:fill="E7EEF5" w:themeFill="accent5" w:themeFillTint="33"/>
          </w:tcPr>
          <w:p w14:paraId="45E539D4" w14:textId="668FB932" w:rsidR="00FB27F1"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FB27F1" w:rsidRPr="00EE77BB" w14:paraId="4571F54B" w14:textId="77777777" w:rsidTr="00224F07">
        <w:trPr>
          <w:trHeight w:val="519"/>
        </w:trPr>
        <w:tc>
          <w:tcPr>
            <w:tcW w:w="10196" w:type="dxa"/>
          </w:tcPr>
          <w:p w14:paraId="3E94F6D5" w14:textId="47603A76" w:rsidR="00FB27F1" w:rsidRPr="00EE77BB" w:rsidRDefault="00DB1673" w:rsidP="00224F07">
            <w:pPr>
              <w:spacing w:before="60" w:after="60"/>
              <w:rPr>
                <w:color w:val="4B4B4D" w:themeColor="text1"/>
                <w:sz w:val="24"/>
                <w:szCs w:val="24"/>
              </w:rPr>
            </w:pPr>
            <w:r>
              <w:rPr>
                <w:color w:val="4B4B4D" w:themeColor="text1"/>
                <w:sz w:val="24"/>
                <w:szCs w:val="24"/>
              </w:rPr>
              <w:t>Statybos</w:t>
            </w:r>
            <w:r w:rsidR="00FB27F1" w:rsidRPr="00EE77BB">
              <w:rPr>
                <w:color w:val="4B4B4D" w:themeColor="text1"/>
                <w:sz w:val="24"/>
                <w:szCs w:val="24"/>
              </w:rPr>
              <w:t xml:space="preserve"> įmonė / meistrai, galintys </w:t>
            </w:r>
            <w:r w:rsidR="00776494">
              <w:rPr>
                <w:color w:val="4B4B4D" w:themeColor="text1"/>
                <w:sz w:val="24"/>
                <w:szCs w:val="24"/>
              </w:rPr>
              <w:t>sumontuoti</w:t>
            </w:r>
            <w:r w:rsidR="00FB27F1" w:rsidRPr="00EE77BB">
              <w:rPr>
                <w:color w:val="4B4B4D" w:themeColor="text1"/>
                <w:sz w:val="24"/>
                <w:szCs w:val="24"/>
              </w:rPr>
              <w:t xml:space="preserve"> izoliaciją pagal techninius reikalavimus.</w:t>
            </w:r>
          </w:p>
          <w:p w14:paraId="73CE1E6B" w14:textId="10E54811" w:rsidR="00FB27F1" w:rsidRPr="00EE77BB" w:rsidRDefault="00776494" w:rsidP="00224F07">
            <w:pPr>
              <w:spacing w:before="60" w:after="60"/>
              <w:rPr>
                <w:i/>
                <w:iCs/>
              </w:rPr>
            </w:pPr>
            <w:r>
              <w:rPr>
                <w:color w:val="4B4B4D" w:themeColor="text1"/>
                <w:sz w:val="24"/>
                <w:szCs w:val="24"/>
              </w:rPr>
              <w:t>E</w:t>
            </w:r>
            <w:r w:rsidR="00FB27F1" w:rsidRPr="00EE77BB">
              <w:rPr>
                <w:color w:val="4B4B4D" w:themeColor="text1"/>
                <w:sz w:val="24"/>
                <w:szCs w:val="24"/>
              </w:rPr>
              <w:t>nergetikos konsultantas</w:t>
            </w:r>
          </w:p>
        </w:tc>
      </w:tr>
      <w:tr w:rsidR="00FB27F1" w:rsidRPr="00EE77BB" w14:paraId="78D15E74" w14:textId="77777777" w:rsidTr="00224F07">
        <w:tc>
          <w:tcPr>
            <w:tcW w:w="10196" w:type="dxa"/>
            <w:shd w:val="clear" w:color="auto" w:fill="E7EEF5" w:themeFill="accent5" w:themeFillTint="33"/>
          </w:tcPr>
          <w:p w14:paraId="3FDC12FE" w14:textId="77777777" w:rsidR="00FB27F1" w:rsidRPr="00EE77BB" w:rsidRDefault="00FB27F1"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FB27F1" w:rsidRPr="00EE77BB" w14:paraId="0A279652" w14:textId="77777777" w:rsidTr="00224F07">
        <w:trPr>
          <w:trHeight w:val="244"/>
        </w:trPr>
        <w:tc>
          <w:tcPr>
            <w:tcW w:w="10196" w:type="dxa"/>
          </w:tcPr>
          <w:p w14:paraId="13219396" w14:textId="77777777" w:rsidR="00FB27F1" w:rsidRPr="00EE77BB" w:rsidRDefault="00FB27F1" w:rsidP="00224F07">
            <w:pPr>
              <w:pStyle w:val="StandardText"/>
              <w:spacing w:before="60" w:after="60"/>
            </w:pPr>
            <w:r w:rsidRPr="00EE77BB">
              <w:t>Valytojas, techninės priežiūros personalas</w:t>
            </w:r>
          </w:p>
        </w:tc>
      </w:tr>
    </w:tbl>
    <w:p w14:paraId="2BBE7D70" w14:textId="77777777" w:rsidR="00FB27F1" w:rsidRPr="00EE77BB" w:rsidRDefault="00FB27F1" w:rsidP="00FB27F1">
      <w:pPr>
        <w:spacing w:before="0"/>
        <w:rPr>
          <w:rStyle w:val="Heading3Char"/>
          <w:lang w:val="lt-LT"/>
        </w:rPr>
      </w:pPr>
      <w:r w:rsidRPr="00EE77BB">
        <w:rPr>
          <w:rStyle w:val="Heading3Char"/>
          <w:lang w:val="lt-LT"/>
        </w:rPr>
        <w:br w:type="page"/>
      </w:r>
    </w:p>
    <w:p w14:paraId="45DF0DA0" w14:textId="77777777" w:rsidR="00FB27F1" w:rsidRPr="00EE77BB" w:rsidRDefault="00FB27F1" w:rsidP="00C76F09">
      <w:pPr>
        <w:pStyle w:val="Heading3"/>
      </w:pPr>
      <w:r w:rsidRPr="00EE77BB">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FB27F1" w:rsidRPr="00EE77BB" w14:paraId="7F07973E" w14:textId="77777777" w:rsidTr="00224F07">
        <w:tc>
          <w:tcPr>
            <w:tcW w:w="4957" w:type="dxa"/>
            <w:shd w:val="clear" w:color="auto" w:fill="E7EEF5" w:themeFill="accent5" w:themeFillTint="33"/>
          </w:tcPr>
          <w:p w14:paraId="29E3D9CF" w14:textId="055BE8C1" w:rsidR="00FB27F1"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2527B2EB" w14:textId="57EA9CD8" w:rsidR="00FB27F1" w:rsidRPr="00EE77BB" w:rsidRDefault="00FB27F1" w:rsidP="00224F07">
            <w:pPr>
              <w:spacing w:after="120"/>
              <w:rPr>
                <w:b/>
                <w:bCs/>
              </w:rPr>
            </w:pPr>
            <w:r w:rsidRPr="00EE77BB">
              <w:rPr>
                <w:rStyle w:val="Heading3Char"/>
                <w:lang w:val="lt-LT"/>
              </w:rPr>
              <w:t>Diegimo instrukcijos ir gairės, atvirojo kodo iniciatyvos</w:t>
            </w:r>
          </w:p>
        </w:tc>
      </w:tr>
      <w:tr w:rsidR="00FB27F1" w:rsidRPr="00EE77BB" w14:paraId="6D17AC31" w14:textId="77777777" w:rsidTr="00224F07">
        <w:tc>
          <w:tcPr>
            <w:tcW w:w="4957" w:type="dxa"/>
          </w:tcPr>
          <w:p w14:paraId="6142165D" w14:textId="7C72EE0B" w:rsidR="00FB27F1" w:rsidRPr="00EE77BB" w:rsidRDefault="00FB27F1">
            <w:pPr>
              <w:pStyle w:val="StandardText"/>
              <w:numPr>
                <w:ilvl w:val="0"/>
                <w:numId w:val="64"/>
              </w:numPr>
              <w:spacing w:before="60" w:after="60" w:line="280" w:lineRule="exact"/>
            </w:pPr>
            <w:r w:rsidRPr="00EE77BB">
              <w:t xml:space="preserve">Galimų šilumos izoliacijos priemonių </w:t>
            </w:r>
            <w:r w:rsidR="00EE5AF5">
              <w:t>ap</w:t>
            </w:r>
            <w:r w:rsidRPr="00EE77BB">
              <w:t>svarstymas.</w:t>
            </w:r>
          </w:p>
          <w:p w14:paraId="3F60DCE7" w14:textId="505B379F" w:rsidR="00FB27F1" w:rsidRPr="00EE77BB" w:rsidRDefault="00EE5AF5">
            <w:pPr>
              <w:pStyle w:val="StandardText"/>
              <w:numPr>
                <w:ilvl w:val="0"/>
                <w:numId w:val="64"/>
              </w:numPr>
              <w:spacing w:before="60" w:after="60" w:line="280" w:lineRule="exact"/>
            </w:pPr>
            <w:r>
              <w:t>Konsultacijos su en</w:t>
            </w:r>
            <w:r w:rsidR="00FB27F1" w:rsidRPr="00EE77BB">
              <w:t>ergetikos konsultant</w:t>
            </w:r>
            <w:r>
              <w:t>ais</w:t>
            </w:r>
            <w:r w:rsidR="00FB27F1" w:rsidRPr="00EE77BB">
              <w:t xml:space="preserve"> </w:t>
            </w:r>
            <w:r>
              <w:t>/</w:t>
            </w:r>
            <w:r w:rsidR="00FB27F1" w:rsidRPr="00EE77BB">
              <w:t xml:space="preserve"> biur</w:t>
            </w:r>
            <w:r>
              <w:t>ais</w:t>
            </w:r>
            <w:r w:rsidR="00FB27F1" w:rsidRPr="00EE77BB">
              <w:t xml:space="preserve"> dėl optimizavimo metodų.</w:t>
            </w:r>
          </w:p>
          <w:p w14:paraId="02077213" w14:textId="72657148" w:rsidR="00FB27F1" w:rsidRPr="00EE77BB" w:rsidRDefault="00EE5AF5">
            <w:pPr>
              <w:pStyle w:val="StandardText"/>
              <w:numPr>
                <w:ilvl w:val="0"/>
                <w:numId w:val="64"/>
              </w:numPr>
              <w:spacing w:before="60" w:after="60" w:line="280" w:lineRule="exact"/>
              <w:rPr>
                <w:i/>
                <w:iCs/>
              </w:rPr>
            </w:pPr>
            <w:r>
              <w:t>I</w:t>
            </w:r>
            <w:r w:rsidR="00FB27F1" w:rsidRPr="00EE77BB">
              <w:t xml:space="preserve">zoliacinių medžiagų ir </w:t>
            </w:r>
            <w:r>
              <w:t>būdų</w:t>
            </w:r>
            <w:r w:rsidR="00FB27F1" w:rsidRPr="00EE77BB">
              <w:t xml:space="preserve"> planavimas.</w:t>
            </w:r>
          </w:p>
        </w:tc>
        <w:tc>
          <w:tcPr>
            <w:tcW w:w="5237" w:type="dxa"/>
          </w:tcPr>
          <w:p w14:paraId="0BFF0ACE" w14:textId="06967702" w:rsidR="005E3305" w:rsidRPr="005E3305" w:rsidRDefault="005E3305" w:rsidP="005E3305">
            <w:pPr>
              <w:pStyle w:val="StandardText"/>
              <w:spacing w:before="60" w:after="60" w:line="280" w:lineRule="exact"/>
              <w:rPr>
                <w:i/>
                <w:iCs/>
              </w:rPr>
            </w:pPr>
            <w:hyperlink r:id="rId55" w:history="1">
              <w:r w:rsidRPr="005E3305">
                <w:rPr>
                  <w:rStyle w:val="Hyperlink"/>
                  <w:i/>
                  <w:iCs/>
                  <w:color w:val="4B4B4D" w:themeColor="text1"/>
                </w:rPr>
                <w:t>https://dokishop.lt/produktai/neofoilx</w:t>
              </w:r>
            </w:hyperlink>
            <w:r w:rsidRPr="005E3305">
              <w:t xml:space="preserve"> </w:t>
            </w:r>
          </w:p>
          <w:p w14:paraId="608F1B50" w14:textId="278748C2" w:rsidR="00FB27F1" w:rsidRPr="00EE77BB" w:rsidRDefault="00FB27F1" w:rsidP="00224F07">
            <w:pPr>
              <w:pStyle w:val="StandardText"/>
              <w:spacing w:before="60" w:after="60" w:line="280" w:lineRule="exact"/>
              <w:rPr>
                <w:i/>
                <w:iCs/>
              </w:rPr>
            </w:pPr>
          </w:p>
        </w:tc>
      </w:tr>
      <w:tr w:rsidR="00FB27F1" w:rsidRPr="00EE77BB" w14:paraId="17B501E3" w14:textId="77777777" w:rsidTr="00224F07">
        <w:tc>
          <w:tcPr>
            <w:tcW w:w="4957" w:type="dxa"/>
            <w:shd w:val="clear" w:color="auto" w:fill="E7EEF5" w:themeFill="accent5" w:themeFillTint="33"/>
          </w:tcPr>
          <w:p w14:paraId="4035D5BA" w14:textId="5325CCD3" w:rsidR="00FB27F1" w:rsidRPr="00EE77BB" w:rsidRDefault="004658D9" w:rsidP="00224F07">
            <w:pPr>
              <w:spacing w:before="60" w:after="60"/>
              <w:rPr>
                <w:rStyle w:val="Heading3Char"/>
                <w:bCs/>
                <w:lang w:val="lt-LT"/>
              </w:rPr>
            </w:pPr>
            <w:r>
              <w:rPr>
                <w:rStyle w:val="Heading3Char"/>
                <w:bCs/>
                <w:lang w:val="lt-LT"/>
              </w:rPr>
              <w:t>Į</w:t>
            </w:r>
            <w:r w:rsidR="00FB27F1" w:rsidRPr="00EE77BB">
              <w:rPr>
                <w:rStyle w:val="Heading3Char"/>
                <w:bCs/>
                <w:lang w:val="lt-LT"/>
              </w:rPr>
              <w:t>gyvendinimas</w:t>
            </w:r>
          </w:p>
        </w:tc>
        <w:tc>
          <w:tcPr>
            <w:tcW w:w="5237" w:type="dxa"/>
            <w:shd w:val="clear" w:color="auto" w:fill="E7EEF5" w:themeFill="accent5" w:themeFillTint="33"/>
          </w:tcPr>
          <w:p w14:paraId="6C551935" w14:textId="2A9020A1" w:rsidR="00FB27F1" w:rsidRPr="00EE77BB" w:rsidRDefault="00E33038" w:rsidP="00224F07">
            <w:pPr>
              <w:spacing w:before="60" w:after="60"/>
              <w:rPr>
                <w:rStyle w:val="Heading3Char"/>
                <w:bCs/>
                <w:lang w:val="lt-LT"/>
              </w:rPr>
            </w:pPr>
            <w:r>
              <w:rPr>
                <w:rStyle w:val="Heading3Char"/>
                <w:bCs/>
                <w:lang w:val="lt-LT"/>
              </w:rPr>
              <w:t>Susijusi komunikacija</w:t>
            </w:r>
          </w:p>
        </w:tc>
      </w:tr>
      <w:tr w:rsidR="00FB27F1" w:rsidRPr="00EE77BB" w14:paraId="4CA0FB8E" w14:textId="77777777" w:rsidTr="00224F07">
        <w:trPr>
          <w:trHeight w:val="1091"/>
        </w:trPr>
        <w:tc>
          <w:tcPr>
            <w:tcW w:w="4957" w:type="dxa"/>
          </w:tcPr>
          <w:p w14:paraId="53A9DFF4" w14:textId="751E17E7" w:rsidR="00FB27F1" w:rsidRPr="00EE77BB" w:rsidRDefault="00D06E74">
            <w:pPr>
              <w:pStyle w:val="StandardText"/>
              <w:numPr>
                <w:ilvl w:val="0"/>
                <w:numId w:val="18"/>
              </w:numPr>
              <w:spacing w:before="60" w:after="60" w:line="280" w:lineRule="exact"/>
            </w:pPr>
            <w:r>
              <w:t>Medžiagų ir įrankių pasiruošimas.</w:t>
            </w:r>
          </w:p>
        </w:tc>
        <w:tc>
          <w:tcPr>
            <w:tcW w:w="5237" w:type="dxa"/>
          </w:tcPr>
          <w:p w14:paraId="37016C35" w14:textId="584F8598" w:rsidR="00FB27F1" w:rsidRPr="00EE77BB" w:rsidRDefault="005E3305" w:rsidP="00231A16">
            <w:pPr>
              <w:spacing w:before="60" w:after="60"/>
              <w:jc w:val="right"/>
              <w:rPr>
                <w:i/>
                <w:iCs/>
              </w:rPr>
            </w:pPr>
            <w:r>
              <w:rPr>
                <w:noProof/>
              </w:rPr>
              <w:drawing>
                <wp:inline distT="0" distB="0" distL="0" distR="0" wp14:anchorId="7DC50310" wp14:editId="0A137DC5">
                  <wp:extent cx="3124200" cy="2601931"/>
                  <wp:effectExtent l="0" t="0" r="0" b="8255"/>
                  <wp:docPr id="1672418976" name="Grafik 1672418976" descr="Ein Bild, das Plastik, Im Haus, Text, Werkzeu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17752" name="Grafik 863117752" descr="Ein Bild, das Plastik, Im Haus, Text, Werkzeug enthält.&#10;&#10;KI-generierte Inhalte können fehlerhaft sein."/>
                          <pic:cNvPicPr/>
                        </pic:nvPicPr>
                        <pic:blipFill>
                          <a:blip r:embed="rId56">
                            <a:extLst>
                              <a:ext uri="{28A0092B-C50C-407E-A947-70E740481C1C}">
                                <a14:useLocalDpi xmlns:a14="http://schemas.microsoft.com/office/drawing/2010/main" val="0"/>
                              </a:ext>
                            </a:extLst>
                          </a:blip>
                          <a:stretch>
                            <a:fillRect/>
                          </a:stretch>
                        </pic:blipFill>
                        <pic:spPr>
                          <a:xfrm>
                            <a:off x="0" y="0"/>
                            <a:ext cx="3129910" cy="2606687"/>
                          </a:xfrm>
                          <a:prstGeom prst="rect">
                            <a:avLst/>
                          </a:prstGeom>
                        </pic:spPr>
                      </pic:pic>
                    </a:graphicData>
                  </a:graphic>
                </wp:inline>
              </w:drawing>
            </w:r>
            <w:r w:rsidRPr="00B87CE7">
              <w:rPr>
                <w:i/>
                <w:iCs/>
                <w:sz w:val="18"/>
                <w:szCs w:val="18"/>
                <w:lang w:val="en-US"/>
              </w:rPr>
              <w:t>© PHI</w:t>
            </w:r>
          </w:p>
        </w:tc>
      </w:tr>
      <w:tr w:rsidR="005E3305" w:rsidRPr="00EE77BB" w14:paraId="4841CE2B" w14:textId="77777777" w:rsidTr="00224F07">
        <w:trPr>
          <w:trHeight w:val="1091"/>
        </w:trPr>
        <w:tc>
          <w:tcPr>
            <w:tcW w:w="4957" w:type="dxa"/>
          </w:tcPr>
          <w:p w14:paraId="31F49291" w14:textId="77777777" w:rsidR="006767C6" w:rsidRPr="006767C6" w:rsidRDefault="006767C6" w:rsidP="006767C6">
            <w:pPr>
              <w:pStyle w:val="ListParagraph"/>
              <w:numPr>
                <w:ilvl w:val="0"/>
                <w:numId w:val="18"/>
              </w:numPr>
              <w:rPr>
                <w:color w:val="4B4B4D" w:themeColor="text1"/>
                <w:sz w:val="24"/>
                <w:szCs w:val="24"/>
              </w:rPr>
            </w:pPr>
            <w:r w:rsidRPr="006767C6">
              <w:rPr>
                <w:color w:val="4B4B4D" w:themeColor="text1"/>
                <w:sz w:val="24"/>
                <w:szCs w:val="24"/>
              </w:rPr>
              <w:t>Paviršiaus paruošimas jį nuvalant.</w:t>
            </w:r>
          </w:p>
          <w:p w14:paraId="2A9D7FC7" w14:textId="5FA0FF5C" w:rsidR="005E3305" w:rsidRDefault="005E3305" w:rsidP="006767C6">
            <w:pPr>
              <w:pStyle w:val="StandardText"/>
              <w:spacing w:before="60" w:after="60" w:line="280" w:lineRule="exact"/>
              <w:ind w:left="360"/>
            </w:pPr>
          </w:p>
        </w:tc>
        <w:tc>
          <w:tcPr>
            <w:tcW w:w="5237" w:type="dxa"/>
          </w:tcPr>
          <w:p w14:paraId="773BB2A8" w14:textId="02179692" w:rsidR="005E3305" w:rsidRPr="00EE77BB" w:rsidRDefault="00D06E74" w:rsidP="00231A16">
            <w:pPr>
              <w:spacing w:before="60" w:after="60"/>
              <w:jc w:val="right"/>
              <w:rPr>
                <w:i/>
                <w:iCs/>
              </w:rPr>
            </w:pPr>
            <w:r>
              <w:rPr>
                <w:noProof/>
              </w:rPr>
              <w:drawing>
                <wp:inline distT="0" distB="0" distL="0" distR="0" wp14:anchorId="5DF7FEBB" wp14:editId="0DF445C6">
                  <wp:extent cx="3124200" cy="2085404"/>
                  <wp:effectExtent l="0" t="0" r="0" b="0"/>
                  <wp:docPr id="65226358" name="Grafik 3" descr="Mann putzt eine Fensterscheibe von i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putzt eine Fensterscheibe von innen."/>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28597" cy="2088339"/>
                          </a:xfrm>
                          <a:prstGeom prst="rect">
                            <a:avLst/>
                          </a:prstGeom>
                          <a:noFill/>
                          <a:ln>
                            <a:noFill/>
                          </a:ln>
                        </pic:spPr>
                      </pic:pic>
                    </a:graphicData>
                  </a:graphic>
                </wp:inline>
              </w:drawing>
            </w:r>
            <w:r w:rsidR="005E3305" w:rsidRPr="00B87CE7">
              <w:rPr>
                <w:i/>
                <w:iCs/>
                <w:sz w:val="18"/>
                <w:szCs w:val="18"/>
                <w:lang w:val="en-US"/>
              </w:rPr>
              <w:t>© PHI</w:t>
            </w:r>
          </w:p>
        </w:tc>
      </w:tr>
      <w:tr w:rsidR="005E3305" w:rsidRPr="00EE77BB" w14:paraId="77C3714C" w14:textId="77777777" w:rsidTr="00224F07">
        <w:trPr>
          <w:trHeight w:val="1091"/>
        </w:trPr>
        <w:tc>
          <w:tcPr>
            <w:tcW w:w="4957" w:type="dxa"/>
          </w:tcPr>
          <w:p w14:paraId="399E5068" w14:textId="6C1CE62A" w:rsidR="005E3305" w:rsidRDefault="006767C6">
            <w:pPr>
              <w:pStyle w:val="StandardText"/>
              <w:numPr>
                <w:ilvl w:val="0"/>
                <w:numId w:val="18"/>
              </w:numPr>
              <w:spacing w:before="60" w:after="60" w:line="280" w:lineRule="exact"/>
            </w:pPr>
            <w:r w:rsidRPr="006767C6">
              <w:lastRenderedPageBreak/>
              <w:t>Lipnios juostos užklijavimas</w:t>
            </w:r>
            <w:r>
              <w:t>.</w:t>
            </w:r>
          </w:p>
        </w:tc>
        <w:tc>
          <w:tcPr>
            <w:tcW w:w="5237" w:type="dxa"/>
          </w:tcPr>
          <w:p w14:paraId="097F67F2" w14:textId="1784668E" w:rsidR="005E3305" w:rsidRPr="00EE77BB" w:rsidRDefault="00D06E74" w:rsidP="00231A16">
            <w:pPr>
              <w:spacing w:before="60" w:after="60"/>
              <w:jc w:val="right"/>
              <w:rPr>
                <w:i/>
                <w:iCs/>
              </w:rPr>
            </w:pPr>
            <w:r>
              <w:rPr>
                <w:noProof/>
              </w:rPr>
              <w:drawing>
                <wp:inline distT="0" distB="0" distL="0" distR="0" wp14:anchorId="4D5F0F6E" wp14:editId="52DFD17E">
                  <wp:extent cx="3098800" cy="2068195"/>
                  <wp:effectExtent l="0" t="0" r="6350" b="8255"/>
                  <wp:docPr id="264043781" name="Grafik 4" descr="Fensterfolie mit doppelseitigem Klebeband anbr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nsterfolie mit doppelseitigem Klebeband anbringen."/>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005E3305" w:rsidRPr="00B87CE7">
              <w:rPr>
                <w:i/>
                <w:iCs/>
                <w:sz w:val="18"/>
                <w:szCs w:val="18"/>
                <w:lang w:val="en-US"/>
              </w:rPr>
              <w:t>© PHI</w:t>
            </w:r>
          </w:p>
        </w:tc>
      </w:tr>
      <w:tr w:rsidR="005E3305" w:rsidRPr="00EE77BB" w14:paraId="10CACEE1" w14:textId="77777777" w:rsidTr="00224F07">
        <w:trPr>
          <w:trHeight w:val="1091"/>
        </w:trPr>
        <w:tc>
          <w:tcPr>
            <w:tcW w:w="4957" w:type="dxa"/>
          </w:tcPr>
          <w:p w14:paraId="06BC86EC" w14:textId="7F5D703F" w:rsidR="005E3305" w:rsidRDefault="00231A16" w:rsidP="005E3305">
            <w:pPr>
              <w:pStyle w:val="StandardText"/>
              <w:numPr>
                <w:ilvl w:val="0"/>
                <w:numId w:val="18"/>
              </w:numPr>
              <w:spacing w:before="60" w:after="60" w:line="280" w:lineRule="exact"/>
            </w:pPr>
            <w:r w:rsidRPr="00231A16">
              <w:t>Langų plėvelės karpymas</w:t>
            </w:r>
            <w:r>
              <w:t>.</w:t>
            </w:r>
          </w:p>
        </w:tc>
        <w:tc>
          <w:tcPr>
            <w:tcW w:w="5237" w:type="dxa"/>
          </w:tcPr>
          <w:p w14:paraId="0990BDB7" w14:textId="71B767B9" w:rsidR="005E3305" w:rsidRPr="00EE77BB" w:rsidRDefault="00D06E74" w:rsidP="00231A16">
            <w:pPr>
              <w:spacing w:before="60" w:after="60"/>
              <w:jc w:val="right"/>
              <w:rPr>
                <w:i/>
                <w:iCs/>
              </w:rPr>
            </w:pPr>
            <w:r>
              <w:rPr>
                <w:noProof/>
              </w:rPr>
              <w:drawing>
                <wp:inline distT="0" distB="0" distL="0" distR="0" wp14:anchorId="24130AA3" wp14:editId="098BCE62">
                  <wp:extent cx="3098800" cy="2068195"/>
                  <wp:effectExtent l="0" t="0" r="6350" b="8255"/>
                  <wp:docPr id="1414265681" name="Grafik 5" descr="Zwei Männer bringen eine Fensterfolie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wei Männer bringen eine Fensterfolie an."/>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005E3305" w:rsidRPr="00650221">
              <w:rPr>
                <w:i/>
                <w:iCs/>
                <w:sz w:val="18"/>
                <w:szCs w:val="18"/>
                <w:lang w:val="en-US"/>
              </w:rPr>
              <w:t>© PHI</w:t>
            </w:r>
          </w:p>
        </w:tc>
      </w:tr>
      <w:tr w:rsidR="005E3305" w:rsidRPr="00EE77BB" w14:paraId="75A14444" w14:textId="77777777" w:rsidTr="00224F07">
        <w:trPr>
          <w:trHeight w:val="1091"/>
        </w:trPr>
        <w:tc>
          <w:tcPr>
            <w:tcW w:w="4957" w:type="dxa"/>
          </w:tcPr>
          <w:p w14:paraId="6006CE6F" w14:textId="4CCDAB58" w:rsidR="005E3305" w:rsidRDefault="00231A16" w:rsidP="005E3305">
            <w:pPr>
              <w:pStyle w:val="StandardText"/>
              <w:numPr>
                <w:ilvl w:val="0"/>
                <w:numId w:val="18"/>
              </w:numPr>
              <w:spacing w:before="60" w:after="60" w:line="280" w:lineRule="exact"/>
            </w:pPr>
            <w:r w:rsidRPr="00231A16">
              <w:t>Plėvelės klijavimas ant lango (</w:t>
            </w:r>
            <w:r>
              <w:t>šildant</w:t>
            </w:r>
            <w:r w:rsidRPr="00231A16">
              <w:t xml:space="preserve"> džiovintuvu) nepaliekant oro burbulų</w:t>
            </w:r>
            <w:r>
              <w:t>.</w:t>
            </w:r>
          </w:p>
        </w:tc>
        <w:tc>
          <w:tcPr>
            <w:tcW w:w="5237" w:type="dxa"/>
          </w:tcPr>
          <w:p w14:paraId="002A6640" w14:textId="6CB36F09" w:rsidR="005E3305" w:rsidRPr="00EE77BB" w:rsidRDefault="00D06E74" w:rsidP="00231A16">
            <w:pPr>
              <w:spacing w:before="60" w:after="60"/>
              <w:jc w:val="right"/>
              <w:rPr>
                <w:i/>
                <w:iCs/>
              </w:rPr>
            </w:pPr>
            <w:r>
              <w:rPr>
                <w:noProof/>
              </w:rPr>
              <w:drawing>
                <wp:inline distT="0" distB="0" distL="0" distR="0" wp14:anchorId="3AB7A26F" wp14:editId="31DF4109">
                  <wp:extent cx="3098800" cy="2068195"/>
                  <wp:effectExtent l="0" t="0" r="6350" b="8255"/>
                  <wp:docPr id="1621966787" name="Grafik 6" descr="Frau föhnt Fensterfo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u föhnt Fensterfolien."/>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005E3305" w:rsidRPr="00650221">
              <w:rPr>
                <w:i/>
                <w:iCs/>
                <w:sz w:val="18"/>
                <w:szCs w:val="18"/>
                <w:lang w:val="en-US"/>
              </w:rPr>
              <w:t>© PHI</w:t>
            </w:r>
          </w:p>
        </w:tc>
      </w:tr>
      <w:tr w:rsidR="005E3305" w:rsidRPr="00EE77BB" w14:paraId="1BE53BD8" w14:textId="77777777" w:rsidTr="00224F07">
        <w:trPr>
          <w:trHeight w:val="1091"/>
        </w:trPr>
        <w:tc>
          <w:tcPr>
            <w:tcW w:w="4957" w:type="dxa"/>
          </w:tcPr>
          <w:p w14:paraId="5A4362B3" w14:textId="6027C181" w:rsidR="005E3305" w:rsidRDefault="00231A16" w:rsidP="005E3305">
            <w:pPr>
              <w:pStyle w:val="StandardText"/>
              <w:numPr>
                <w:ilvl w:val="0"/>
                <w:numId w:val="18"/>
              </w:numPr>
              <w:spacing w:before="60" w:after="60" w:line="280" w:lineRule="exact"/>
            </w:pPr>
            <w:r w:rsidRPr="00231A16">
              <w:lastRenderedPageBreak/>
              <w:t>Plėvelės pertekliaus nupjovimas</w:t>
            </w:r>
            <w:r>
              <w:t>.</w:t>
            </w:r>
          </w:p>
        </w:tc>
        <w:tc>
          <w:tcPr>
            <w:tcW w:w="5237" w:type="dxa"/>
          </w:tcPr>
          <w:p w14:paraId="662E5E51" w14:textId="512BB98A" w:rsidR="005E3305" w:rsidRPr="00EE77BB" w:rsidRDefault="00D06E74" w:rsidP="00231A16">
            <w:pPr>
              <w:spacing w:before="60" w:after="60"/>
              <w:jc w:val="right"/>
              <w:rPr>
                <w:i/>
                <w:iCs/>
              </w:rPr>
            </w:pPr>
            <w:r>
              <w:rPr>
                <w:noProof/>
              </w:rPr>
              <w:drawing>
                <wp:inline distT="0" distB="0" distL="0" distR="0" wp14:anchorId="1579B302" wp14:editId="78D51F53">
                  <wp:extent cx="3098800" cy="2068195"/>
                  <wp:effectExtent l="0" t="0" r="6350" b="8255"/>
                  <wp:docPr id="1500065285" name="Grafik 7" descr="Frau schneidet mit einem Cutter überstehende Folie an einem Fensterrahmen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au schneidet mit einem Cutter überstehende Folie an einem Fensterrahmen ab."/>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r w:rsidR="005E3305" w:rsidRPr="00650221">
              <w:rPr>
                <w:i/>
                <w:iCs/>
                <w:sz w:val="18"/>
                <w:szCs w:val="18"/>
                <w:lang w:val="en-US"/>
              </w:rPr>
              <w:t>© PHI</w:t>
            </w:r>
          </w:p>
        </w:tc>
      </w:tr>
      <w:tr w:rsidR="00FB27F1" w:rsidRPr="00EE77BB" w14:paraId="1FBCDFD8" w14:textId="77777777" w:rsidTr="00224F07">
        <w:tc>
          <w:tcPr>
            <w:tcW w:w="4957" w:type="dxa"/>
            <w:shd w:val="clear" w:color="auto" w:fill="E7EEF5" w:themeFill="accent5" w:themeFillTint="33"/>
          </w:tcPr>
          <w:p w14:paraId="56DF494E" w14:textId="5A3C5FD5" w:rsidR="00FB27F1"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4F0C238E" w14:textId="77777777" w:rsidR="00FB27F1" w:rsidRPr="00EE77BB" w:rsidRDefault="00FB27F1" w:rsidP="00224F07">
            <w:pPr>
              <w:spacing w:before="60" w:after="60"/>
              <w:rPr>
                <w:rStyle w:val="Heading3Char"/>
                <w:bCs/>
                <w:lang w:val="lt-LT"/>
              </w:rPr>
            </w:pPr>
            <w:r w:rsidRPr="00EE77BB">
              <w:rPr>
                <w:rStyle w:val="Heading3Char"/>
                <w:bCs/>
                <w:lang w:val="lt-LT"/>
              </w:rPr>
              <w:t>Kitos pastabos ir nuorodos</w:t>
            </w:r>
          </w:p>
        </w:tc>
      </w:tr>
      <w:tr w:rsidR="00FB27F1" w:rsidRPr="00EE77BB" w14:paraId="10E8244B" w14:textId="77777777" w:rsidTr="00224F07">
        <w:tc>
          <w:tcPr>
            <w:tcW w:w="4957" w:type="dxa"/>
          </w:tcPr>
          <w:p w14:paraId="2BE43278" w14:textId="14DEBA71" w:rsidR="00FB27F1" w:rsidRPr="00BB1D75" w:rsidRDefault="00BB1D75">
            <w:pPr>
              <w:pStyle w:val="paragraph"/>
              <w:numPr>
                <w:ilvl w:val="0"/>
                <w:numId w:val="65"/>
              </w:numPr>
              <w:spacing w:before="60" w:beforeAutospacing="0" w:after="60" w:afterAutospacing="0"/>
              <w:textAlignment w:val="baseline"/>
              <w:rPr>
                <w:rFonts w:asciiTheme="majorHAnsi" w:hAnsiTheme="majorHAnsi" w:cstheme="majorHAnsi"/>
                <w:color w:val="4B4B4D"/>
                <w:lang w:val="lt-LT"/>
              </w:rPr>
            </w:pPr>
            <w:r w:rsidRPr="00BB1D75">
              <w:rPr>
                <w:rFonts w:asciiTheme="majorHAnsi" w:hAnsiTheme="majorHAnsi" w:cstheme="majorHAnsi"/>
              </w:rPr>
              <w:t>Energijos suvartojimo stebėjimas ir sutaupytų lėšų įvertinimas</w:t>
            </w:r>
            <w:r>
              <w:rPr>
                <w:rFonts w:asciiTheme="majorHAnsi" w:hAnsiTheme="majorHAnsi" w:cstheme="majorHAnsi"/>
              </w:rPr>
              <w:t>.</w:t>
            </w:r>
          </w:p>
        </w:tc>
        <w:tc>
          <w:tcPr>
            <w:tcW w:w="5237" w:type="dxa"/>
          </w:tcPr>
          <w:p w14:paraId="424CA1CE" w14:textId="438F4527" w:rsidR="00FB27F1" w:rsidRPr="005E3305" w:rsidRDefault="005E3305" w:rsidP="00224F07">
            <w:pPr>
              <w:pStyle w:val="StandardText"/>
              <w:spacing w:before="60" w:after="60" w:line="280" w:lineRule="exact"/>
              <w:rPr>
                <w:color w:val="7B6A6B" w:themeColor="accent4"/>
              </w:rPr>
            </w:pPr>
            <w:hyperlink r:id="rId62" w:history="1">
              <w:r w:rsidRPr="005E3305">
                <w:rPr>
                  <w:rStyle w:val="Hyperlink"/>
                  <w:color w:val="4B4B4D" w:themeColor="text1"/>
                </w:rPr>
                <w:t>https://warmis.techinfus.com/lt/derevyannye-okna/uteplenie-plenkoj-iznutri.html</w:t>
              </w:r>
            </w:hyperlink>
            <w:r w:rsidRPr="005E3305">
              <w:t xml:space="preserve"> </w:t>
            </w:r>
          </w:p>
        </w:tc>
      </w:tr>
    </w:tbl>
    <w:p w14:paraId="34C51D86" w14:textId="77777777" w:rsidR="00FB27F1" w:rsidRPr="00EE77BB" w:rsidRDefault="00FB27F1" w:rsidP="00FB27F1">
      <w:pPr>
        <w:tabs>
          <w:tab w:val="left" w:pos="3830"/>
        </w:tabs>
        <w:rPr>
          <w:b/>
          <w:bCs/>
        </w:rPr>
      </w:pPr>
    </w:p>
    <w:p w14:paraId="090A7413" w14:textId="77777777" w:rsidR="00FB27F1" w:rsidRPr="00EE77BB" w:rsidRDefault="00FB27F1" w:rsidP="00FB27F1">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FB27F1" w:rsidRPr="00EE77BB" w14:paraId="1DDD8E55" w14:textId="77777777" w:rsidTr="00224F07">
        <w:trPr>
          <w:trHeight w:val="351"/>
        </w:trPr>
        <w:tc>
          <w:tcPr>
            <w:tcW w:w="10194" w:type="dxa"/>
            <w:shd w:val="clear" w:color="auto" w:fill="D4E2ED" w:themeFill="accent2" w:themeFillTint="33"/>
          </w:tcPr>
          <w:p w14:paraId="7113C0EF" w14:textId="5A9752DB" w:rsidR="00FB27F1" w:rsidRPr="00EE77BB" w:rsidRDefault="00FB27F1" w:rsidP="00224F07">
            <w:pPr>
              <w:tabs>
                <w:tab w:val="left" w:pos="3830"/>
              </w:tabs>
              <w:rPr>
                <w:b/>
                <w:bCs/>
                <w:color w:val="007BB2" w:themeColor="background2"/>
                <w:sz w:val="24"/>
                <w:szCs w:val="24"/>
              </w:rPr>
            </w:pPr>
            <w:r w:rsidRPr="00EE77BB">
              <w:rPr>
                <w:b/>
                <w:bCs/>
                <w:color w:val="007BB2" w:themeColor="background2"/>
                <w:sz w:val="24"/>
                <w:szCs w:val="24"/>
              </w:rPr>
              <w:lastRenderedPageBreak/>
              <w:t>Nuotraukos</w:t>
            </w:r>
          </w:p>
        </w:tc>
      </w:tr>
      <w:tr w:rsidR="00FB27F1" w:rsidRPr="00EE77BB" w14:paraId="591EAB54" w14:textId="77777777" w:rsidTr="00224F07">
        <w:trPr>
          <w:trHeight w:val="3113"/>
        </w:trPr>
        <w:tc>
          <w:tcPr>
            <w:tcW w:w="10194" w:type="dxa"/>
            <w:vAlign w:val="center"/>
          </w:tcPr>
          <w:p w14:paraId="57AA0FF2" w14:textId="5C5DC16D" w:rsidR="00FB27F1" w:rsidRPr="00EE77BB" w:rsidRDefault="00FB27F1" w:rsidP="00224F07">
            <w:pPr>
              <w:keepNext/>
              <w:spacing w:before="60" w:after="60"/>
              <w:rPr>
                <w:rFonts w:cs="Calibri"/>
                <w:color w:val="535353"/>
              </w:rPr>
            </w:pPr>
            <w:r w:rsidRPr="00EE77BB">
              <w:rPr>
                <w:rFonts w:cs="Calibri"/>
                <w:color w:val="535353"/>
              </w:rPr>
              <w:t xml:space="preserve">  </w:t>
            </w:r>
            <w:r w:rsidR="00855770" w:rsidRPr="00855770">
              <w:rPr>
                <w:rFonts w:cs="Calibri"/>
                <w:noProof/>
                <w:color w:val="535353"/>
              </w:rPr>
              <w:drawing>
                <wp:inline distT="0" distB="0" distL="0" distR="0" wp14:anchorId="091E203C" wp14:editId="6A5B6BB4">
                  <wp:extent cx="3322320" cy="2201538"/>
                  <wp:effectExtent l="0" t="0" r="0" b="8890"/>
                  <wp:docPr id="16333435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42173" cy="2214694"/>
                          </a:xfrm>
                          <a:prstGeom prst="rect">
                            <a:avLst/>
                          </a:prstGeom>
                          <a:noFill/>
                          <a:ln>
                            <a:noFill/>
                          </a:ln>
                        </pic:spPr>
                      </pic:pic>
                    </a:graphicData>
                  </a:graphic>
                </wp:inline>
              </w:drawing>
            </w:r>
            <w:r w:rsidR="00855770">
              <w:rPr>
                <w:rFonts w:cs="Calibri"/>
                <w:color w:val="535353"/>
              </w:rPr>
              <w:t xml:space="preserve"> </w:t>
            </w:r>
            <w:r w:rsidR="002B7AD9" w:rsidRPr="002D36AC">
              <w:rPr>
                <w:rFonts w:cs="Calibri"/>
                <w:noProof/>
                <w:color w:val="535353"/>
              </w:rPr>
              <w:drawing>
                <wp:inline distT="0" distB="0" distL="0" distR="0" wp14:anchorId="13D24D30" wp14:editId="712670DB">
                  <wp:extent cx="2764465" cy="2458869"/>
                  <wp:effectExtent l="0" t="0" r="0" b="0"/>
                  <wp:docPr id="177419359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193593" name=""/>
                          <pic:cNvPicPr/>
                        </pic:nvPicPr>
                        <pic:blipFill>
                          <a:blip r:embed="rId64"/>
                          <a:stretch>
                            <a:fillRect/>
                          </a:stretch>
                        </pic:blipFill>
                        <pic:spPr>
                          <a:xfrm>
                            <a:off x="0" y="0"/>
                            <a:ext cx="2852268" cy="2536966"/>
                          </a:xfrm>
                          <a:prstGeom prst="rect">
                            <a:avLst/>
                          </a:prstGeom>
                        </pic:spPr>
                      </pic:pic>
                    </a:graphicData>
                  </a:graphic>
                </wp:inline>
              </w:drawing>
            </w:r>
          </w:p>
          <w:p w14:paraId="3232922E" w14:textId="24C7ADCA" w:rsidR="00FB27F1" w:rsidRPr="00EE77BB" w:rsidRDefault="00FB27F1" w:rsidP="00224F07">
            <w:pPr>
              <w:pStyle w:val="Caption"/>
              <w:spacing w:before="60" w:after="60"/>
              <w:rPr>
                <w:lang w:eastAsia="de-DE"/>
              </w:rPr>
            </w:pPr>
            <w:r w:rsidRPr="00EE77BB">
              <w:fldChar w:fldCharType="begin"/>
            </w:r>
            <w:r w:rsidRPr="00EE77BB">
              <w:instrText xml:space="preserve"> SEQ Figure \* ARABIC </w:instrText>
            </w:r>
            <w:r w:rsidRPr="00EE77BB">
              <w:fldChar w:fldCharType="separate"/>
            </w:r>
            <w:r w:rsidR="00876B2F">
              <w:rPr>
                <w:noProof/>
              </w:rPr>
              <w:t>7</w:t>
            </w:r>
            <w:r w:rsidRPr="00EE77BB">
              <w:fldChar w:fldCharType="end"/>
            </w:r>
            <w:r w:rsidR="003E27EB">
              <w:t xml:space="preserve"> pav.</w:t>
            </w:r>
            <w:r w:rsidRPr="00EE77BB">
              <w:t xml:space="preserve">: Paruošiamieji langų plėvelės montavimo darbai © </w:t>
            </w:r>
            <w:proofErr w:type="spellStart"/>
            <w:r w:rsidRPr="00EE77BB">
              <w:t>Freepik</w:t>
            </w:r>
            <w:proofErr w:type="spellEnd"/>
            <w:r w:rsidRPr="00EE77BB">
              <w:t xml:space="preserve"> </w:t>
            </w:r>
            <w:hyperlink r:id="rId65">
              <w:r w:rsidRPr="00EE77BB">
                <w:rPr>
                  <w:rStyle w:val="Hyperlink"/>
                </w:rPr>
                <w:t>(</w:t>
              </w:r>
            </w:hyperlink>
            <w:r w:rsidRPr="00EE77BB">
              <w:t xml:space="preserve">www.freepik.com) </w:t>
            </w:r>
            <w:r w:rsidR="003E27EB">
              <w:t xml:space="preserve">      </w:t>
            </w:r>
            <w:r w:rsidRPr="00EE77BB">
              <w:fldChar w:fldCharType="begin"/>
            </w:r>
            <w:r w:rsidRPr="00EE77BB">
              <w:instrText xml:space="preserve"> SEQ Figure \* ARABIC </w:instrText>
            </w:r>
            <w:r w:rsidRPr="00EE77BB">
              <w:fldChar w:fldCharType="separate"/>
            </w:r>
            <w:r w:rsidR="00876B2F">
              <w:rPr>
                <w:noProof/>
              </w:rPr>
              <w:t>8</w:t>
            </w:r>
            <w:r w:rsidRPr="00EE77BB">
              <w:fldChar w:fldCharType="end"/>
            </w:r>
            <w:r w:rsidR="003E27EB">
              <w:t xml:space="preserve"> pav.</w:t>
            </w:r>
            <w:r w:rsidRPr="00EE77BB">
              <w:t>: © PHI</w:t>
            </w:r>
          </w:p>
        </w:tc>
      </w:tr>
    </w:tbl>
    <w:p w14:paraId="089F8D56" w14:textId="77777777" w:rsidR="00FB27F1" w:rsidRPr="00EE77BB" w:rsidRDefault="00FB27F1" w:rsidP="00FB27F1">
      <w:pPr>
        <w:tabs>
          <w:tab w:val="left" w:pos="3830"/>
        </w:tabs>
        <w:rPr>
          <w:b/>
          <w:bCs/>
        </w:rPr>
      </w:pPr>
    </w:p>
    <w:p w14:paraId="03C5D1EA" w14:textId="5712A0C6" w:rsidR="000F0F1A" w:rsidRPr="00EE77BB" w:rsidRDefault="000F0F1A">
      <w:pPr>
        <w:spacing w:before="0"/>
        <w:rPr>
          <w:b/>
          <w:bCs/>
          <w:color w:val="4B4B4D" w:themeColor="text1"/>
          <w:sz w:val="24"/>
          <w:szCs w:val="24"/>
        </w:rPr>
      </w:pPr>
      <w:r w:rsidRPr="00EE77BB">
        <w:rPr>
          <w:b/>
          <w:bCs/>
        </w:rPr>
        <w:br w:type="page"/>
      </w:r>
    </w:p>
    <w:p w14:paraId="2C7295D2" w14:textId="21C31D8F" w:rsidR="004052BF" w:rsidRPr="00EE77BB" w:rsidRDefault="00501416" w:rsidP="006C414E">
      <w:pPr>
        <w:pStyle w:val="Heading2"/>
      </w:pPr>
      <w:bookmarkStart w:id="35" w:name="_Toc192794837"/>
      <w:r>
        <w:lastRenderedPageBreak/>
        <w:t xml:space="preserve">Lango perstiklinimas </w:t>
      </w:r>
      <w:bookmarkEnd w:id="35"/>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052BF" w:rsidRPr="00EE77BB" w14:paraId="335BB82F"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42EA58C1" w14:textId="77777777" w:rsidR="004052BF" w:rsidRPr="00EE77BB" w:rsidRDefault="004052BF" w:rsidP="00224F07">
            <w:pPr>
              <w:spacing w:before="60" w:after="60"/>
              <w:rPr>
                <w:i/>
                <w:iCs/>
                <w:color w:val="7B6A6B" w:themeColor="accent4"/>
              </w:rPr>
            </w:pPr>
            <w:r w:rsidRPr="00EE77BB">
              <w:rPr>
                <w:rStyle w:val="Heading3Char"/>
                <w:lang w:val="lt-LT"/>
              </w:rPr>
              <w:t>Trumpas aprašymas</w:t>
            </w:r>
          </w:p>
        </w:tc>
      </w:tr>
      <w:tr w:rsidR="004052BF" w:rsidRPr="00EE77BB" w14:paraId="54A5092E" w14:textId="77777777" w:rsidTr="00224F07">
        <w:trPr>
          <w:trHeight w:val="2180"/>
        </w:trPr>
        <w:tc>
          <w:tcPr>
            <w:tcW w:w="10292" w:type="dxa"/>
            <w:tcBorders>
              <w:top w:val="single" w:sz="4" w:space="0" w:color="auto"/>
            </w:tcBorders>
          </w:tcPr>
          <w:p w14:paraId="60B5B545" w14:textId="141A69F7" w:rsidR="004052BF" w:rsidRPr="00EE77BB" w:rsidRDefault="004052BF" w:rsidP="00224F07">
            <w:pPr>
              <w:pStyle w:val="StandardText"/>
              <w:spacing w:before="60" w:line="280" w:lineRule="exact"/>
            </w:pPr>
            <w:r w:rsidRPr="00EE77BB">
              <w:t xml:space="preserve">Priklausomai nuo langų būklės, </w:t>
            </w:r>
            <w:r w:rsidR="00393689">
              <w:t>jie gali būti</w:t>
            </w:r>
            <w:r w:rsidR="00393689" w:rsidRPr="00EE77BB">
              <w:t xml:space="preserve"> iki 25 % visų pastato šilumos nuostolių</w:t>
            </w:r>
            <w:r w:rsidR="00393689">
              <w:t xml:space="preserve"> priežastimi</w:t>
            </w:r>
            <w:r w:rsidRPr="00EE77BB">
              <w:t>.</w:t>
            </w:r>
          </w:p>
          <w:p w14:paraId="35F7FBDF" w14:textId="55C5C62E" w:rsidR="004052BF" w:rsidRPr="00EE77BB" w:rsidRDefault="004052BF" w:rsidP="00224F07">
            <w:pPr>
              <w:pStyle w:val="StandardText"/>
              <w:spacing w:before="60" w:line="280" w:lineRule="exact"/>
            </w:pPr>
            <w:r w:rsidRPr="00EE77BB">
              <w:t xml:space="preserve">Vietoj langų keitimo senus langus galima atnaujinti juos </w:t>
            </w:r>
            <w:r w:rsidR="00BB1D75">
              <w:t>iš naujo</w:t>
            </w:r>
            <w:r w:rsidRPr="00EE77BB">
              <w:t xml:space="preserve"> įstiklinant.</w:t>
            </w:r>
          </w:p>
          <w:p w14:paraId="058671C2" w14:textId="17EE70E4" w:rsidR="004052BF" w:rsidRPr="00EE77BB" w:rsidRDefault="004052BF" w:rsidP="00224F07">
            <w:pPr>
              <w:pStyle w:val="StandardText"/>
              <w:spacing w:before="60" w:line="280" w:lineRule="exact"/>
            </w:pPr>
            <w:r w:rsidRPr="00EE77BB">
              <w:t xml:space="preserve">Tai gerokai padidina izoliacinį poveikį ir </w:t>
            </w:r>
            <w:r w:rsidR="00393689">
              <w:t xml:space="preserve">šis būdas yra pigesnis bei </w:t>
            </w:r>
            <w:r w:rsidRPr="00EE77BB">
              <w:t xml:space="preserve">tvaresnis, nes </w:t>
            </w:r>
            <w:r w:rsidR="00BB1D75">
              <w:t xml:space="preserve">naudojami tie patys </w:t>
            </w:r>
            <w:r w:rsidRPr="00EE77BB">
              <w:t xml:space="preserve">rėmai. </w:t>
            </w:r>
            <w:r w:rsidR="00393689">
              <w:t xml:space="preserve">Tai gali būti ypač aktualu saugomų pastatų atveju, </w:t>
            </w:r>
            <w:r w:rsidR="00BB1D75">
              <w:t>kadangi</w:t>
            </w:r>
            <w:r w:rsidRPr="00EE77BB">
              <w:t xml:space="preserve"> galima išsaugoti senus rėmus</w:t>
            </w:r>
            <w:r w:rsidR="00393689">
              <w:t xml:space="preserve"> ir tuo pačiu</w:t>
            </w:r>
            <w:r w:rsidRPr="00EE77BB">
              <w:t xml:space="preserve"> modernizuoti izoliaciją. Tačiau norint pasiekti aukštą </w:t>
            </w:r>
            <w:r w:rsidR="00393689">
              <w:t>termo</w:t>
            </w:r>
            <w:r w:rsidRPr="00EE77BB">
              <w:t xml:space="preserve">izoliacijos lygį naudojant trigubą stiklą, </w:t>
            </w:r>
            <w:r w:rsidR="00393689">
              <w:t>reikia</w:t>
            </w:r>
            <w:r w:rsidRPr="00EE77BB">
              <w:t xml:space="preserve"> </w:t>
            </w:r>
            <w:r w:rsidR="00393689">
              <w:t>pilnai</w:t>
            </w:r>
            <w:r w:rsidRPr="00EE77BB">
              <w:t xml:space="preserve"> pakeisti langą, nes trigubas stiklas netelpa į mažesnius dvigubo stiklo rėmus.</w:t>
            </w:r>
          </w:p>
          <w:p w14:paraId="11C6C77E" w14:textId="479FA304" w:rsidR="004052BF" w:rsidRPr="00EE77BB" w:rsidRDefault="004052BF" w:rsidP="00224F07">
            <w:pPr>
              <w:pStyle w:val="StandardText"/>
              <w:spacing w:before="60" w:line="280" w:lineRule="exact"/>
            </w:pPr>
            <w:r w:rsidRPr="00EE77BB">
              <w:t>Procesas pradedamas kruopščiai pašalinant seną langą ar stiklą, po to paruošiamas rėmas. Tada montuojamas naujas stiklas ir patikimai pritvirtinamas, dažnai naudojant specialų hermetiką, kad būtų užtikrintas nepralaidumas</w:t>
            </w:r>
            <w:r w:rsidR="00393689">
              <w:t xml:space="preserve"> orui ir drėgmei</w:t>
            </w:r>
            <w:r w:rsidRPr="00EE77BB">
              <w:t xml:space="preserve">. </w:t>
            </w:r>
            <w:r w:rsidR="00393689">
              <w:t xml:space="preserve">Papildomai galima restauruoti rėmuos juos </w:t>
            </w:r>
            <w:r w:rsidRPr="00EE77BB">
              <w:t xml:space="preserve">perdažant. </w:t>
            </w:r>
          </w:p>
          <w:p w14:paraId="11DFE01A" w14:textId="77777777" w:rsidR="004052BF" w:rsidRPr="00EE77BB" w:rsidRDefault="004052BF" w:rsidP="00224F07">
            <w:pPr>
              <w:pStyle w:val="StandardText"/>
              <w:spacing w:before="60" w:line="280" w:lineRule="exact"/>
            </w:pPr>
          </w:p>
        </w:tc>
      </w:tr>
      <w:tr w:rsidR="004052BF" w:rsidRPr="00EE77BB" w14:paraId="66127435" w14:textId="77777777" w:rsidTr="00224F07">
        <w:trPr>
          <w:trHeight w:val="261"/>
        </w:trPr>
        <w:tc>
          <w:tcPr>
            <w:tcW w:w="10292" w:type="dxa"/>
          </w:tcPr>
          <w:p w14:paraId="64E5FC71" w14:textId="01839B9F" w:rsidR="004052BF" w:rsidRPr="00EE77BB" w:rsidRDefault="004052BF" w:rsidP="00224F07">
            <w:pPr>
              <w:spacing w:before="60" w:after="60"/>
              <w:rPr>
                <w:i/>
                <w:iCs/>
                <w:color w:val="7B6A6B" w:themeColor="accent4"/>
              </w:rPr>
            </w:pPr>
            <w:r w:rsidRPr="00EE77BB">
              <w:rPr>
                <w:i/>
                <w:iCs/>
                <w:color w:val="7B6A6B" w:themeColor="accent4"/>
              </w:rPr>
              <w:t>#izoliacija #apsauganuošalčio #apsauganuokarščio #šilu</w:t>
            </w:r>
            <w:r w:rsidR="00DF2476">
              <w:rPr>
                <w:i/>
                <w:iCs/>
                <w:color w:val="7B6A6B" w:themeColor="accent4"/>
              </w:rPr>
              <w:t>mos</w:t>
            </w:r>
            <w:r w:rsidRPr="00EE77BB">
              <w:rPr>
                <w:i/>
                <w:iCs/>
                <w:color w:val="7B6A6B" w:themeColor="accent4"/>
              </w:rPr>
              <w:t>tilteliai</w:t>
            </w:r>
            <w:r w:rsidR="00DF2476">
              <w:rPr>
                <w:i/>
                <w:iCs/>
                <w:color w:val="7B6A6B" w:themeColor="accent4"/>
              </w:rPr>
              <w:t xml:space="preserve"> </w:t>
            </w:r>
            <w:r w:rsidRPr="00EE77BB">
              <w:rPr>
                <w:i/>
                <w:iCs/>
                <w:color w:val="7B6A6B" w:themeColor="accent4"/>
              </w:rPr>
              <w:t>#e</w:t>
            </w:r>
            <w:r w:rsidR="00DF2476">
              <w:rPr>
                <w:i/>
                <w:iCs/>
                <w:color w:val="7B6A6B" w:themeColor="accent4"/>
              </w:rPr>
              <w:t>ks</w:t>
            </w:r>
            <w:r w:rsidRPr="00EE77BB">
              <w:rPr>
                <w:i/>
                <w:iCs/>
                <w:color w:val="7B6A6B" w:themeColor="accent4"/>
              </w:rPr>
              <w:t>ter</w:t>
            </w:r>
            <w:r w:rsidR="00DF2476">
              <w:rPr>
                <w:i/>
                <w:iCs/>
                <w:color w:val="7B6A6B" w:themeColor="accent4"/>
              </w:rPr>
              <w:t>jeroizoliacija</w:t>
            </w:r>
          </w:p>
        </w:tc>
      </w:tr>
    </w:tbl>
    <w:p w14:paraId="6D010A70" w14:textId="77777777" w:rsidR="004052BF" w:rsidRPr="00EE77BB" w:rsidRDefault="004052BF" w:rsidP="004052BF">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052BF" w:rsidRPr="00EE77BB" w14:paraId="1695E0F4"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5BFA6E2F" w14:textId="1661E643" w:rsidR="004052BF"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161F8E3" w14:textId="49536D15" w:rsidR="004052BF" w:rsidRPr="00EE77BB" w:rsidRDefault="00C11CDA" w:rsidP="00224F07">
            <w:pPr>
              <w:pStyle w:val="Companyname"/>
              <w:rPr>
                <w:rStyle w:val="Heading3Char"/>
                <w:lang w:val="lt-LT"/>
              </w:rPr>
            </w:pPr>
            <w:r>
              <w:rPr>
                <w:rStyle w:val="Heading3Char"/>
                <w:lang w:val="lt-LT"/>
              </w:rPr>
              <w:t>Pastato kategorija</w:t>
            </w:r>
          </w:p>
        </w:tc>
      </w:tr>
      <w:tr w:rsidR="004052BF" w:rsidRPr="00EE77BB" w14:paraId="043DC709" w14:textId="77777777" w:rsidTr="00224F07">
        <w:trPr>
          <w:trHeight w:val="593"/>
        </w:trPr>
        <w:tc>
          <w:tcPr>
            <w:tcW w:w="2551" w:type="dxa"/>
            <w:tcBorders>
              <w:top w:val="single" w:sz="4" w:space="0" w:color="auto"/>
            </w:tcBorders>
            <w:vAlign w:val="center"/>
          </w:tcPr>
          <w:p w14:paraId="0EE3A4DE" w14:textId="77777777" w:rsidR="004052B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115887691"/>
                <w14:checkbox>
                  <w14:checked w14:val="1"/>
                  <w14:checkedState w14:val="2612" w14:font="MS Gothic"/>
                  <w14:uncheckedState w14:val="2610" w14:font="MS Gothic"/>
                </w14:checkbox>
              </w:sdtPr>
              <w:sdtContent>
                <w:r w:rsidR="004052BF" w:rsidRPr="00EE77BB">
                  <w:rPr>
                    <w:rFonts w:ascii="MS Gothic" w:eastAsia="MS Gothic" w:hAnsi="MS Gothic" w:hint="eastAsia"/>
                    <w:b/>
                    <w:color w:val="007BB2" w:themeColor="background2"/>
                    <w:sz w:val="22"/>
                    <w:szCs w:val="22"/>
                  </w:rPr>
                  <w:t>☒</w:t>
                </w:r>
              </w:sdtContent>
            </w:sdt>
            <w:r w:rsidR="004052BF" w:rsidRPr="00EE77BB">
              <w:rPr>
                <w:rStyle w:val="Heading3Char"/>
                <w:b w:val="0"/>
                <w:bCs/>
                <w:color w:val="4B4B4D" w:themeColor="text1"/>
                <w:sz w:val="22"/>
                <w:szCs w:val="22"/>
                <w:lang w:val="lt-LT"/>
              </w:rPr>
              <w:t xml:space="preserve"> Izoliacija</w:t>
            </w:r>
          </w:p>
        </w:tc>
        <w:tc>
          <w:tcPr>
            <w:tcW w:w="2415" w:type="dxa"/>
            <w:tcBorders>
              <w:top w:val="single" w:sz="4" w:space="0" w:color="auto"/>
              <w:right w:val="single" w:sz="4" w:space="0" w:color="auto"/>
            </w:tcBorders>
            <w:vAlign w:val="center"/>
          </w:tcPr>
          <w:p w14:paraId="4E38A347" w14:textId="77777777" w:rsidR="004052B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10346696"/>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6DDCB155" w14:textId="77777777" w:rsidR="004052B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57300946"/>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sz w:val="22"/>
                <w:szCs w:val="22"/>
              </w:rPr>
              <w:t xml:space="preserve"> Administracinis </w:t>
            </w:r>
          </w:p>
        </w:tc>
        <w:tc>
          <w:tcPr>
            <w:tcW w:w="2520" w:type="dxa"/>
            <w:tcBorders>
              <w:top w:val="single" w:sz="4" w:space="0" w:color="auto"/>
            </w:tcBorders>
            <w:vAlign w:val="center"/>
          </w:tcPr>
          <w:p w14:paraId="468C0237" w14:textId="77777777" w:rsidR="004052BF" w:rsidRPr="00EE77BB"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1804117621"/>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rStyle w:val="Heading3Char"/>
                <w:b w:val="0"/>
                <w:color w:val="4B4B4D" w:themeColor="text1"/>
                <w:sz w:val="22"/>
                <w:szCs w:val="22"/>
                <w:lang w:val="lt-LT"/>
              </w:rPr>
              <w:t xml:space="preserve"> Švietimo ar socialinė</w:t>
            </w:r>
            <w:r w:rsidR="004052BF" w:rsidRPr="00EE77BB">
              <w:rPr>
                <w:rStyle w:val="Heading3Char"/>
                <w:color w:val="4B4B4D" w:themeColor="text1"/>
                <w:sz w:val="22"/>
                <w:szCs w:val="22"/>
                <w:lang w:val="lt-LT"/>
              </w:rPr>
              <w:t xml:space="preserve">     </w:t>
            </w:r>
            <w:r w:rsidR="004052BF" w:rsidRPr="00EE77BB">
              <w:rPr>
                <w:rStyle w:val="Heading3Char"/>
                <w:b w:val="0"/>
                <w:color w:val="4B4B4D" w:themeColor="text1"/>
                <w:sz w:val="22"/>
                <w:szCs w:val="22"/>
                <w:lang w:val="lt-LT"/>
              </w:rPr>
              <w:t xml:space="preserve"> įstaiga</w:t>
            </w:r>
          </w:p>
        </w:tc>
      </w:tr>
      <w:tr w:rsidR="004052BF" w:rsidRPr="00EE77BB" w14:paraId="65E3C9E4" w14:textId="77777777" w:rsidTr="00224F07">
        <w:trPr>
          <w:trHeight w:val="593"/>
        </w:trPr>
        <w:tc>
          <w:tcPr>
            <w:tcW w:w="2551" w:type="dxa"/>
            <w:vAlign w:val="center"/>
          </w:tcPr>
          <w:p w14:paraId="51094995" w14:textId="77777777" w:rsidR="004052B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679784781"/>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rStyle w:val="Heading3Char"/>
                <w:b w:val="0"/>
                <w:bCs/>
                <w:color w:val="4B4B4D" w:themeColor="text1"/>
                <w:sz w:val="22"/>
                <w:szCs w:val="22"/>
                <w:lang w:val="lt-LT"/>
              </w:rPr>
              <w:t xml:space="preserve"> Energijos ir šildymo sistema</w:t>
            </w:r>
          </w:p>
        </w:tc>
        <w:tc>
          <w:tcPr>
            <w:tcW w:w="2415" w:type="dxa"/>
            <w:tcBorders>
              <w:right w:val="single" w:sz="4" w:space="0" w:color="auto"/>
            </w:tcBorders>
            <w:vAlign w:val="center"/>
          </w:tcPr>
          <w:p w14:paraId="6C58C480" w14:textId="77777777" w:rsidR="004052B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890856314"/>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24774781" w14:textId="77777777" w:rsidR="004052B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652989287"/>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rStyle w:val="Heading3Char"/>
                <w:b w:val="0"/>
                <w:color w:val="4B4B4D" w:themeColor="text1"/>
                <w:sz w:val="22"/>
                <w:szCs w:val="22"/>
                <w:lang w:val="lt-LT"/>
              </w:rPr>
              <w:t xml:space="preserve"> Komercinis</w:t>
            </w:r>
          </w:p>
        </w:tc>
        <w:tc>
          <w:tcPr>
            <w:tcW w:w="2520" w:type="dxa"/>
            <w:vAlign w:val="center"/>
          </w:tcPr>
          <w:p w14:paraId="0EFEF403" w14:textId="77777777" w:rsidR="004052BF" w:rsidRPr="00EE77BB" w:rsidRDefault="00000000" w:rsidP="00224F07">
            <w:pPr>
              <w:rPr>
                <w:rStyle w:val="Heading3Char"/>
                <w:b w:val="0"/>
                <w:color w:val="auto"/>
                <w:sz w:val="22"/>
                <w:szCs w:val="22"/>
                <w:lang w:val="lt-LT"/>
              </w:rPr>
            </w:pPr>
            <w:sdt>
              <w:sdtPr>
                <w:rPr>
                  <w:b/>
                  <w:color w:val="007BB2" w:themeColor="background2"/>
                  <w:sz w:val="24"/>
                  <w:szCs w:val="24"/>
                  <w:lang w:val="en-GB"/>
                </w:rPr>
                <w:id w:val="790480646"/>
                <w14:checkbox>
                  <w14:checked w14:val="0"/>
                  <w14:checkedState w14:val="2612" w14:font="MS Gothic"/>
                  <w14:uncheckedState w14:val="2610" w14:font="MS Gothic"/>
                </w14:checkbox>
              </w:sdtPr>
              <w:sdtEndPr>
                <w:rPr>
                  <w:b w:val="0"/>
                </w:rPr>
              </w:sdtEndPr>
              <w:sdtContent>
                <w:r w:rsidR="004052BF" w:rsidRPr="00EE77BB">
                  <w:rPr>
                    <w:rFonts w:ascii="MS Gothic" w:eastAsia="MS Gothic" w:hAnsi="MS Gothic" w:hint="eastAsia"/>
                  </w:rPr>
                  <w:t>☐</w:t>
                </w:r>
              </w:sdtContent>
            </w:sdt>
            <w:r w:rsidR="004052BF" w:rsidRPr="00EE77BB">
              <w:rPr>
                <w:color w:val="4B4B4D" w:themeColor="text1"/>
              </w:rPr>
              <w:t xml:space="preserve"> Gyvenamasis būstas</w:t>
            </w:r>
          </w:p>
        </w:tc>
      </w:tr>
      <w:tr w:rsidR="004052BF" w:rsidRPr="00EE77BB" w14:paraId="6DF69F3B" w14:textId="77777777" w:rsidTr="00224F07">
        <w:trPr>
          <w:trHeight w:val="593"/>
        </w:trPr>
        <w:tc>
          <w:tcPr>
            <w:tcW w:w="2551" w:type="dxa"/>
            <w:vAlign w:val="center"/>
          </w:tcPr>
          <w:p w14:paraId="6EC50F82" w14:textId="407DC4EC" w:rsidR="004052B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07421577"/>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18F0ECB5" w14:textId="77777777" w:rsidR="004052BF" w:rsidRPr="00EE77BB"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2075474500"/>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sz w:val="22"/>
                <w:szCs w:val="22"/>
                <w:u w:val="single"/>
              </w:rPr>
              <w:t xml:space="preserve">   </w:t>
            </w:r>
          </w:p>
        </w:tc>
        <w:tc>
          <w:tcPr>
            <w:tcW w:w="2816" w:type="dxa"/>
            <w:tcBorders>
              <w:left w:val="single" w:sz="4" w:space="0" w:color="auto"/>
            </w:tcBorders>
            <w:vAlign w:val="center"/>
          </w:tcPr>
          <w:p w14:paraId="6DB5A69B" w14:textId="74F7911E" w:rsidR="004052BF" w:rsidRPr="00EE77BB"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1967807632"/>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20" w:type="dxa"/>
            <w:vAlign w:val="center"/>
          </w:tcPr>
          <w:p w14:paraId="6CC573C1" w14:textId="77777777" w:rsidR="004052BF" w:rsidRPr="00EE77BB" w:rsidRDefault="00000000" w:rsidP="00224F07">
            <w:pPr>
              <w:rPr>
                <w:rStyle w:val="Heading3Char"/>
                <w:b w:val="0"/>
                <w:color w:val="auto"/>
                <w:sz w:val="22"/>
                <w:szCs w:val="22"/>
                <w:lang w:val="lt-LT"/>
              </w:rPr>
            </w:pPr>
            <w:sdt>
              <w:sdtPr>
                <w:rPr>
                  <w:b/>
                  <w:bCs/>
                  <w:color w:val="007BB2" w:themeColor="background2"/>
                  <w:sz w:val="24"/>
                  <w:szCs w:val="24"/>
                  <w:lang w:val="en-GB"/>
                </w:rPr>
                <w:id w:val="1885984837"/>
                <w14:checkbox>
                  <w14:checked w14:val="1"/>
                  <w14:checkedState w14:val="2612" w14:font="MS Gothic"/>
                  <w14:uncheckedState w14:val="2610" w14:font="MS Gothic"/>
                </w14:checkbox>
              </w:sdtPr>
              <w:sdtContent>
                <w:r w:rsidR="004052BF" w:rsidRPr="00EE77BB">
                  <w:rPr>
                    <w:rFonts w:ascii="MS Gothic" w:eastAsia="MS Gothic" w:hAnsi="MS Gothic" w:hint="eastAsia"/>
                    <w:b/>
                    <w:bCs/>
                    <w:color w:val="007BB2" w:themeColor="background2"/>
                  </w:rPr>
                  <w:t>☒</w:t>
                </w:r>
              </w:sdtContent>
            </w:sdt>
            <w:r w:rsidR="004052BF" w:rsidRPr="00EE77BB">
              <w:rPr>
                <w:color w:val="4B4B4D" w:themeColor="text1"/>
              </w:rPr>
              <w:t xml:space="preserve"> Visi pastatų tipai</w:t>
            </w:r>
          </w:p>
        </w:tc>
      </w:tr>
    </w:tbl>
    <w:p w14:paraId="29479ED5" w14:textId="77777777" w:rsidR="004052BF" w:rsidRPr="00EE77BB" w:rsidRDefault="004052BF" w:rsidP="004052BF">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4052BF" w:rsidRPr="00EE77BB" w14:paraId="54B38E07" w14:textId="77777777" w:rsidTr="00224F07">
        <w:trPr>
          <w:trHeight w:val="438"/>
        </w:trPr>
        <w:tc>
          <w:tcPr>
            <w:tcW w:w="5003" w:type="dxa"/>
            <w:tcBorders>
              <w:bottom w:val="single" w:sz="4" w:space="0" w:color="auto"/>
            </w:tcBorders>
            <w:shd w:val="clear" w:color="auto" w:fill="E7EEF5" w:themeFill="accent5" w:themeFillTint="33"/>
            <w:vAlign w:val="center"/>
          </w:tcPr>
          <w:p w14:paraId="3BA529B8" w14:textId="1E86CBA8" w:rsidR="004052BF"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4A3E579A" w14:textId="1F840D4C" w:rsidR="004052BF" w:rsidRPr="00EE77BB" w:rsidRDefault="001213FE" w:rsidP="00224F07">
            <w:pPr>
              <w:pStyle w:val="Companyname"/>
              <w:rPr>
                <w:rStyle w:val="Heading3Char"/>
                <w:lang w:val="lt-LT"/>
              </w:rPr>
            </w:pPr>
            <w:r>
              <w:rPr>
                <w:rStyle w:val="Heading3Char"/>
                <w:lang w:val="lt-LT"/>
              </w:rPr>
              <w:t>Sutaupymo potencialas</w:t>
            </w:r>
          </w:p>
        </w:tc>
      </w:tr>
      <w:tr w:rsidR="004052BF" w:rsidRPr="00EE77BB" w14:paraId="288ABDA0" w14:textId="77777777" w:rsidTr="00224F07">
        <w:trPr>
          <w:trHeight w:val="536"/>
        </w:trPr>
        <w:tc>
          <w:tcPr>
            <w:tcW w:w="5003" w:type="dxa"/>
            <w:tcBorders>
              <w:bottom w:val="nil"/>
            </w:tcBorders>
            <w:vAlign w:val="center"/>
          </w:tcPr>
          <w:p w14:paraId="075C8FA4" w14:textId="5DE7E10F" w:rsidR="004052B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234429021"/>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04FF4C0A" w14:textId="77777777" w:rsidR="004052B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09664773"/>
                <w14:checkbox>
                  <w14:checked w14:val="1"/>
                  <w14:checkedState w14:val="2612" w14:font="MS Gothic"/>
                  <w14:uncheckedState w14:val="2610" w14:font="MS Gothic"/>
                </w14:checkbox>
              </w:sdtPr>
              <w:sdtContent>
                <w:r w:rsidR="004052BF" w:rsidRPr="00EE77BB">
                  <w:rPr>
                    <w:rFonts w:ascii="MS Gothic" w:eastAsia="MS Gothic" w:hAnsi="MS Gothic" w:hint="eastAsia"/>
                    <w:b/>
                    <w:color w:val="007BB2" w:themeColor="background2"/>
                    <w:sz w:val="22"/>
                    <w:szCs w:val="22"/>
                  </w:rPr>
                  <w:t>☒</w:t>
                </w:r>
              </w:sdtContent>
            </w:sdt>
            <w:r w:rsidR="004052BF" w:rsidRPr="00EE77BB">
              <w:rPr>
                <w:rStyle w:val="Heading3Char"/>
                <w:b w:val="0"/>
                <w:color w:val="4B4B4D" w:themeColor="text1"/>
                <w:sz w:val="22"/>
                <w:szCs w:val="22"/>
                <w:lang w:val="lt-LT"/>
              </w:rPr>
              <w:t xml:space="preserve">  Energija</w:t>
            </w:r>
          </w:p>
        </w:tc>
        <w:tc>
          <w:tcPr>
            <w:tcW w:w="2766" w:type="dxa"/>
            <w:tcBorders>
              <w:left w:val="nil"/>
              <w:bottom w:val="nil"/>
            </w:tcBorders>
            <w:vAlign w:val="center"/>
          </w:tcPr>
          <w:p w14:paraId="5114DDB8" w14:textId="77777777" w:rsidR="004052B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167700872"/>
                <w14:checkbox>
                  <w14:checked w14:val="1"/>
                  <w14:checkedState w14:val="2612" w14:font="MS Gothic"/>
                  <w14:uncheckedState w14:val="2610" w14:font="MS Gothic"/>
                </w14:checkbox>
              </w:sdtPr>
              <w:sdtContent>
                <w:r w:rsidR="004052BF" w:rsidRPr="00EE77BB">
                  <w:rPr>
                    <w:rFonts w:ascii="MS Gothic" w:eastAsia="MS Gothic" w:hAnsi="MS Gothic" w:hint="eastAsia"/>
                    <w:b/>
                    <w:color w:val="007BB2" w:themeColor="background2"/>
                    <w:sz w:val="22"/>
                    <w:szCs w:val="22"/>
                  </w:rPr>
                  <w:t>☒</w:t>
                </w:r>
              </w:sdtContent>
            </w:sdt>
            <w:r w:rsidR="004052BF" w:rsidRPr="00EE77BB">
              <w:rPr>
                <w:rStyle w:val="Heading3Char"/>
                <w:b w:val="0"/>
                <w:color w:val="4B4B4D" w:themeColor="text1"/>
                <w:sz w:val="22"/>
                <w:szCs w:val="22"/>
                <w:lang w:val="lt-LT"/>
              </w:rPr>
              <w:t xml:space="preserve">  Išlaidos</w:t>
            </w:r>
          </w:p>
        </w:tc>
      </w:tr>
      <w:tr w:rsidR="004052BF" w:rsidRPr="00EE77BB" w14:paraId="3CA8188E" w14:textId="77777777" w:rsidTr="00224F07">
        <w:trPr>
          <w:trHeight w:val="536"/>
        </w:trPr>
        <w:tc>
          <w:tcPr>
            <w:tcW w:w="5003" w:type="dxa"/>
            <w:tcBorders>
              <w:top w:val="nil"/>
              <w:bottom w:val="nil"/>
            </w:tcBorders>
            <w:vAlign w:val="center"/>
          </w:tcPr>
          <w:p w14:paraId="6D997E89" w14:textId="635149EE" w:rsidR="004052B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452635765"/>
                <w14:checkbox>
                  <w14:checked w14:val="1"/>
                  <w14:checkedState w14:val="2612" w14:font="MS Gothic"/>
                  <w14:uncheckedState w14:val="2610" w14:font="MS Gothic"/>
                </w14:checkbox>
              </w:sdtPr>
              <w:sdtContent>
                <w:r w:rsidR="004052BF" w:rsidRPr="00EE77BB">
                  <w:rPr>
                    <w:rFonts w:ascii="MS Gothic" w:eastAsia="MS Gothic" w:hAnsi="MS Gothic" w:hint="eastAsia"/>
                    <w:b/>
                    <w:color w:val="007BB2" w:themeColor="background2"/>
                    <w:sz w:val="22"/>
                    <w:szCs w:val="22"/>
                  </w:rPr>
                  <w:t>☒</w:t>
                </w:r>
              </w:sdtContent>
            </w:sdt>
            <w:r w:rsidR="004052B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34983EB0" w14:textId="77777777" w:rsidR="004052B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507790544"/>
                <w14:checkbox>
                  <w14:checked w14:val="1"/>
                  <w14:checkedState w14:val="2612" w14:font="MS Gothic"/>
                  <w14:uncheckedState w14:val="2610" w14:font="MS Gothic"/>
                </w14:checkbox>
              </w:sdtPr>
              <w:sdtContent>
                <w:r w:rsidR="004052BF" w:rsidRPr="00EE77BB">
                  <w:rPr>
                    <w:rFonts w:ascii="MS Gothic" w:eastAsia="MS Gothic" w:hAnsi="MS Gothic" w:hint="eastAsia"/>
                    <w:b/>
                    <w:color w:val="007BB2" w:themeColor="background2"/>
                    <w:sz w:val="22"/>
                    <w:szCs w:val="22"/>
                  </w:rPr>
                  <w:t>☒</w:t>
                </w:r>
              </w:sdtContent>
            </w:sdt>
            <w:r w:rsidR="004052BF" w:rsidRPr="00EE77BB">
              <w:rPr>
                <w:rStyle w:val="Heading3Char"/>
                <w:b w:val="0"/>
                <w:color w:val="4B4B4D" w:themeColor="text1"/>
                <w:sz w:val="22"/>
                <w:szCs w:val="22"/>
                <w:lang w:val="lt-LT"/>
              </w:rPr>
              <w:t xml:space="preserve">  CO</w:t>
            </w:r>
            <w:r w:rsidR="004052BF" w:rsidRPr="00EE77BB">
              <w:rPr>
                <w:b/>
                <w:bCs/>
                <w:sz w:val="22"/>
                <w:szCs w:val="22"/>
                <w:vertAlign w:val="subscript"/>
              </w:rPr>
              <w:t>2</w:t>
            </w:r>
          </w:p>
        </w:tc>
        <w:tc>
          <w:tcPr>
            <w:tcW w:w="2766" w:type="dxa"/>
            <w:tcBorders>
              <w:top w:val="nil"/>
              <w:left w:val="nil"/>
              <w:bottom w:val="nil"/>
            </w:tcBorders>
            <w:vAlign w:val="center"/>
          </w:tcPr>
          <w:p w14:paraId="4FA9B596" w14:textId="77777777" w:rsidR="004052BF" w:rsidRPr="00EE77BB" w:rsidRDefault="004052BF" w:rsidP="00224F07">
            <w:pPr>
              <w:pStyle w:val="StandardText"/>
              <w:rPr>
                <w:rStyle w:val="Heading3Char"/>
                <w:b w:val="0"/>
                <w:color w:val="4B4B4D" w:themeColor="text1"/>
                <w:sz w:val="22"/>
                <w:szCs w:val="22"/>
                <w:lang w:val="lt-LT"/>
              </w:rPr>
            </w:pPr>
          </w:p>
        </w:tc>
      </w:tr>
      <w:tr w:rsidR="004052BF" w:rsidRPr="00EE77BB" w14:paraId="304718F6" w14:textId="77777777" w:rsidTr="00224F07">
        <w:trPr>
          <w:trHeight w:val="536"/>
        </w:trPr>
        <w:tc>
          <w:tcPr>
            <w:tcW w:w="5003" w:type="dxa"/>
            <w:tcBorders>
              <w:top w:val="nil"/>
              <w:bottom w:val="nil"/>
            </w:tcBorders>
            <w:vAlign w:val="center"/>
          </w:tcPr>
          <w:p w14:paraId="17C2C9FE" w14:textId="0EEA604C" w:rsidR="004052B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073771839"/>
                <w14:checkbox>
                  <w14:checked w14:val="1"/>
                  <w14:checkedState w14:val="2612" w14:font="MS Gothic"/>
                  <w14:uncheckedState w14:val="2610" w14:font="MS Gothic"/>
                </w14:checkbox>
              </w:sdtPr>
              <w:sdtContent>
                <w:r w:rsidR="004052BF" w:rsidRPr="00EE77BB">
                  <w:rPr>
                    <w:rFonts w:ascii="MS Gothic" w:eastAsia="MS Gothic" w:hAnsi="MS Gothic" w:hint="eastAsia"/>
                    <w:b/>
                    <w:color w:val="007BB2" w:themeColor="background2"/>
                    <w:sz w:val="22"/>
                    <w:szCs w:val="22"/>
                  </w:rPr>
                  <w:t>☒</w:t>
                </w:r>
              </w:sdtContent>
            </w:sdt>
            <w:r w:rsidR="004052B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26CBD6EA" w14:textId="77777777" w:rsidR="004052B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488166089"/>
                <w14:checkbox>
                  <w14:checked w14:val="1"/>
                  <w14:checkedState w14:val="2612" w14:font="MS Gothic"/>
                  <w14:uncheckedState w14:val="2610" w14:font="MS Gothic"/>
                </w14:checkbox>
              </w:sdtPr>
              <w:sdtContent>
                <w:r w:rsidR="004052BF" w:rsidRPr="00EE77BB">
                  <w:rPr>
                    <w:rFonts w:ascii="MS Gothic" w:eastAsia="MS Gothic" w:hAnsi="MS Gothic" w:hint="eastAsia"/>
                    <w:b/>
                    <w:color w:val="007BB2" w:themeColor="background2"/>
                    <w:sz w:val="22"/>
                    <w:szCs w:val="22"/>
                  </w:rPr>
                  <w:t>☒</w:t>
                </w:r>
              </w:sdtContent>
            </w:sdt>
            <w:r w:rsidR="004052BF" w:rsidRPr="00EE77BB">
              <w:rPr>
                <w:sz w:val="22"/>
                <w:szCs w:val="22"/>
              </w:rPr>
              <w:t xml:space="preserve"> Kitas teigiamas poveikis</w:t>
            </w:r>
          </w:p>
        </w:tc>
        <w:tc>
          <w:tcPr>
            <w:tcW w:w="2766" w:type="dxa"/>
            <w:tcBorders>
              <w:top w:val="nil"/>
              <w:left w:val="nil"/>
              <w:bottom w:val="nil"/>
            </w:tcBorders>
            <w:vAlign w:val="center"/>
          </w:tcPr>
          <w:p w14:paraId="750086FA" w14:textId="77777777" w:rsidR="004052BF" w:rsidRPr="00EE77BB" w:rsidRDefault="004052BF" w:rsidP="00224F07">
            <w:pPr>
              <w:pStyle w:val="StandardText"/>
              <w:rPr>
                <w:rStyle w:val="Heading3Char"/>
                <w:b w:val="0"/>
                <w:color w:val="4B4B4D" w:themeColor="text1"/>
                <w:sz w:val="22"/>
                <w:szCs w:val="22"/>
                <w:lang w:val="lt-LT"/>
              </w:rPr>
            </w:pPr>
          </w:p>
        </w:tc>
      </w:tr>
      <w:tr w:rsidR="004052BF" w:rsidRPr="00EE77BB" w14:paraId="39802098" w14:textId="77777777" w:rsidTr="00224F07">
        <w:trPr>
          <w:trHeight w:val="536"/>
        </w:trPr>
        <w:tc>
          <w:tcPr>
            <w:tcW w:w="5003" w:type="dxa"/>
            <w:tcBorders>
              <w:top w:val="nil"/>
            </w:tcBorders>
            <w:vAlign w:val="center"/>
          </w:tcPr>
          <w:p w14:paraId="32955DD3" w14:textId="7C7796AD" w:rsidR="004052BF" w:rsidRPr="00EE77BB"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2041199231"/>
                <w14:checkbox>
                  <w14:checked w14:val="0"/>
                  <w14:checkedState w14:val="2612" w14:font="MS Gothic"/>
                  <w14:uncheckedState w14:val="2610" w14:font="MS Gothic"/>
                </w14:checkbox>
              </w:sdtPr>
              <w:sdtContent>
                <w:r w:rsidR="004052BF" w:rsidRPr="00EE77BB">
                  <w:rPr>
                    <w:rFonts w:ascii="MS Gothic" w:eastAsia="MS Gothic" w:hAnsi="MS Gothic" w:hint="eastAsia"/>
                    <w:bCs/>
                    <w:sz w:val="22"/>
                    <w:szCs w:val="22"/>
                  </w:rPr>
                  <w:t>☐</w:t>
                </w:r>
              </w:sdtContent>
            </w:sdt>
            <w:r w:rsidR="004052B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2574" w:type="dxa"/>
            <w:tcBorders>
              <w:top w:val="nil"/>
              <w:right w:val="nil"/>
            </w:tcBorders>
          </w:tcPr>
          <w:p w14:paraId="273D33EE" w14:textId="45E2FCE8" w:rsidR="004052BF" w:rsidRPr="00EE77BB" w:rsidRDefault="004052BF" w:rsidP="00224F07">
            <w:pPr>
              <w:pStyle w:val="StandardText"/>
              <w:ind w:left="708" w:hanging="708"/>
              <w:rPr>
                <w:rStyle w:val="Heading3Char"/>
                <w:b w:val="0"/>
                <w:color w:val="4B4B4D" w:themeColor="text1"/>
                <w:sz w:val="22"/>
                <w:szCs w:val="22"/>
                <w:lang w:val="lt-LT"/>
              </w:rPr>
            </w:pPr>
            <w:r w:rsidRPr="00EE77BB">
              <w:rPr>
                <w:sz w:val="22"/>
                <w:szCs w:val="22"/>
              </w:rPr>
              <w:t>Mažiau skersvėjų</w:t>
            </w:r>
            <w:r w:rsidR="00CD0230">
              <w:rPr>
                <w:sz w:val="22"/>
                <w:szCs w:val="22"/>
              </w:rPr>
              <w:t xml:space="preserve"> patalpose</w:t>
            </w:r>
          </w:p>
        </w:tc>
        <w:tc>
          <w:tcPr>
            <w:tcW w:w="2766" w:type="dxa"/>
            <w:tcBorders>
              <w:top w:val="nil"/>
              <w:left w:val="nil"/>
            </w:tcBorders>
            <w:vAlign w:val="center"/>
          </w:tcPr>
          <w:p w14:paraId="71FE07DA" w14:textId="77777777" w:rsidR="004052BF" w:rsidRPr="00EE77BB" w:rsidRDefault="004052BF" w:rsidP="00224F07">
            <w:pPr>
              <w:pStyle w:val="StandardText"/>
              <w:rPr>
                <w:rStyle w:val="Heading3Char"/>
                <w:b w:val="0"/>
                <w:color w:val="4B4B4D" w:themeColor="text1"/>
                <w:sz w:val="22"/>
                <w:szCs w:val="22"/>
                <w:lang w:val="lt-LT"/>
              </w:rPr>
            </w:pPr>
          </w:p>
        </w:tc>
      </w:tr>
    </w:tbl>
    <w:p w14:paraId="036F3E5D" w14:textId="77777777" w:rsidR="004052BF" w:rsidRPr="00EE77BB" w:rsidRDefault="004052BF" w:rsidP="004052BF">
      <w:pPr>
        <w:pStyle w:val="Companyname"/>
        <w:rPr>
          <w:rStyle w:val="Heading3Char"/>
          <w:sz w:val="22"/>
          <w:szCs w:val="22"/>
          <w:lang w:val="lt-LT"/>
        </w:rPr>
      </w:pPr>
    </w:p>
    <w:p w14:paraId="5DB832C6" w14:textId="77777777" w:rsidR="004052BF" w:rsidRPr="00EE77BB" w:rsidRDefault="004052BF" w:rsidP="004052BF">
      <w:r w:rsidRPr="00EE77BB">
        <w:rPr>
          <w:b/>
        </w:rPr>
        <w:br w:type="page"/>
      </w:r>
    </w:p>
    <w:tbl>
      <w:tblPr>
        <w:tblStyle w:val="TableGrid"/>
        <w:tblW w:w="10305" w:type="dxa"/>
        <w:tblLook w:val="04A0" w:firstRow="1" w:lastRow="0" w:firstColumn="1" w:lastColumn="0" w:noHBand="0" w:noVBand="1"/>
      </w:tblPr>
      <w:tblGrid>
        <w:gridCol w:w="2576"/>
        <w:gridCol w:w="2392"/>
        <w:gridCol w:w="2557"/>
        <w:gridCol w:w="2780"/>
      </w:tblGrid>
      <w:tr w:rsidR="004052BF" w:rsidRPr="00EE77BB" w14:paraId="586C8D26" w14:textId="77777777" w:rsidTr="00224F07">
        <w:trPr>
          <w:trHeight w:val="313"/>
        </w:trPr>
        <w:tc>
          <w:tcPr>
            <w:tcW w:w="2576" w:type="dxa"/>
            <w:tcBorders>
              <w:bottom w:val="single" w:sz="4" w:space="0" w:color="auto"/>
            </w:tcBorders>
            <w:shd w:val="clear" w:color="auto" w:fill="E7EEF5" w:themeFill="accent5" w:themeFillTint="33"/>
            <w:vAlign w:val="center"/>
          </w:tcPr>
          <w:p w14:paraId="7E80D095" w14:textId="2D829E9C" w:rsidR="004052BF" w:rsidRPr="00EE77BB" w:rsidRDefault="001213FE" w:rsidP="00224F07">
            <w:pPr>
              <w:pStyle w:val="Heading3"/>
              <w:rPr>
                <w:rStyle w:val="Heading3Char"/>
                <w:b/>
                <w:bCs/>
                <w:color w:val="auto"/>
                <w:lang w:val="lt-LT"/>
              </w:rPr>
            </w:pPr>
            <w:r>
              <w:rPr>
                <w:rStyle w:val="Heading3Char"/>
                <w:b/>
                <w:bCs/>
                <w:lang w:val="lt-LT"/>
              </w:rPr>
              <w:lastRenderedPageBreak/>
              <w:t>Orientuota į ...</w:t>
            </w:r>
          </w:p>
        </w:tc>
        <w:tc>
          <w:tcPr>
            <w:tcW w:w="2392" w:type="dxa"/>
            <w:tcBorders>
              <w:bottom w:val="single" w:sz="4" w:space="0" w:color="auto"/>
            </w:tcBorders>
            <w:shd w:val="clear" w:color="auto" w:fill="E7EEF5" w:themeFill="accent5" w:themeFillTint="33"/>
            <w:vAlign w:val="center"/>
          </w:tcPr>
          <w:p w14:paraId="2ECEF198" w14:textId="77777777" w:rsidR="004052BF" w:rsidRPr="00EE77BB" w:rsidRDefault="004052BF"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54172BA9" w14:textId="77777777" w:rsidR="004052BF" w:rsidRPr="00EE77BB" w:rsidRDefault="004052BF"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17F2CB43" w14:textId="77777777" w:rsidR="004052BF" w:rsidRPr="00EE77BB" w:rsidRDefault="004052BF" w:rsidP="00224F07">
            <w:pPr>
              <w:pStyle w:val="Heading3"/>
              <w:rPr>
                <w:rStyle w:val="Heading3Char"/>
                <w:b/>
                <w:bCs/>
                <w:lang w:val="lt-LT"/>
              </w:rPr>
            </w:pPr>
            <w:r w:rsidRPr="00EE77BB">
              <w:rPr>
                <w:rStyle w:val="Heading3Char"/>
                <w:b/>
                <w:bCs/>
                <w:lang w:val="lt-LT"/>
              </w:rPr>
              <w:t>Speciali sauga</w:t>
            </w:r>
          </w:p>
        </w:tc>
      </w:tr>
      <w:tr w:rsidR="004052BF" w:rsidRPr="00EE77BB" w14:paraId="739DB7D6" w14:textId="77777777" w:rsidTr="00224F07">
        <w:trPr>
          <w:trHeight w:val="530"/>
        </w:trPr>
        <w:tc>
          <w:tcPr>
            <w:tcW w:w="2576" w:type="dxa"/>
            <w:tcBorders>
              <w:bottom w:val="nil"/>
            </w:tcBorders>
            <w:vAlign w:val="center"/>
          </w:tcPr>
          <w:p w14:paraId="576FD367" w14:textId="46409915" w:rsidR="004052BF" w:rsidRPr="00EE77BB" w:rsidRDefault="00000000" w:rsidP="00224F07">
            <w:pPr>
              <w:rPr>
                <w:rStyle w:val="Heading3Char"/>
                <w:b w:val="0"/>
                <w:color w:val="auto"/>
                <w:sz w:val="22"/>
                <w:szCs w:val="22"/>
                <w:lang w:val="lt-LT"/>
              </w:rPr>
            </w:pPr>
            <w:sdt>
              <w:sdtPr>
                <w:rPr>
                  <w:b/>
                  <w:color w:val="007BB2" w:themeColor="background2"/>
                  <w:sz w:val="24"/>
                  <w:szCs w:val="24"/>
                  <w:lang w:val="en-GB"/>
                </w:rPr>
                <w:id w:val="1459618193"/>
                <w14:checkbox>
                  <w14:checked w14:val="0"/>
                  <w14:checkedState w14:val="2612" w14:font="MS Gothic"/>
                  <w14:uncheckedState w14:val="2610" w14:font="MS Gothic"/>
                </w14:checkbox>
              </w:sdtPr>
              <w:sdtEndPr>
                <w:rPr>
                  <w:b w:val="0"/>
                  <w:color w:val="auto"/>
                  <w:sz w:val="22"/>
                  <w:szCs w:val="22"/>
                </w:rPr>
              </w:sdtEndPr>
              <w:sdtContent>
                <w:r w:rsidR="004052BF" w:rsidRPr="00EE77BB">
                  <w:rPr>
                    <w:rFonts w:ascii="MS Gothic" w:eastAsia="MS Gothic" w:hAnsi="MS Gothic" w:hint="eastAsia"/>
                  </w:rPr>
                  <w:t>☐</w:t>
                </w:r>
              </w:sdtContent>
            </w:sdt>
            <w:r w:rsidR="004052BF"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4052BF"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780E0622" w14:textId="77777777" w:rsidR="004052BF"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355149017"/>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color w:val="4B4B4D" w:themeColor="text1"/>
                <w:sz w:val="22"/>
                <w:szCs w:val="22"/>
              </w:rPr>
              <w:t xml:space="preserve">  </w:t>
            </w:r>
            <w:r w:rsidR="004052BF" w:rsidRPr="00EE77BB">
              <w:rPr>
                <w:rStyle w:val="Heading3Char"/>
                <w:b w:val="0"/>
                <w:bCs/>
                <w:color w:val="4B4B4D" w:themeColor="text1"/>
                <w:sz w:val="22"/>
                <w:szCs w:val="22"/>
                <w:lang w:val="lt-LT"/>
              </w:rPr>
              <w:t>Žemas</w:t>
            </w:r>
          </w:p>
        </w:tc>
        <w:tc>
          <w:tcPr>
            <w:tcW w:w="2557" w:type="dxa"/>
            <w:tcBorders>
              <w:bottom w:val="nil"/>
            </w:tcBorders>
            <w:vAlign w:val="center"/>
          </w:tcPr>
          <w:p w14:paraId="4D0E3FE3" w14:textId="0B07FD54" w:rsidR="004052BF"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484128846"/>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sz w:val="22"/>
                <w:szCs w:val="22"/>
              </w:rPr>
              <w:t xml:space="preserve">  </w:t>
            </w:r>
            <w:r w:rsidR="006F1366">
              <w:rPr>
                <w:sz w:val="22"/>
                <w:szCs w:val="22"/>
              </w:rPr>
              <w:t>Galima atlikti pačiam</w:t>
            </w:r>
          </w:p>
        </w:tc>
        <w:tc>
          <w:tcPr>
            <w:tcW w:w="2780" w:type="dxa"/>
            <w:tcBorders>
              <w:bottom w:val="nil"/>
            </w:tcBorders>
            <w:vAlign w:val="center"/>
          </w:tcPr>
          <w:p w14:paraId="36B5B2EB" w14:textId="77777777" w:rsidR="004052BF" w:rsidRPr="00EE77BB" w:rsidRDefault="00000000" w:rsidP="00224F07">
            <w:pPr>
              <w:pStyle w:val="Companyname"/>
              <w:rPr>
                <w:sz w:val="22"/>
                <w:szCs w:val="22"/>
              </w:rPr>
            </w:pPr>
            <w:sdt>
              <w:sdtPr>
                <w:rPr>
                  <w:sz w:val="22"/>
                  <w:szCs w:val="22"/>
                </w:rPr>
                <w:id w:val="-1072266041"/>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sz w:val="22"/>
                <w:szCs w:val="22"/>
              </w:rPr>
              <w:t xml:space="preserve">  Nebūtina</w:t>
            </w:r>
          </w:p>
        </w:tc>
      </w:tr>
      <w:tr w:rsidR="004052BF" w:rsidRPr="00EE77BB" w14:paraId="79E47B68" w14:textId="77777777" w:rsidTr="00224F07">
        <w:trPr>
          <w:trHeight w:val="530"/>
        </w:trPr>
        <w:tc>
          <w:tcPr>
            <w:tcW w:w="2576" w:type="dxa"/>
            <w:tcBorders>
              <w:top w:val="nil"/>
              <w:bottom w:val="nil"/>
            </w:tcBorders>
            <w:vAlign w:val="center"/>
          </w:tcPr>
          <w:p w14:paraId="04A27E1D" w14:textId="53186BD0" w:rsidR="004052BF" w:rsidRPr="00EE77BB" w:rsidRDefault="00000000" w:rsidP="00224F07">
            <w:pPr>
              <w:rPr>
                <w:rStyle w:val="Heading3Char"/>
                <w:b w:val="0"/>
                <w:color w:val="auto"/>
                <w:sz w:val="22"/>
                <w:szCs w:val="22"/>
                <w:lang w:val="lt-LT"/>
              </w:rPr>
            </w:pPr>
            <w:sdt>
              <w:sdtPr>
                <w:rPr>
                  <w:b/>
                  <w:color w:val="007BB2" w:themeColor="background2"/>
                  <w:sz w:val="24"/>
                  <w:szCs w:val="24"/>
                  <w:lang w:val="en-GB"/>
                </w:rPr>
                <w:id w:val="880057335"/>
                <w14:checkbox>
                  <w14:checked w14:val="0"/>
                  <w14:checkedState w14:val="2612" w14:font="MS Gothic"/>
                  <w14:uncheckedState w14:val="2610" w14:font="MS Gothic"/>
                </w14:checkbox>
              </w:sdtPr>
              <w:sdtEndPr>
                <w:rPr>
                  <w:b w:val="0"/>
                  <w:color w:val="auto"/>
                  <w:sz w:val="22"/>
                  <w:szCs w:val="22"/>
                </w:rPr>
              </w:sdtEndPr>
              <w:sdtContent>
                <w:r w:rsidR="004052BF" w:rsidRPr="00EE77BB">
                  <w:rPr>
                    <w:rFonts w:ascii="MS Gothic" w:eastAsia="MS Gothic" w:hAnsi="MS Gothic" w:hint="eastAsia"/>
                  </w:rPr>
                  <w:t>☐</w:t>
                </w:r>
              </w:sdtContent>
            </w:sdt>
            <w:r w:rsidR="004052BF"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68CCCB44" w14:textId="77777777" w:rsidR="004052BF"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008514172"/>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sz w:val="22"/>
                <w:szCs w:val="22"/>
              </w:rPr>
              <w:t xml:space="preserve">  </w:t>
            </w:r>
            <w:r w:rsidR="004052BF"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139EDA67" w14:textId="63AA8FBF" w:rsidR="004052BF"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681618816"/>
                <w14:checkbox>
                  <w14:checked w14:val="1"/>
                  <w14:checkedState w14:val="2612" w14:font="MS Gothic"/>
                  <w14:uncheckedState w14:val="2610" w14:font="MS Gothic"/>
                </w14:checkbox>
              </w:sdtPr>
              <w:sdtContent>
                <w:r w:rsidR="004052BF" w:rsidRPr="00EE77BB">
                  <w:rPr>
                    <w:rFonts w:ascii="MS Gothic" w:eastAsia="MS Gothic" w:hAnsi="MS Gothic" w:hint="eastAsia"/>
                    <w:b/>
                    <w:color w:val="007BB2" w:themeColor="background2"/>
                    <w:sz w:val="22"/>
                    <w:szCs w:val="22"/>
                  </w:rPr>
                  <w:t>☒</w:t>
                </w:r>
              </w:sdtContent>
            </w:sdt>
            <w:r w:rsidR="004052BF" w:rsidRPr="00EE77BB">
              <w:rPr>
                <w:sz w:val="22"/>
                <w:szCs w:val="22"/>
              </w:rPr>
              <w:t xml:space="preserve">  </w:t>
            </w:r>
            <w:r w:rsidR="00C11CDA">
              <w:rPr>
                <w:sz w:val="22"/>
                <w:szCs w:val="22"/>
              </w:rPr>
              <w:t>Reikalinga s</w:t>
            </w:r>
            <w:r w:rsidR="004052BF" w:rsidRPr="00EE77BB">
              <w:rPr>
                <w:sz w:val="22"/>
                <w:szCs w:val="22"/>
              </w:rPr>
              <w:t>pecializuota įmonė</w:t>
            </w:r>
          </w:p>
        </w:tc>
        <w:tc>
          <w:tcPr>
            <w:tcW w:w="2780" w:type="dxa"/>
            <w:tcBorders>
              <w:top w:val="nil"/>
              <w:bottom w:val="nil"/>
            </w:tcBorders>
            <w:vAlign w:val="center"/>
          </w:tcPr>
          <w:p w14:paraId="502D6E12" w14:textId="6FD52C47" w:rsidR="004052BF" w:rsidRPr="00EE77BB" w:rsidRDefault="00000000" w:rsidP="00224F07">
            <w:pPr>
              <w:pStyle w:val="Companyname"/>
              <w:rPr>
                <w:sz w:val="22"/>
                <w:szCs w:val="22"/>
              </w:rPr>
            </w:pPr>
            <w:sdt>
              <w:sdtPr>
                <w:rPr>
                  <w:b/>
                  <w:bCs/>
                  <w:color w:val="007BB2" w:themeColor="background2"/>
                  <w:sz w:val="22"/>
                  <w:szCs w:val="22"/>
                </w:rPr>
                <w:id w:val="-1147270689"/>
                <w14:checkbox>
                  <w14:checked w14:val="1"/>
                  <w14:checkedState w14:val="2612" w14:font="MS Gothic"/>
                  <w14:uncheckedState w14:val="2610" w14:font="MS Gothic"/>
                </w14:checkbox>
              </w:sdtPr>
              <w:sdtContent>
                <w:r w:rsidR="004052BF" w:rsidRPr="00EE77BB">
                  <w:rPr>
                    <w:rFonts w:ascii="MS Gothic" w:eastAsia="MS Gothic" w:hAnsi="MS Gothic" w:hint="eastAsia"/>
                    <w:b/>
                    <w:bCs/>
                    <w:color w:val="007BB2" w:themeColor="background2"/>
                    <w:sz w:val="22"/>
                    <w:szCs w:val="22"/>
                  </w:rPr>
                  <w:t>☒</w:t>
                </w:r>
              </w:sdtContent>
            </w:sdt>
            <w:r w:rsidR="004052BF" w:rsidRPr="00EE77BB">
              <w:rPr>
                <w:sz w:val="22"/>
                <w:szCs w:val="22"/>
              </w:rPr>
              <w:t xml:space="preserve">  </w:t>
            </w:r>
            <w:r w:rsidR="006F1366">
              <w:rPr>
                <w:sz w:val="22"/>
                <w:szCs w:val="22"/>
              </w:rPr>
              <w:t>Rekomenduojama</w:t>
            </w:r>
          </w:p>
        </w:tc>
      </w:tr>
      <w:tr w:rsidR="004052BF" w:rsidRPr="00EE77BB" w14:paraId="7ABBE6B5" w14:textId="77777777" w:rsidTr="00224F07">
        <w:trPr>
          <w:trHeight w:val="530"/>
        </w:trPr>
        <w:tc>
          <w:tcPr>
            <w:tcW w:w="2576" w:type="dxa"/>
            <w:tcBorders>
              <w:top w:val="nil"/>
            </w:tcBorders>
            <w:vAlign w:val="center"/>
          </w:tcPr>
          <w:p w14:paraId="4D5F40F0" w14:textId="39DE2AC2" w:rsidR="004052BF"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42399340"/>
                <w14:checkbox>
                  <w14:checked w14:val="1"/>
                  <w14:checkedState w14:val="2612" w14:font="MS Gothic"/>
                  <w14:uncheckedState w14:val="2610" w14:font="MS Gothic"/>
                </w14:checkbox>
              </w:sdtPr>
              <w:sdtContent>
                <w:r w:rsidR="004052BF" w:rsidRPr="00EE77BB">
                  <w:rPr>
                    <w:rFonts w:ascii="MS Gothic" w:eastAsia="MS Gothic" w:hAnsi="MS Gothic" w:hint="eastAsia"/>
                    <w:b/>
                    <w:color w:val="007BB2" w:themeColor="background2"/>
                    <w:sz w:val="22"/>
                    <w:szCs w:val="22"/>
                  </w:rPr>
                  <w:t>☒</w:t>
                </w:r>
              </w:sdtContent>
            </w:sdt>
            <w:r w:rsidR="004052BF"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5A4B1047" w14:textId="77777777" w:rsidR="004052BF"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459100880"/>
                <w14:checkbox>
                  <w14:checked w14:val="1"/>
                  <w14:checkedState w14:val="2612" w14:font="MS Gothic"/>
                  <w14:uncheckedState w14:val="2610" w14:font="MS Gothic"/>
                </w14:checkbox>
              </w:sdtPr>
              <w:sdtContent>
                <w:r w:rsidR="004052BF" w:rsidRPr="00EE77BB">
                  <w:rPr>
                    <w:rFonts w:ascii="MS Gothic" w:eastAsia="MS Gothic" w:hAnsi="MS Gothic" w:hint="eastAsia"/>
                    <w:b/>
                    <w:color w:val="007BB2" w:themeColor="background2"/>
                    <w:sz w:val="22"/>
                    <w:szCs w:val="22"/>
                  </w:rPr>
                  <w:t>☒</w:t>
                </w:r>
              </w:sdtContent>
            </w:sdt>
            <w:r w:rsidR="004052BF" w:rsidRPr="00EE77BB">
              <w:rPr>
                <w:rStyle w:val="Heading3Char"/>
                <w:b w:val="0"/>
                <w:bCs/>
                <w:color w:val="4B4B4D" w:themeColor="text1"/>
                <w:sz w:val="22"/>
                <w:szCs w:val="22"/>
                <w:lang w:val="lt-LT"/>
              </w:rPr>
              <w:t xml:space="preserve">  Aukštas</w:t>
            </w:r>
          </w:p>
        </w:tc>
        <w:tc>
          <w:tcPr>
            <w:tcW w:w="2557" w:type="dxa"/>
            <w:tcBorders>
              <w:top w:val="nil"/>
            </w:tcBorders>
            <w:vAlign w:val="center"/>
          </w:tcPr>
          <w:p w14:paraId="0CBC4C83" w14:textId="783B51B4" w:rsidR="004052BF"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631837838"/>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sz w:val="22"/>
                <w:szCs w:val="22"/>
              </w:rPr>
              <w:t xml:space="preserve">  </w:t>
            </w:r>
            <w:r w:rsidR="00C11CDA">
              <w:rPr>
                <w:sz w:val="22"/>
                <w:szCs w:val="22"/>
              </w:rPr>
              <w:t>Reikalingas e</w:t>
            </w:r>
            <w:r w:rsidR="004052BF" w:rsidRPr="00EE77BB">
              <w:rPr>
                <w:sz w:val="22"/>
                <w:szCs w:val="22"/>
              </w:rPr>
              <w:t>kspertas</w:t>
            </w:r>
          </w:p>
        </w:tc>
        <w:tc>
          <w:tcPr>
            <w:tcW w:w="2780" w:type="dxa"/>
            <w:tcBorders>
              <w:top w:val="nil"/>
            </w:tcBorders>
            <w:vAlign w:val="center"/>
          </w:tcPr>
          <w:p w14:paraId="2ECFF377" w14:textId="77777777" w:rsidR="004052BF" w:rsidRPr="00EE77BB" w:rsidRDefault="00000000" w:rsidP="00224F07">
            <w:pPr>
              <w:pStyle w:val="Companyname"/>
              <w:rPr>
                <w:sz w:val="22"/>
                <w:szCs w:val="22"/>
              </w:rPr>
            </w:pPr>
            <w:sdt>
              <w:sdtPr>
                <w:rPr>
                  <w:sz w:val="22"/>
                  <w:szCs w:val="22"/>
                </w:rPr>
                <w:id w:val="-976067873"/>
                <w14:checkbox>
                  <w14:checked w14:val="0"/>
                  <w14:checkedState w14:val="2612" w14:font="MS Gothic"/>
                  <w14:uncheckedState w14:val="2610" w14:font="MS Gothic"/>
                </w14:checkbox>
              </w:sdtPr>
              <w:sdtContent>
                <w:r w:rsidR="004052BF" w:rsidRPr="00EE77BB">
                  <w:rPr>
                    <w:rFonts w:ascii="MS Gothic" w:eastAsia="MS Gothic" w:hAnsi="MS Gothic" w:hint="eastAsia"/>
                    <w:sz w:val="22"/>
                    <w:szCs w:val="22"/>
                  </w:rPr>
                  <w:t>☐</w:t>
                </w:r>
              </w:sdtContent>
            </w:sdt>
            <w:r w:rsidR="004052BF" w:rsidRPr="00EE77BB">
              <w:rPr>
                <w:sz w:val="22"/>
                <w:szCs w:val="22"/>
              </w:rPr>
              <w:t xml:space="preserve">  Privaloma</w:t>
            </w:r>
          </w:p>
        </w:tc>
      </w:tr>
    </w:tbl>
    <w:p w14:paraId="158E9CBA" w14:textId="77777777" w:rsidR="004052BF" w:rsidRPr="00EE77BB" w:rsidRDefault="004052BF" w:rsidP="004052BF">
      <w:pPr>
        <w:spacing w:before="0"/>
        <w:rPr>
          <w:rStyle w:val="Heading3Char"/>
          <w:sz w:val="28"/>
          <w:szCs w:val="28"/>
          <w:lang w:val="lt-LT"/>
        </w:rPr>
      </w:pPr>
    </w:p>
    <w:p w14:paraId="1B1F3F80" w14:textId="5145A7BA" w:rsidR="004052BF" w:rsidRPr="00EE77BB" w:rsidRDefault="006F1366" w:rsidP="004052BF">
      <w:pPr>
        <w:spacing w:before="0"/>
        <w:rPr>
          <w:rStyle w:val="Heading3Char"/>
          <w:sz w:val="28"/>
          <w:szCs w:val="28"/>
          <w:lang w:val="lt-LT"/>
        </w:rPr>
      </w:pPr>
      <w:r>
        <w:rPr>
          <w:rStyle w:val="Heading3Char"/>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052BF" w:rsidRPr="00EE77BB" w14:paraId="61B8B80D" w14:textId="77777777">
        <w:trPr>
          <w:trHeight w:val="466"/>
        </w:trPr>
        <w:tc>
          <w:tcPr>
            <w:tcW w:w="5097" w:type="dxa"/>
            <w:shd w:val="clear" w:color="auto" w:fill="E7EEF5" w:themeFill="accent5" w:themeFillTint="33"/>
          </w:tcPr>
          <w:p w14:paraId="18D3C042" w14:textId="77777777" w:rsidR="004052BF" w:rsidRPr="00EE77BB" w:rsidRDefault="004052BF"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0E8364A5" w14:textId="77777777" w:rsidR="004052BF" w:rsidRPr="00EE77BB" w:rsidRDefault="004052BF" w:rsidP="00224F07">
            <w:pPr>
              <w:spacing w:before="60" w:after="60"/>
              <w:rPr>
                <w:i/>
                <w:iCs/>
                <w:color w:val="4B4B4D" w:themeColor="text1"/>
              </w:rPr>
            </w:pPr>
            <w:r w:rsidRPr="00EE77BB">
              <w:rPr>
                <w:rStyle w:val="Heading3Char"/>
                <w:lang w:val="lt-LT"/>
              </w:rPr>
              <w:t>Investicijų grąža</w:t>
            </w:r>
          </w:p>
        </w:tc>
      </w:tr>
      <w:tr w:rsidR="004052BF" w:rsidRPr="00EE77BB" w14:paraId="6C531AED" w14:textId="77777777">
        <w:trPr>
          <w:trHeight w:val="904"/>
        </w:trPr>
        <w:tc>
          <w:tcPr>
            <w:tcW w:w="5097" w:type="dxa"/>
          </w:tcPr>
          <w:p w14:paraId="0679A7B6" w14:textId="77777777" w:rsidR="004052BF" w:rsidRPr="00EE77BB" w:rsidRDefault="004052BF" w:rsidP="00224F07">
            <w:pPr>
              <w:pStyle w:val="StandardText"/>
              <w:spacing w:before="60" w:after="60" w:line="280" w:lineRule="exact"/>
            </w:pPr>
            <w:r w:rsidRPr="00EE77BB">
              <w:t>Dvigubo įstiklinimo kaina 75-140 €/m²</w:t>
            </w:r>
          </w:p>
          <w:p w14:paraId="0423B48E" w14:textId="316D9CD7" w:rsidR="004052BF" w:rsidRPr="00EE77BB" w:rsidRDefault="00CF759B" w:rsidP="00224F07">
            <w:pPr>
              <w:pStyle w:val="StandardText"/>
              <w:spacing w:before="60" w:after="60" w:line="280" w:lineRule="exact"/>
              <w:rPr>
                <w:rStyle w:val="Heading3Char"/>
                <w:b w:val="0"/>
                <w:color w:val="4B4B4D" w:themeColor="text1"/>
                <w:lang w:val="lt-LT"/>
              </w:rPr>
            </w:pPr>
            <w:r>
              <w:t>Dalių kaina a</w:t>
            </w:r>
            <w:r w:rsidR="004052BF" w:rsidRPr="00EE77BB">
              <w:t>pie 75 €</w:t>
            </w:r>
            <w:r>
              <w:t>, p</w:t>
            </w:r>
            <w:r w:rsidRPr="00EE77BB">
              <w:t xml:space="preserve">riklausomai nuo rėmo medžiagos </w:t>
            </w:r>
          </w:p>
        </w:tc>
        <w:tc>
          <w:tcPr>
            <w:tcW w:w="5109" w:type="dxa"/>
          </w:tcPr>
          <w:p w14:paraId="73255DD0" w14:textId="77777777" w:rsidR="004052BF" w:rsidRDefault="004052BF" w:rsidP="00224F07">
            <w:pPr>
              <w:pStyle w:val="StandardText"/>
              <w:spacing w:before="60" w:after="60" w:line="280" w:lineRule="exact"/>
            </w:pPr>
            <w:r w:rsidRPr="00EE77BB">
              <w:t>Investicijų grąža per maždaug 5-10 metų</w:t>
            </w:r>
          </w:p>
          <w:p w14:paraId="68D27158" w14:textId="12C5CD73" w:rsidR="001D1477" w:rsidRPr="001D1477" w:rsidRDefault="001D1477" w:rsidP="00224F07">
            <w:pPr>
              <w:pStyle w:val="StandardText"/>
              <w:spacing w:before="60" w:after="60" w:line="280" w:lineRule="exact"/>
              <w:rPr>
                <w:rStyle w:val="Heading3Char"/>
                <w:b w:val="0"/>
                <w:bCs/>
                <w:color w:val="7B6A6B" w:themeColor="accent4"/>
                <w:sz w:val="22"/>
                <w:szCs w:val="22"/>
                <w:lang w:val="lt-LT"/>
              </w:rPr>
            </w:pPr>
          </w:p>
        </w:tc>
      </w:tr>
      <w:tr w:rsidR="004052BF" w:rsidRPr="00EE77BB" w14:paraId="13A380AB" w14:textId="77777777">
        <w:trPr>
          <w:trHeight w:val="516"/>
        </w:trPr>
        <w:tc>
          <w:tcPr>
            <w:tcW w:w="5097" w:type="dxa"/>
            <w:shd w:val="clear" w:color="auto" w:fill="E7EEF5" w:themeFill="accent5" w:themeFillTint="33"/>
          </w:tcPr>
          <w:p w14:paraId="4B3CEDC2" w14:textId="77777777" w:rsidR="004052BF" w:rsidRPr="00EE77BB" w:rsidRDefault="004052BF"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7B7A0876" w14:textId="77777777" w:rsidR="004052BF" w:rsidRPr="00EE77BB" w:rsidRDefault="004052BF" w:rsidP="00224F07">
            <w:pPr>
              <w:spacing w:before="60" w:after="60"/>
              <w:rPr>
                <w:rStyle w:val="Heading3Char"/>
                <w:lang w:val="lt-LT"/>
              </w:rPr>
            </w:pPr>
            <w:r w:rsidRPr="00EE77BB">
              <w:rPr>
                <w:rStyle w:val="Heading3Char"/>
                <w:lang w:val="lt-LT"/>
              </w:rPr>
              <w:t>Medžiagos ar technologijos prieinamumas</w:t>
            </w:r>
          </w:p>
        </w:tc>
      </w:tr>
      <w:tr w:rsidR="004052BF" w:rsidRPr="00EE77BB" w14:paraId="62FE5BF0" w14:textId="77777777">
        <w:trPr>
          <w:trHeight w:val="1054"/>
        </w:trPr>
        <w:tc>
          <w:tcPr>
            <w:tcW w:w="5097" w:type="dxa"/>
          </w:tcPr>
          <w:p w14:paraId="08199255" w14:textId="20A0E917" w:rsidR="004052BF" w:rsidRPr="0048374E" w:rsidRDefault="0048374E" w:rsidP="00224F07">
            <w:pPr>
              <w:pStyle w:val="StandardText"/>
              <w:spacing w:before="60" w:after="60" w:line="280" w:lineRule="exact"/>
              <w:rPr>
                <w:rStyle w:val="Heading3Char"/>
                <w:b w:val="0"/>
                <w:color w:val="4B4B4D" w:themeColor="text1"/>
                <w:lang w:val="lt-LT"/>
              </w:rPr>
            </w:pPr>
            <w:r w:rsidRPr="0048374E">
              <w:rPr>
                <w:rStyle w:val="Heading3Char"/>
                <w:b w:val="0"/>
                <w:color w:val="4B4B4D" w:themeColor="text1"/>
                <w:lang w:val="lt-LT"/>
              </w:rPr>
              <w:t>Šiuo metu finansavimo programų šiai priemonei nėra.</w:t>
            </w:r>
          </w:p>
        </w:tc>
        <w:tc>
          <w:tcPr>
            <w:tcW w:w="5109" w:type="dxa"/>
          </w:tcPr>
          <w:p w14:paraId="580F6E11" w14:textId="77777777" w:rsidR="004052BF" w:rsidRPr="00EE77BB" w:rsidRDefault="004052BF" w:rsidP="00224F07">
            <w:pPr>
              <w:pStyle w:val="StandardText"/>
              <w:spacing w:before="60" w:after="60" w:line="280" w:lineRule="exact"/>
              <w:rPr>
                <w:rStyle w:val="Heading3Char"/>
                <w:b w:val="0"/>
                <w:bCs/>
                <w:color w:val="4B4B4D" w:themeColor="text1"/>
                <w:lang w:val="lt-LT"/>
              </w:rPr>
            </w:pPr>
            <w:r w:rsidRPr="00EE77BB">
              <w:rPr>
                <w:rStyle w:val="Heading3Char"/>
                <w:b w:val="0"/>
                <w:bCs/>
                <w:color w:val="4B4B4D" w:themeColor="text1"/>
                <w:lang w:val="lt-LT"/>
              </w:rPr>
              <w:t xml:space="preserve">Langų </w:t>
            </w:r>
            <w:r w:rsidRPr="00EE77BB">
              <w:t xml:space="preserve">galima įsigyti dideliais kiekiais. </w:t>
            </w:r>
          </w:p>
        </w:tc>
      </w:tr>
      <w:tr w:rsidR="004052BF" w:rsidRPr="00EE77BB" w14:paraId="262F562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319F741" w14:textId="77777777" w:rsidR="004052BF" w:rsidRPr="00EE77BB" w:rsidRDefault="004052BF"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 xml:space="preserve"> Specialūs reikalavimai, saugos priemonės, iššūkiai ar sąlygos</w:t>
            </w:r>
          </w:p>
        </w:tc>
      </w:tr>
      <w:tr w:rsidR="004052BF" w:rsidRPr="00EE77BB" w14:paraId="24E23299" w14:textId="77777777">
        <w:trPr>
          <w:trHeight w:val="554"/>
        </w:trPr>
        <w:tc>
          <w:tcPr>
            <w:tcW w:w="10206" w:type="dxa"/>
            <w:gridSpan w:val="2"/>
            <w:tcBorders>
              <w:top w:val="single" w:sz="4" w:space="0" w:color="auto"/>
              <w:left w:val="single" w:sz="4" w:space="0" w:color="auto"/>
              <w:bottom w:val="single" w:sz="4" w:space="0" w:color="auto"/>
              <w:right w:val="single" w:sz="4" w:space="0" w:color="auto"/>
            </w:tcBorders>
          </w:tcPr>
          <w:p w14:paraId="0107D77B" w14:textId="195F8366" w:rsidR="004052BF" w:rsidRPr="00EE77BB" w:rsidRDefault="004052BF" w:rsidP="00224F07">
            <w:pPr>
              <w:pStyle w:val="StandardText"/>
              <w:spacing w:before="60" w:after="60" w:line="280" w:lineRule="exact"/>
              <w:rPr>
                <w:i/>
                <w:iCs/>
                <w:color w:val="7B6A6B" w:themeColor="accent4"/>
                <w:sz w:val="22"/>
                <w:szCs w:val="22"/>
              </w:rPr>
            </w:pPr>
            <w:r w:rsidRPr="00EE77BB">
              <w:t xml:space="preserve">Tai labai geras metodas, kurį galima taikyti </w:t>
            </w:r>
            <w:r w:rsidR="00312097">
              <w:t>paminklosaugos srityje</w:t>
            </w:r>
            <w:r w:rsidRPr="00EE77BB">
              <w:t xml:space="preserve">, </w:t>
            </w:r>
            <w:r w:rsidR="00BB1D75">
              <w:t xml:space="preserve">kai įdedant naujus stiklus </w:t>
            </w:r>
            <w:r w:rsidRPr="00EE77BB">
              <w:t>išsaug</w:t>
            </w:r>
            <w:r w:rsidR="00BB1D75">
              <w:t>omi</w:t>
            </w:r>
            <w:r w:rsidRPr="00EE77BB">
              <w:t xml:space="preserve"> sen</w:t>
            </w:r>
            <w:r w:rsidR="00BB1D75">
              <w:t xml:space="preserve">i langų </w:t>
            </w:r>
            <w:r w:rsidRPr="00EE77BB">
              <w:t>rėm</w:t>
            </w:r>
            <w:r w:rsidR="00BB1D75">
              <w:t>ai.</w:t>
            </w:r>
            <w:r w:rsidRPr="00EE77BB">
              <w:t xml:space="preserve"> </w:t>
            </w:r>
            <w:r w:rsidR="00BB1D75">
              <w:t>T</w:t>
            </w:r>
            <w:r w:rsidRPr="00EE77BB">
              <w:t xml:space="preserve">ačiau norint </w:t>
            </w:r>
            <w:r w:rsidR="00312097">
              <w:t xml:space="preserve">modernios efektyvios </w:t>
            </w:r>
            <w:r w:rsidRPr="00EE77BB">
              <w:t>izoliacij</w:t>
            </w:r>
            <w:r w:rsidR="00312097">
              <w:t>os</w:t>
            </w:r>
            <w:r w:rsidRPr="00EE77BB">
              <w:t xml:space="preserve">, būtina langus </w:t>
            </w:r>
            <w:r w:rsidR="00BB1D75">
              <w:t xml:space="preserve">pakeisti į naujus </w:t>
            </w:r>
            <w:r w:rsidRPr="00EE77BB">
              <w:t>su trigubais stiklais.</w:t>
            </w:r>
          </w:p>
        </w:tc>
      </w:tr>
    </w:tbl>
    <w:p w14:paraId="14BBD1CE" w14:textId="18DA24FA" w:rsidR="004052BF" w:rsidRPr="00EE77BB" w:rsidRDefault="004052BF" w:rsidP="00EE2888">
      <w:pPr>
        <w:pStyle w:val="Heading3"/>
        <w:rPr>
          <w:rStyle w:val="Heading3Char"/>
          <w:b/>
          <w:sz w:val="28"/>
          <w:szCs w:val="28"/>
          <w:lang w:val="lt-LT"/>
        </w:rPr>
      </w:pP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052BF" w:rsidRPr="00EE77BB" w14:paraId="53DC84F5" w14:textId="77777777" w:rsidTr="00224F07">
        <w:tc>
          <w:tcPr>
            <w:tcW w:w="10196" w:type="dxa"/>
            <w:shd w:val="clear" w:color="auto" w:fill="E7EEF5" w:themeFill="accent5" w:themeFillTint="33"/>
          </w:tcPr>
          <w:p w14:paraId="046C8FFD" w14:textId="2E616D6E" w:rsidR="004052BF"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4052BF" w:rsidRPr="00EE77BB" w14:paraId="38EB2EAD" w14:textId="77777777" w:rsidTr="00224F07">
        <w:tc>
          <w:tcPr>
            <w:tcW w:w="10196" w:type="dxa"/>
          </w:tcPr>
          <w:p w14:paraId="4DE59B5C" w14:textId="77777777" w:rsidR="004052BF" w:rsidRPr="00EE77BB" w:rsidRDefault="004052BF" w:rsidP="00224F07">
            <w:pPr>
              <w:pStyle w:val="StandardText"/>
              <w:spacing w:before="60" w:after="60" w:line="280" w:lineRule="exact"/>
            </w:pPr>
            <w:r w:rsidRPr="00EE77BB">
              <w:t>Langų gamintojai</w:t>
            </w:r>
          </w:p>
          <w:p w14:paraId="7C85ED3D" w14:textId="77777777" w:rsidR="004052BF" w:rsidRPr="00EE77BB" w:rsidRDefault="004052BF" w:rsidP="00224F07">
            <w:pPr>
              <w:spacing w:before="60" w:after="60"/>
              <w:rPr>
                <w:i/>
                <w:iCs/>
              </w:rPr>
            </w:pPr>
          </w:p>
        </w:tc>
      </w:tr>
      <w:tr w:rsidR="004052BF" w:rsidRPr="00EE77BB" w14:paraId="5E523131" w14:textId="77777777" w:rsidTr="00224F07">
        <w:tc>
          <w:tcPr>
            <w:tcW w:w="10196" w:type="dxa"/>
            <w:shd w:val="clear" w:color="auto" w:fill="E7EEF5" w:themeFill="accent5" w:themeFillTint="33"/>
          </w:tcPr>
          <w:p w14:paraId="316A83E2" w14:textId="0B56101F" w:rsidR="004052BF"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4052BF" w:rsidRPr="00EE77BB" w14:paraId="40593E81" w14:textId="77777777" w:rsidTr="00224F07">
        <w:trPr>
          <w:trHeight w:val="699"/>
        </w:trPr>
        <w:tc>
          <w:tcPr>
            <w:tcW w:w="10196" w:type="dxa"/>
          </w:tcPr>
          <w:p w14:paraId="12361891" w14:textId="16EDE942" w:rsidR="004052BF" w:rsidRPr="00EE77BB" w:rsidRDefault="004052BF" w:rsidP="00224F07">
            <w:pPr>
              <w:pStyle w:val="StandardText"/>
              <w:spacing w:before="60" w:after="60" w:line="280" w:lineRule="exact"/>
            </w:pPr>
            <w:r w:rsidRPr="00EE77BB">
              <w:t xml:space="preserve">Energetikos konsultantas arba </w:t>
            </w:r>
            <w:r w:rsidR="00DB1673">
              <w:t>statybos</w:t>
            </w:r>
            <w:r w:rsidRPr="00EE77BB">
              <w:t xml:space="preserve"> inžinierius ir (arba) architektas</w:t>
            </w:r>
          </w:p>
        </w:tc>
      </w:tr>
      <w:tr w:rsidR="004052BF" w:rsidRPr="00EE77BB" w14:paraId="667BBAF5" w14:textId="77777777" w:rsidTr="00224F07">
        <w:tc>
          <w:tcPr>
            <w:tcW w:w="10196" w:type="dxa"/>
            <w:shd w:val="clear" w:color="auto" w:fill="E7EEF5" w:themeFill="accent5" w:themeFillTint="33"/>
          </w:tcPr>
          <w:p w14:paraId="3ABFADCF" w14:textId="77777777" w:rsidR="004052BF" w:rsidRPr="00EE77BB" w:rsidRDefault="004052BF"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4052BF" w:rsidRPr="00EE77BB" w14:paraId="273DDBB5" w14:textId="77777777" w:rsidTr="00224F07">
        <w:trPr>
          <w:trHeight w:val="773"/>
        </w:trPr>
        <w:tc>
          <w:tcPr>
            <w:tcW w:w="10196" w:type="dxa"/>
          </w:tcPr>
          <w:p w14:paraId="33C04443" w14:textId="77777777" w:rsidR="004052BF" w:rsidRPr="00EE77BB" w:rsidRDefault="004052BF" w:rsidP="00224F07">
            <w:pPr>
              <w:spacing w:before="60" w:after="60"/>
              <w:rPr>
                <w:i/>
                <w:iCs/>
              </w:rPr>
            </w:pPr>
            <w:r w:rsidRPr="00EE77BB">
              <w:rPr>
                <w:i/>
                <w:iCs/>
              </w:rPr>
              <w:t>----</w:t>
            </w:r>
          </w:p>
          <w:p w14:paraId="72079075" w14:textId="77777777" w:rsidR="004052BF" w:rsidRPr="00EE77BB" w:rsidRDefault="004052BF" w:rsidP="00224F07">
            <w:pPr>
              <w:spacing w:before="60" w:after="60"/>
              <w:rPr>
                <w:i/>
                <w:iCs/>
              </w:rPr>
            </w:pPr>
          </w:p>
        </w:tc>
      </w:tr>
    </w:tbl>
    <w:p w14:paraId="0B226455" w14:textId="77777777" w:rsidR="004052BF" w:rsidRPr="00EE77BB" w:rsidRDefault="004052BF" w:rsidP="004052BF">
      <w:pPr>
        <w:spacing w:before="0"/>
        <w:rPr>
          <w:rStyle w:val="Heading3Char"/>
          <w:lang w:val="lt-LT"/>
        </w:rPr>
      </w:pPr>
      <w:r w:rsidRPr="00EE77BB">
        <w:rPr>
          <w:rStyle w:val="Heading3Char"/>
          <w:lang w:val="lt-LT"/>
        </w:rPr>
        <w:br w:type="page"/>
      </w:r>
    </w:p>
    <w:p w14:paraId="416FBF7C" w14:textId="77777777" w:rsidR="004052BF" w:rsidRPr="00EE77BB" w:rsidRDefault="004052BF" w:rsidP="00EE2888">
      <w:pPr>
        <w:pStyle w:val="Heading3"/>
      </w:pPr>
      <w:r w:rsidRPr="00EE77BB">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450"/>
        <w:gridCol w:w="5744"/>
      </w:tblGrid>
      <w:tr w:rsidR="004052BF" w:rsidRPr="00EE77BB" w14:paraId="169D8B03" w14:textId="77777777" w:rsidTr="00224F07">
        <w:tc>
          <w:tcPr>
            <w:tcW w:w="4957" w:type="dxa"/>
            <w:shd w:val="clear" w:color="auto" w:fill="E7EEF5" w:themeFill="accent5" w:themeFillTint="33"/>
          </w:tcPr>
          <w:p w14:paraId="0191046F" w14:textId="48C2B8B8" w:rsidR="004052BF"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3363CC33" w14:textId="4CBBB3DD" w:rsidR="004052BF" w:rsidRPr="00EE77BB" w:rsidRDefault="004052BF" w:rsidP="00224F07">
            <w:pPr>
              <w:spacing w:after="120"/>
              <w:rPr>
                <w:b/>
                <w:bCs/>
              </w:rPr>
            </w:pPr>
            <w:r w:rsidRPr="00EE77BB">
              <w:rPr>
                <w:rStyle w:val="Heading3Char"/>
                <w:lang w:val="lt-LT"/>
              </w:rPr>
              <w:t>Diegimo instrukcijos ir gairės, atvirojo kodo iniciatyvos</w:t>
            </w:r>
          </w:p>
        </w:tc>
      </w:tr>
      <w:tr w:rsidR="004052BF" w:rsidRPr="00EE77BB" w14:paraId="54127559" w14:textId="77777777" w:rsidTr="00224F07">
        <w:tc>
          <w:tcPr>
            <w:tcW w:w="4957" w:type="dxa"/>
          </w:tcPr>
          <w:p w14:paraId="34EA9FD6" w14:textId="6255A20D" w:rsidR="004052BF" w:rsidRPr="00EE77BB" w:rsidRDefault="001D1477">
            <w:pPr>
              <w:pStyle w:val="StandardText"/>
              <w:numPr>
                <w:ilvl w:val="0"/>
                <w:numId w:val="66"/>
              </w:numPr>
              <w:spacing w:before="60" w:after="60" w:line="280" w:lineRule="exact"/>
            </w:pPr>
            <w:bookmarkStart w:id="36" w:name="_Hlk198135833"/>
            <w:r w:rsidRPr="001D1477">
              <w:t>Esamos situacijos (rėmų ir aplinkinio mūro) įvertinimas dėl langų įstiklinimo.</w:t>
            </w:r>
          </w:p>
          <w:bookmarkEnd w:id="36"/>
          <w:p w14:paraId="2802973E" w14:textId="304CCEEC" w:rsidR="004052BF" w:rsidRPr="00EE77BB" w:rsidRDefault="004052BF">
            <w:pPr>
              <w:pStyle w:val="StandardText"/>
              <w:numPr>
                <w:ilvl w:val="0"/>
                <w:numId w:val="66"/>
              </w:numPr>
              <w:spacing w:before="60" w:after="60" w:line="280" w:lineRule="exact"/>
            </w:pPr>
            <w:r w:rsidRPr="00EE77BB">
              <w:t>Reikiamų medžiagų apskaičiavimas</w:t>
            </w:r>
            <w:r w:rsidR="00312097">
              <w:t>.</w:t>
            </w:r>
          </w:p>
          <w:p w14:paraId="0670F417" w14:textId="7B1717D2" w:rsidR="004052BF" w:rsidRPr="00EE77BB" w:rsidRDefault="00312097">
            <w:pPr>
              <w:pStyle w:val="StandardText"/>
              <w:numPr>
                <w:ilvl w:val="0"/>
                <w:numId w:val="66"/>
              </w:numPr>
              <w:spacing w:before="60" w:after="60" w:line="280" w:lineRule="exact"/>
              <w:rPr>
                <w:i/>
                <w:iCs/>
              </w:rPr>
            </w:pPr>
            <w:r>
              <w:t>S</w:t>
            </w:r>
            <w:r w:rsidR="004052BF" w:rsidRPr="00EE77BB">
              <w:t>pecializuot</w:t>
            </w:r>
            <w:r>
              <w:t>os</w:t>
            </w:r>
            <w:r w:rsidR="004052BF" w:rsidRPr="00EE77BB">
              <w:t xml:space="preserve"> įmon</w:t>
            </w:r>
            <w:r>
              <w:t xml:space="preserve">ės radimas </w:t>
            </w:r>
            <w:r w:rsidR="004052BF" w:rsidRPr="00EE77BB">
              <w:t>ir pasiūlym</w:t>
            </w:r>
            <w:r>
              <w:t>o gavimas.</w:t>
            </w:r>
          </w:p>
        </w:tc>
        <w:tc>
          <w:tcPr>
            <w:tcW w:w="5237" w:type="dxa"/>
          </w:tcPr>
          <w:p w14:paraId="3650C7EC" w14:textId="64E1FA33" w:rsidR="004052BF" w:rsidRPr="001D1477" w:rsidRDefault="001D1477" w:rsidP="00224F07">
            <w:pPr>
              <w:spacing w:before="60" w:after="60"/>
            </w:pPr>
            <w:hyperlink r:id="rId66" w:history="1">
              <w:r w:rsidRPr="009C47BB">
                <w:rPr>
                  <w:rStyle w:val="Hyperlink"/>
                </w:rPr>
                <w:t>https://www.e-tar.lt/portal/lt/legalAct/1aa5acc055ce11e9975f9c35aedfe438</w:t>
              </w:r>
            </w:hyperlink>
            <w:r>
              <w:t xml:space="preserve"> </w:t>
            </w:r>
          </w:p>
        </w:tc>
      </w:tr>
      <w:tr w:rsidR="004052BF" w:rsidRPr="00EE77BB" w14:paraId="24BB89A1" w14:textId="77777777" w:rsidTr="00224F07">
        <w:tc>
          <w:tcPr>
            <w:tcW w:w="4957" w:type="dxa"/>
            <w:shd w:val="clear" w:color="auto" w:fill="E7EEF5" w:themeFill="accent5" w:themeFillTint="33"/>
          </w:tcPr>
          <w:p w14:paraId="632CB9F0" w14:textId="583E2594" w:rsidR="004052BF" w:rsidRPr="00EE77BB" w:rsidRDefault="004658D9" w:rsidP="00224F07">
            <w:pPr>
              <w:spacing w:before="60" w:after="60"/>
              <w:rPr>
                <w:rStyle w:val="Heading3Char"/>
                <w:bCs/>
                <w:lang w:val="lt-LT"/>
              </w:rPr>
            </w:pPr>
            <w:r>
              <w:rPr>
                <w:rStyle w:val="Heading3Char"/>
                <w:bCs/>
                <w:lang w:val="lt-LT"/>
              </w:rPr>
              <w:t>Į</w:t>
            </w:r>
            <w:r w:rsidR="004052BF" w:rsidRPr="00EE77BB">
              <w:rPr>
                <w:rStyle w:val="Heading3Char"/>
                <w:bCs/>
                <w:lang w:val="lt-LT"/>
              </w:rPr>
              <w:t>gyvendinimas</w:t>
            </w:r>
          </w:p>
        </w:tc>
        <w:tc>
          <w:tcPr>
            <w:tcW w:w="5237" w:type="dxa"/>
            <w:shd w:val="clear" w:color="auto" w:fill="E7EEF5" w:themeFill="accent5" w:themeFillTint="33"/>
          </w:tcPr>
          <w:p w14:paraId="45E60786" w14:textId="4D86BB9D" w:rsidR="004052BF" w:rsidRPr="00EE77BB" w:rsidRDefault="00E33038" w:rsidP="00224F07">
            <w:pPr>
              <w:spacing w:before="60" w:after="60"/>
              <w:rPr>
                <w:rStyle w:val="Heading3Char"/>
                <w:bCs/>
                <w:lang w:val="lt-LT"/>
              </w:rPr>
            </w:pPr>
            <w:r>
              <w:rPr>
                <w:rStyle w:val="Heading3Char"/>
                <w:bCs/>
                <w:lang w:val="lt-LT"/>
              </w:rPr>
              <w:t>Susijusi komunikacija</w:t>
            </w:r>
          </w:p>
        </w:tc>
      </w:tr>
      <w:tr w:rsidR="004052BF" w:rsidRPr="00EE77BB" w14:paraId="377431E4" w14:textId="77777777" w:rsidTr="00224F07">
        <w:trPr>
          <w:trHeight w:val="1538"/>
        </w:trPr>
        <w:tc>
          <w:tcPr>
            <w:tcW w:w="4957" w:type="dxa"/>
          </w:tcPr>
          <w:p w14:paraId="499BB92F" w14:textId="77777777" w:rsidR="004052BF" w:rsidRPr="00EE77BB" w:rsidRDefault="004052BF">
            <w:pPr>
              <w:pStyle w:val="StandardText"/>
              <w:numPr>
                <w:ilvl w:val="0"/>
                <w:numId w:val="20"/>
              </w:numPr>
              <w:spacing w:before="60" w:after="60" w:line="280" w:lineRule="exact"/>
            </w:pPr>
            <w:r w:rsidRPr="00EE77BB">
              <w:t>Langų išėmimas ir įstiklinimas.</w:t>
            </w:r>
          </w:p>
          <w:p w14:paraId="761C15CA" w14:textId="45FEE3BE" w:rsidR="004052BF" w:rsidRPr="00EE77BB" w:rsidRDefault="004052BF">
            <w:pPr>
              <w:pStyle w:val="StandardText"/>
              <w:numPr>
                <w:ilvl w:val="0"/>
                <w:numId w:val="20"/>
              </w:numPr>
              <w:spacing w:before="60" w:after="60" w:line="280" w:lineRule="exact"/>
            </w:pPr>
            <w:r w:rsidRPr="00EE77BB">
              <w:t xml:space="preserve">Langus </w:t>
            </w:r>
            <w:r w:rsidR="00312097">
              <w:t>perstiklina</w:t>
            </w:r>
            <w:r w:rsidRPr="00EE77BB">
              <w:t xml:space="preserve"> langų montuotojai, vadovaudamiesi rekomendacijomis.</w:t>
            </w:r>
          </w:p>
          <w:p w14:paraId="2E7CDECB" w14:textId="56C7DAB8" w:rsidR="004052BF" w:rsidRPr="00EE77BB" w:rsidRDefault="004052BF">
            <w:pPr>
              <w:pStyle w:val="StandardText"/>
              <w:numPr>
                <w:ilvl w:val="0"/>
                <w:numId w:val="20"/>
              </w:numPr>
              <w:spacing w:before="60" w:after="60" w:line="280" w:lineRule="exact"/>
              <w:rPr>
                <w:i/>
                <w:iCs/>
              </w:rPr>
            </w:pPr>
            <w:r w:rsidRPr="00EE77BB">
              <w:t xml:space="preserve">Langų komponentų </w:t>
            </w:r>
            <w:r w:rsidR="00312097">
              <w:t>su</w:t>
            </w:r>
            <w:r w:rsidRPr="00EE77BB">
              <w:t>reguliavimas</w:t>
            </w:r>
            <w:r w:rsidR="00312097">
              <w:t>.</w:t>
            </w:r>
          </w:p>
        </w:tc>
        <w:tc>
          <w:tcPr>
            <w:tcW w:w="5237" w:type="dxa"/>
          </w:tcPr>
          <w:p w14:paraId="077BE7B1" w14:textId="77777777" w:rsidR="004052BF" w:rsidRPr="00EE77BB" w:rsidRDefault="004052BF" w:rsidP="00224F07">
            <w:pPr>
              <w:spacing w:before="60" w:after="60"/>
              <w:rPr>
                <w:i/>
                <w:iCs/>
              </w:rPr>
            </w:pPr>
          </w:p>
        </w:tc>
      </w:tr>
      <w:tr w:rsidR="004052BF" w:rsidRPr="00EE77BB" w14:paraId="0D5D3EF9" w14:textId="77777777" w:rsidTr="00224F07">
        <w:tc>
          <w:tcPr>
            <w:tcW w:w="4957" w:type="dxa"/>
            <w:shd w:val="clear" w:color="auto" w:fill="E7EEF5" w:themeFill="accent5" w:themeFillTint="33"/>
          </w:tcPr>
          <w:p w14:paraId="7FAAC154" w14:textId="33FD27A2" w:rsidR="004052BF"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54C7BAFC" w14:textId="77777777" w:rsidR="004052BF" w:rsidRPr="00EE77BB" w:rsidRDefault="004052BF" w:rsidP="00224F07">
            <w:pPr>
              <w:spacing w:before="60" w:after="60"/>
              <w:rPr>
                <w:rStyle w:val="Heading3Char"/>
                <w:bCs/>
                <w:lang w:val="lt-LT"/>
              </w:rPr>
            </w:pPr>
            <w:r w:rsidRPr="00EE77BB">
              <w:rPr>
                <w:rStyle w:val="Heading3Char"/>
                <w:bCs/>
                <w:lang w:val="lt-LT"/>
              </w:rPr>
              <w:t>Kitos pastabos ir nuorodos</w:t>
            </w:r>
          </w:p>
        </w:tc>
      </w:tr>
      <w:tr w:rsidR="004052BF" w:rsidRPr="00EE77BB" w14:paraId="5007D046" w14:textId="77777777" w:rsidTr="00224F07">
        <w:tc>
          <w:tcPr>
            <w:tcW w:w="4957" w:type="dxa"/>
          </w:tcPr>
          <w:p w14:paraId="4D459FBD" w14:textId="66E5B9BB" w:rsidR="004052BF" w:rsidRPr="00EE77BB" w:rsidRDefault="004052BF">
            <w:pPr>
              <w:pStyle w:val="StandardText"/>
              <w:numPr>
                <w:ilvl w:val="0"/>
                <w:numId w:val="19"/>
              </w:numPr>
              <w:spacing w:before="60" w:after="60" w:line="280" w:lineRule="exact"/>
            </w:pPr>
            <w:r w:rsidRPr="00EE77BB">
              <w:t>Energijos suvartojimo stebėjimas ir sutaupyt</w:t>
            </w:r>
            <w:r w:rsidR="00BB1D75">
              <w:t>ų lėšų</w:t>
            </w:r>
            <w:r w:rsidRPr="00EE77BB">
              <w:t xml:space="preserve"> įvertinimas</w:t>
            </w:r>
            <w:r w:rsidR="00426ACF">
              <w:t>.</w:t>
            </w:r>
          </w:p>
        </w:tc>
        <w:tc>
          <w:tcPr>
            <w:tcW w:w="5237" w:type="dxa"/>
          </w:tcPr>
          <w:p w14:paraId="4B758177" w14:textId="2C25E056" w:rsidR="00514916" w:rsidRPr="00514916" w:rsidRDefault="00514916" w:rsidP="00514916">
            <w:pPr>
              <w:spacing w:before="60" w:after="60"/>
              <w:rPr>
                <w:sz w:val="24"/>
                <w:szCs w:val="24"/>
              </w:rPr>
            </w:pPr>
            <w:hyperlink r:id="rId67" w:history="1">
              <w:r w:rsidRPr="00514916">
                <w:rPr>
                  <w:rStyle w:val="Hyperlink"/>
                  <w:sz w:val="24"/>
                  <w:szCs w:val="24"/>
                </w:rPr>
                <w:t>https://www.megrame.lt/stiklo-paketu-keitimas</w:t>
              </w:r>
            </w:hyperlink>
            <w:r w:rsidRPr="00514916">
              <w:rPr>
                <w:sz w:val="24"/>
                <w:szCs w:val="24"/>
              </w:rPr>
              <w:t xml:space="preserve"> </w:t>
            </w:r>
          </w:p>
          <w:p w14:paraId="469EAAB6" w14:textId="70582846" w:rsidR="004052BF" w:rsidRPr="00EE77BB" w:rsidRDefault="00514916" w:rsidP="00514916">
            <w:pPr>
              <w:spacing w:before="60" w:after="60"/>
            </w:pPr>
            <w:hyperlink r:id="rId68" w:history="1">
              <w:r w:rsidRPr="00514916">
                <w:rPr>
                  <w:rStyle w:val="Hyperlink"/>
                  <w:sz w:val="24"/>
                  <w:szCs w:val="24"/>
                </w:rPr>
                <w:t>https://www.languservisas.lt/paslaugos/stiklo-paketu-keitimas</w:t>
              </w:r>
            </w:hyperlink>
            <w:r>
              <w:t xml:space="preserve"> </w:t>
            </w:r>
          </w:p>
        </w:tc>
      </w:tr>
    </w:tbl>
    <w:p w14:paraId="56CDFB33" w14:textId="77777777" w:rsidR="004052BF" w:rsidRPr="00EE77BB" w:rsidRDefault="004052BF" w:rsidP="004052BF">
      <w:pPr>
        <w:tabs>
          <w:tab w:val="left" w:pos="3830"/>
        </w:tabs>
        <w:rPr>
          <w:b/>
          <w:bCs/>
        </w:rPr>
      </w:pPr>
    </w:p>
    <w:tbl>
      <w:tblPr>
        <w:tblStyle w:val="TableGrid"/>
        <w:tblW w:w="0" w:type="auto"/>
        <w:tblLook w:val="04A0" w:firstRow="1" w:lastRow="0" w:firstColumn="1" w:lastColumn="0" w:noHBand="0" w:noVBand="1"/>
      </w:tblPr>
      <w:tblGrid>
        <w:gridCol w:w="10194"/>
      </w:tblGrid>
      <w:tr w:rsidR="004052BF" w:rsidRPr="00EE77BB" w14:paraId="7BE219F6" w14:textId="77777777" w:rsidTr="00224F07">
        <w:trPr>
          <w:trHeight w:val="351"/>
        </w:trPr>
        <w:tc>
          <w:tcPr>
            <w:tcW w:w="10194" w:type="dxa"/>
            <w:shd w:val="clear" w:color="auto" w:fill="D4E2ED" w:themeFill="accent2" w:themeFillTint="33"/>
          </w:tcPr>
          <w:p w14:paraId="372AB157" w14:textId="5ED13ECF" w:rsidR="004052BF" w:rsidRPr="00EE77BB" w:rsidRDefault="004052BF" w:rsidP="00224F07">
            <w:pPr>
              <w:tabs>
                <w:tab w:val="left" w:pos="3830"/>
              </w:tabs>
              <w:rPr>
                <w:b/>
                <w:bCs/>
                <w:sz w:val="24"/>
                <w:szCs w:val="24"/>
              </w:rPr>
            </w:pPr>
            <w:r w:rsidRPr="00EE77BB">
              <w:rPr>
                <w:b/>
                <w:bCs/>
                <w:color w:val="007BB2" w:themeColor="background2"/>
                <w:sz w:val="24"/>
                <w:szCs w:val="24"/>
              </w:rPr>
              <w:t>Nuotraukos</w:t>
            </w:r>
          </w:p>
        </w:tc>
      </w:tr>
      <w:tr w:rsidR="004052BF" w:rsidRPr="00EE77BB" w14:paraId="5FFF00BD" w14:textId="77777777" w:rsidTr="00224F07">
        <w:trPr>
          <w:trHeight w:val="4300"/>
        </w:trPr>
        <w:tc>
          <w:tcPr>
            <w:tcW w:w="10194" w:type="dxa"/>
            <w:vAlign w:val="center"/>
          </w:tcPr>
          <w:p w14:paraId="2C0AFDE3" w14:textId="3EABD1D6" w:rsidR="004052BF" w:rsidRPr="00EE77BB" w:rsidRDefault="00514916" w:rsidP="00224F07">
            <w:pPr>
              <w:keepNext/>
              <w:tabs>
                <w:tab w:val="left" w:pos="3830"/>
              </w:tabs>
              <w:spacing w:before="60" w:after="60"/>
              <w:jc w:val="center"/>
            </w:pPr>
            <w:r w:rsidRPr="00E9795D">
              <w:rPr>
                <w:noProof/>
              </w:rPr>
              <w:drawing>
                <wp:inline distT="0" distB="0" distL="0" distR="0" wp14:anchorId="609DE731" wp14:editId="24BB2496">
                  <wp:extent cx="3553321" cy="2457793"/>
                  <wp:effectExtent l="0" t="0" r="9525" b="0"/>
                  <wp:docPr id="28939895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98953" name=""/>
                          <pic:cNvPicPr/>
                        </pic:nvPicPr>
                        <pic:blipFill>
                          <a:blip r:embed="rId69"/>
                          <a:stretch>
                            <a:fillRect/>
                          </a:stretch>
                        </pic:blipFill>
                        <pic:spPr>
                          <a:xfrm>
                            <a:off x="0" y="0"/>
                            <a:ext cx="3553321" cy="2457793"/>
                          </a:xfrm>
                          <a:prstGeom prst="rect">
                            <a:avLst/>
                          </a:prstGeom>
                        </pic:spPr>
                      </pic:pic>
                    </a:graphicData>
                  </a:graphic>
                </wp:inline>
              </w:drawing>
            </w:r>
          </w:p>
          <w:p w14:paraId="3CBAA955" w14:textId="0399DBE2" w:rsidR="004052BF" w:rsidRPr="00EE77BB" w:rsidRDefault="004052BF" w:rsidP="00224F07">
            <w:pPr>
              <w:pStyle w:val="Caption"/>
              <w:spacing w:before="60" w:after="60"/>
              <w:jc w:val="center"/>
            </w:pPr>
            <w:r w:rsidRPr="00EE77BB">
              <w:fldChar w:fldCharType="begin"/>
            </w:r>
            <w:r w:rsidRPr="00EE77BB">
              <w:instrText xml:space="preserve"> SEQ Figure \* ARABIC </w:instrText>
            </w:r>
            <w:r w:rsidRPr="00EE77BB">
              <w:fldChar w:fldCharType="separate"/>
            </w:r>
            <w:r w:rsidR="00876B2F">
              <w:rPr>
                <w:noProof/>
              </w:rPr>
              <w:t>9</w:t>
            </w:r>
            <w:r w:rsidRPr="00EE77BB">
              <w:fldChar w:fldCharType="end"/>
            </w:r>
            <w:r w:rsidR="003E27EB">
              <w:t xml:space="preserve"> pav.</w:t>
            </w:r>
            <w:r w:rsidRPr="00EE77BB">
              <w:t xml:space="preserve">: Langų </w:t>
            </w:r>
            <w:r w:rsidR="00BE5A2C">
              <w:t xml:space="preserve">įrengimas </w:t>
            </w:r>
            <w:r w:rsidRPr="00EE77BB">
              <w:t>©  Freepik (www.freepik.com)</w:t>
            </w:r>
          </w:p>
        </w:tc>
      </w:tr>
    </w:tbl>
    <w:p w14:paraId="0BDB0F4B" w14:textId="77777777" w:rsidR="00DB157B" w:rsidRPr="00EE77BB" w:rsidRDefault="00DB157B">
      <w:pPr>
        <w:spacing w:before="0"/>
        <w:rPr>
          <w:b/>
          <w:color w:val="004E84" w:themeColor="text2"/>
          <w:sz w:val="40"/>
          <w:szCs w:val="28"/>
        </w:rPr>
      </w:pPr>
      <w:bookmarkStart w:id="37" w:name="_Toc192794838"/>
      <w:r w:rsidRPr="00EE77BB">
        <w:br w:type="page"/>
      </w:r>
    </w:p>
    <w:p w14:paraId="33569E2A" w14:textId="1BEDC63F" w:rsidR="00063DEF" w:rsidRPr="00EE77BB" w:rsidRDefault="00063DEF" w:rsidP="00693966">
      <w:pPr>
        <w:pStyle w:val="Heading2"/>
      </w:pPr>
      <w:r w:rsidRPr="00EE77BB">
        <w:lastRenderedPageBreak/>
        <w:t>Langų keitimas</w:t>
      </w:r>
      <w:bookmarkEnd w:id="37"/>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63DEF" w:rsidRPr="00EE77BB" w14:paraId="6C30CF7E"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1CFE8B40" w14:textId="77777777" w:rsidR="00063DEF" w:rsidRPr="00EE77BB" w:rsidRDefault="00063DEF" w:rsidP="00224F07">
            <w:pPr>
              <w:spacing w:before="60" w:after="60"/>
              <w:rPr>
                <w:i/>
                <w:iCs/>
                <w:color w:val="7B6A6B" w:themeColor="accent4"/>
              </w:rPr>
            </w:pPr>
            <w:r w:rsidRPr="00EE77BB">
              <w:rPr>
                <w:rStyle w:val="Heading3Char"/>
                <w:lang w:val="lt-LT"/>
              </w:rPr>
              <w:t>Trumpas aprašymas</w:t>
            </w:r>
          </w:p>
        </w:tc>
      </w:tr>
      <w:tr w:rsidR="00063DEF" w:rsidRPr="00EE77BB" w14:paraId="063A06DB" w14:textId="77777777" w:rsidTr="00224F07">
        <w:trPr>
          <w:trHeight w:val="1754"/>
        </w:trPr>
        <w:tc>
          <w:tcPr>
            <w:tcW w:w="10292" w:type="dxa"/>
            <w:tcBorders>
              <w:top w:val="single" w:sz="4" w:space="0" w:color="auto"/>
            </w:tcBorders>
          </w:tcPr>
          <w:p w14:paraId="27950C49" w14:textId="6A0826E0" w:rsidR="00063DEF" w:rsidRPr="00EE77BB" w:rsidRDefault="00063DEF" w:rsidP="00224F07">
            <w:pPr>
              <w:pStyle w:val="StandardText"/>
              <w:spacing w:before="60" w:after="60" w:line="280" w:lineRule="exact"/>
            </w:pPr>
            <w:r w:rsidRPr="00EE77BB">
              <w:t xml:space="preserve">Priklausomai nuo langų būklės, jie gali </w:t>
            </w:r>
            <w:r w:rsidR="00426ACF">
              <w:t xml:space="preserve">lemti </w:t>
            </w:r>
            <w:r w:rsidRPr="00EE77BB">
              <w:t>iki 25 % visų pastato šilumos nuostolių.</w:t>
            </w:r>
          </w:p>
          <w:p w14:paraId="1C051B92" w14:textId="3B3717A4" w:rsidR="00063DEF" w:rsidRPr="00EE77BB" w:rsidRDefault="00FC1546" w:rsidP="00224F07">
            <w:pPr>
              <w:pStyle w:val="StandardText"/>
              <w:spacing w:before="60" w:after="60" w:line="280" w:lineRule="exact"/>
            </w:pPr>
            <w:r>
              <w:t>K</w:t>
            </w:r>
            <w:r w:rsidR="00063DEF" w:rsidRPr="00EE77BB">
              <w:t>ai lang</w:t>
            </w:r>
            <w:r w:rsidR="00426ACF">
              <w:t>ams</w:t>
            </w:r>
            <w:r w:rsidR="00063DEF" w:rsidRPr="00EE77BB">
              <w:t xml:space="preserve"> reikia remont</w:t>
            </w:r>
            <w:r w:rsidR="00426ACF">
              <w:t>o</w:t>
            </w:r>
            <w:r w:rsidR="00063DEF" w:rsidRPr="00EE77BB">
              <w:t xml:space="preserve"> arba jie </w:t>
            </w:r>
            <w:r w:rsidR="00426ACF">
              <w:t xml:space="preserve">yra tiesiog </w:t>
            </w:r>
            <w:r w:rsidR="00063DEF" w:rsidRPr="00EE77BB">
              <w:t xml:space="preserve">pasenę, jie </w:t>
            </w:r>
            <w:r w:rsidR="00426ACF">
              <w:t>tampa</w:t>
            </w:r>
            <w:r w:rsidR="00063DEF" w:rsidRPr="00EE77BB">
              <w:t xml:space="preserve"> energetiškai </w:t>
            </w:r>
            <w:r w:rsidR="00426ACF">
              <w:t>ne</w:t>
            </w:r>
            <w:r w:rsidR="00063DEF" w:rsidRPr="00EE77BB">
              <w:t>efektyv</w:t>
            </w:r>
            <w:r w:rsidR="00426ACF">
              <w:t>iais</w:t>
            </w:r>
            <w:r w:rsidR="00063DEF" w:rsidRPr="00EE77BB">
              <w:t xml:space="preserve"> ir juos reikia pakeisti</w:t>
            </w:r>
            <w:r>
              <w:t>.</w:t>
            </w:r>
          </w:p>
          <w:p w14:paraId="0AFF7BB8" w14:textId="76CB54F5" w:rsidR="00063DEF" w:rsidRPr="00EE77BB" w:rsidRDefault="00063DEF" w:rsidP="00224F07">
            <w:pPr>
              <w:pStyle w:val="StandardText"/>
              <w:spacing w:before="60" w:after="60" w:line="280" w:lineRule="exact"/>
            </w:pPr>
            <w:r w:rsidRPr="00EE77BB">
              <w:t xml:space="preserve">Modernizuojant rekomenduojama senus dvigubus stiklus pakeisti </w:t>
            </w:r>
            <w:r w:rsidR="00292164">
              <w:t xml:space="preserve">į </w:t>
            </w:r>
            <w:r w:rsidRPr="00EE77BB">
              <w:t>nauj</w:t>
            </w:r>
            <w:r w:rsidR="00292164">
              <w:t>us</w:t>
            </w:r>
            <w:r w:rsidRPr="00EE77BB">
              <w:t xml:space="preserve"> </w:t>
            </w:r>
            <w:r w:rsidR="00292164">
              <w:t>dvigubo ar trigubo stiklinimo langus</w:t>
            </w:r>
            <w:r w:rsidRPr="00EE77BB">
              <w:t>. Reikia užtikrinti, kad po renovacijos darbų išorinė</w:t>
            </w:r>
            <w:r w:rsidR="00FC1546">
              <w:t>s</w:t>
            </w:r>
            <w:r w:rsidRPr="00EE77BB">
              <w:t xml:space="preserve"> sien</w:t>
            </w:r>
            <w:r w:rsidR="00FC1546">
              <w:t>os</w:t>
            </w:r>
            <w:r w:rsidRPr="00EE77BB">
              <w:t xml:space="preserve"> izoliacijos lygi</w:t>
            </w:r>
            <w:r w:rsidR="00FC1546">
              <w:t xml:space="preserve">s </w:t>
            </w:r>
            <w:r w:rsidR="00FC1546" w:rsidRPr="00EE77BB">
              <w:t>nebūtų žemesni</w:t>
            </w:r>
            <w:r w:rsidR="00FC1546">
              <w:t>s</w:t>
            </w:r>
            <w:r w:rsidRPr="00EE77BB">
              <w:t xml:space="preserve"> nei nauj</w:t>
            </w:r>
            <w:r w:rsidR="00FC1546">
              <w:t>ų</w:t>
            </w:r>
            <w:r w:rsidRPr="00EE77BB">
              <w:t xml:space="preserve"> lang</w:t>
            </w:r>
            <w:r w:rsidR="00FC1546">
              <w:t>ų</w:t>
            </w:r>
            <w:r w:rsidRPr="00EE77BB">
              <w:t>, nes dėl to atsirastų pelėsis.</w:t>
            </w:r>
          </w:p>
        </w:tc>
      </w:tr>
      <w:tr w:rsidR="00063DEF" w:rsidRPr="00EE77BB" w14:paraId="71FE7EAB" w14:textId="77777777" w:rsidTr="00224F07">
        <w:trPr>
          <w:trHeight w:val="261"/>
        </w:trPr>
        <w:tc>
          <w:tcPr>
            <w:tcW w:w="10292" w:type="dxa"/>
          </w:tcPr>
          <w:p w14:paraId="7B25BE32" w14:textId="3743755E" w:rsidR="00063DEF" w:rsidRPr="00FC1546" w:rsidRDefault="00FC1546" w:rsidP="00224F07">
            <w:pPr>
              <w:spacing w:before="60" w:after="60"/>
              <w:rPr>
                <w:i/>
                <w:iCs/>
                <w:color w:val="4D4D4D"/>
              </w:rPr>
            </w:pPr>
            <w:r w:rsidRPr="00FC1546">
              <w:rPr>
                <w:i/>
                <w:iCs/>
                <w:color w:val="4D4D4D"/>
              </w:rPr>
              <w:t>#izoliacija #apsauganuošalčio #apsauganuokarščio #šilumostilteliai #eksterjeroizoliacija</w:t>
            </w:r>
            <w:r w:rsidR="00063DEF" w:rsidRPr="00FC1546">
              <w:rPr>
                <w:i/>
                <w:iCs/>
                <w:color w:val="4D4D4D"/>
              </w:rPr>
              <w:t xml:space="preserve"> #apdailossistema </w:t>
            </w:r>
          </w:p>
        </w:tc>
      </w:tr>
    </w:tbl>
    <w:p w14:paraId="4B4E65B9" w14:textId="77777777" w:rsidR="00063DEF" w:rsidRPr="00EE77BB" w:rsidRDefault="00063DEF" w:rsidP="00063DEF">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63DEF" w:rsidRPr="00EE77BB" w14:paraId="1CF2FB7E"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9A150F0" w14:textId="47CC0FB7" w:rsidR="00063DEF"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CAABBC9" w14:textId="271C15C8" w:rsidR="00063DEF" w:rsidRPr="00EE77BB" w:rsidRDefault="00C11CDA" w:rsidP="00224F07">
            <w:pPr>
              <w:pStyle w:val="Companyname"/>
              <w:rPr>
                <w:rStyle w:val="Heading3Char"/>
                <w:lang w:val="lt-LT"/>
              </w:rPr>
            </w:pPr>
            <w:r>
              <w:rPr>
                <w:rStyle w:val="Heading3Char"/>
                <w:lang w:val="lt-LT"/>
              </w:rPr>
              <w:t>Pastato kategorija</w:t>
            </w:r>
          </w:p>
        </w:tc>
      </w:tr>
      <w:tr w:rsidR="00063DEF" w:rsidRPr="00EE77BB" w14:paraId="18B2A53E" w14:textId="77777777" w:rsidTr="00224F07">
        <w:trPr>
          <w:trHeight w:val="593"/>
        </w:trPr>
        <w:tc>
          <w:tcPr>
            <w:tcW w:w="2551" w:type="dxa"/>
            <w:tcBorders>
              <w:top w:val="single" w:sz="4" w:space="0" w:color="auto"/>
            </w:tcBorders>
            <w:vAlign w:val="center"/>
          </w:tcPr>
          <w:p w14:paraId="30A6D2B6" w14:textId="77777777" w:rsidR="00063DE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489759376"/>
                <w14:checkbox>
                  <w14:checked w14:val="1"/>
                  <w14:checkedState w14:val="2612" w14:font="MS Gothic"/>
                  <w14:uncheckedState w14:val="2610" w14:font="MS Gothic"/>
                </w14:checkbox>
              </w:sdtPr>
              <w:sdtContent>
                <w:r w:rsidR="00063DEF" w:rsidRPr="00EE77BB">
                  <w:rPr>
                    <w:rFonts w:ascii="MS Gothic" w:eastAsia="MS Gothic" w:hAnsi="MS Gothic" w:hint="eastAsia"/>
                    <w:b/>
                    <w:color w:val="007BB2" w:themeColor="background2"/>
                    <w:sz w:val="22"/>
                    <w:szCs w:val="22"/>
                  </w:rPr>
                  <w:t>☒</w:t>
                </w:r>
              </w:sdtContent>
            </w:sdt>
            <w:r w:rsidR="00063DEF" w:rsidRPr="00EE77BB">
              <w:rPr>
                <w:rStyle w:val="Heading3Char"/>
                <w:b w:val="0"/>
                <w:bCs/>
                <w:color w:val="4B4B4D" w:themeColor="text1"/>
                <w:sz w:val="22"/>
                <w:szCs w:val="22"/>
                <w:lang w:val="lt-LT"/>
              </w:rPr>
              <w:t xml:space="preserve"> Izoliacija</w:t>
            </w:r>
          </w:p>
        </w:tc>
        <w:tc>
          <w:tcPr>
            <w:tcW w:w="2415" w:type="dxa"/>
            <w:tcBorders>
              <w:top w:val="single" w:sz="4" w:space="0" w:color="auto"/>
              <w:right w:val="single" w:sz="4" w:space="0" w:color="auto"/>
            </w:tcBorders>
            <w:vAlign w:val="center"/>
          </w:tcPr>
          <w:p w14:paraId="0AEE63F7" w14:textId="77777777" w:rsidR="00063DEF" w:rsidRPr="00EE77BB" w:rsidRDefault="00000000" w:rsidP="00224F07">
            <w:pPr>
              <w:pStyle w:val="Companyname"/>
              <w:rPr>
                <w:rStyle w:val="Heading3Char"/>
                <w:b w:val="0"/>
                <w:color w:val="auto"/>
                <w:sz w:val="22"/>
                <w:szCs w:val="22"/>
                <w:lang w:val="lt-LT"/>
              </w:rPr>
            </w:pPr>
            <w:sdt>
              <w:sdtPr>
                <w:rPr>
                  <w:b/>
                  <w:color w:val="007BB2" w:themeColor="background2"/>
                  <w:sz w:val="24"/>
                  <w:szCs w:val="24"/>
                  <w:lang w:val="en-GB"/>
                </w:rPr>
                <w:id w:val="714009090"/>
                <w14:checkbox>
                  <w14:checked w14:val="0"/>
                  <w14:checkedState w14:val="2612" w14:font="MS Gothic"/>
                  <w14:uncheckedState w14:val="2610" w14:font="MS Gothic"/>
                </w14:checkbox>
              </w:sdtPr>
              <w:sdtContent>
                <w:r w:rsidR="00063DEF" w:rsidRPr="00EE77BB">
                  <w:rPr>
                    <w:rFonts w:ascii="MS Gothic" w:eastAsia="MS Gothic" w:hAnsi="MS Gothic" w:hint="eastAsia"/>
                  </w:rPr>
                  <w:t>☐</w:t>
                </w:r>
              </w:sdtContent>
            </w:sdt>
            <w:r w:rsidR="00063DEF"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767DB805" w14:textId="77777777" w:rsidR="00063DE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064486877"/>
                <w14:checkbox>
                  <w14:checked w14:val="0"/>
                  <w14:checkedState w14:val="2612" w14:font="MS Gothic"/>
                  <w14:uncheckedState w14:val="2610" w14:font="MS Gothic"/>
                </w14:checkbox>
              </w:sdtPr>
              <w:sdtContent>
                <w:r w:rsidR="00063DEF" w:rsidRPr="00EE77BB">
                  <w:rPr>
                    <w:rFonts w:ascii="MS Gothic" w:eastAsia="MS Gothic" w:hAnsi="MS Gothic" w:hint="eastAsia"/>
                    <w:sz w:val="22"/>
                    <w:szCs w:val="22"/>
                  </w:rPr>
                  <w:t>☐</w:t>
                </w:r>
              </w:sdtContent>
            </w:sdt>
            <w:r w:rsidR="00063DEF" w:rsidRPr="00EE77BB">
              <w:rPr>
                <w:sz w:val="22"/>
                <w:szCs w:val="22"/>
              </w:rPr>
              <w:t xml:space="preserve"> Administracinis </w:t>
            </w:r>
          </w:p>
        </w:tc>
        <w:tc>
          <w:tcPr>
            <w:tcW w:w="2520" w:type="dxa"/>
            <w:tcBorders>
              <w:top w:val="single" w:sz="4" w:space="0" w:color="auto"/>
            </w:tcBorders>
            <w:vAlign w:val="center"/>
          </w:tcPr>
          <w:p w14:paraId="500987FC" w14:textId="77777777" w:rsidR="00063DEF" w:rsidRPr="00EE77BB"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210272888"/>
                <w14:checkbox>
                  <w14:checked w14:val="0"/>
                  <w14:checkedState w14:val="2612" w14:font="MS Gothic"/>
                  <w14:uncheckedState w14:val="2610" w14:font="MS Gothic"/>
                </w14:checkbox>
              </w:sdtPr>
              <w:sdtContent>
                <w:r w:rsidR="00063DEF" w:rsidRPr="00EE77BB">
                  <w:rPr>
                    <w:rFonts w:ascii="MS Gothic" w:eastAsia="MS Gothic" w:hAnsi="MS Gothic" w:hint="eastAsia"/>
                    <w:sz w:val="22"/>
                    <w:szCs w:val="22"/>
                  </w:rPr>
                  <w:t>☐</w:t>
                </w:r>
              </w:sdtContent>
            </w:sdt>
            <w:r w:rsidR="00063DEF" w:rsidRPr="00EE77BB">
              <w:rPr>
                <w:rStyle w:val="Heading3Char"/>
                <w:b w:val="0"/>
                <w:color w:val="4B4B4D" w:themeColor="text1"/>
                <w:sz w:val="22"/>
                <w:szCs w:val="22"/>
                <w:lang w:val="lt-LT"/>
              </w:rPr>
              <w:t xml:space="preserve"> Švietimo ar socialinė</w:t>
            </w:r>
            <w:r w:rsidR="00063DEF" w:rsidRPr="00EE77BB">
              <w:rPr>
                <w:rStyle w:val="Heading3Char"/>
                <w:color w:val="4B4B4D" w:themeColor="text1"/>
                <w:sz w:val="22"/>
                <w:szCs w:val="22"/>
                <w:lang w:val="lt-LT"/>
              </w:rPr>
              <w:t xml:space="preserve">     </w:t>
            </w:r>
            <w:r w:rsidR="00063DEF" w:rsidRPr="00EE77BB">
              <w:rPr>
                <w:rStyle w:val="Heading3Char"/>
                <w:b w:val="0"/>
                <w:color w:val="4B4B4D" w:themeColor="text1"/>
                <w:sz w:val="22"/>
                <w:szCs w:val="22"/>
                <w:lang w:val="lt-LT"/>
              </w:rPr>
              <w:t xml:space="preserve"> įstaiga</w:t>
            </w:r>
          </w:p>
        </w:tc>
      </w:tr>
      <w:tr w:rsidR="00063DEF" w:rsidRPr="00EE77BB" w14:paraId="23ED9297" w14:textId="77777777" w:rsidTr="00224F07">
        <w:trPr>
          <w:trHeight w:val="593"/>
        </w:trPr>
        <w:tc>
          <w:tcPr>
            <w:tcW w:w="2551" w:type="dxa"/>
            <w:vAlign w:val="center"/>
          </w:tcPr>
          <w:p w14:paraId="1879F512" w14:textId="77777777" w:rsidR="00063DE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352471813"/>
                <w14:checkbox>
                  <w14:checked w14:val="0"/>
                  <w14:checkedState w14:val="2612" w14:font="MS Gothic"/>
                  <w14:uncheckedState w14:val="2610" w14:font="MS Gothic"/>
                </w14:checkbox>
              </w:sdtPr>
              <w:sdtContent>
                <w:r w:rsidR="00063DEF" w:rsidRPr="00EE77BB">
                  <w:rPr>
                    <w:rFonts w:ascii="MS Gothic" w:eastAsia="MS Gothic" w:hAnsi="MS Gothic" w:hint="eastAsia"/>
                    <w:sz w:val="22"/>
                    <w:szCs w:val="22"/>
                  </w:rPr>
                  <w:t>☐</w:t>
                </w:r>
              </w:sdtContent>
            </w:sdt>
            <w:r w:rsidR="00063DEF" w:rsidRPr="00EE77BB">
              <w:rPr>
                <w:rStyle w:val="Heading3Char"/>
                <w:b w:val="0"/>
                <w:bCs/>
                <w:color w:val="4B4B4D" w:themeColor="text1"/>
                <w:sz w:val="22"/>
                <w:szCs w:val="22"/>
                <w:lang w:val="lt-LT"/>
              </w:rPr>
              <w:t xml:space="preserve"> Energijos ir šildymo sistema</w:t>
            </w:r>
          </w:p>
        </w:tc>
        <w:tc>
          <w:tcPr>
            <w:tcW w:w="2415" w:type="dxa"/>
            <w:tcBorders>
              <w:right w:val="single" w:sz="4" w:space="0" w:color="auto"/>
            </w:tcBorders>
            <w:vAlign w:val="center"/>
          </w:tcPr>
          <w:p w14:paraId="19BB7A33" w14:textId="77777777" w:rsidR="00063DEF" w:rsidRPr="00EE77BB" w:rsidRDefault="00000000" w:rsidP="00224F07">
            <w:pPr>
              <w:pStyle w:val="Companyname"/>
              <w:rPr>
                <w:rStyle w:val="Heading3Char"/>
                <w:b w:val="0"/>
                <w:color w:val="auto"/>
                <w:sz w:val="22"/>
                <w:szCs w:val="22"/>
                <w:lang w:val="lt-LT"/>
              </w:rPr>
            </w:pPr>
            <w:sdt>
              <w:sdtPr>
                <w:rPr>
                  <w:b/>
                  <w:color w:val="007BB2" w:themeColor="background2"/>
                  <w:sz w:val="24"/>
                  <w:szCs w:val="24"/>
                  <w:lang w:val="en-GB"/>
                </w:rPr>
                <w:id w:val="1492137555"/>
                <w14:checkbox>
                  <w14:checked w14:val="0"/>
                  <w14:checkedState w14:val="2612" w14:font="MS Gothic"/>
                  <w14:uncheckedState w14:val="2610" w14:font="MS Gothic"/>
                </w14:checkbox>
              </w:sdtPr>
              <w:sdtContent>
                <w:r w:rsidR="00063DEF" w:rsidRPr="00EE77BB">
                  <w:rPr>
                    <w:rFonts w:ascii="MS Gothic" w:eastAsia="MS Gothic" w:hAnsi="MS Gothic" w:hint="eastAsia"/>
                  </w:rPr>
                  <w:t>☐</w:t>
                </w:r>
              </w:sdtContent>
            </w:sdt>
            <w:r w:rsidR="00063DEF"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484BB504" w14:textId="77777777" w:rsidR="00063DE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825004264"/>
                <w14:checkbox>
                  <w14:checked w14:val="0"/>
                  <w14:checkedState w14:val="2612" w14:font="MS Gothic"/>
                  <w14:uncheckedState w14:val="2610" w14:font="MS Gothic"/>
                </w14:checkbox>
              </w:sdtPr>
              <w:sdtContent>
                <w:r w:rsidR="00063DEF" w:rsidRPr="00EE77BB">
                  <w:rPr>
                    <w:rFonts w:ascii="MS Gothic" w:eastAsia="MS Gothic" w:hAnsi="MS Gothic" w:hint="eastAsia"/>
                    <w:sz w:val="22"/>
                    <w:szCs w:val="22"/>
                  </w:rPr>
                  <w:t>☐</w:t>
                </w:r>
              </w:sdtContent>
            </w:sdt>
            <w:r w:rsidR="00063DEF" w:rsidRPr="00EE77BB">
              <w:rPr>
                <w:rStyle w:val="Heading3Char"/>
                <w:b w:val="0"/>
                <w:color w:val="4B4B4D" w:themeColor="text1"/>
                <w:sz w:val="22"/>
                <w:szCs w:val="22"/>
                <w:lang w:val="lt-LT"/>
              </w:rPr>
              <w:t xml:space="preserve"> Komercinis</w:t>
            </w:r>
          </w:p>
        </w:tc>
        <w:tc>
          <w:tcPr>
            <w:tcW w:w="2520" w:type="dxa"/>
            <w:vAlign w:val="center"/>
          </w:tcPr>
          <w:p w14:paraId="1B6C4707" w14:textId="77777777" w:rsidR="00063DEF" w:rsidRPr="00EE77BB" w:rsidRDefault="00000000" w:rsidP="00224F07">
            <w:pPr>
              <w:rPr>
                <w:rStyle w:val="Heading3Char"/>
                <w:b w:val="0"/>
                <w:color w:val="auto"/>
                <w:sz w:val="22"/>
                <w:szCs w:val="22"/>
                <w:lang w:val="lt-LT"/>
              </w:rPr>
            </w:pPr>
            <w:sdt>
              <w:sdtPr>
                <w:rPr>
                  <w:b/>
                  <w:color w:val="007BB2" w:themeColor="background2"/>
                  <w:sz w:val="24"/>
                  <w:szCs w:val="24"/>
                  <w:lang w:val="en-GB"/>
                </w:rPr>
                <w:id w:val="-606507629"/>
                <w14:checkbox>
                  <w14:checked w14:val="0"/>
                  <w14:checkedState w14:val="2612" w14:font="MS Gothic"/>
                  <w14:uncheckedState w14:val="2610" w14:font="MS Gothic"/>
                </w14:checkbox>
              </w:sdtPr>
              <w:sdtEndPr>
                <w:rPr>
                  <w:b w:val="0"/>
                </w:rPr>
              </w:sdtEndPr>
              <w:sdtContent>
                <w:r w:rsidR="00063DEF" w:rsidRPr="00EE77BB">
                  <w:rPr>
                    <w:rFonts w:ascii="MS Gothic" w:eastAsia="MS Gothic" w:hAnsi="MS Gothic" w:hint="eastAsia"/>
                  </w:rPr>
                  <w:t>☐</w:t>
                </w:r>
              </w:sdtContent>
            </w:sdt>
            <w:r w:rsidR="00063DEF" w:rsidRPr="00EE77BB">
              <w:rPr>
                <w:color w:val="4B4B4D" w:themeColor="text1"/>
              </w:rPr>
              <w:t xml:space="preserve"> Gyvenamasis būstas</w:t>
            </w:r>
          </w:p>
        </w:tc>
      </w:tr>
      <w:tr w:rsidR="00063DEF" w:rsidRPr="00EE77BB" w14:paraId="41A88DF7" w14:textId="77777777" w:rsidTr="00224F07">
        <w:trPr>
          <w:trHeight w:val="593"/>
        </w:trPr>
        <w:tc>
          <w:tcPr>
            <w:tcW w:w="2551" w:type="dxa"/>
            <w:vAlign w:val="center"/>
          </w:tcPr>
          <w:p w14:paraId="6C1D636D" w14:textId="1E020045" w:rsidR="00063DEF"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8543188"/>
                <w14:checkbox>
                  <w14:checked w14:val="0"/>
                  <w14:checkedState w14:val="2612" w14:font="MS Gothic"/>
                  <w14:uncheckedState w14:val="2610" w14:font="MS Gothic"/>
                </w14:checkbox>
              </w:sdtPr>
              <w:sdtContent>
                <w:r w:rsidR="00063DEF" w:rsidRPr="00EE77BB">
                  <w:rPr>
                    <w:rFonts w:ascii="MS Gothic" w:eastAsia="MS Gothic" w:hAnsi="MS Gothic" w:hint="eastAsia"/>
                    <w:sz w:val="22"/>
                    <w:szCs w:val="22"/>
                  </w:rPr>
                  <w:t>☐</w:t>
                </w:r>
              </w:sdtContent>
            </w:sdt>
            <w:r w:rsidR="00063DEF"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3E7C2BC2" w14:textId="77777777" w:rsidR="00063DEF" w:rsidRPr="00EE77BB" w:rsidRDefault="00000000" w:rsidP="00224F07">
            <w:pPr>
              <w:pStyle w:val="Companyname"/>
              <w:rPr>
                <w:rStyle w:val="Heading3Char"/>
                <w:b w:val="0"/>
                <w:color w:val="auto"/>
                <w:sz w:val="22"/>
                <w:szCs w:val="22"/>
                <w:u w:val="single"/>
                <w:lang w:val="lt-LT"/>
              </w:rPr>
            </w:pPr>
            <w:sdt>
              <w:sdtPr>
                <w:rPr>
                  <w:b/>
                  <w:color w:val="007BB2" w:themeColor="background2"/>
                  <w:sz w:val="24"/>
                  <w:szCs w:val="24"/>
                  <w:lang w:val="en-GB"/>
                </w:rPr>
                <w:id w:val="-902447147"/>
                <w14:checkbox>
                  <w14:checked w14:val="0"/>
                  <w14:checkedState w14:val="2612" w14:font="MS Gothic"/>
                  <w14:uncheckedState w14:val="2610" w14:font="MS Gothic"/>
                </w14:checkbox>
              </w:sdtPr>
              <w:sdtContent>
                <w:r w:rsidR="00063DEF" w:rsidRPr="00EE77BB">
                  <w:rPr>
                    <w:rFonts w:ascii="MS Gothic" w:eastAsia="MS Gothic" w:hAnsi="MS Gothic" w:hint="eastAsia"/>
                  </w:rPr>
                  <w:t>☐</w:t>
                </w:r>
              </w:sdtContent>
            </w:sdt>
            <w:r w:rsidR="00063DEF" w:rsidRPr="00EE77BB">
              <w:rPr>
                <w:u w:val="single"/>
              </w:rPr>
              <w:t xml:space="preserve">   </w:t>
            </w:r>
          </w:p>
        </w:tc>
        <w:tc>
          <w:tcPr>
            <w:tcW w:w="2816" w:type="dxa"/>
            <w:tcBorders>
              <w:left w:val="single" w:sz="4" w:space="0" w:color="auto"/>
            </w:tcBorders>
            <w:vAlign w:val="center"/>
          </w:tcPr>
          <w:p w14:paraId="3CA77F54" w14:textId="1313B584" w:rsidR="00063DEF" w:rsidRPr="00EE77BB" w:rsidRDefault="00000000" w:rsidP="00224F07">
            <w:pPr>
              <w:pStyle w:val="Companyname"/>
              <w:rPr>
                <w:rStyle w:val="Heading3Char"/>
                <w:b w:val="0"/>
                <w:color w:val="535353"/>
                <w:sz w:val="22"/>
                <w:szCs w:val="22"/>
                <w:lang w:val="lt-LT"/>
              </w:rPr>
            </w:pPr>
            <w:sdt>
              <w:sdtPr>
                <w:rPr>
                  <w:b/>
                  <w:color w:val="007BB2" w:themeColor="background2"/>
                  <w:sz w:val="22"/>
                  <w:szCs w:val="22"/>
                  <w:lang w:val="en-GB"/>
                </w:rPr>
                <w:id w:val="-1270845808"/>
                <w14:checkbox>
                  <w14:checked w14:val="0"/>
                  <w14:checkedState w14:val="2612" w14:font="MS Gothic"/>
                  <w14:uncheckedState w14:val="2610" w14:font="MS Gothic"/>
                </w14:checkbox>
              </w:sdtPr>
              <w:sdtContent>
                <w:r w:rsidR="00063DEF" w:rsidRPr="00EE77BB">
                  <w:rPr>
                    <w:rFonts w:ascii="MS Gothic" w:eastAsia="MS Gothic" w:hAnsi="MS Gothic" w:hint="eastAsia"/>
                    <w:sz w:val="22"/>
                    <w:szCs w:val="22"/>
                  </w:rPr>
                  <w:t>☐</w:t>
                </w:r>
              </w:sdtContent>
            </w:sdt>
            <w:r w:rsidR="00063DEF"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20" w:type="dxa"/>
            <w:vAlign w:val="center"/>
          </w:tcPr>
          <w:p w14:paraId="00CC88CB" w14:textId="77777777" w:rsidR="00063DEF" w:rsidRPr="00EE77BB" w:rsidRDefault="00000000" w:rsidP="00224F07">
            <w:pPr>
              <w:rPr>
                <w:rStyle w:val="Heading3Char"/>
                <w:b w:val="0"/>
                <w:color w:val="auto"/>
                <w:sz w:val="22"/>
                <w:szCs w:val="22"/>
                <w:lang w:val="lt-LT"/>
              </w:rPr>
            </w:pPr>
            <w:sdt>
              <w:sdtPr>
                <w:rPr>
                  <w:b/>
                  <w:bCs/>
                  <w:color w:val="007BB2" w:themeColor="background2"/>
                  <w:sz w:val="24"/>
                  <w:szCs w:val="24"/>
                  <w:lang w:val="en-GB"/>
                </w:rPr>
                <w:id w:val="-568036679"/>
                <w14:checkbox>
                  <w14:checked w14:val="1"/>
                  <w14:checkedState w14:val="2612" w14:font="MS Gothic"/>
                  <w14:uncheckedState w14:val="2610" w14:font="MS Gothic"/>
                </w14:checkbox>
              </w:sdtPr>
              <w:sdtContent>
                <w:r w:rsidR="00063DEF" w:rsidRPr="00EE77BB">
                  <w:rPr>
                    <w:rFonts w:ascii="MS Gothic" w:eastAsia="MS Gothic" w:hAnsi="MS Gothic" w:hint="eastAsia"/>
                    <w:b/>
                    <w:bCs/>
                    <w:color w:val="007BB2" w:themeColor="background2"/>
                  </w:rPr>
                  <w:t>☒</w:t>
                </w:r>
              </w:sdtContent>
            </w:sdt>
            <w:r w:rsidR="00063DEF" w:rsidRPr="00EE77BB">
              <w:rPr>
                <w:color w:val="4B4B4D" w:themeColor="text1"/>
              </w:rPr>
              <w:t xml:space="preserve"> Visi pastatų tipai</w:t>
            </w:r>
          </w:p>
        </w:tc>
      </w:tr>
    </w:tbl>
    <w:p w14:paraId="7A5B1BBD" w14:textId="77777777" w:rsidR="00063DEF" w:rsidRPr="00EE77BB" w:rsidRDefault="00063DEF" w:rsidP="00063DEF">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063DEF" w:rsidRPr="00EE77BB" w14:paraId="2193A3B7" w14:textId="77777777" w:rsidTr="00224F07">
        <w:trPr>
          <w:trHeight w:val="438"/>
        </w:trPr>
        <w:tc>
          <w:tcPr>
            <w:tcW w:w="5003" w:type="dxa"/>
            <w:tcBorders>
              <w:bottom w:val="single" w:sz="4" w:space="0" w:color="auto"/>
            </w:tcBorders>
            <w:shd w:val="clear" w:color="auto" w:fill="E7EEF5" w:themeFill="accent5" w:themeFillTint="33"/>
            <w:vAlign w:val="center"/>
          </w:tcPr>
          <w:p w14:paraId="14441341" w14:textId="44820E32" w:rsidR="00063DEF"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12A3662E" w14:textId="48D24B06" w:rsidR="00063DEF" w:rsidRPr="00EE77BB" w:rsidRDefault="001213FE" w:rsidP="00224F07">
            <w:pPr>
              <w:pStyle w:val="Companyname"/>
              <w:rPr>
                <w:rStyle w:val="Heading3Char"/>
                <w:lang w:val="lt-LT"/>
              </w:rPr>
            </w:pPr>
            <w:r>
              <w:rPr>
                <w:rStyle w:val="Heading3Char"/>
                <w:lang w:val="lt-LT"/>
              </w:rPr>
              <w:t>Sutaupymo potencialas</w:t>
            </w:r>
          </w:p>
        </w:tc>
      </w:tr>
      <w:tr w:rsidR="00063DEF" w:rsidRPr="00EE77BB" w14:paraId="750088C8" w14:textId="77777777" w:rsidTr="00224F07">
        <w:trPr>
          <w:trHeight w:val="536"/>
        </w:trPr>
        <w:tc>
          <w:tcPr>
            <w:tcW w:w="5003" w:type="dxa"/>
            <w:tcBorders>
              <w:bottom w:val="nil"/>
            </w:tcBorders>
            <w:vAlign w:val="center"/>
          </w:tcPr>
          <w:p w14:paraId="37FC7561" w14:textId="01F76CD9" w:rsidR="00063DE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042126075"/>
                <w14:checkbox>
                  <w14:checked w14:val="0"/>
                  <w14:checkedState w14:val="2612" w14:font="MS Gothic"/>
                  <w14:uncheckedState w14:val="2610" w14:font="MS Gothic"/>
                </w14:checkbox>
              </w:sdtPr>
              <w:sdtContent>
                <w:r w:rsidR="00063DEF" w:rsidRPr="00EE77BB">
                  <w:rPr>
                    <w:rFonts w:ascii="MS Gothic" w:eastAsia="MS Gothic" w:hAnsi="MS Gothic" w:hint="eastAsia"/>
                    <w:sz w:val="22"/>
                    <w:szCs w:val="22"/>
                  </w:rPr>
                  <w:t>☐</w:t>
                </w:r>
              </w:sdtContent>
            </w:sdt>
            <w:r w:rsidR="00063DE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6B2FD22B" w14:textId="77777777" w:rsidR="00063DE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442065522"/>
                <w14:checkbox>
                  <w14:checked w14:val="1"/>
                  <w14:checkedState w14:val="2612" w14:font="MS Gothic"/>
                  <w14:uncheckedState w14:val="2610" w14:font="MS Gothic"/>
                </w14:checkbox>
              </w:sdtPr>
              <w:sdtContent>
                <w:r w:rsidR="00063DEF" w:rsidRPr="00EE77BB">
                  <w:rPr>
                    <w:rFonts w:ascii="MS Gothic" w:eastAsia="MS Gothic" w:hAnsi="MS Gothic" w:hint="eastAsia"/>
                    <w:b/>
                    <w:color w:val="007BB2" w:themeColor="background2"/>
                    <w:sz w:val="22"/>
                    <w:szCs w:val="22"/>
                  </w:rPr>
                  <w:t>☒</w:t>
                </w:r>
              </w:sdtContent>
            </w:sdt>
            <w:r w:rsidR="00063DEF"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249EA3D9" w14:textId="77777777" w:rsidR="00063DE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307130705"/>
                <w14:checkbox>
                  <w14:checked w14:val="1"/>
                  <w14:checkedState w14:val="2612" w14:font="MS Gothic"/>
                  <w14:uncheckedState w14:val="2610" w14:font="MS Gothic"/>
                </w14:checkbox>
              </w:sdtPr>
              <w:sdtContent>
                <w:r w:rsidR="00063DEF" w:rsidRPr="00EE77BB">
                  <w:rPr>
                    <w:rFonts w:ascii="MS Gothic" w:eastAsia="MS Gothic" w:hAnsi="MS Gothic" w:hint="eastAsia"/>
                    <w:b/>
                    <w:color w:val="007BB2" w:themeColor="background2"/>
                    <w:sz w:val="22"/>
                    <w:szCs w:val="22"/>
                  </w:rPr>
                  <w:t>☒</w:t>
                </w:r>
              </w:sdtContent>
            </w:sdt>
            <w:r w:rsidR="00063DEF" w:rsidRPr="00EE77BB">
              <w:rPr>
                <w:rStyle w:val="Heading3Char"/>
                <w:b w:val="0"/>
                <w:color w:val="4B4B4D" w:themeColor="text1"/>
                <w:sz w:val="22"/>
                <w:szCs w:val="22"/>
                <w:lang w:val="lt-LT"/>
              </w:rPr>
              <w:t xml:space="preserve">  Išlaidos</w:t>
            </w:r>
          </w:p>
        </w:tc>
      </w:tr>
      <w:tr w:rsidR="00063DEF" w:rsidRPr="00EE77BB" w14:paraId="7602D46E" w14:textId="77777777" w:rsidTr="00224F07">
        <w:trPr>
          <w:trHeight w:val="536"/>
        </w:trPr>
        <w:tc>
          <w:tcPr>
            <w:tcW w:w="5003" w:type="dxa"/>
            <w:tcBorders>
              <w:top w:val="nil"/>
              <w:bottom w:val="nil"/>
            </w:tcBorders>
            <w:vAlign w:val="center"/>
          </w:tcPr>
          <w:p w14:paraId="308C4F67" w14:textId="6BB04BE7" w:rsidR="00063DEF" w:rsidRPr="00EE77BB"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746179085"/>
                <w14:checkbox>
                  <w14:checked w14:val="0"/>
                  <w14:checkedState w14:val="2612" w14:font="MS Gothic"/>
                  <w14:uncheckedState w14:val="2610" w14:font="MS Gothic"/>
                </w14:checkbox>
              </w:sdtPr>
              <w:sdtContent>
                <w:r w:rsidR="00063DEF" w:rsidRPr="00EE77BB">
                  <w:rPr>
                    <w:rFonts w:ascii="MS Gothic" w:eastAsia="MS Gothic" w:hAnsi="MS Gothic" w:hint="eastAsia"/>
                    <w:bCs/>
                    <w:sz w:val="22"/>
                    <w:szCs w:val="22"/>
                  </w:rPr>
                  <w:t>☐</w:t>
                </w:r>
              </w:sdtContent>
            </w:sdt>
            <w:r w:rsidR="00063DE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11CEE7E1" w14:textId="77777777" w:rsidR="00063DEF" w:rsidRPr="00EE77BB"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118197001"/>
                <w14:checkbox>
                  <w14:checked w14:val="1"/>
                  <w14:checkedState w14:val="2612" w14:font="MS Gothic"/>
                  <w14:uncheckedState w14:val="2610" w14:font="MS Gothic"/>
                </w14:checkbox>
              </w:sdtPr>
              <w:sdtContent>
                <w:r w:rsidR="00063DEF" w:rsidRPr="00EE77BB">
                  <w:rPr>
                    <w:rFonts w:ascii="MS Gothic" w:eastAsia="MS Gothic" w:hAnsi="MS Gothic" w:hint="eastAsia"/>
                    <w:b/>
                    <w:bCs/>
                    <w:color w:val="007BB2" w:themeColor="background2"/>
                    <w:sz w:val="22"/>
                    <w:szCs w:val="22"/>
                  </w:rPr>
                  <w:t>☒</w:t>
                </w:r>
              </w:sdtContent>
            </w:sdt>
            <w:r w:rsidR="00063DEF" w:rsidRPr="00EE77BB">
              <w:rPr>
                <w:rStyle w:val="Heading3Char"/>
                <w:b w:val="0"/>
                <w:color w:val="4B4B4D" w:themeColor="text1"/>
                <w:sz w:val="22"/>
                <w:szCs w:val="22"/>
                <w:lang w:val="lt-LT"/>
              </w:rPr>
              <w:t xml:space="preserve">  CO</w:t>
            </w:r>
            <w:r w:rsidR="00063DEF" w:rsidRPr="00EE77BB">
              <w:rPr>
                <w:b/>
                <w:bCs/>
                <w:sz w:val="22"/>
                <w:szCs w:val="22"/>
                <w:vertAlign w:val="subscript"/>
              </w:rPr>
              <w:t>2</w:t>
            </w:r>
          </w:p>
        </w:tc>
        <w:tc>
          <w:tcPr>
            <w:tcW w:w="2767" w:type="dxa"/>
            <w:tcBorders>
              <w:top w:val="nil"/>
              <w:left w:val="nil"/>
              <w:bottom w:val="nil"/>
            </w:tcBorders>
            <w:vAlign w:val="center"/>
          </w:tcPr>
          <w:p w14:paraId="49A264D3" w14:textId="77777777" w:rsidR="00063DEF" w:rsidRPr="00EE77BB" w:rsidRDefault="00063DEF" w:rsidP="00224F07">
            <w:pPr>
              <w:pStyle w:val="StandardText"/>
              <w:rPr>
                <w:rStyle w:val="Heading3Char"/>
                <w:b w:val="0"/>
                <w:color w:val="4B4B4D" w:themeColor="text1"/>
                <w:sz w:val="22"/>
                <w:szCs w:val="22"/>
                <w:lang w:val="lt-LT"/>
              </w:rPr>
            </w:pPr>
            <w:r w:rsidRPr="00EE77BB">
              <w:rPr>
                <w:rStyle w:val="Heading3Char"/>
                <w:b w:val="0"/>
                <w:color w:val="4B4B4D" w:themeColor="text1"/>
                <w:sz w:val="22"/>
                <w:szCs w:val="22"/>
                <w:lang w:val="lt-LT"/>
              </w:rPr>
              <w:t>Iki 15 % energijos taupymas</w:t>
            </w:r>
          </w:p>
        </w:tc>
      </w:tr>
      <w:tr w:rsidR="00063DEF" w:rsidRPr="00EE77BB" w14:paraId="763D20AD" w14:textId="77777777" w:rsidTr="00224F07">
        <w:trPr>
          <w:trHeight w:val="536"/>
        </w:trPr>
        <w:tc>
          <w:tcPr>
            <w:tcW w:w="5003" w:type="dxa"/>
            <w:tcBorders>
              <w:top w:val="nil"/>
              <w:bottom w:val="nil"/>
            </w:tcBorders>
            <w:vAlign w:val="center"/>
          </w:tcPr>
          <w:p w14:paraId="659C81BC" w14:textId="51063541" w:rsidR="00063DE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02842353"/>
                <w14:checkbox>
                  <w14:checked w14:val="1"/>
                  <w14:checkedState w14:val="2612" w14:font="MS Gothic"/>
                  <w14:uncheckedState w14:val="2610" w14:font="MS Gothic"/>
                </w14:checkbox>
              </w:sdtPr>
              <w:sdtContent>
                <w:r w:rsidR="00063DEF" w:rsidRPr="00EE77BB">
                  <w:rPr>
                    <w:rFonts w:ascii="MS Gothic" w:eastAsia="MS Gothic" w:hAnsi="MS Gothic" w:hint="eastAsia"/>
                    <w:b/>
                    <w:color w:val="007BB2" w:themeColor="background2"/>
                    <w:sz w:val="22"/>
                    <w:szCs w:val="22"/>
                  </w:rPr>
                  <w:t>☒</w:t>
                </w:r>
              </w:sdtContent>
            </w:sdt>
            <w:r w:rsidR="00063DE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4029FA37" w14:textId="77777777" w:rsidR="00063DEF"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463867825"/>
                <w14:checkbox>
                  <w14:checked w14:val="1"/>
                  <w14:checkedState w14:val="2612" w14:font="MS Gothic"/>
                  <w14:uncheckedState w14:val="2610" w14:font="MS Gothic"/>
                </w14:checkbox>
              </w:sdtPr>
              <w:sdtContent>
                <w:r w:rsidR="00063DEF" w:rsidRPr="00EE77BB">
                  <w:rPr>
                    <w:rFonts w:ascii="MS Gothic" w:eastAsia="MS Gothic" w:hAnsi="MS Gothic" w:hint="eastAsia"/>
                    <w:b/>
                    <w:color w:val="007BB2" w:themeColor="background2"/>
                    <w:sz w:val="22"/>
                    <w:szCs w:val="22"/>
                  </w:rPr>
                  <w:t>☒</w:t>
                </w:r>
              </w:sdtContent>
            </w:sdt>
            <w:r w:rsidR="00063DEF" w:rsidRPr="00EE77BB">
              <w:rPr>
                <w:sz w:val="22"/>
                <w:szCs w:val="22"/>
              </w:rPr>
              <w:t xml:space="preserve"> Kitas teigiamas poveikis</w:t>
            </w:r>
          </w:p>
        </w:tc>
        <w:tc>
          <w:tcPr>
            <w:tcW w:w="2767" w:type="dxa"/>
            <w:tcBorders>
              <w:top w:val="nil"/>
              <w:left w:val="nil"/>
              <w:bottom w:val="nil"/>
            </w:tcBorders>
            <w:vAlign w:val="center"/>
          </w:tcPr>
          <w:p w14:paraId="2570DF8E" w14:textId="77777777" w:rsidR="00063DEF" w:rsidRPr="00EE77BB" w:rsidRDefault="00063DEF" w:rsidP="00224F07">
            <w:pPr>
              <w:pStyle w:val="StandardText"/>
              <w:rPr>
                <w:rStyle w:val="Heading3Char"/>
                <w:b w:val="0"/>
                <w:color w:val="4B4B4D" w:themeColor="text1"/>
                <w:sz w:val="22"/>
                <w:szCs w:val="22"/>
                <w:lang w:val="lt-LT"/>
              </w:rPr>
            </w:pPr>
          </w:p>
        </w:tc>
      </w:tr>
      <w:tr w:rsidR="00063DEF" w:rsidRPr="00EE77BB" w14:paraId="66C36F97" w14:textId="77777777" w:rsidTr="00224F07">
        <w:trPr>
          <w:trHeight w:val="536"/>
        </w:trPr>
        <w:tc>
          <w:tcPr>
            <w:tcW w:w="5003" w:type="dxa"/>
            <w:tcBorders>
              <w:top w:val="nil"/>
            </w:tcBorders>
            <w:vAlign w:val="center"/>
          </w:tcPr>
          <w:p w14:paraId="221B81BD" w14:textId="54310462" w:rsidR="00063DEF" w:rsidRPr="00EE77BB"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1181165643"/>
                <w14:checkbox>
                  <w14:checked w14:val="0"/>
                  <w14:checkedState w14:val="2612" w14:font="MS Gothic"/>
                  <w14:uncheckedState w14:val="2610" w14:font="MS Gothic"/>
                </w14:checkbox>
              </w:sdtPr>
              <w:sdtContent>
                <w:r w:rsidR="00063DEF" w:rsidRPr="00EE77BB">
                  <w:rPr>
                    <w:rFonts w:ascii="MS Gothic" w:eastAsia="MS Gothic" w:hAnsi="MS Gothic" w:hint="eastAsia"/>
                    <w:bCs/>
                    <w:sz w:val="22"/>
                    <w:szCs w:val="22"/>
                  </w:rPr>
                  <w:t>☐</w:t>
                </w:r>
              </w:sdtContent>
            </w:sdt>
            <w:r w:rsidR="00063DE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144CF0ED" w14:textId="0EF43D4D" w:rsidR="00063DEF" w:rsidRPr="00EE77BB" w:rsidRDefault="00063DEF" w:rsidP="00224F07">
            <w:pPr>
              <w:pStyle w:val="StandardText"/>
              <w:rPr>
                <w:rStyle w:val="Heading3Char"/>
                <w:b w:val="0"/>
                <w:color w:val="4B4B4D" w:themeColor="text1"/>
                <w:sz w:val="22"/>
                <w:szCs w:val="22"/>
                <w:lang w:val="lt-LT"/>
              </w:rPr>
            </w:pPr>
            <w:r w:rsidRPr="00EE77BB">
              <w:rPr>
                <w:sz w:val="22"/>
                <w:szCs w:val="22"/>
              </w:rPr>
              <w:t>Geresnis komfortas</w:t>
            </w:r>
            <w:r w:rsidR="00FC1546">
              <w:rPr>
                <w:sz w:val="22"/>
                <w:szCs w:val="22"/>
              </w:rPr>
              <w:t>, nes nebėra skersvėjo</w:t>
            </w:r>
          </w:p>
        </w:tc>
      </w:tr>
    </w:tbl>
    <w:p w14:paraId="729CD63C" w14:textId="77777777" w:rsidR="00063DEF" w:rsidRPr="00EE77BB" w:rsidRDefault="00063DEF" w:rsidP="00063DEF">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063DEF" w:rsidRPr="00EE77BB" w14:paraId="5E1AE634" w14:textId="77777777" w:rsidTr="00224F07">
        <w:trPr>
          <w:trHeight w:val="313"/>
        </w:trPr>
        <w:tc>
          <w:tcPr>
            <w:tcW w:w="2576" w:type="dxa"/>
            <w:tcBorders>
              <w:bottom w:val="single" w:sz="4" w:space="0" w:color="auto"/>
            </w:tcBorders>
            <w:shd w:val="clear" w:color="auto" w:fill="E7EEF5" w:themeFill="accent5" w:themeFillTint="33"/>
            <w:vAlign w:val="center"/>
          </w:tcPr>
          <w:p w14:paraId="05D3A899" w14:textId="11465EA2" w:rsidR="00063DEF"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23F79F2B" w14:textId="77777777" w:rsidR="00063DEF" w:rsidRPr="00EE77BB" w:rsidRDefault="00063DEF"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6DA20731" w14:textId="77777777" w:rsidR="00063DEF" w:rsidRPr="00EE77BB" w:rsidRDefault="00063DEF"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7BFAC315" w14:textId="77777777" w:rsidR="00063DEF" w:rsidRPr="00EE77BB" w:rsidRDefault="00063DEF" w:rsidP="00224F07">
            <w:pPr>
              <w:pStyle w:val="Heading3"/>
              <w:rPr>
                <w:rStyle w:val="Heading3Char"/>
                <w:b/>
                <w:bCs/>
                <w:lang w:val="lt-LT"/>
              </w:rPr>
            </w:pPr>
            <w:r w:rsidRPr="00EE77BB">
              <w:rPr>
                <w:rStyle w:val="Heading3Char"/>
                <w:b/>
                <w:bCs/>
                <w:lang w:val="lt-LT"/>
              </w:rPr>
              <w:t>Speciali sauga</w:t>
            </w:r>
          </w:p>
        </w:tc>
      </w:tr>
      <w:tr w:rsidR="00063DEF" w:rsidRPr="00EE77BB" w14:paraId="59C85BD2" w14:textId="77777777" w:rsidTr="00224F07">
        <w:trPr>
          <w:trHeight w:val="530"/>
        </w:trPr>
        <w:tc>
          <w:tcPr>
            <w:tcW w:w="2576" w:type="dxa"/>
            <w:tcBorders>
              <w:bottom w:val="nil"/>
            </w:tcBorders>
            <w:vAlign w:val="center"/>
          </w:tcPr>
          <w:p w14:paraId="48FE302F" w14:textId="51F6BFEF" w:rsidR="00063DEF" w:rsidRPr="00EE77BB" w:rsidRDefault="00000000" w:rsidP="00224F07">
            <w:pPr>
              <w:rPr>
                <w:rStyle w:val="Heading3Char"/>
                <w:b w:val="0"/>
                <w:color w:val="4B4B4D" w:themeColor="text1"/>
                <w:sz w:val="22"/>
                <w:szCs w:val="22"/>
                <w:lang w:val="lt-LT"/>
              </w:rPr>
            </w:pPr>
            <w:sdt>
              <w:sdtPr>
                <w:rPr>
                  <w:b/>
                  <w:color w:val="4B4B4D" w:themeColor="text1"/>
                  <w:sz w:val="24"/>
                  <w:szCs w:val="24"/>
                  <w:lang w:val="en-GB"/>
                </w:rPr>
                <w:id w:val="649633254"/>
                <w14:checkbox>
                  <w14:checked w14:val="0"/>
                  <w14:checkedState w14:val="2612" w14:font="MS Gothic"/>
                  <w14:uncheckedState w14:val="2610" w14:font="MS Gothic"/>
                </w14:checkbox>
              </w:sdtPr>
              <w:sdtEndPr>
                <w:rPr>
                  <w:b w:val="0"/>
                  <w:sz w:val="22"/>
                  <w:szCs w:val="22"/>
                </w:rPr>
              </w:sdtEndPr>
              <w:sdtContent>
                <w:r w:rsidR="00063DEF" w:rsidRPr="00EE77BB">
                  <w:rPr>
                    <w:rFonts w:ascii="MS Gothic" w:eastAsia="MS Gothic" w:hAnsi="MS Gothic" w:hint="eastAsia"/>
                    <w:color w:val="4B4B4D" w:themeColor="text1"/>
                  </w:rPr>
                  <w:t>☐</w:t>
                </w:r>
              </w:sdtContent>
            </w:sdt>
            <w:r w:rsidR="00063DEF"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063DEF"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5A8B4600" w14:textId="77777777" w:rsidR="00063DEF" w:rsidRPr="00EE77BB"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466740442"/>
                <w14:checkbox>
                  <w14:checked w14:val="0"/>
                  <w14:checkedState w14:val="2612" w14:font="MS Gothic"/>
                  <w14:uncheckedState w14:val="2610" w14:font="MS Gothic"/>
                </w14:checkbox>
              </w:sdtPr>
              <w:sdtContent>
                <w:r w:rsidR="00063DEF" w:rsidRPr="00EE77BB">
                  <w:rPr>
                    <w:rFonts w:ascii="MS Gothic" w:eastAsia="MS Gothic" w:hAnsi="MS Gothic" w:hint="eastAsia"/>
                    <w:color w:val="4B4B4D" w:themeColor="text1"/>
                    <w:sz w:val="22"/>
                    <w:szCs w:val="22"/>
                  </w:rPr>
                  <w:t>☐</w:t>
                </w:r>
              </w:sdtContent>
            </w:sdt>
            <w:r w:rsidR="00063DEF"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2C09606B" w14:textId="0008A534" w:rsidR="00063DEF" w:rsidRPr="00EE77BB" w:rsidRDefault="00000000" w:rsidP="00224F07">
            <w:pPr>
              <w:pStyle w:val="Companyname"/>
              <w:rPr>
                <w:rStyle w:val="Heading3Char"/>
                <w:color w:val="auto"/>
                <w:sz w:val="22"/>
                <w:szCs w:val="22"/>
                <w:lang w:val="lt-LT"/>
              </w:rPr>
            </w:pPr>
            <w:sdt>
              <w:sdtPr>
                <w:rPr>
                  <w:b/>
                  <w:bCs/>
                  <w:color w:val="4B4B4D" w:themeColor="text1"/>
                  <w:sz w:val="22"/>
                  <w:szCs w:val="22"/>
                  <w:lang w:val="en-GB"/>
                </w:rPr>
                <w:id w:val="-594634481"/>
                <w14:checkbox>
                  <w14:checked w14:val="0"/>
                  <w14:checkedState w14:val="2612" w14:font="MS Gothic"/>
                  <w14:uncheckedState w14:val="2610" w14:font="MS Gothic"/>
                </w14:checkbox>
              </w:sdtPr>
              <w:sdtContent>
                <w:r w:rsidR="00063DEF" w:rsidRPr="00EE77BB">
                  <w:rPr>
                    <w:rFonts w:ascii="MS Gothic" w:eastAsia="MS Gothic" w:hAnsi="MS Gothic" w:hint="eastAsia"/>
                    <w:bCs/>
                    <w:color w:val="4B4B4D" w:themeColor="text1"/>
                    <w:sz w:val="22"/>
                    <w:szCs w:val="22"/>
                  </w:rPr>
                  <w:t>☐</w:t>
                </w:r>
              </w:sdtContent>
            </w:sdt>
            <w:r w:rsidR="00063DEF" w:rsidRPr="00EE77BB">
              <w:rPr>
                <w:sz w:val="22"/>
                <w:szCs w:val="22"/>
              </w:rPr>
              <w:t xml:space="preserve">  </w:t>
            </w:r>
            <w:r w:rsidR="006F1366">
              <w:rPr>
                <w:sz w:val="22"/>
                <w:szCs w:val="22"/>
              </w:rPr>
              <w:t>Galima atlikti pačiam</w:t>
            </w:r>
          </w:p>
        </w:tc>
        <w:tc>
          <w:tcPr>
            <w:tcW w:w="2780" w:type="dxa"/>
            <w:tcBorders>
              <w:bottom w:val="nil"/>
            </w:tcBorders>
            <w:vAlign w:val="center"/>
          </w:tcPr>
          <w:p w14:paraId="7EC4AA5B" w14:textId="77777777" w:rsidR="00063DEF" w:rsidRPr="00EE77BB" w:rsidRDefault="00000000" w:rsidP="00224F07">
            <w:pPr>
              <w:pStyle w:val="Companyname"/>
              <w:rPr>
                <w:sz w:val="22"/>
                <w:szCs w:val="22"/>
              </w:rPr>
            </w:pPr>
            <w:sdt>
              <w:sdtPr>
                <w:rPr>
                  <w:b/>
                  <w:bCs/>
                  <w:color w:val="007BB2" w:themeColor="background2"/>
                  <w:sz w:val="22"/>
                  <w:szCs w:val="22"/>
                </w:rPr>
                <w:id w:val="789403205"/>
                <w14:checkbox>
                  <w14:checked w14:val="1"/>
                  <w14:checkedState w14:val="2612" w14:font="MS Gothic"/>
                  <w14:uncheckedState w14:val="2610" w14:font="MS Gothic"/>
                </w14:checkbox>
              </w:sdtPr>
              <w:sdtContent>
                <w:r w:rsidR="00063DEF" w:rsidRPr="00EE77BB">
                  <w:rPr>
                    <w:rFonts w:ascii="MS Gothic" w:eastAsia="MS Gothic" w:hAnsi="MS Gothic" w:hint="eastAsia"/>
                    <w:b/>
                    <w:bCs/>
                    <w:color w:val="007BB2" w:themeColor="background2"/>
                    <w:sz w:val="22"/>
                    <w:szCs w:val="22"/>
                  </w:rPr>
                  <w:t>☒</w:t>
                </w:r>
              </w:sdtContent>
            </w:sdt>
            <w:r w:rsidR="00063DEF" w:rsidRPr="00EE77BB">
              <w:rPr>
                <w:sz w:val="22"/>
                <w:szCs w:val="22"/>
              </w:rPr>
              <w:t xml:space="preserve">  Nebūtina</w:t>
            </w:r>
          </w:p>
        </w:tc>
      </w:tr>
      <w:tr w:rsidR="00063DEF" w:rsidRPr="00EE77BB" w14:paraId="6114D130" w14:textId="77777777" w:rsidTr="00224F07">
        <w:trPr>
          <w:trHeight w:val="530"/>
        </w:trPr>
        <w:tc>
          <w:tcPr>
            <w:tcW w:w="2576" w:type="dxa"/>
            <w:tcBorders>
              <w:top w:val="nil"/>
              <w:bottom w:val="nil"/>
            </w:tcBorders>
            <w:vAlign w:val="center"/>
          </w:tcPr>
          <w:p w14:paraId="76775D61" w14:textId="5EB215F2" w:rsidR="00063DEF" w:rsidRPr="00EE77BB" w:rsidRDefault="00000000" w:rsidP="00224F07">
            <w:pPr>
              <w:rPr>
                <w:rStyle w:val="Heading3Char"/>
                <w:b w:val="0"/>
                <w:color w:val="4B4B4D" w:themeColor="text1"/>
                <w:sz w:val="22"/>
                <w:szCs w:val="22"/>
                <w:lang w:val="lt-LT"/>
              </w:rPr>
            </w:pPr>
            <w:sdt>
              <w:sdtPr>
                <w:rPr>
                  <w:b/>
                  <w:color w:val="4B4B4D" w:themeColor="text1"/>
                  <w:sz w:val="24"/>
                  <w:szCs w:val="24"/>
                  <w:lang w:val="en-GB"/>
                </w:rPr>
                <w:id w:val="-26807677"/>
                <w14:checkbox>
                  <w14:checked w14:val="0"/>
                  <w14:checkedState w14:val="2612" w14:font="MS Gothic"/>
                  <w14:uncheckedState w14:val="2610" w14:font="MS Gothic"/>
                </w14:checkbox>
              </w:sdtPr>
              <w:sdtEndPr>
                <w:rPr>
                  <w:b w:val="0"/>
                  <w:sz w:val="22"/>
                  <w:szCs w:val="22"/>
                </w:rPr>
              </w:sdtEndPr>
              <w:sdtContent>
                <w:r w:rsidR="00063DEF" w:rsidRPr="00EE77BB">
                  <w:rPr>
                    <w:rFonts w:ascii="MS Gothic" w:eastAsia="MS Gothic" w:hAnsi="MS Gothic" w:hint="eastAsia"/>
                    <w:color w:val="4B4B4D" w:themeColor="text1"/>
                  </w:rPr>
                  <w:t>☐</w:t>
                </w:r>
              </w:sdtContent>
            </w:sdt>
            <w:r w:rsidR="00063DEF"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5C464720" w14:textId="77777777" w:rsidR="00063DEF" w:rsidRPr="00EE77BB"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236717953"/>
                <w14:checkbox>
                  <w14:checked w14:val="0"/>
                  <w14:checkedState w14:val="2612" w14:font="MS Gothic"/>
                  <w14:uncheckedState w14:val="2610" w14:font="MS Gothic"/>
                </w14:checkbox>
              </w:sdtPr>
              <w:sdtContent>
                <w:r w:rsidR="00063DEF" w:rsidRPr="00EE77BB">
                  <w:rPr>
                    <w:rFonts w:ascii="MS Gothic" w:eastAsia="MS Gothic" w:hAnsi="MS Gothic" w:hint="eastAsia"/>
                    <w:color w:val="4B4B4D" w:themeColor="text1"/>
                    <w:sz w:val="22"/>
                    <w:szCs w:val="22"/>
                  </w:rPr>
                  <w:t>☐</w:t>
                </w:r>
              </w:sdtContent>
            </w:sdt>
            <w:r w:rsidR="00063DEF" w:rsidRPr="00EE77BB">
              <w:rPr>
                <w:color w:val="4B4B4D" w:themeColor="text1"/>
                <w:sz w:val="22"/>
                <w:szCs w:val="22"/>
              </w:rPr>
              <w:t xml:space="preserve">  </w:t>
            </w:r>
            <w:r w:rsidR="00063DEF"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0F237E41" w14:textId="72F5CC2E" w:rsidR="00063DEF"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757581772"/>
                <w14:checkbox>
                  <w14:checked w14:val="1"/>
                  <w14:checkedState w14:val="2612" w14:font="MS Gothic"/>
                  <w14:uncheckedState w14:val="2610" w14:font="MS Gothic"/>
                </w14:checkbox>
              </w:sdtPr>
              <w:sdtContent>
                <w:r w:rsidR="00063DEF" w:rsidRPr="00EE77BB">
                  <w:rPr>
                    <w:rFonts w:ascii="MS Gothic" w:eastAsia="MS Gothic" w:hAnsi="MS Gothic" w:hint="eastAsia"/>
                    <w:b/>
                    <w:color w:val="007BB2" w:themeColor="background2"/>
                    <w:sz w:val="22"/>
                    <w:szCs w:val="22"/>
                  </w:rPr>
                  <w:t>☒</w:t>
                </w:r>
              </w:sdtContent>
            </w:sdt>
            <w:r w:rsidR="00063DEF" w:rsidRPr="00EE77BB">
              <w:rPr>
                <w:sz w:val="22"/>
                <w:szCs w:val="22"/>
              </w:rPr>
              <w:t xml:space="preserve">  </w:t>
            </w:r>
            <w:r w:rsidR="0076141A">
              <w:rPr>
                <w:sz w:val="22"/>
                <w:szCs w:val="22"/>
              </w:rPr>
              <w:t>Reikalinga s</w:t>
            </w:r>
            <w:r w:rsidR="00063DEF" w:rsidRPr="00EE77BB">
              <w:rPr>
                <w:sz w:val="22"/>
                <w:szCs w:val="22"/>
              </w:rPr>
              <w:t>pecializuota įmonė</w:t>
            </w:r>
          </w:p>
        </w:tc>
        <w:tc>
          <w:tcPr>
            <w:tcW w:w="2780" w:type="dxa"/>
            <w:tcBorders>
              <w:top w:val="nil"/>
              <w:bottom w:val="nil"/>
            </w:tcBorders>
            <w:vAlign w:val="center"/>
          </w:tcPr>
          <w:p w14:paraId="5FAF3F1B" w14:textId="667FF2EF" w:rsidR="00063DEF" w:rsidRPr="00EE77BB" w:rsidRDefault="00000000" w:rsidP="00224F07">
            <w:pPr>
              <w:pStyle w:val="Companyname"/>
              <w:rPr>
                <w:sz w:val="22"/>
                <w:szCs w:val="22"/>
              </w:rPr>
            </w:pPr>
            <w:sdt>
              <w:sdtPr>
                <w:rPr>
                  <w:sz w:val="22"/>
                  <w:szCs w:val="22"/>
                </w:rPr>
                <w:id w:val="558361003"/>
                <w14:checkbox>
                  <w14:checked w14:val="0"/>
                  <w14:checkedState w14:val="2612" w14:font="MS Gothic"/>
                  <w14:uncheckedState w14:val="2610" w14:font="MS Gothic"/>
                </w14:checkbox>
              </w:sdtPr>
              <w:sdtContent>
                <w:r w:rsidR="00063DEF" w:rsidRPr="00EE77BB">
                  <w:rPr>
                    <w:rFonts w:ascii="MS Gothic" w:eastAsia="MS Gothic" w:hAnsi="MS Gothic" w:hint="eastAsia"/>
                    <w:sz w:val="22"/>
                    <w:szCs w:val="22"/>
                  </w:rPr>
                  <w:t>☐</w:t>
                </w:r>
              </w:sdtContent>
            </w:sdt>
            <w:r w:rsidR="00063DEF" w:rsidRPr="00EE77BB">
              <w:rPr>
                <w:sz w:val="22"/>
                <w:szCs w:val="22"/>
              </w:rPr>
              <w:t xml:space="preserve">  </w:t>
            </w:r>
            <w:r w:rsidR="006F1366">
              <w:rPr>
                <w:sz w:val="22"/>
                <w:szCs w:val="22"/>
              </w:rPr>
              <w:t>Rekomenduojama</w:t>
            </w:r>
          </w:p>
        </w:tc>
      </w:tr>
      <w:tr w:rsidR="00063DEF" w:rsidRPr="00EE77BB" w14:paraId="339AB3C8" w14:textId="77777777" w:rsidTr="00224F07">
        <w:trPr>
          <w:trHeight w:val="530"/>
        </w:trPr>
        <w:tc>
          <w:tcPr>
            <w:tcW w:w="2576" w:type="dxa"/>
            <w:tcBorders>
              <w:top w:val="nil"/>
            </w:tcBorders>
            <w:vAlign w:val="center"/>
          </w:tcPr>
          <w:p w14:paraId="76AA0B3B" w14:textId="74F74552" w:rsidR="00063DEF"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113205105"/>
                <w14:checkbox>
                  <w14:checked w14:val="1"/>
                  <w14:checkedState w14:val="2612" w14:font="MS Gothic"/>
                  <w14:uncheckedState w14:val="2610" w14:font="MS Gothic"/>
                </w14:checkbox>
              </w:sdtPr>
              <w:sdtContent>
                <w:r w:rsidR="00063DEF" w:rsidRPr="00EE77BB">
                  <w:rPr>
                    <w:rFonts w:ascii="MS Gothic" w:eastAsia="MS Gothic" w:hAnsi="MS Gothic" w:hint="eastAsia"/>
                    <w:b/>
                    <w:color w:val="007BB2" w:themeColor="background2"/>
                    <w:sz w:val="22"/>
                    <w:szCs w:val="22"/>
                  </w:rPr>
                  <w:t>☒</w:t>
                </w:r>
              </w:sdtContent>
            </w:sdt>
            <w:r w:rsidR="00063DEF"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747DCCBE" w14:textId="77777777" w:rsidR="00063DEF"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759445543"/>
                <w14:checkbox>
                  <w14:checked w14:val="1"/>
                  <w14:checkedState w14:val="2612" w14:font="MS Gothic"/>
                  <w14:uncheckedState w14:val="2610" w14:font="MS Gothic"/>
                </w14:checkbox>
              </w:sdtPr>
              <w:sdtContent>
                <w:r w:rsidR="00063DEF" w:rsidRPr="00EE77BB">
                  <w:rPr>
                    <w:rFonts w:ascii="MS Gothic" w:eastAsia="MS Gothic" w:hAnsi="MS Gothic" w:hint="eastAsia"/>
                    <w:b/>
                    <w:color w:val="007BB2" w:themeColor="background2"/>
                    <w:sz w:val="22"/>
                    <w:szCs w:val="22"/>
                  </w:rPr>
                  <w:t>☒</w:t>
                </w:r>
              </w:sdtContent>
            </w:sdt>
            <w:r w:rsidR="00063DEF" w:rsidRPr="00EE77BB">
              <w:rPr>
                <w:sz w:val="22"/>
                <w:szCs w:val="22"/>
              </w:rPr>
              <w:t xml:space="preserve">  </w:t>
            </w:r>
            <w:r w:rsidR="00063DEF" w:rsidRPr="00EE77BB">
              <w:rPr>
                <w:rStyle w:val="Heading3Char"/>
                <w:b w:val="0"/>
                <w:bCs/>
                <w:color w:val="4B4B4D" w:themeColor="text1"/>
                <w:sz w:val="22"/>
                <w:szCs w:val="22"/>
                <w:lang w:val="lt-LT"/>
              </w:rPr>
              <w:t>Aukštas</w:t>
            </w:r>
          </w:p>
        </w:tc>
        <w:tc>
          <w:tcPr>
            <w:tcW w:w="2557" w:type="dxa"/>
            <w:tcBorders>
              <w:top w:val="nil"/>
            </w:tcBorders>
            <w:vAlign w:val="center"/>
          </w:tcPr>
          <w:p w14:paraId="19248E09" w14:textId="1E0546B6" w:rsidR="00063DEF"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329444880"/>
                <w14:checkbox>
                  <w14:checked w14:val="0"/>
                  <w14:checkedState w14:val="2612" w14:font="MS Gothic"/>
                  <w14:uncheckedState w14:val="2610" w14:font="MS Gothic"/>
                </w14:checkbox>
              </w:sdtPr>
              <w:sdtContent>
                <w:r w:rsidR="00063DEF" w:rsidRPr="00EE77BB">
                  <w:rPr>
                    <w:rFonts w:ascii="MS Gothic" w:eastAsia="MS Gothic" w:hAnsi="MS Gothic" w:hint="eastAsia"/>
                    <w:sz w:val="22"/>
                    <w:szCs w:val="22"/>
                  </w:rPr>
                  <w:t>☐</w:t>
                </w:r>
              </w:sdtContent>
            </w:sdt>
            <w:r w:rsidR="00063DEF" w:rsidRPr="00EE77BB">
              <w:rPr>
                <w:sz w:val="22"/>
                <w:szCs w:val="22"/>
              </w:rPr>
              <w:t xml:space="preserve">  </w:t>
            </w:r>
            <w:r w:rsidR="0076141A">
              <w:rPr>
                <w:sz w:val="22"/>
                <w:szCs w:val="22"/>
              </w:rPr>
              <w:t>Reikalingas e</w:t>
            </w:r>
            <w:r w:rsidR="00063DEF" w:rsidRPr="00EE77BB">
              <w:rPr>
                <w:sz w:val="22"/>
                <w:szCs w:val="22"/>
              </w:rPr>
              <w:t>kspertas</w:t>
            </w:r>
          </w:p>
        </w:tc>
        <w:tc>
          <w:tcPr>
            <w:tcW w:w="2780" w:type="dxa"/>
            <w:tcBorders>
              <w:top w:val="nil"/>
            </w:tcBorders>
            <w:vAlign w:val="center"/>
          </w:tcPr>
          <w:p w14:paraId="2A69B03C" w14:textId="77777777" w:rsidR="00063DEF" w:rsidRPr="00EE77BB" w:rsidRDefault="00000000" w:rsidP="00224F07">
            <w:pPr>
              <w:pStyle w:val="Companyname"/>
              <w:rPr>
                <w:sz w:val="22"/>
                <w:szCs w:val="22"/>
              </w:rPr>
            </w:pPr>
            <w:sdt>
              <w:sdtPr>
                <w:rPr>
                  <w:sz w:val="22"/>
                  <w:szCs w:val="22"/>
                </w:rPr>
                <w:id w:val="2100362777"/>
                <w14:checkbox>
                  <w14:checked w14:val="0"/>
                  <w14:checkedState w14:val="2612" w14:font="MS Gothic"/>
                  <w14:uncheckedState w14:val="2610" w14:font="MS Gothic"/>
                </w14:checkbox>
              </w:sdtPr>
              <w:sdtContent>
                <w:r w:rsidR="00063DEF" w:rsidRPr="00EE77BB">
                  <w:rPr>
                    <w:rFonts w:ascii="MS Gothic" w:eastAsia="MS Gothic" w:hAnsi="MS Gothic" w:hint="eastAsia"/>
                    <w:sz w:val="22"/>
                    <w:szCs w:val="22"/>
                  </w:rPr>
                  <w:t>☐</w:t>
                </w:r>
              </w:sdtContent>
            </w:sdt>
            <w:r w:rsidR="00063DEF" w:rsidRPr="00EE77BB">
              <w:rPr>
                <w:sz w:val="22"/>
                <w:szCs w:val="22"/>
              </w:rPr>
              <w:t xml:space="preserve">  Privaloma</w:t>
            </w:r>
          </w:p>
        </w:tc>
      </w:tr>
    </w:tbl>
    <w:p w14:paraId="50EFCC28" w14:textId="77777777" w:rsidR="00063DEF" w:rsidRPr="00EE77BB" w:rsidRDefault="00063DEF" w:rsidP="00063DEF">
      <w:pPr>
        <w:spacing w:before="0"/>
        <w:rPr>
          <w:rStyle w:val="Heading3Char"/>
          <w:sz w:val="28"/>
          <w:szCs w:val="28"/>
          <w:lang w:val="lt-LT"/>
        </w:rPr>
      </w:pPr>
      <w:r w:rsidRPr="00EE77BB">
        <w:rPr>
          <w:rStyle w:val="Heading3Char"/>
          <w:sz w:val="28"/>
          <w:szCs w:val="28"/>
          <w:lang w:val="lt-LT"/>
        </w:rPr>
        <w:br w:type="page"/>
      </w:r>
    </w:p>
    <w:p w14:paraId="1A7805D5" w14:textId="16112C63" w:rsidR="00063DEF" w:rsidRPr="00EE77BB" w:rsidRDefault="006F1366" w:rsidP="00063DEF">
      <w:pPr>
        <w:pStyle w:val="Heading3"/>
        <w:rPr>
          <w:rStyle w:val="Heading3Char"/>
          <w:b/>
          <w:bCs/>
          <w:sz w:val="28"/>
          <w:szCs w:val="28"/>
          <w:lang w:val="lt-LT"/>
        </w:rPr>
      </w:pPr>
      <w:r>
        <w:rPr>
          <w:rStyle w:val="Heading3Char"/>
          <w:b/>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063DEF" w:rsidRPr="00EE77BB" w14:paraId="703138B3" w14:textId="77777777">
        <w:trPr>
          <w:trHeight w:val="466"/>
        </w:trPr>
        <w:tc>
          <w:tcPr>
            <w:tcW w:w="5097" w:type="dxa"/>
            <w:shd w:val="clear" w:color="auto" w:fill="E7EEF5" w:themeFill="accent5" w:themeFillTint="33"/>
          </w:tcPr>
          <w:p w14:paraId="0984740E" w14:textId="77777777" w:rsidR="00063DEF" w:rsidRPr="00EE77BB" w:rsidRDefault="00063DEF"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3964EEFD" w14:textId="77777777" w:rsidR="00063DEF" w:rsidRPr="00EE77BB" w:rsidRDefault="00063DEF" w:rsidP="00224F07">
            <w:pPr>
              <w:spacing w:before="60" w:after="60"/>
              <w:rPr>
                <w:i/>
                <w:iCs/>
                <w:color w:val="4B4B4D" w:themeColor="text1"/>
              </w:rPr>
            </w:pPr>
            <w:r w:rsidRPr="00EE77BB">
              <w:rPr>
                <w:rStyle w:val="Heading3Char"/>
                <w:lang w:val="lt-LT"/>
              </w:rPr>
              <w:t>Investicijų grąža</w:t>
            </w:r>
          </w:p>
        </w:tc>
      </w:tr>
      <w:tr w:rsidR="00063DEF" w:rsidRPr="00EE77BB" w14:paraId="41F4ED48" w14:textId="77777777">
        <w:trPr>
          <w:trHeight w:val="1071"/>
        </w:trPr>
        <w:tc>
          <w:tcPr>
            <w:tcW w:w="5097" w:type="dxa"/>
          </w:tcPr>
          <w:p w14:paraId="2B590E3C" w14:textId="77777777" w:rsidR="00063DEF" w:rsidRPr="00EE77BB" w:rsidRDefault="00063DEF" w:rsidP="00224F07">
            <w:pPr>
              <w:pStyle w:val="StandardText"/>
              <w:spacing w:before="60" w:after="60" w:line="280" w:lineRule="exact"/>
            </w:pPr>
            <w:r w:rsidRPr="00EE77BB">
              <w:t xml:space="preserve">Priklausomai nuo langų kokybės: </w:t>
            </w:r>
          </w:p>
          <w:p w14:paraId="1283DA28" w14:textId="1DE3DA29" w:rsidR="00063DEF" w:rsidRPr="00EE77BB" w:rsidRDefault="00063DEF" w:rsidP="00224F07">
            <w:pPr>
              <w:pStyle w:val="StandardText"/>
              <w:spacing w:before="60" w:after="60" w:line="280" w:lineRule="exact"/>
              <w:rPr>
                <w:rStyle w:val="Heading3Char"/>
                <w:lang w:val="lt-LT"/>
              </w:rPr>
            </w:pPr>
            <w:r w:rsidRPr="00EE77BB">
              <w:t>Dvigubas įstiklinimas: 400€ - 650€</w:t>
            </w:r>
            <w:r w:rsidRPr="00EE77BB">
              <w:br/>
            </w:r>
            <w:r w:rsidR="00FC1546">
              <w:t>T</w:t>
            </w:r>
            <w:r w:rsidRPr="00EE77BB">
              <w:t>rigubas įstiklinimas: 500€ - 850€</w:t>
            </w:r>
          </w:p>
        </w:tc>
        <w:tc>
          <w:tcPr>
            <w:tcW w:w="5109" w:type="dxa"/>
          </w:tcPr>
          <w:p w14:paraId="6754F982" w14:textId="77777777" w:rsidR="00063DEF" w:rsidRPr="00EE77BB" w:rsidRDefault="00063DEF" w:rsidP="00224F07">
            <w:pPr>
              <w:spacing w:before="60" w:after="60"/>
              <w:rPr>
                <w:rStyle w:val="Heading3Char"/>
                <w:b w:val="0"/>
                <w:bCs/>
                <w:color w:val="4B4B4D" w:themeColor="text1"/>
                <w:lang w:val="lt-LT"/>
              </w:rPr>
            </w:pPr>
            <w:r w:rsidRPr="00EE77BB">
              <w:rPr>
                <w:rStyle w:val="Heading3Char"/>
                <w:b w:val="0"/>
                <w:bCs/>
                <w:color w:val="4B4B4D" w:themeColor="text1"/>
                <w:lang w:val="lt-LT"/>
              </w:rPr>
              <w:t xml:space="preserve">Investicijų grąža </w:t>
            </w:r>
            <w:r w:rsidRPr="00EE77BB">
              <w:rPr>
                <w:rStyle w:val="Heading3Char"/>
                <w:b w:val="0"/>
                <w:color w:val="4B4B4D" w:themeColor="text1"/>
                <w:lang w:val="lt-LT"/>
              </w:rPr>
              <w:t>per maždaug 10 metų</w:t>
            </w:r>
          </w:p>
        </w:tc>
      </w:tr>
      <w:tr w:rsidR="00063DEF" w:rsidRPr="00EE77BB" w14:paraId="43F0B54F" w14:textId="77777777">
        <w:trPr>
          <w:trHeight w:val="516"/>
        </w:trPr>
        <w:tc>
          <w:tcPr>
            <w:tcW w:w="5097" w:type="dxa"/>
            <w:shd w:val="clear" w:color="auto" w:fill="E7EEF5" w:themeFill="accent5" w:themeFillTint="33"/>
          </w:tcPr>
          <w:p w14:paraId="6C3FC310" w14:textId="77777777" w:rsidR="00063DEF" w:rsidRPr="00EE77BB" w:rsidRDefault="00063DEF"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652B29D5" w14:textId="77777777" w:rsidR="00063DEF" w:rsidRPr="00EE77BB" w:rsidRDefault="00063DEF" w:rsidP="00224F07">
            <w:pPr>
              <w:spacing w:before="60" w:after="60"/>
              <w:rPr>
                <w:rStyle w:val="Heading3Char"/>
                <w:lang w:val="lt-LT"/>
              </w:rPr>
            </w:pPr>
            <w:r w:rsidRPr="00EE77BB">
              <w:rPr>
                <w:rStyle w:val="Heading3Char"/>
                <w:lang w:val="lt-LT"/>
              </w:rPr>
              <w:t>Medžiagos ar technologijos prieinamumas</w:t>
            </w:r>
          </w:p>
        </w:tc>
      </w:tr>
      <w:tr w:rsidR="00063DEF" w:rsidRPr="00EE77BB" w14:paraId="64485107" w14:textId="77777777">
        <w:trPr>
          <w:trHeight w:val="2157"/>
        </w:trPr>
        <w:tc>
          <w:tcPr>
            <w:tcW w:w="5097" w:type="dxa"/>
          </w:tcPr>
          <w:p w14:paraId="33F2C2A9" w14:textId="104CFB15" w:rsidR="00063DEF" w:rsidRPr="00EE77BB" w:rsidRDefault="004042A1" w:rsidP="00224F07">
            <w:pPr>
              <w:pStyle w:val="StandardText"/>
              <w:spacing w:before="40" w:line="280" w:lineRule="exact"/>
            </w:pPr>
            <w:r>
              <w:t>Subsidija galima pagal priemonę f</w:t>
            </w:r>
            <w:r w:rsidRPr="004042A1">
              <w:t>izinių asmenų vieno ar dviejų butų gyvenamųjų namų atnaujinimas (modernizavimas) 2025-04 Nr. KK-AM-M09 (sumažinant šiluminės energijos suvartojimo sąnaudas ne mažiau kaip 40 % lyginant su skaičiuojamosios šiluminės energijos sąnaudomis iki atnaujinimo (modernizavimo) projekto įgyvendinimo)</w:t>
            </w:r>
            <w:r>
              <w:t>.</w:t>
            </w:r>
          </w:p>
        </w:tc>
        <w:tc>
          <w:tcPr>
            <w:tcW w:w="5109" w:type="dxa"/>
          </w:tcPr>
          <w:p w14:paraId="0322ACB5" w14:textId="1F21B50E" w:rsidR="00063DEF" w:rsidRPr="00EE77BB" w:rsidRDefault="00FC1546" w:rsidP="00224F07">
            <w:pPr>
              <w:pStyle w:val="StandardText"/>
              <w:spacing w:before="40" w:line="280" w:lineRule="exact"/>
            </w:pPr>
            <w:r>
              <w:t>Lang</w:t>
            </w:r>
            <w:r w:rsidR="00550E7E">
              <w:t>us įsigyti lengva</w:t>
            </w:r>
            <w:r>
              <w:t>.</w:t>
            </w:r>
            <w:r w:rsidR="00063DEF" w:rsidRPr="00EE77BB">
              <w:t xml:space="preserve"> </w:t>
            </w:r>
          </w:p>
        </w:tc>
      </w:tr>
      <w:tr w:rsidR="00063DEF" w:rsidRPr="00EE77BB" w14:paraId="0FB85595"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5595901" w14:textId="77777777" w:rsidR="00063DEF" w:rsidRPr="00EE77BB" w:rsidRDefault="00063DEF"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063DEF" w:rsidRPr="00EE77BB" w14:paraId="01A2E829" w14:textId="77777777">
        <w:trPr>
          <w:trHeight w:val="747"/>
        </w:trPr>
        <w:tc>
          <w:tcPr>
            <w:tcW w:w="10206" w:type="dxa"/>
            <w:gridSpan w:val="2"/>
            <w:tcBorders>
              <w:top w:val="single" w:sz="4" w:space="0" w:color="auto"/>
              <w:left w:val="single" w:sz="4" w:space="0" w:color="auto"/>
              <w:bottom w:val="single" w:sz="4" w:space="0" w:color="auto"/>
              <w:right w:val="single" w:sz="4" w:space="0" w:color="auto"/>
            </w:tcBorders>
          </w:tcPr>
          <w:p w14:paraId="2DB7DCEB" w14:textId="2E0F4B1F" w:rsidR="00063DEF" w:rsidRPr="00EE77BB" w:rsidRDefault="00063DEF" w:rsidP="00224F07">
            <w:pPr>
              <w:pStyle w:val="StandardText"/>
              <w:spacing w:before="60" w:after="60" w:line="280" w:lineRule="exact"/>
            </w:pPr>
            <w:r w:rsidRPr="00EE77BB">
              <w:t xml:space="preserve">Specialūs reikalavimai </w:t>
            </w:r>
            <w:r w:rsidR="00FC1546">
              <w:t xml:space="preserve">saugomiems </w:t>
            </w:r>
            <w:r w:rsidRPr="00EE77BB">
              <w:t>pastatam</w:t>
            </w:r>
            <w:r w:rsidR="00FC1546">
              <w:t>s</w:t>
            </w:r>
            <w:r w:rsidRPr="00EE77BB">
              <w:t xml:space="preserve">. Tam tikromis aplinkybėmis, siekiant išsaugoti originalų rėmą, gali būti tikslinga </w:t>
            </w:r>
            <w:r w:rsidR="00FC1546">
              <w:t>įdėti</w:t>
            </w:r>
            <w:r w:rsidRPr="00EE77BB">
              <w:t xml:space="preserve"> naują stiklą.</w:t>
            </w:r>
          </w:p>
        </w:tc>
      </w:tr>
    </w:tbl>
    <w:p w14:paraId="61B116A1" w14:textId="59671F49" w:rsidR="00063DEF" w:rsidRPr="00EE77BB" w:rsidRDefault="00063DEF" w:rsidP="00693966">
      <w:pPr>
        <w:pStyle w:val="Heading3"/>
        <w:rPr>
          <w:rStyle w:val="Heading3Char"/>
          <w:b/>
          <w:sz w:val="28"/>
          <w:szCs w:val="28"/>
          <w:lang w:val="lt-LT"/>
        </w:rPr>
      </w:pP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063DEF" w:rsidRPr="00EE77BB" w14:paraId="50EC6024" w14:textId="77777777" w:rsidTr="00224F07">
        <w:tc>
          <w:tcPr>
            <w:tcW w:w="10196" w:type="dxa"/>
            <w:shd w:val="clear" w:color="auto" w:fill="E7EEF5" w:themeFill="accent5" w:themeFillTint="33"/>
          </w:tcPr>
          <w:p w14:paraId="61BDFEFF" w14:textId="37E4B96A" w:rsidR="00063DEF"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063DEF" w:rsidRPr="00EE77BB" w14:paraId="365CA624" w14:textId="77777777" w:rsidTr="00224F07">
        <w:tc>
          <w:tcPr>
            <w:tcW w:w="10196" w:type="dxa"/>
          </w:tcPr>
          <w:p w14:paraId="17312750" w14:textId="1AE31C44" w:rsidR="00063DEF" w:rsidRPr="00EE77BB" w:rsidRDefault="00FC1546" w:rsidP="00224F07">
            <w:pPr>
              <w:pStyle w:val="StandardText"/>
              <w:spacing w:before="40" w:line="280" w:lineRule="exact"/>
            </w:pPr>
            <w:r>
              <w:t>L</w:t>
            </w:r>
            <w:r w:rsidR="00063DEF" w:rsidRPr="00EE77BB">
              <w:t>angų</w:t>
            </w:r>
            <w:r>
              <w:t xml:space="preserve"> montavimo</w:t>
            </w:r>
            <w:r w:rsidR="00063DEF" w:rsidRPr="00EE77BB">
              <w:t xml:space="preserve"> įmonė, kartais staliai</w:t>
            </w:r>
          </w:p>
          <w:p w14:paraId="53BDE08F" w14:textId="77777777" w:rsidR="00063DEF" w:rsidRPr="00EE77BB" w:rsidRDefault="00063DEF" w:rsidP="00224F07">
            <w:pPr>
              <w:spacing w:before="60" w:after="60"/>
              <w:rPr>
                <w:i/>
                <w:iCs/>
              </w:rPr>
            </w:pPr>
          </w:p>
        </w:tc>
      </w:tr>
      <w:tr w:rsidR="00063DEF" w:rsidRPr="00EE77BB" w14:paraId="141D52E2" w14:textId="77777777" w:rsidTr="00224F07">
        <w:tc>
          <w:tcPr>
            <w:tcW w:w="10196" w:type="dxa"/>
            <w:shd w:val="clear" w:color="auto" w:fill="E7EEF5" w:themeFill="accent5" w:themeFillTint="33"/>
          </w:tcPr>
          <w:p w14:paraId="1B5E84E7" w14:textId="512BB00C" w:rsidR="00063DEF"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063DEF" w:rsidRPr="00EE77BB" w14:paraId="05E90E7F" w14:textId="77777777" w:rsidTr="00224F07">
        <w:trPr>
          <w:trHeight w:val="727"/>
        </w:trPr>
        <w:tc>
          <w:tcPr>
            <w:tcW w:w="10196" w:type="dxa"/>
          </w:tcPr>
          <w:p w14:paraId="44016E16" w14:textId="77777777" w:rsidR="00063DEF" w:rsidRPr="00EE77BB" w:rsidRDefault="00063DEF" w:rsidP="00224F07">
            <w:pPr>
              <w:pStyle w:val="StandardText"/>
              <w:spacing w:before="40" w:line="280" w:lineRule="exact"/>
              <w:rPr>
                <w:i/>
                <w:iCs/>
              </w:rPr>
            </w:pPr>
            <w:r w:rsidRPr="00EE77BB">
              <w:t>Energetikos konsultantas</w:t>
            </w:r>
          </w:p>
        </w:tc>
      </w:tr>
      <w:tr w:rsidR="00063DEF" w:rsidRPr="00EE77BB" w14:paraId="535D0793" w14:textId="77777777" w:rsidTr="00224F07">
        <w:tc>
          <w:tcPr>
            <w:tcW w:w="10196" w:type="dxa"/>
            <w:shd w:val="clear" w:color="auto" w:fill="E7EEF5" w:themeFill="accent5" w:themeFillTint="33"/>
          </w:tcPr>
          <w:p w14:paraId="58DDE312" w14:textId="77777777" w:rsidR="00063DEF" w:rsidRPr="00EE77BB" w:rsidRDefault="00063DEF"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063DEF" w:rsidRPr="00EE77BB" w14:paraId="2F469FDA" w14:textId="77777777" w:rsidTr="00224F07">
        <w:trPr>
          <w:trHeight w:val="549"/>
        </w:trPr>
        <w:tc>
          <w:tcPr>
            <w:tcW w:w="10196" w:type="dxa"/>
          </w:tcPr>
          <w:p w14:paraId="32F86AAB" w14:textId="77777777" w:rsidR="00063DEF" w:rsidRPr="00EE77BB" w:rsidRDefault="00063DEF" w:rsidP="00224F07">
            <w:pPr>
              <w:spacing w:before="60" w:after="60"/>
              <w:rPr>
                <w:i/>
                <w:iCs/>
              </w:rPr>
            </w:pPr>
            <w:r w:rsidRPr="00EE77BB">
              <w:rPr>
                <w:i/>
                <w:iCs/>
              </w:rPr>
              <w:t>---</w:t>
            </w:r>
          </w:p>
          <w:p w14:paraId="7F20FAE8" w14:textId="77777777" w:rsidR="00063DEF" w:rsidRPr="00EE77BB" w:rsidRDefault="00063DEF" w:rsidP="00224F07">
            <w:pPr>
              <w:spacing w:before="60" w:after="60"/>
              <w:rPr>
                <w:i/>
                <w:iCs/>
              </w:rPr>
            </w:pPr>
          </w:p>
        </w:tc>
      </w:tr>
    </w:tbl>
    <w:p w14:paraId="436F348E" w14:textId="77777777" w:rsidR="00063DEF" w:rsidRPr="00EE77BB" w:rsidRDefault="00063DEF" w:rsidP="00063DEF">
      <w:pPr>
        <w:spacing w:before="0"/>
        <w:rPr>
          <w:rStyle w:val="Heading3Char"/>
          <w:lang w:val="lt-LT"/>
        </w:rPr>
      </w:pPr>
      <w:r w:rsidRPr="00EE77BB">
        <w:rPr>
          <w:rStyle w:val="Heading3Char"/>
          <w:lang w:val="lt-LT"/>
        </w:rPr>
        <w:br w:type="page"/>
      </w:r>
    </w:p>
    <w:p w14:paraId="1C3FF492" w14:textId="77777777" w:rsidR="00063DEF" w:rsidRPr="00EE77BB" w:rsidRDefault="00063DEF" w:rsidP="00693966">
      <w:pPr>
        <w:pStyle w:val="Heading3"/>
      </w:pPr>
      <w:r w:rsidRPr="00EE77BB">
        <w:rPr>
          <w:rStyle w:val="Heading3Char"/>
          <w:b/>
          <w:color w:val="004E84" w:themeColor="text2"/>
          <w:lang w:val="lt-LT"/>
        </w:rPr>
        <w:lastRenderedPageBreak/>
        <w:t>Įgyvendinimo procesas</w:t>
      </w:r>
    </w:p>
    <w:tbl>
      <w:tblPr>
        <w:tblStyle w:val="TableGrid"/>
        <w:tblW w:w="0" w:type="auto"/>
        <w:tblLook w:val="04A0" w:firstRow="1" w:lastRow="0" w:firstColumn="1" w:lastColumn="0" w:noHBand="0" w:noVBand="1"/>
      </w:tblPr>
      <w:tblGrid>
        <w:gridCol w:w="4450"/>
        <w:gridCol w:w="5744"/>
      </w:tblGrid>
      <w:tr w:rsidR="00063DEF" w:rsidRPr="00EE77BB" w14:paraId="3B8A4DAA" w14:textId="77777777" w:rsidTr="00224F07">
        <w:tc>
          <w:tcPr>
            <w:tcW w:w="4957" w:type="dxa"/>
            <w:shd w:val="clear" w:color="auto" w:fill="E7EEF5" w:themeFill="accent5" w:themeFillTint="33"/>
          </w:tcPr>
          <w:p w14:paraId="098A370F" w14:textId="2394950C" w:rsidR="00063DEF"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166F011C" w14:textId="0C10CFB7" w:rsidR="00063DEF" w:rsidRPr="00EE77BB" w:rsidRDefault="00063DEF" w:rsidP="00224F07">
            <w:pPr>
              <w:spacing w:after="120"/>
              <w:rPr>
                <w:b/>
                <w:bCs/>
              </w:rPr>
            </w:pPr>
            <w:r w:rsidRPr="00EE77BB">
              <w:rPr>
                <w:rStyle w:val="Heading3Char"/>
                <w:lang w:val="lt-LT"/>
              </w:rPr>
              <w:t>Diegimo instrukcijos ir gairės, atvirojo kodo iniciatyvos</w:t>
            </w:r>
          </w:p>
        </w:tc>
      </w:tr>
      <w:tr w:rsidR="00063DEF" w:rsidRPr="00EE77BB" w14:paraId="6D257AEB" w14:textId="77777777" w:rsidTr="00224F07">
        <w:tc>
          <w:tcPr>
            <w:tcW w:w="4957" w:type="dxa"/>
          </w:tcPr>
          <w:p w14:paraId="43D238F7" w14:textId="184AE6D2" w:rsidR="00063DEF" w:rsidRPr="00EE77BB" w:rsidRDefault="005777BC">
            <w:pPr>
              <w:pStyle w:val="ListParagraph"/>
              <w:numPr>
                <w:ilvl w:val="0"/>
                <w:numId w:val="67"/>
              </w:numPr>
              <w:spacing w:before="60" w:after="60"/>
              <w:rPr>
                <w:color w:val="4B4B4D" w:themeColor="text1"/>
                <w:sz w:val="24"/>
                <w:szCs w:val="24"/>
              </w:rPr>
            </w:pPr>
            <w:r>
              <w:rPr>
                <w:color w:val="4B4B4D" w:themeColor="text1"/>
                <w:sz w:val="24"/>
                <w:szCs w:val="24"/>
              </w:rPr>
              <w:t>Tinkamumo gauti finansavimą patikrinimas</w:t>
            </w:r>
            <w:r w:rsidR="00AF454B">
              <w:rPr>
                <w:color w:val="4B4B4D" w:themeColor="text1"/>
                <w:sz w:val="24"/>
                <w:szCs w:val="24"/>
              </w:rPr>
              <w:t xml:space="preserve"> </w:t>
            </w:r>
            <w:r w:rsidR="00063DEF" w:rsidRPr="00EE77BB">
              <w:rPr>
                <w:color w:val="4B4B4D" w:themeColor="text1"/>
                <w:sz w:val="24"/>
                <w:szCs w:val="24"/>
              </w:rPr>
              <w:t>(</w:t>
            </w:r>
            <w:r w:rsidR="00025B17">
              <w:rPr>
                <w:color w:val="4B4B4D" w:themeColor="text1"/>
                <w:sz w:val="24"/>
                <w:szCs w:val="24"/>
              </w:rPr>
              <w:t>gali būti svarbu</w:t>
            </w:r>
            <w:r w:rsidR="00AF454B">
              <w:rPr>
                <w:color w:val="4B4B4D" w:themeColor="text1"/>
                <w:sz w:val="24"/>
                <w:szCs w:val="24"/>
              </w:rPr>
              <w:t xml:space="preserve"> </w:t>
            </w:r>
            <w:r w:rsidR="00063DEF" w:rsidRPr="00EE77BB">
              <w:rPr>
                <w:color w:val="4B4B4D" w:themeColor="text1"/>
                <w:sz w:val="24"/>
                <w:szCs w:val="24"/>
              </w:rPr>
              <w:t xml:space="preserve">prieš pasirašant sutartis). </w:t>
            </w:r>
          </w:p>
          <w:p w14:paraId="72E03D22" w14:textId="77777777" w:rsidR="00063DEF" w:rsidRPr="00EE77BB" w:rsidRDefault="00063DEF">
            <w:pPr>
              <w:pStyle w:val="StandardText"/>
              <w:numPr>
                <w:ilvl w:val="0"/>
                <w:numId w:val="67"/>
              </w:numPr>
              <w:spacing w:before="60" w:after="60" w:line="280" w:lineRule="exact"/>
            </w:pPr>
            <w:r w:rsidRPr="00EE77BB">
              <w:t>Konsultacijos su energetikos ekspertu, siekiant įvertinti pakeitimo poreikį, t. y.</w:t>
            </w:r>
          </w:p>
          <w:p w14:paraId="1F9646A7" w14:textId="53FE33F3" w:rsidR="00063DEF" w:rsidRPr="00EE77BB" w:rsidRDefault="00063DEF" w:rsidP="00224F07">
            <w:pPr>
              <w:pStyle w:val="StandardText"/>
              <w:spacing w:before="60" w:after="60" w:line="280" w:lineRule="exact"/>
              <w:ind w:left="360"/>
            </w:pPr>
            <w:r w:rsidRPr="00EE77BB">
              <w:t xml:space="preserve">langai </w:t>
            </w:r>
            <w:r w:rsidR="00FC1546" w:rsidRPr="00EE77BB">
              <w:t xml:space="preserve">sugadinti </w:t>
            </w:r>
            <w:r w:rsidRPr="00EE77BB">
              <w:t>arba reikalingas energetinis modernizavimas.</w:t>
            </w:r>
          </w:p>
          <w:p w14:paraId="63212D89" w14:textId="1713738D" w:rsidR="00063DEF" w:rsidRPr="00EE77BB" w:rsidRDefault="00063DEF">
            <w:pPr>
              <w:pStyle w:val="StandardText"/>
              <w:numPr>
                <w:ilvl w:val="0"/>
                <w:numId w:val="67"/>
              </w:numPr>
              <w:spacing w:before="60" w:after="60" w:line="280" w:lineRule="exact"/>
            </w:pPr>
            <w:r w:rsidRPr="00EE77BB">
              <w:t>Pastato apvalkal</w:t>
            </w:r>
            <w:r w:rsidR="00FC1546">
              <w:t>o patikrinimas</w:t>
            </w:r>
            <w:r w:rsidRPr="00EE77BB">
              <w:t xml:space="preserve">, </w:t>
            </w:r>
            <w:r w:rsidR="00FC1546">
              <w:t xml:space="preserve">siekiant </w:t>
            </w:r>
            <w:r w:rsidRPr="00EE77BB">
              <w:t>sumontuoti tinkamus langus, geriausia tai atlikti pagal energijos koncepciją.</w:t>
            </w:r>
          </w:p>
          <w:p w14:paraId="0ADCDBCE" w14:textId="77777777" w:rsidR="00063DEF" w:rsidRPr="00EE77BB" w:rsidRDefault="00063DEF">
            <w:pPr>
              <w:pStyle w:val="StandardText"/>
              <w:numPr>
                <w:ilvl w:val="0"/>
                <w:numId w:val="67"/>
              </w:numPr>
              <w:spacing w:before="60" w:after="60" w:line="280" w:lineRule="exact"/>
            </w:pPr>
            <w:r w:rsidRPr="00EE77BB">
              <w:t>Jei keičiama daugiau kaip 1/3 langų, reikia vėdinimo koncepcijos (Vokietijoje)</w:t>
            </w:r>
          </w:p>
        </w:tc>
        <w:tc>
          <w:tcPr>
            <w:tcW w:w="5237" w:type="dxa"/>
          </w:tcPr>
          <w:p w14:paraId="55E92B0D" w14:textId="77777777" w:rsidR="00063DEF" w:rsidRPr="00EE77BB" w:rsidRDefault="00063DEF" w:rsidP="00224F07">
            <w:pPr>
              <w:spacing w:before="60" w:after="60"/>
              <w:rPr>
                <w:i/>
                <w:iCs/>
              </w:rPr>
            </w:pPr>
          </w:p>
        </w:tc>
      </w:tr>
      <w:tr w:rsidR="00063DEF" w:rsidRPr="00EE77BB" w14:paraId="3FBFEEDA" w14:textId="77777777" w:rsidTr="00224F07">
        <w:tc>
          <w:tcPr>
            <w:tcW w:w="4957" w:type="dxa"/>
            <w:shd w:val="clear" w:color="auto" w:fill="E7EEF5" w:themeFill="accent5" w:themeFillTint="33"/>
          </w:tcPr>
          <w:p w14:paraId="51E98A79" w14:textId="6432E908" w:rsidR="00063DEF" w:rsidRPr="00EE77BB" w:rsidRDefault="004658D9" w:rsidP="00224F07">
            <w:pPr>
              <w:spacing w:before="60" w:after="60"/>
              <w:rPr>
                <w:rStyle w:val="Heading3Char"/>
                <w:bCs/>
                <w:lang w:val="lt-LT"/>
              </w:rPr>
            </w:pPr>
            <w:r>
              <w:rPr>
                <w:rStyle w:val="Heading3Char"/>
                <w:bCs/>
                <w:lang w:val="lt-LT"/>
              </w:rPr>
              <w:t>Į</w:t>
            </w:r>
            <w:r w:rsidR="00063DEF" w:rsidRPr="00EE77BB">
              <w:rPr>
                <w:rStyle w:val="Heading3Char"/>
                <w:bCs/>
                <w:lang w:val="lt-LT"/>
              </w:rPr>
              <w:t>gyvendinimas</w:t>
            </w:r>
          </w:p>
        </w:tc>
        <w:tc>
          <w:tcPr>
            <w:tcW w:w="5237" w:type="dxa"/>
            <w:shd w:val="clear" w:color="auto" w:fill="E7EEF5" w:themeFill="accent5" w:themeFillTint="33"/>
          </w:tcPr>
          <w:p w14:paraId="07721C9A" w14:textId="669CC2E7" w:rsidR="00063DEF" w:rsidRPr="00EE77BB" w:rsidRDefault="00E33038" w:rsidP="00224F07">
            <w:pPr>
              <w:spacing w:before="60" w:after="60"/>
              <w:rPr>
                <w:rStyle w:val="Heading3Char"/>
                <w:bCs/>
                <w:lang w:val="lt-LT"/>
              </w:rPr>
            </w:pPr>
            <w:r>
              <w:rPr>
                <w:rStyle w:val="Heading3Char"/>
                <w:bCs/>
                <w:lang w:val="lt-LT"/>
              </w:rPr>
              <w:t>Susijusi komunikacija</w:t>
            </w:r>
          </w:p>
        </w:tc>
      </w:tr>
      <w:tr w:rsidR="00063DEF" w:rsidRPr="00EE77BB" w14:paraId="0E89841E" w14:textId="77777777" w:rsidTr="00224F07">
        <w:trPr>
          <w:trHeight w:val="1328"/>
        </w:trPr>
        <w:tc>
          <w:tcPr>
            <w:tcW w:w="4957" w:type="dxa"/>
          </w:tcPr>
          <w:p w14:paraId="413AEFCC" w14:textId="4944F5A6" w:rsidR="00063DEF" w:rsidRPr="00EE77BB" w:rsidRDefault="00063DEF">
            <w:pPr>
              <w:pStyle w:val="StandardText"/>
              <w:numPr>
                <w:ilvl w:val="0"/>
                <w:numId w:val="68"/>
              </w:numPr>
              <w:spacing w:before="60" w:after="60" w:line="280" w:lineRule="exact"/>
            </w:pPr>
            <w:r w:rsidRPr="00EE77BB">
              <w:t>Langų ir montavimo paslaugų pirkimas iš specializuotos įmonės</w:t>
            </w:r>
            <w:r w:rsidR="00FC1546">
              <w:t>.</w:t>
            </w:r>
          </w:p>
          <w:p w14:paraId="0D0E2D58" w14:textId="05C708B8" w:rsidR="00063DEF" w:rsidRPr="00EE77BB" w:rsidRDefault="00063DEF">
            <w:pPr>
              <w:pStyle w:val="StandardText"/>
              <w:numPr>
                <w:ilvl w:val="0"/>
                <w:numId w:val="68"/>
              </w:numPr>
              <w:spacing w:before="60" w:after="60" w:line="280" w:lineRule="exact"/>
            </w:pPr>
            <w:r w:rsidRPr="00EE77BB">
              <w:t xml:space="preserve">Langų keitimas </w:t>
            </w:r>
            <w:r w:rsidR="00FC1546">
              <w:t xml:space="preserve">samdant </w:t>
            </w:r>
            <w:r w:rsidRPr="00EE77BB">
              <w:t>įmon</w:t>
            </w:r>
            <w:r w:rsidR="00FC1546">
              <w:t>ę</w:t>
            </w:r>
            <w:r w:rsidRPr="00EE77BB">
              <w:t xml:space="preserve"> - senų langų demontavimas, naujų langų </w:t>
            </w:r>
            <w:r w:rsidR="00FC1546">
              <w:t xml:space="preserve">ir priedų </w:t>
            </w:r>
            <w:r w:rsidRPr="00EE77BB">
              <w:t>montavimas.</w:t>
            </w:r>
          </w:p>
          <w:p w14:paraId="73EE4057" w14:textId="77777777" w:rsidR="00063DEF" w:rsidRPr="00EE77BB" w:rsidRDefault="00063DEF">
            <w:pPr>
              <w:pStyle w:val="StandardText"/>
              <w:numPr>
                <w:ilvl w:val="0"/>
                <w:numId w:val="68"/>
              </w:numPr>
              <w:spacing w:before="60" w:after="60" w:line="280" w:lineRule="exact"/>
            </w:pPr>
            <w:r w:rsidRPr="00EE77BB">
              <w:t xml:space="preserve">Gali prireikti dažymo ar tinkavimo darbų. </w:t>
            </w:r>
          </w:p>
          <w:p w14:paraId="16272C5D" w14:textId="77777777" w:rsidR="00063DEF" w:rsidRPr="00EE77BB" w:rsidRDefault="00063DEF">
            <w:pPr>
              <w:pStyle w:val="StandardText"/>
              <w:numPr>
                <w:ilvl w:val="0"/>
                <w:numId w:val="68"/>
              </w:numPr>
              <w:spacing w:before="60" w:after="60" w:line="280" w:lineRule="exact"/>
            </w:pPr>
            <w:r w:rsidRPr="00EE77BB">
              <w:t>Taip pat reikia atkreipti dėmesį į sandarumą ir apsaugą nuo lietaus.</w:t>
            </w:r>
          </w:p>
        </w:tc>
        <w:tc>
          <w:tcPr>
            <w:tcW w:w="5237" w:type="dxa"/>
          </w:tcPr>
          <w:p w14:paraId="77DDAED8" w14:textId="77777777" w:rsidR="00063DEF" w:rsidRPr="00EE77BB" w:rsidRDefault="00063DEF" w:rsidP="00224F07">
            <w:pPr>
              <w:spacing w:before="60" w:after="60"/>
              <w:rPr>
                <w:i/>
                <w:iCs/>
                <w:highlight w:val="yellow"/>
              </w:rPr>
            </w:pPr>
          </w:p>
        </w:tc>
      </w:tr>
      <w:tr w:rsidR="00063DEF" w:rsidRPr="00EE77BB" w14:paraId="387319EE" w14:textId="77777777" w:rsidTr="00224F07">
        <w:tc>
          <w:tcPr>
            <w:tcW w:w="4957" w:type="dxa"/>
            <w:shd w:val="clear" w:color="auto" w:fill="E7EEF5" w:themeFill="accent5" w:themeFillTint="33"/>
          </w:tcPr>
          <w:p w14:paraId="4C9E18E3" w14:textId="2C4EFC36" w:rsidR="00063DEF"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682D99D3" w14:textId="77777777" w:rsidR="00063DEF" w:rsidRPr="00EE77BB" w:rsidRDefault="00063DEF" w:rsidP="00224F07">
            <w:pPr>
              <w:spacing w:before="60" w:after="60"/>
              <w:rPr>
                <w:rStyle w:val="Heading3Char"/>
                <w:bCs/>
                <w:lang w:val="lt-LT"/>
              </w:rPr>
            </w:pPr>
            <w:r w:rsidRPr="00EE77BB">
              <w:rPr>
                <w:rStyle w:val="Heading3Char"/>
                <w:bCs/>
                <w:lang w:val="lt-LT"/>
              </w:rPr>
              <w:t>Kitos pastabos ir nuorodos</w:t>
            </w:r>
          </w:p>
        </w:tc>
      </w:tr>
      <w:tr w:rsidR="00063DEF" w:rsidRPr="00EE77BB" w14:paraId="39BB5D33" w14:textId="77777777" w:rsidTr="00224F07">
        <w:tc>
          <w:tcPr>
            <w:tcW w:w="4957" w:type="dxa"/>
          </w:tcPr>
          <w:p w14:paraId="32B696FA" w14:textId="7A128314" w:rsidR="00063DEF" w:rsidRPr="00EE77BB" w:rsidRDefault="00063DEF">
            <w:pPr>
              <w:pStyle w:val="StandardText"/>
              <w:numPr>
                <w:ilvl w:val="0"/>
                <w:numId w:val="21"/>
              </w:numPr>
              <w:spacing w:before="60" w:after="60" w:line="280" w:lineRule="exact"/>
            </w:pPr>
            <w:r w:rsidRPr="00EE77BB">
              <w:t>Reguliar</w:t>
            </w:r>
            <w:r w:rsidR="001322B7">
              <w:t>us langų sandarumo</w:t>
            </w:r>
            <w:r w:rsidRPr="00EE77BB">
              <w:t xml:space="preserve"> tikrin</w:t>
            </w:r>
            <w:r w:rsidR="001322B7">
              <w:t>imas</w:t>
            </w:r>
            <w:r w:rsidRPr="00EE77BB">
              <w:t xml:space="preserve">, kad langai </w:t>
            </w:r>
            <w:r w:rsidR="00E35835">
              <w:t xml:space="preserve">veiktų tinkamai ir </w:t>
            </w:r>
            <w:r w:rsidRPr="00EE77BB">
              <w:t>sklandžiai.</w:t>
            </w:r>
          </w:p>
          <w:p w14:paraId="21CAD4A8" w14:textId="333B9199" w:rsidR="00063DEF" w:rsidRPr="00EE77BB" w:rsidRDefault="00063DEF">
            <w:pPr>
              <w:pStyle w:val="StandardText"/>
              <w:numPr>
                <w:ilvl w:val="0"/>
                <w:numId w:val="21"/>
              </w:numPr>
              <w:spacing w:before="60" w:after="60" w:line="280" w:lineRule="exact"/>
            </w:pPr>
            <w:r w:rsidRPr="00EE77BB">
              <w:t>Energijos taupymo stebėjimas ir vertinimas</w:t>
            </w:r>
            <w:r w:rsidR="00E35835">
              <w:t>.</w:t>
            </w:r>
          </w:p>
        </w:tc>
        <w:tc>
          <w:tcPr>
            <w:tcW w:w="5237" w:type="dxa"/>
          </w:tcPr>
          <w:p w14:paraId="316369EC" w14:textId="5B4AB0C3" w:rsidR="00DD4331" w:rsidRDefault="00DD4331" w:rsidP="00DD4331">
            <w:pPr>
              <w:spacing w:before="60" w:after="60"/>
            </w:pPr>
            <w:hyperlink r:id="rId70" w:history="1">
              <w:r w:rsidRPr="009C47BB">
                <w:rPr>
                  <w:rStyle w:val="Hyperlink"/>
                </w:rPr>
                <w:t>http://www.renovacija.lt/statybu-sprendimas/langu-keitimas/</w:t>
              </w:r>
            </w:hyperlink>
            <w:r>
              <w:t xml:space="preserve"> </w:t>
            </w:r>
          </w:p>
          <w:p w14:paraId="0BBBABD2" w14:textId="771ABF63" w:rsidR="00063DEF" w:rsidRPr="00EE77BB" w:rsidRDefault="00DD4331" w:rsidP="00DD4331">
            <w:pPr>
              <w:spacing w:before="60" w:after="60"/>
            </w:pPr>
            <w:hyperlink r:id="rId71" w:history="1">
              <w:r w:rsidRPr="009C47BB">
                <w:rPr>
                  <w:rStyle w:val="Hyperlink"/>
                </w:rPr>
                <w:t>https://www.e-tar.lt/portal/lt/legalAct/1aa5acc055ce11e9975f9c35aedfe438</w:t>
              </w:r>
            </w:hyperlink>
            <w:r>
              <w:t xml:space="preserve"> </w:t>
            </w:r>
          </w:p>
        </w:tc>
      </w:tr>
    </w:tbl>
    <w:p w14:paraId="63F3330F" w14:textId="77777777" w:rsidR="00063DEF" w:rsidRPr="00EE77BB" w:rsidRDefault="00063DEF" w:rsidP="00063DEF">
      <w:pPr>
        <w:tabs>
          <w:tab w:val="left" w:pos="3830"/>
        </w:tabs>
        <w:rPr>
          <w:b/>
          <w:bCs/>
        </w:rPr>
      </w:pPr>
    </w:p>
    <w:p w14:paraId="03FAB5DF" w14:textId="77777777" w:rsidR="00063DEF" w:rsidRPr="00EE77BB" w:rsidRDefault="00063DEF" w:rsidP="00063DEF">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063DEF" w:rsidRPr="00EE77BB" w14:paraId="1660297D" w14:textId="77777777" w:rsidTr="00224F07">
        <w:trPr>
          <w:trHeight w:val="351"/>
        </w:trPr>
        <w:tc>
          <w:tcPr>
            <w:tcW w:w="10194" w:type="dxa"/>
            <w:shd w:val="clear" w:color="auto" w:fill="D4E2ED" w:themeFill="accent2" w:themeFillTint="33"/>
          </w:tcPr>
          <w:p w14:paraId="441FE34F" w14:textId="57029E6E" w:rsidR="00063DEF" w:rsidRPr="00EE77BB" w:rsidRDefault="00063DEF" w:rsidP="00224F07">
            <w:pPr>
              <w:tabs>
                <w:tab w:val="left" w:pos="3830"/>
              </w:tabs>
              <w:rPr>
                <w:b/>
                <w:bCs/>
                <w:sz w:val="24"/>
                <w:szCs w:val="24"/>
              </w:rPr>
            </w:pPr>
            <w:r w:rsidRPr="00EE77BB">
              <w:rPr>
                <w:b/>
                <w:bCs/>
                <w:color w:val="007BB2" w:themeColor="background2"/>
                <w:sz w:val="24"/>
                <w:szCs w:val="24"/>
              </w:rPr>
              <w:lastRenderedPageBreak/>
              <w:t>Nuotraukos</w:t>
            </w:r>
          </w:p>
        </w:tc>
      </w:tr>
      <w:tr w:rsidR="00063DEF" w:rsidRPr="00EE77BB" w14:paraId="496FF692" w14:textId="77777777" w:rsidTr="00224F07">
        <w:trPr>
          <w:trHeight w:val="3692"/>
        </w:trPr>
        <w:tc>
          <w:tcPr>
            <w:tcW w:w="10194" w:type="dxa"/>
            <w:vAlign w:val="center"/>
          </w:tcPr>
          <w:p w14:paraId="02246772" w14:textId="3CD158DD" w:rsidR="00063DEF" w:rsidRPr="00EE77BB" w:rsidRDefault="00F11C5C" w:rsidP="00224F07">
            <w:pPr>
              <w:keepNext/>
              <w:tabs>
                <w:tab w:val="left" w:pos="3830"/>
              </w:tabs>
              <w:spacing w:before="60" w:after="60"/>
            </w:pPr>
            <w:r>
              <w:rPr>
                <w:noProof/>
              </w:rPr>
              <w:drawing>
                <wp:inline distT="0" distB="0" distL="0" distR="0" wp14:anchorId="464AFA17" wp14:editId="029D0184">
                  <wp:extent cx="5338883" cy="4000500"/>
                  <wp:effectExtent l="0" t="0" r="0" b="0"/>
                  <wp:docPr id="1907578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78629" name=""/>
                          <pic:cNvPicPr/>
                        </pic:nvPicPr>
                        <pic:blipFill>
                          <a:blip r:embed="rId72"/>
                          <a:stretch>
                            <a:fillRect/>
                          </a:stretch>
                        </pic:blipFill>
                        <pic:spPr>
                          <a:xfrm>
                            <a:off x="0" y="0"/>
                            <a:ext cx="5343325" cy="4003829"/>
                          </a:xfrm>
                          <a:prstGeom prst="rect">
                            <a:avLst/>
                          </a:prstGeom>
                        </pic:spPr>
                      </pic:pic>
                    </a:graphicData>
                  </a:graphic>
                </wp:inline>
              </w:drawing>
            </w:r>
          </w:p>
          <w:p w14:paraId="49A13B62" w14:textId="6581C27C" w:rsidR="00063DEF" w:rsidRPr="00EE77BB" w:rsidRDefault="00063DEF" w:rsidP="00A351AF">
            <w:pPr>
              <w:pStyle w:val="Caption"/>
              <w:spacing w:before="60" w:after="60"/>
              <w:jc w:val="center"/>
              <w:rPr>
                <w:i w:val="0"/>
                <w:iCs w:val="0"/>
              </w:rPr>
            </w:pPr>
            <w:r w:rsidRPr="00EE77BB">
              <w:fldChar w:fldCharType="begin"/>
            </w:r>
            <w:r w:rsidRPr="00EE77BB">
              <w:instrText xml:space="preserve"> SEQ Figure \* ARABIC </w:instrText>
            </w:r>
            <w:r w:rsidRPr="00EE77BB">
              <w:fldChar w:fldCharType="separate"/>
            </w:r>
            <w:r w:rsidR="00876B2F">
              <w:rPr>
                <w:noProof/>
              </w:rPr>
              <w:t>10</w:t>
            </w:r>
            <w:r w:rsidRPr="00EE77BB">
              <w:fldChar w:fldCharType="end"/>
            </w:r>
            <w:r w:rsidR="003A0AA3">
              <w:t xml:space="preserve"> pav.</w:t>
            </w:r>
            <w:r w:rsidRPr="00EE77BB">
              <w:t>: Tri</w:t>
            </w:r>
            <w:r w:rsidR="00E35835">
              <w:t>gubo įstiklinimo</w:t>
            </w:r>
            <w:r w:rsidRPr="00EE77BB">
              <w:t xml:space="preserve"> pavyzdys © ZEBAU GmbH</w:t>
            </w:r>
          </w:p>
        </w:tc>
      </w:tr>
    </w:tbl>
    <w:p w14:paraId="675312F5" w14:textId="77777777" w:rsidR="00063DEF" w:rsidRPr="00EE77BB" w:rsidRDefault="00063DEF" w:rsidP="00063DEF">
      <w:pPr>
        <w:tabs>
          <w:tab w:val="left" w:pos="3830"/>
        </w:tabs>
        <w:rPr>
          <w:b/>
          <w:bCs/>
        </w:rPr>
      </w:pPr>
    </w:p>
    <w:p w14:paraId="274FAD29" w14:textId="77777777" w:rsidR="00693966" w:rsidRPr="00EE77BB" w:rsidRDefault="00693966">
      <w:pPr>
        <w:spacing w:before="0"/>
        <w:rPr>
          <w:b/>
          <w:bCs/>
        </w:rPr>
      </w:pPr>
      <w:r w:rsidRPr="00EE77BB">
        <w:rPr>
          <w:b/>
          <w:bCs/>
        </w:rPr>
        <w:br w:type="page"/>
      </w:r>
    </w:p>
    <w:p w14:paraId="5C2849F7" w14:textId="52CDF622" w:rsidR="009442D3" w:rsidRPr="00EE77BB" w:rsidRDefault="009442D3" w:rsidP="009442D3">
      <w:pPr>
        <w:pStyle w:val="Heading2"/>
        <w:rPr>
          <w:lang w:eastAsia="zh-CN"/>
        </w:rPr>
      </w:pPr>
      <w:bookmarkStart w:id="38" w:name="_Toc192794839"/>
      <w:r w:rsidRPr="00EE77BB">
        <w:rPr>
          <w:lang w:eastAsia="zh-CN"/>
        </w:rPr>
        <w:lastRenderedPageBreak/>
        <w:t>Izol</w:t>
      </w:r>
      <w:r w:rsidR="00E82249">
        <w:rPr>
          <w:lang w:eastAsia="zh-CN"/>
        </w:rPr>
        <w:t>i</w:t>
      </w:r>
      <w:r w:rsidRPr="00EE77BB">
        <w:rPr>
          <w:lang w:eastAsia="zh-CN"/>
        </w:rPr>
        <w:t xml:space="preserve">acinės žaliuzės ir </w:t>
      </w:r>
      <w:proofErr w:type="spellStart"/>
      <w:r w:rsidR="004658D9">
        <w:rPr>
          <w:lang w:eastAsia="zh-CN"/>
        </w:rPr>
        <w:t>roletai</w:t>
      </w:r>
      <w:proofErr w:type="spellEnd"/>
      <w:r w:rsidRPr="00EE77BB">
        <w:rPr>
          <w:lang w:eastAsia="zh-CN"/>
        </w:rPr>
        <w:t xml:space="preserve"> </w:t>
      </w:r>
      <w:bookmarkEnd w:id="38"/>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9442D3" w:rsidRPr="00EE77BB" w14:paraId="74942133"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10AA693E" w14:textId="77777777" w:rsidR="009442D3" w:rsidRPr="00EE77BB" w:rsidRDefault="009442D3" w:rsidP="00224F07">
            <w:pPr>
              <w:spacing w:before="60" w:after="60"/>
              <w:rPr>
                <w:i/>
                <w:iCs/>
                <w:color w:val="7B6A6B" w:themeColor="accent4"/>
              </w:rPr>
            </w:pPr>
            <w:r w:rsidRPr="00EE77BB">
              <w:rPr>
                <w:rStyle w:val="Heading3Char"/>
                <w:lang w:val="lt-LT"/>
              </w:rPr>
              <w:t>Trumpas aprašymas</w:t>
            </w:r>
          </w:p>
        </w:tc>
      </w:tr>
      <w:tr w:rsidR="009442D3" w:rsidRPr="00EE77BB" w14:paraId="04D56480" w14:textId="77777777" w:rsidTr="00224F07">
        <w:trPr>
          <w:trHeight w:val="1722"/>
        </w:trPr>
        <w:tc>
          <w:tcPr>
            <w:tcW w:w="10292" w:type="dxa"/>
            <w:tcBorders>
              <w:top w:val="single" w:sz="4" w:space="0" w:color="auto"/>
            </w:tcBorders>
          </w:tcPr>
          <w:p w14:paraId="71CA8BC6" w14:textId="1F3334BF" w:rsidR="009442D3" w:rsidRPr="00EE77BB" w:rsidRDefault="009442D3" w:rsidP="00224F07">
            <w:pPr>
              <w:pStyle w:val="StandardText"/>
              <w:spacing w:before="40" w:line="280" w:lineRule="exact"/>
            </w:pPr>
            <w:r w:rsidRPr="00EE77BB">
              <w:t xml:space="preserve">Dėl </w:t>
            </w:r>
            <w:r w:rsidR="000C2D30">
              <w:t>senų</w:t>
            </w:r>
            <w:r w:rsidRPr="00EE77BB">
              <w:t xml:space="preserve"> langų stikl</w:t>
            </w:r>
            <w:r w:rsidR="000C2D30">
              <w:t>ų</w:t>
            </w:r>
            <w:r w:rsidRPr="00EE77BB">
              <w:t xml:space="preserve"> gali būti prarandama iki 20-30 % pastato šilumos. </w:t>
            </w:r>
            <w:r w:rsidR="000C2D30">
              <w:t>Žaliuzės</w:t>
            </w:r>
            <w:r w:rsidRPr="00EE77BB">
              <w:t xml:space="preserve"> ir roletai apsaugo nuo saulės, triukšmo, įsilaužimo ir aplinkos poveikio. </w:t>
            </w:r>
          </w:p>
          <w:p w14:paraId="02611AA7" w14:textId="2737A2D3" w:rsidR="009442D3" w:rsidRPr="00EE77BB" w:rsidRDefault="003C5DEE" w:rsidP="00224F07">
            <w:pPr>
              <w:pStyle w:val="StandardText"/>
              <w:spacing w:before="40" w:line="280" w:lineRule="exact"/>
            </w:pPr>
            <w:r>
              <w:t>Apsaugin</w:t>
            </w:r>
            <w:r w:rsidR="007C7687">
              <w:t>iai roletai</w:t>
            </w:r>
            <w:r>
              <w:t xml:space="preserve"> montuojam</w:t>
            </w:r>
            <w:r w:rsidR="007C7687">
              <w:t>i</w:t>
            </w:r>
            <w:r>
              <w:t xml:space="preserve"> pastato išorinėje pusėje</w:t>
            </w:r>
            <w:r w:rsidR="009442D3" w:rsidRPr="00EE77BB">
              <w:t xml:space="preserve"> ir gali būti automatizuojam</w:t>
            </w:r>
            <w:r w:rsidR="007C7687">
              <w:t>i</w:t>
            </w:r>
            <w:r w:rsidR="009442D3" w:rsidRPr="00EE77BB">
              <w:t xml:space="preserve"> jutikliais, laikmačiais arba integruojam</w:t>
            </w:r>
            <w:r w:rsidR="007C7687">
              <w:t>i</w:t>
            </w:r>
            <w:r w:rsidR="009442D3" w:rsidRPr="00EE77BB">
              <w:t xml:space="preserve"> į išmani</w:t>
            </w:r>
            <w:r>
              <w:t>ųjų namų sistemas</w:t>
            </w:r>
            <w:r w:rsidR="009442D3" w:rsidRPr="00EE77BB">
              <w:t xml:space="preserve">. Žaliuzės montuojamos patalpose ir retai </w:t>
            </w:r>
            <w:r>
              <w:t xml:space="preserve">būna </w:t>
            </w:r>
            <w:r w:rsidR="009442D3" w:rsidRPr="00EE77BB">
              <w:t>automatizuo</w:t>
            </w:r>
            <w:r>
              <w:t>tos</w:t>
            </w:r>
            <w:r w:rsidR="009442D3" w:rsidRPr="00EE77BB">
              <w:t xml:space="preserve">. </w:t>
            </w:r>
            <w:r>
              <w:t>Terminės</w:t>
            </w:r>
            <w:r w:rsidR="009442D3" w:rsidRPr="00EE77BB">
              <w:t xml:space="preserve"> užuolaidos gaminamos iš tokių medžiagų kaip poliesteris, aliuminis ar folija ir padeda palaikyti patalpų temperatūrą blokuodamos šilumą ar šaltį. Žaliuzės, pagamintos iš izoliacinių medžiagų, tokių kaip mediena ar specialūs plastikai, suteikia papildomą izoliaciją ir sumažina šilumos nuostolius pro langus. Karštomis vasaromis žaliuzės apsaugo nuo tiesioginių saulės spindulių, padeda išlaikyti namuose vės</w:t>
            </w:r>
            <w:r>
              <w:t>ą</w:t>
            </w:r>
            <w:r w:rsidR="009442D3" w:rsidRPr="00EE77BB">
              <w:t xml:space="preserve"> ir sumažinti oro kondicionavimo poreikį.</w:t>
            </w:r>
          </w:p>
          <w:p w14:paraId="6248258C" w14:textId="5B097FC5" w:rsidR="009442D3" w:rsidRPr="00EE77BB" w:rsidRDefault="007C7687" w:rsidP="00224F07">
            <w:pPr>
              <w:pStyle w:val="StandardText"/>
              <w:spacing w:before="40" w:line="280" w:lineRule="exact"/>
            </w:pPr>
            <w:r>
              <w:t>Tokius roletus ar žaliuzes ypač naudinga įrengti</w:t>
            </w:r>
            <w:r w:rsidR="009442D3" w:rsidRPr="00EE77BB">
              <w:t xml:space="preserve"> </w:t>
            </w:r>
            <w:r w:rsidR="0073331B">
              <w:t>tuo pat metu, kai keičiami langai</w:t>
            </w:r>
            <w:r w:rsidR="009442D3" w:rsidRPr="00EE77BB">
              <w:t xml:space="preserve">, </w:t>
            </w:r>
            <w:r>
              <w:t>siekiant sumažinti</w:t>
            </w:r>
            <w:r w:rsidR="009442D3" w:rsidRPr="00EE77BB">
              <w:t xml:space="preserve"> išlaid</w:t>
            </w:r>
            <w:r>
              <w:t>a</w:t>
            </w:r>
            <w:r w:rsidR="009442D3" w:rsidRPr="00EE77BB">
              <w:t>s pastoli</w:t>
            </w:r>
            <w:r>
              <w:t>ams</w:t>
            </w:r>
            <w:r w:rsidR="009442D3" w:rsidRPr="00EE77BB">
              <w:t xml:space="preserve"> </w:t>
            </w:r>
            <w:r>
              <w:t>/</w:t>
            </w:r>
            <w:r w:rsidR="009442D3" w:rsidRPr="00EE77BB">
              <w:t xml:space="preserve"> montavimo procesams.</w:t>
            </w:r>
          </w:p>
        </w:tc>
      </w:tr>
      <w:tr w:rsidR="009442D3" w:rsidRPr="00EE77BB" w14:paraId="23C8E6C7" w14:textId="77777777" w:rsidTr="00224F07">
        <w:trPr>
          <w:trHeight w:val="261"/>
        </w:trPr>
        <w:tc>
          <w:tcPr>
            <w:tcW w:w="10292" w:type="dxa"/>
          </w:tcPr>
          <w:p w14:paraId="097D378E" w14:textId="31C39B9D" w:rsidR="009442D3" w:rsidRPr="00EE77BB" w:rsidRDefault="009442D3" w:rsidP="00224F07">
            <w:pPr>
              <w:spacing w:before="60" w:after="60"/>
              <w:rPr>
                <w:i/>
                <w:iCs/>
                <w:color w:val="4B4B4D" w:themeColor="text1"/>
              </w:rPr>
            </w:pPr>
            <w:r w:rsidRPr="00EE77BB">
              <w:rPr>
                <w:i/>
                <w:iCs/>
                <w:color w:val="4B4B4D" w:themeColor="text1"/>
              </w:rPr>
              <w:t>#izoliacija #</w:t>
            </w:r>
            <w:r w:rsidR="007C7687">
              <w:rPr>
                <w:i/>
                <w:iCs/>
                <w:color w:val="4B4B4D" w:themeColor="text1"/>
              </w:rPr>
              <w:t>pastato</w:t>
            </w:r>
            <w:r w:rsidRPr="00EE77BB">
              <w:rPr>
                <w:i/>
                <w:iCs/>
                <w:color w:val="4B4B4D" w:themeColor="text1"/>
              </w:rPr>
              <w:t>apvalkalas #apsauganuošalčio #apsauganuokarščio #išorinėizoliacija</w:t>
            </w:r>
          </w:p>
        </w:tc>
      </w:tr>
    </w:tbl>
    <w:p w14:paraId="6D4A2FDD" w14:textId="77777777" w:rsidR="009442D3" w:rsidRPr="00EE77BB" w:rsidRDefault="009442D3" w:rsidP="009442D3">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9442D3" w:rsidRPr="00EE77BB" w14:paraId="343CE25B"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521B2DBE" w14:textId="2C29BC4A" w:rsidR="009442D3"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77B6A09F" w14:textId="00290FD7" w:rsidR="009442D3" w:rsidRPr="00EE77BB" w:rsidRDefault="00C11CDA" w:rsidP="00224F07">
            <w:pPr>
              <w:pStyle w:val="Companyname"/>
              <w:rPr>
                <w:rStyle w:val="Heading3Char"/>
                <w:lang w:val="lt-LT"/>
              </w:rPr>
            </w:pPr>
            <w:r>
              <w:rPr>
                <w:rStyle w:val="Heading3Char"/>
                <w:lang w:val="lt-LT"/>
              </w:rPr>
              <w:t>Pastato kategorija</w:t>
            </w:r>
          </w:p>
        </w:tc>
      </w:tr>
      <w:tr w:rsidR="009442D3" w:rsidRPr="00EE77BB" w14:paraId="0FF8A988" w14:textId="77777777" w:rsidTr="00224F07">
        <w:trPr>
          <w:trHeight w:val="593"/>
        </w:trPr>
        <w:tc>
          <w:tcPr>
            <w:tcW w:w="2551" w:type="dxa"/>
            <w:tcBorders>
              <w:top w:val="single" w:sz="4" w:space="0" w:color="auto"/>
            </w:tcBorders>
            <w:vAlign w:val="center"/>
          </w:tcPr>
          <w:p w14:paraId="1EC49ACC" w14:textId="77777777" w:rsidR="009442D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617941957"/>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color w:val="4B4B4D" w:themeColor="text1"/>
                <w:sz w:val="22"/>
                <w:szCs w:val="22"/>
              </w:rPr>
              <w:t xml:space="preserve"> Izoliacija</w:t>
            </w:r>
          </w:p>
        </w:tc>
        <w:tc>
          <w:tcPr>
            <w:tcW w:w="2414" w:type="dxa"/>
            <w:tcBorders>
              <w:top w:val="single" w:sz="4" w:space="0" w:color="auto"/>
              <w:right w:val="single" w:sz="4" w:space="0" w:color="auto"/>
            </w:tcBorders>
            <w:vAlign w:val="center"/>
          </w:tcPr>
          <w:p w14:paraId="77734080" w14:textId="77777777" w:rsidR="009442D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442567349"/>
                <w14:checkbox>
                  <w14:checked w14:val="0"/>
                  <w14:checkedState w14:val="2612" w14:font="MS Gothic"/>
                  <w14:uncheckedState w14:val="2610" w14:font="MS Gothic"/>
                </w14:checkbox>
              </w:sdtPr>
              <w:sdtContent>
                <w:r w:rsidR="009442D3" w:rsidRPr="00EE77BB">
                  <w:rPr>
                    <w:rFonts w:ascii="MS Gothic" w:eastAsia="MS Gothic" w:hAnsi="MS Gothic" w:hint="eastAsia"/>
                    <w:sz w:val="22"/>
                    <w:szCs w:val="22"/>
                  </w:rPr>
                  <w:t>☐</w:t>
                </w:r>
              </w:sdtContent>
            </w:sdt>
            <w:r w:rsidR="009442D3" w:rsidRPr="00EE77BB">
              <w:rPr>
                <w:color w:val="4B4B4D" w:themeColor="text1"/>
                <w:sz w:val="22"/>
                <w:szCs w:val="22"/>
              </w:rPr>
              <w:t xml:space="preserve"> Elektros energijos gamyba</w:t>
            </w:r>
          </w:p>
        </w:tc>
        <w:tc>
          <w:tcPr>
            <w:tcW w:w="2816" w:type="dxa"/>
            <w:tcBorders>
              <w:top w:val="single" w:sz="4" w:space="0" w:color="auto"/>
              <w:left w:val="single" w:sz="4" w:space="0" w:color="auto"/>
            </w:tcBorders>
            <w:vAlign w:val="center"/>
          </w:tcPr>
          <w:p w14:paraId="1B7E57C7" w14:textId="77777777" w:rsidR="009442D3" w:rsidRPr="00EE77BB" w:rsidRDefault="00000000" w:rsidP="00224F07">
            <w:pPr>
              <w:pStyle w:val="Companyname"/>
              <w:rPr>
                <w:rStyle w:val="Heading3Char"/>
                <w:b w:val="0"/>
                <w:color w:val="auto"/>
                <w:sz w:val="22"/>
                <w:szCs w:val="22"/>
                <w:lang w:val="lt-LT"/>
              </w:rPr>
            </w:pPr>
            <w:sdt>
              <w:sdtPr>
                <w:rPr>
                  <w:b/>
                  <w:color w:val="4B4B4D" w:themeColor="text1"/>
                  <w:sz w:val="22"/>
                  <w:szCs w:val="22"/>
                  <w:lang w:val="en-GB"/>
                </w:rPr>
                <w:id w:val="-1764453175"/>
                <w14:checkbox>
                  <w14:checked w14:val="0"/>
                  <w14:checkedState w14:val="2612" w14:font="MS Gothic"/>
                  <w14:uncheckedState w14:val="2610" w14:font="MS Gothic"/>
                </w14:checkbox>
              </w:sdtPr>
              <w:sdtContent>
                <w:r w:rsidR="009442D3" w:rsidRPr="00EE77BB">
                  <w:rPr>
                    <w:rFonts w:ascii="MS Gothic" w:eastAsia="MS Gothic" w:hAnsi="MS Gothic" w:hint="eastAsia"/>
                    <w:bCs/>
                    <w:color w:val="4B4B4D" w:themeColor="text1"/>
                    <w:sz w:val="22"/>
                    <w:szCs w:val="22"/>
                  </w:rPr>
                  <w:t>☐</w:t>
                </w:r>
              </w:sdtContent>
            </w:sdt>
            <w:r w:rsidR="009442D3" w:rsidRPr="00EE77BB">
              <w:rPr>
                <w:sz w:val="22"/>
                <w:szCs w:val="22"/>
              </w:rPr>
              <w:t xml:space="preserve"> Administracinis </w:t>
            </w:r>
          </w:p>
        </w:tc>
        <w:tc>
          <w:tcPr>
            <w:tcW w:w="2519" w:type="dxa"/>
            <w:tcBorders>
              <w:top w:val="single" w:sz="4" w:space="0" w:color="auto"/>
            </w:tcBorders>
            <w:vAlign w:val="center"/>
          </w:tcPr>
          <w:p w14:paraId="58FA28B6" w14:textId="77777777" w:rsidR="009442D3" w:rsidRPr="00EE77BB" w:rsidRDefault="00000000" w:rsidP="00224F07">
            <w:pPr>
              <w:rPr>
                <w:color w:val="4B4B4D" w:themeColor="text1"/>
              </w:rPr>
            </w:pPr>
            <w:sdt>
              <w:sdtPr>
                <w:rPr>
                  <w:color w:val="4B4B4D" w:themeColor="text1"/>
                </w:rPr>
                <w:id w:val="1174451860"/>
                <w14:checkbox>
                  <w14:checked w14:val="0"/>
                  <w14:checkedState w14:val="2612" w14:font="MS Gothic"/>
                  <w14:uncheckedState w14:val="2610" w14:font="MS Gothic"/>
                </w14:checkbox>
              </w:sdtPr>
              <w:sdtContent>
                <w:r w:rsidR="009442D3" w:rsidRPr="00EE77BB">
                  <w:rPr>
                    <w:rFonts w:ascii="MS Gothic" w:eastAsia="MS Gothic" w:hAnsi="MS Gothic" w:hint="eastAsia"/>
                    <w:color w:val="4B4B4D" w:themeColor="text1"/>
                  </w:rPr>
                  <w:t>☐</w:t>
                </w:r>
              </w:sdtContent>
            </w:sdt>
            <w:r w:rsidR="009442D3" w:rsidRPr="00EE77BB">
              <w:rPr>
                <w:color w:val="4B4B4D" w:themeColor="text1"/>
              </w:rPr>
              <w:t xml:space="preserve"> Švietimo ar socialinė įstaiga</w:t>
            </w:r>
          </w:p>
        </w:tc>
      </w:tr>
      <w:tr w:rsidR="009442D3" w:rsidRPr="00EE77BB" w14:paraId="0FD0DBDC" w14:textId="77777777" w:rsidTr="00224F07">
        <w:trPr>
          <w:trHeight w:val="593"/>
        </w:trPr>
        <w:tc>
          <w:tcPr>
            <w:tcW w:w="2551" w:type="dxa"/>
            <w:vAlign w:val="center"/>
          </w:tcPr>
          <w:p w14:paraId="518C90F6" w14:textId="77777777" w:rsidR="009442D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354101006"/>
                <w14:checkbox>
                  <w14:checked w14:val="0"/>
                  <w14:checkedState w14:val="2612" w14:font="MS Gothic"/>
                  <w14:uncheckedState w14:val="2610" w14:font="MS Gothic"/>
                </w14:checkbox>
              </w:sdtPr>
              <w:sdtContent>
                <w:r w:rsidR="009442D3" w:rsidRPr="00EE77BB">
                  <w:rPr>
                    <w:rFonts w:ascii="MS Gothic" w:eastAsia="MS Gothic" w:hAnsi="MS Gothic" w:hint="eastAsia"/>
                    <w:sz w:val="22"/>
                    <w:szCs w:val="22"/>
                  </w:rPr>
                  <w:t>☐</w:t>
                </w:r>
              </w:sdtContent>
            </w:sdt>
            <w:r w:rsidR="009442D3" w:rsidRPr="00EE77BB">
              <w:rPr>
                <w:color w:val="4B4B4D" w:themeColor="text1"/>
                <w:sz w:val="22"/>
                <w:szCs w:val="22"/>
              </w:rPr>
              <w:t xml:space="preserve"> Energijos ir šildymo sistema</w:t>
            </w:r>
          </w:p>
        </w:tc>
        <w:tc>
          <w:tcPr>
            <w:tcW w:w="2414" w:type="dxa"/>
            <w:tcBorders>
              <w:right w:val="single" w:sz="4" w:space="0" w:color="auto"/>
            </w:tcBorders>
            <w:vAlign w:val="center"/>
          </w:tcPr>
          <w:p w14:paraId="18A1FCF2" w14:textId="77777777" w:rsidR="009442D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563864024"/>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color w:val="4B4B4D" w:themeColor="text1"/>
                <w:sz w:val="22"/>
                <w:szCs w:val="22"/>
              </w:rPr>
              <w:t xml:space="preserve"> Apšvietimas</w:t>
            </w:r>
          </w:p>
        </w:tc>
        <w:tc>
          <w:tcPr>
            <w:tcW w:w="2816" w:type="dxa"/>
            <w:tcBorders>
              <w:left w:val="single" w:sz="4" w:space="0" w:color="auto"/>
            </w:tcBorders>
            <w:vAlign w:val="center"/>
          </w:tcPr>
          <w:p w14:paraId="19717FA5" w14:textId="77777777" w:rsidR="009442D3" w:rsidRPr="00EE77BB" w:rsidRDefault="00000000" w:rsidP="00224F07">
            <w:pPr>
              <w:pStyle w:val="Companyname"/>
              <w:rPr>
                <w:rStyle w:val="Heading3Char"/>
                <w:b w:val="0"/>
                <w:color w:val="auto"/>
                <w:sz w:val="22"/>
                <w:szCs w:val="22"/>
                <w:lang w:val="lt-LT"/>
              </w:rPr>
            </w:pPr>
            <w:sdt>
              <w:sdtPr>
                <w:rPr>
                  <w:b/>
                  <w:color w:val="4B4B4D" w:themeColor="text1"/>
                  <w:sz w:val="22"/>
                  <w:szCs w:val="22"/>
                  <w:lang w:val="en-GB"/>
                </w:rPr>
                <w:id w:val="-616910848"/>
                <w14:checkbox>
                  <w14:checked w14:val="0"/>
                  <w14:checkedState w14:val="2612" w14:font="MS Gothic"/>
                  <w14:uncheckedState w14:val="2610" w14:font="MS Gothic"/>
                </w14:checkbox>
              </w:sdtPr>
              <w:sdtContent>
                <w:r w:rsidR="009442D3" w:rsidRPr="00EE77BB">
                  <w:rPr>
                    <w:rFonts w:ascii="MS Gothic" w:eastAsia="MS Gothic" w:hAnsi="MS Gothic" w:hint="eastAsia"/>
                    <w:bCs/>
                    <w:color w:val="4B4B4D" w:themeColor="text1"/>
                    <w:sz w:val="22"/>
                    <w:szCs w:val="22"/>
                  </w:rPr>
                  <w:t>☐</w:t>
                </w:r>
              </w:sdtContent>
            </w:sdt>
            <w:r w:rsidR="009442D3" w:rsidRPr="00EE77BB">
              <w:rPr>
                <w:rStyle w:val="Heading3Char"/>
                <w:b w:val="0"/>
                <w:color w:val="4B4B4D" w:themeColor="text1"/>
                <w:sz w:val="22"/>
                <w:szCs w:val="22"/>
                <w:lang w:val="lt-LT"/>
              </w:rPr>
              <w:t xml:space="preserve"> Komercinis</w:t>
            </w:r>
          </w:p>
        </w:tc>
        <w:tc>
          <w:tcPr>
            <w:tcW w:w="2519" w:type="dxa"/>
            <w:vAlign w:val="center"/>
          </w:tcPr>
          <w:p w14:paraId="323AAB78" w14:textId="77777777" w:rsidR="009442D3" w:rsidRPr="00EE77BB" w:rsidRDefault="00000000" w:rsidP="00224F07">
            <w:pPr>
              <w:rPr>
                <w:rStyle w:val="Heading3Char"/>
                <w:b w:val="0"/>
                <w:color w:val="auto"/>
                <w:sz w:val="22"/>
                <w:szCs w:val="22"/>
                <w:lang w:val="lt-LT"/>
              </w:rPr>
            </w:pPr>
            <w:sdt>
              <w:sdtPr>
                <w:rPr>
                  <w:rFonts w:ascii="MS Gothic" w:eastAsia="MS Gothic" w:hAnsi="MS Gothic"/>
                  <w:b/>
                  <w:color w:val="4B4B4D" w:themeColor="text1"/>
                  <w:sz w:val="24"/>
                  <w:szCs w:val="24"/>
                  <w:lang w:val="en-GB"/>
                </w:rPr>
                <w:id w:val="1578473397"/>
                <w14:checkbox>
                  <w14:checked w14:val="0"/>
                  <w14:checkedState w14:val="2612" w14:font="MS Gothic"/>
                  <w14:uncheckedState w14:val="2610" w14:font="MS Gothic"/>
                </w14:checkbox>
              </w:sdtPr>
              <w:sdtContent>
                <w:r w:rsidR="009442D3" w:rsidRPr="00EE77BB">
                  <w:rPr>
                    <w:rFonts w:ascii="MS Gothic" w:eastAsia="MS Gothic" w:hAnsi="MS Gothic" w:hint="eastAsia"/>
                    <w:bCs/>
                    <w:color w:val="4B4B4D" w:themeColor="text1"/>
                    <w:sz w:val="24"/>
                    <w:szCs w:val="24"/>
                  </w:rPr>
                  <w:t>☐</w:t>
                </w:r>
              </w:sdtContent>
            </w:sdt>
            <w:r w:rsidR="009442D3" w:rsidRPr="00EE77BB">
              <w:rPr>
                <w:color w:val="4B4B4D" w:themeColor="text1"/>
              </w:rPr>
              <w:t xml:space="preserve"> Gyvenamasis būstas</w:t>
            </w:r>
          </w:p>
        </w:tc>
      </w:tr>
      <w:tr w:rsidR="009442D3" w:rsidRPr="00EE77BB" w14:paraId="04BC0A75" w14:textId="77777777" w:rsidTr="00224F07">
        <w:trPr>
          <w:trHeight w:val="593"/>
        </w:trPr>
        <w:tc>
          <w:tcPr>
            <w:tcW w:w="2551" w:type="dxa"/>
            <w:vAlign w:val="center"/>
          </w:tcPr>
          <w:p w14:paraId="5A8F426A" w14:textId="4C2F91DF" w:rsidR="009442D3"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783758749"/>
                <w14:checkbox>
                  <w14:checked w14:val="0"/>
                  <w14:checkedState w14:val="2612" w14:font="MS Gothic"/>
                  <w14:uncheckedState w14:val="2610" w14:font="MS Gothic"/>
                </w14:checkbox>
              </w:sdtPr>
              <w:sdtContent>
                <w:r w:rsidR="009442D3" w:rsidRPr="00EE77BB">
                  <w:rPr>
                    <w:rFonts w:ascii="MS Gothic" w:eastAsia="MS Gothic" w:hAnsi="MS Gothic" w:hint="eastAsia"/>
                    <w:sz w:val="22"/>
                    <w:szCs w:val="22"/>
                  </w:rPr>
                  <w:t>☐</w:t>
                </w:r>
              </w:sdtContent>
            </w:sdt>
            <w:r w:rsidR="009442D3" w:rsidRPr="00EE77BB">
              <w:rPr>
                <w:color w:val="4B4B4D" w:themeColor="text1"/>
                <w:sz w:val="22"/>
                <w:szCs w:val="22"/>
              </w:rPr>
              <w:t xml:space="preserve"> </w:t>
            </w:r>
            <w:r w:rsidR="008409A1">
              <w:rPr>
                <w:color w:val="4B4B4D" w:themeColor="text1"/>
                <w:sz w:val="22"/>
                <w:szCs w:val="22"/>
              </w:rPr>
              <w:t>Karšto vandens tiekimas</w:t>
            </w:r>
          </w:p>
        </w:tc>
        <w:tc>
          <w:tcPr>
            <w:tcW w:w="2414" w:type="dxa"/>
            <w:tcBorders>
              <w:bottom w:val="single" w:sz="4" w:space="0" w:color="auto"/>
              <w:right w:val="single" w:sz="4" w:space="0" w:color="auto"/>
            </w:tcBorders>
            <w:vAlign w:val="center"/>
          </w:tcPr>
          <w:p w14:paraId="44F3BEE4" w14:textId="77777777" w:rsidR="009442D3" w:rsidRPr="00EE77BB"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1902672501"/>
                <w14:checkbox>
                  <w14:checked w14:val="0"/>
                  <w14:checkedState w14:val="2612" w14:font="MS Gothic"/>
                  <w14:uncheckedState w14:val="2610" w14:font="MS Gothic"/>
                </w14:checkbox>
              </w:sdtPr>
              <w:sdtContent>
                <w:r w:rsidR="009442D3" w:rsidRPr="00EE77BB">
                  <w:rPr>
                    <w:rFonts w:ascii="MS Gothic" w:eastAsia="MS Gothic" w:hAnsi="MS Gothic" w:hint="eastAsia"/>
                    <w:sz w:val="22"/>
                    <w:szCs w:val="22"/>
                  </w:rPr>
                  <w:t>☐</w:t>
                </w:r>
              </w:sdtContent>
            </w:sdt>
            <w:r w:rsidR="009442D3" w:rsidRPr="00EE77BB">
              <w:rPr>
                <w:sz w:val="22"/>
                <w:szCs w:val="22"/>
                <w:u w:val="single"/>
              </w:rPr>
              <w:t xml:space="preserve">   </w:t>
            </w:r>
          </w:p>
        </w:tc>
        <w:tc>
          <w:tcPr>
            <w:tcW w:w="2816" w:type="dxa"/>
            <w:tcBorders>
              <w:left w:val="single" w:sz="4" w:space="0" w:color="auto"/>
            </w:tcBorders>
            <w:vAlign w:val="center"/>
          </w:tcPr>
          <w:p w14:paraId="55EEF742" w14:textId="01DEFF34" w:rsidR="009442D3" w:rsidRPr="00EE77BB" w:rsidRDefault="00000000" w:rsidP="00224F07">
            <w:pPr>
              <w:pStyle w:val="Companyname"/>
              <w:rPr>
                <w:rStyle w:val="Heading3Char"/>
                <w:b w:val="0"/>
                <w:color w:val="535353"/>
                <w:sz w:val="22"/>
                <w:szCs w:val="22"/>
                <w:lang w:val="lt-LT"/>
              </w:rPr>
            </w:pPr>
            <w:sdt>
              <w:sdtPr>
                <w:rPr>
                  <w:b/>
                  <w:color w:val="4B4B4D" w:themeColor="text1"/>
                  <w:sz w:val="22"/>
                  <w:szCs w:val="22"/>
                  <w:lang w:val="en-GB"/>
                </w:rPr>
                <w:id w:val="-2060767234"/>
                <w14:checkbox>
                  <w14:checked w14:val="0"/>
                  <w14:checkedState w14:val="2612" w14:font="MS Gothic"/>
                  <w14:uncheckedState w14:val="2610" w14:font="MS Gothic"/>
                </w14:checkbox>
              </w:sdtPr>
              <w:sdtContent>
                <w:r w:rsidR="009442D3" w:rsidRPr="00EE77BB">
                  <w:rPr>
                    <w:rFonts w:ascii="MS Gothic" w:eastAsia="MS Gothic" w:hAnsi="MS Gothic" w:hint="eastAsia"/>
                    <w:bCs/>
                    <w:color w:val="4B4B4D" w:themeColor="text1"/>
                    <w:sz w:val="22"/>
                    <w:szCs w:val="22"/>
                  </w:rPr>
                  <w:t>☐</w:t>
                </w:r>
              </w:sdtContent>
            </w:sdt>
            <w:r w:rsidR="009442D3"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p w14:paraId="4B90954A" w14:textId="77777777" w:rsidR="009442D3" w:rsidRPr="00EE77BB" w:rsidRDefault="00000000" w:rsidP="00224F07">
            <w:pPr>
              <w:rPr>
                <w:rFonts w:ascii="MS Gothic" w:eastAsia="MS Gothic" w:hAnsi="MS Gothic"/>
                <w:color w:val="007BB2" w:themeColor="background2"/>
                <w:sz w:val="24"/>
                <w:szCs w:val="24"/>
              </w:rPr>
            </w:pPr>
            <w:sdt>
              <w:sdtPr>
                <w:rPr>
                  <w:rFonts w:ascii="MS Gothic" w:eastAsia="MS Gothic" w:hAnsi="MS Gothic"/>
                  <w:b/>
                  <w:color w:val="007BB2" w:themeColor="background2"/>
                  <w:sz w:val="24"/>
                  <w:szCs w:val="24"/>
                </w:rPr>
                <w:id w:val="1787081654"/>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4"/>
                    <w:szCs w:val="24"/>
                  </w:rPr>
                  <w:t>☒</w:t>
                </w:r>
              </w:sdtContent>
            </w:sdt>
            <w:r w:rsidR="009442D3" w:rsidRPr="00EE77BB">
              <w:rPr>
                <w:color w:val="4B4B4D" w:themeColor="text1"/>
              </w:rPr>
              <w:t xml:space="preserve"> Visi pastatų tipai</w:t>
            </w:r>
          </w:p>
        </w:tc>
      </w:tr>
    </w:tbl>
    <w:p w14:paraId="3CE9E46D" w14:textId="77777777" w:rsidR="009442D3" w:rsidRPr="00EE77BB" w:rsidRDefault="009442D3" w:rsidP="009442D3">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9442D3" w:rsidRPr="00EE77BB" w14:paraId="11AE9B05" w14:textId="77777777" w:rsidTr="00224F07">
        <w:trPr>
          <w:trHeight w:val="438"/>
        </w:trPr>
        <w:tc>
          <w:tcPr>
            <w:tcW w:w="5003" w:type="dxa"/>
            <w:tcBorders>
              <w:bottom w:val="single" w:sz="4" w:space="0" w:color="auto"/>
            </w:tcBorders>
            <w:shd w:val="clear" w:color="auto" w:fill="E7EEF5" w:themeFill="accent5" w:themeFillTint="33"/>
            <w:vAlign w:val="center"/>
          </w:tcPr>
          <w:p w14:paraId="73ECECBB" w14:textId="137F26E6" w:rsidR="009442D3"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342B88B" w14:textId="1BB6783B" w:rsidR="009442D3" w:rsidRPr="00EE77BB" w:rsidRDefault="001213FE" w:rsidP="00224F07">
            <w:pPr>
              <w:pStyle w:val="Companyname"/>
              <w:rPr>
                <w:rStyle w:val="Heading3Char"/>
                <w:lang w:val="lt-LT"/>
              </w:rPr>
            </w:pPr>
            <w:r>
              <w:rPr>
                <w:rStyle w:val="Heading3Char"/>
                <w:lang w:val="lt-LT"/>
              </w:rPr>
              <w:t>Sutaupymo potencialas</w:t>
            </w:r>
          </w:p>
        </w:tc>
      </w:tr>
      <w:tr w:rsidR="009442D3" w:rsidRPr="00EE77BB" w14:paraId="7307A69F" w14:textId="77777777" w:rsidTr="00224F07">
        <w:trPr>
          <w:trHeight w:val="536"/>
        </w:trPr>
        <w:tc>
          <w:tcPr>
            <w:tcW w:w="5003" w:type="dxa"/>
            <w:tcBorders>
              <w:bottom w:val="nil"/>
            </w:tcBorders>
            <w:vAlign w:val="center"/>
          </w:tcPr>
          <w:p w14:paraId="727DBF38" w14:textId="62AD64DF" w:rsidR="009442D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138406654"/>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5D1DAE38" w14:textId="77777777" w:rsidR="009442D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18981180"/>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56B18351" w14:textId="77777777" w:rsidR="009442D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904793149"/>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rStyle w:val="Heading3Char"/>
                <w:b w:val="0"/>
                <w:color w:val="4B4B4D" w:themeColor="text1"/>
                <w:sz w:val="22"/>
                <w:szCs w:val="22"/>
                <w:lang w:val="lt-LT"/>
              </w:rPr>
              <w:t xml:space="preserve">  Išlaidos</w:t>
            </w:r>
          </w:p>
        </w:tc>
      </w:tr>
      <w:tr w:rsidR="009442D3" w:rsidRPr="00EE77BB" w14:paraId="66E03D82" w14:textId="77777777" w:rsidTr="00224F07">
        <w:trPr>
          <w:trHeight w:val="536"/>
        </w:trPr>
        <w:tc>
          <w:tcPr>
            <w:tcW w:w="5003" w:type="dxa"/>
            <w:tcBorders>
              <w:top w:val="nil"/>
              <w:bottom w:val="nil"/>
            </w:tcBorders>
            <w:vAlign w:val="center"/>
          </w:tcPr>
          <w:p w14:paraId="079006B2" w14:textId="2831D2BE" w:rsidR="009442D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275905228"/>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sz w:val="22"/>
                <w:szCs w:val="22"/>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3B5D818D" w14:textId="77777777" w:rsidR="009442D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68158445"/>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rStyle w:val="Heading3Char"/>
                <w:b w:val="0"/>
                <w:color w:val="4B4B4D" w:themeColor="text1"/>
                <w:sz w:val="22"/>
                <w:szCs w:val="22"/>
                <w:lang w:val="lt-LT"/>
              </w:rPr>
              <w:t xml:space="preserve">  CO</w:t>
            </w:r>
            <w:r w:rsidR="009442D3" w:rsidRPr="00EE77BB">
              <w:rPr>
                <w:b/>
                <w:bCs/>
                <w:sz w:val="22"/>
                <w:szCs w:val="22"/>
                <w:vertAlign w:val="subscript"/>
              </w:rPr>
              <w:t>2</w:t>
            </w:r>
          </w:p>
        </w:tc>
        <w:tc>
          <w:tcPr>
            <w:tcW w:w="2767" w:type="dxa"/>
            <w:tcBorders>
              <w:top w:val="nil"/>
              <w:left w:val="nil"/>
              <w:bottom w:val="nil"/>
            </w:tcBorders>
            <w:vAlign w:val="center"/>
          </w:tcPr>
          <w:p w14:paraId="0D3FE27B" w14:textId="3E31F335" w:rsidR="009442D3" w:rsidRPr="00EE77BB" w:rsidRDefault="009442D3" w:rsidP="00224F07">
            <w:pPr>
              <w:pStyle w:val="StandardText"/>
              <w:rPr>
                <w:rStyle w:val="Heading3Char"/>
                <w:b w:val="0"/>
                <w:color w:val="4B4B4D" w:themeColor="text1"/>
                <w:sz w:val="22"/>
                <w:szCs w:val="22"/>
                <w:lang w:val="lt-LT"/>
              </w:rPr>
            </w:pPr>
            <w:r w:rsidRPr="00EE77BB">
              <w:rPr>
                <w:rStyle w:val="Heading3Char"/>
                <w:b w:val="0"/>
                <w:color w:val="4B4B4D" w:themeColor="text1"/>
                <w:sz w:val="22"/>
                <w:szCs w:val="22"/>
                <w:lang w:val="lt-LT"/>
              </w:rPr>
              <w:t xml:space="preserve">Sutaupoma </w:t>
            </w:r>
            <w:r w:rsidR="0073331B" w:rsidRPr="007B0987">
              <w:rPr>
                <w:rStyle w:val="Heading3Char"/>
                <w:b w:val="0"/>
                <w:color w:val="4B4B4D" w:themeColor="text1"/>
                <w:sz w:val="22"/>
                <w:szCs w:val="22"/>
              </w:rPr>
              <w:t>5 – 30%</w:t>
            </w:r>
          </w:p>
        </w:tc>
      </w:tr>
      <w:tr w:rsidR="009442D3" w:rsidRPr="00EE77BB" w14:paraId="3E890FD0" w14:textId="77777777" w:rsidTr="00224F07">
        <w:trPr>
          <w:trHeight w:val="536"/>
        </w:trPr>
        <w:tc>
          <w:tcPr>
            <w:tcW w:w="5003" w:type="dxa"/>
            <w:tcBorders>
              <w:top w:val="nil"/>
              <w:bottom w:val="nil"/>
            </w:tcBorders>
            <w:vAlign w:val="center"/>
          </w:tcPr>
          <w:p w14:paraId="43A4803D" w14:textId="355E9125" w:rsidR="009442D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758049155"/>
                <w14:checkbox>
                  <w14:checked w14:val="0"/>
                  <w14:checkedState w14:val="2612" w14:font="MS Gothic"/>
                  <w14:uncheckedState w14:val="2610" w14:font="MS Gothic"/>
                </w14:checkbox>
              </w:sdtPr>
              <w:sdtContent>
                <w:r w:rsidR="009442D3" w:rsidRPr="00EE77BB">
                  <w:rPr>
                    <w:rFonts w:ascii="MS Gothic" w:eastAsia="MS Gothic" w:hAnsi="MS Gothic" w:hint="eastAsia"/>
                    <w:sz w:val="22"/>
                    <w:szCs w:val="22"/>
                  </w:rPr>
                  <w:t>☐</w:t>
                </w:r>
              </w:sdtContent>
            </w:sdt>
            <w:r w:rsidR="009442D3" w:rsidRPr="00EE77BB">
              <w:rPr>
                <w:sz w:val="22"/>
                <w:szCs w:val="22"/>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18D8801A" w14:textId="77777777" w:rsidR="009442D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124381842"/>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sz w:val="22"/>
                <w:szCs w:val="22"/>
              </w:rPr>
              <w:t xml:space="preserve"> Kitas teigiamas poveikis</w:t>
            </w:r>
          </w:p>
        </w:tc>
        <w:tc>
          <w:tcPr>
            <w:tcW w:w="2767" w:type="dxa"/>
            <w:tcBorders>
              <w:top w:val="nil"/>
              <w:left w:val="nil"/>
              <w:bottom w:val="nil"/>
            </w:tcBorders>
            <w:vAlign w:val="center"/>
          </w:tcPr>
          <w:p w14:paraId="44B7140D" w14:textId="77777777" w:rsidR="009442D3" w:rsidRPr="00EE77BB" w:rsidRDefault="009442D3" w:rsidP="00224F07">
            <w:pPr>
              <w:pStyle w:val="StandardText"/>
              <w:rPr>
                <w:rStyle w:val="Heading3Char"/>
                <w:b w:val="0"/>
                <w:color w:val="4B4B4D" w:themeColor="text1"/>
                <w:sz w:val="22"/>
                <w:szCs w:val="22"/>
                <w:lang w:val="lt-LT"/>
              </w:rPr>
            </w:pPr>
          </w:p>
        </w:tc>
      </w:tr>
      <w:tr w:rsidR="009442D3" w:rsidRPr="00EE77BB" w14:paraId="697FEC62" w14:textId="77777777" w:rsidTr="00224F07">
        <w:trPr>
          <w:trHeight w:val="536"/>
        </w:trPr>
        <w:tc>
          <w:tcPr>
            <w:tcW w:w="5003" w:type="dxa"/>
            <w:tcBorders>
              <w:top w:val="nil"/>
            </w:tcBorders>
            <w:vAlign w:val="center"/>
          </w:tcPr>
          <w:p w14:paraId="2B307747" w14:textId="7C549F81" w:rsidR="009442D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18128009"/>
                <w14:checkbox>
                  <w14:checked w14:val="0"/>
                  <w14:checkedState w14:val="2612" w14:font="MS Gothic"/>
                  <w14:uncheckedState w14:val="2610" w14:font="MS Gothic"/>
                </w14:checkbox>
              </w:sdtPr>
              <w:sdtContent>
                <w:r w:rsidR="009442D3" w:rsidRPr="00EE77BB">
                  <w:rPr>
                    <w:rFonts w:ascii="MS Gothic" w:eastAsia="MS Gothic" w:hAnsi="MS Gothic" w:hint="eastAsia"/>
                    <w:sz w:val="22"/>
                    <w:szCs w:val="22"/>
                  </w:rPr>
                  <w:t>☐</w:t>
                </w:r>
              </w:sdtContent>
            </w:sdt>
            <w:r w:rsidR="009442D3" w:rsidRPr="00EE77BB">
              <w:rPr>
                <w:sz w:val="22"/>
                <w:szCs w:val="22"/>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7D5CBB07" w14:textId="77777777" w:rsidR="009442D3" w:rsidRPr="00EE77BB" w:rsidRDefault="009442D3" w:rsidP="00224F07">
            <w:pPr>
              <w:pStyle w:val="StandardText"/>
              <w:rPr>
                <w:rStyle w:val="Heading3Char"/>
                <w:b w:val="0"/>
                <w:color w:val="4B4B4D" w:themeColor="text1"/>
                <w:sz w:val="22"/>
                <w:szCs w:val="22"/>
                <w:lang w:val="lt-LT"/>
              </w:rPr>
            </w:pPr>
            <w:r w:rsidRPr="00EE77BB">
              <w:rPr>
                <w:rStyle w:val="Heading3Char"/>
                <w:b w:val="0"/>
                <w:color w:val="4B4B4D" w:themeColor="text1"/>
                <w:sz w:val="22"/>
                <w:szCs w:val="22"/>
                <w:lang w:val="lt-LT"/>
              </w:rPr>
              <w:t>Didesnis privatumas ir apsauga nuo įsilaužimo</w:t>
            </w:r>
          </w:p>
        </w:tc>
      </w:tr>
    </w:tbl>
    <w:p w14:paraId="6B9C5AB8" w14:textId="77777777" w:rsidR="009442D3" w:rsidRPr="00EE77BB" w:rsidRDefault="009442D3" w:rsidP="009442D3">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9442D3" w:rsidRPr="00EE77BB" w14:paraId="7BE01473" w14:textId="77777777" w:rsidTr="00224F07">
        <w:trPr>
          <w:trHeight w:val="313"/>
        </w:trPr>
        <w:tc>
          <w:tcPr>
            <w:tcW w:w="2576" w:type="dxa"/>
            <w:tcBorders>
              <w:bottom w:val="single" w:sz="4" w:space="0" w:color="auto"/>
            </w:tcBorders>
            <w:shd w:val="clear" w:color="auto" w:fill="E7EEF5" w:themeFill="accent5" w:themeFillTint="33"/>
            <w:vAlign w:val="center"/>
          </w:tcPr>
          <w:p w14:paraId="68512CFE" w14:textId="49A3A82D" w:rsidR="009442D3"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0D37F8B3" w14:textId="77777777" w:rsidR="009442D3" w:rsidRPr="00EE77BB" w:rsidRDefault="009442D3"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374C9823" w14:textId="77777777" w:rsidR="009442D3" w:rsidRPr="00EE77BB" w:rsidRDefault="009442D3"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10753788" w14:textId="77777777" w:rsidR="009442D3" w:rsidRPr="00EE77BB" w:rsidRDefault="009442D3" w:rsidP="00224F07">
            <w:pPr>
              <w:pStyle w:val="Heading3"/>
              <w:rPr>
                <w:rStyle w:val="Heading3Char"/>
                <w:b/>
                <w:bCs/>
                <w:lang w:val="lt-LT"/>
              </w:rPr>
            </w:pPr>
            <w:r w:rsidRPr="00EE77BB">
              <w:rPr>
                <w:rStyle w:val="Heading3Char"/>
                <w:b/>
                <w:bCs/>
                <w:lang w:val="lt-LT"/>
              </w:rPr>
              <w:t>Speciali sauga</w:t>
            </w:r>
          </w:p>
        </w:tc>
      </w:tr>
      <w:tr w:rsidR="009442D3" w:rsidRPr="00EE77BB" w14:paraId="08BAE2BB" w14:textId="77777777" w:rsidTr="00224F07">
        <w:trPr>
          <w:trHeight w:val="530"/>
        </w:trPr>
        <w:tc>
          <w:tcPr>
            <w:tcW w:w="2576" w:type="dxa"/>
            <w:tcBorders>
              <w:bottom w:val="nil"/>
            </w:tcBorders>
            <w:vAlign w:val="center"/>
          </w:tcPr>
          <w:p w14:paraId="5E7D7AE2" w14:textId="3F38DD1D" w:rsidR="009442D3" w:rsidRPr="00EE77BB" w:rsidRDefault="00000000" w:rsidP="00224F07">
            <w:pPr>
              <w:rPr>
                <w:rStyle w:val="Heading3Char"/>
                <w:b w:val="0"/>
                <w:color w:val="4B4B4D" w:themeColor="text1"/>
                <w:sz w:val="22"/>
                <w:szCs w:val="22"/>
                <w:lang w:val="lt-LT"/>
              </w:rPr>
            </w:pPr>
            <w:sdt>
              <w:sdtPr>
                <w:rPr>
                  <w:b/>
                  <w:color w:val="4B4B4D" w:themeColor="text1"/>
                  <w:sz w:val="24"/>
                  <w:szCs w:val="24"/>
                  <w:lang w:val="en-GB"/>
                </w:rPr>
                <w:id w:val="914738556"/>
                <w14:checkbox>
                  <w14:checked w14:val="0"/>
                  <w14:checkedState w14:val="2612" w14:font="MS Gothic"/>
                  <w14:uncheckedState w14:val="2610" w14:font="MS Gothic"/>
                </w14:checkbox>
              </w:sdtPr>
              <w:sdtEndPr>
                <w:rPr>
                  <w:b w:val="0"/>
                  <w:sz w:val="22"/>
                  <w:szCs w:val="22"/>
                </w:rPr>
              </w:sdtEndPr>
              <w:sdtContent>
                <w:r w:rsidR="009442D3" w:rsidRPr="00EE77BB">
                  <w:rPr>
                    <w:rFonts w:ascii="MS Gothic" w:eastAsia="MS Gothic" w:hAnsi="MS Gothic" w:hint="eastAsia"/>
                    <w:color w:val="4B4B4D" w:themeColor="text1"/>
                  </w:rPr>
                  <w:t>☐</w:t>
                </w:r>
              </w:sdtContent>
            </w:sdt>
            <w:r w:rsidR="009442D3"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9442D3"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0EE01ABA" w14:textId="77777777" w:rsidR="009442D3" w:rsidRPr="00EE77BB"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2033369986"/>
                <w14:checkbox>
                  <w14:checked w14:val="0"/>
                  <w14:checkedState w14:val="2612" w14:font="MS Gothic"/>
                  <w14:uncheckedState w14:val="2610" w14:font="MS Gothic"/>
                </w14:checkbox>
              </w:sdtPr>
              <w:sdtContent>
                <w:r w:rsidR="009442D3" w:rsidRPr="00EE77BB">
                  <w:rPr>
                    <w:rFonts w:ascii="MS Gothic" w:eastAsia="MS Gothic" w:hAnsi="MS Gothic" w:hint="eastAsia"/>
                    <w:color w:val="4B4B4D" w:themeColor="text1"/>
                    <w:sz w:val="22"/>
                    <w:szCs w:val="22"/>
                  </w:rPr>
                  <w:t>☐</w:t>
                </w:r>
              </w:sdtContent>
            </w:sdt>
            <w:r w:rsidR="009442D3"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466E1741" w14:textId="08AAB438" w:rsidR="009442D3"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104651780"/>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sz w:val="22"/>
                <w:szCs w:val="22"/>
              </w:rPr>
              <w:t xml:space="preserve">  </w:t>
            </w:r>
            <w:r w:rsidR="006F1366">
              <w:rPr>
                <w:sz w:val="22"/>
                <w:szCs w:val="22"/>
              </w:rPr>
              <w:t>Galima atlikti pačiam</w:t>
            </w:r>
          </w:p>
        </w:tc>
        <w:tc>
          <w:tcPr>
            <w:tcW w:w="2780" w:type="dxa"/>
            <w:tcBorders>
              <w:bottom w:val="nil"/>
            </w:tcBorders>
            <w:vAlign w:val="center"/>
          </w:tcPr>
          <w:p w14:paraId="087EEF9C" w14:textId="77777777" w:rsidR="009442D3" w:rsidRPr="00EE77BB" w:rsidRDefault="00000000" w:rsidP="00224F07">
            <w:pPr>
              <w:pStyle w:val="Companyname"/>
              <w:rPr>
                <w:sz w:val="22"/>
                <w:szCs w:val="22"/>
              </w:rPr>
            </w:pPr>
            <w:sdt>
              <w:sdtPr>
                <w:rPr>
                  <w:b/>
                  <w:bCs/>
                  <w:color w:val="007BB2" w:themeColor="background2"/>
                  <w:sz w:val="22"/>
                  <w:szCs w:val="22"/>
                </w:rPr>
                <w:id w:val="2027209386"/>
                <w14:checkbox>
                  <w14:checked w14:val="1"/>
                  <w14:checkedState w14:val="2612" w14:font="MS Gothic"/>
                  <w14:uncheckedState w14:val="2610" w14:font="MS Gothic"/>
                </w14:checkbox>
              </w:sdtPr>
              <w:sdtContent>
                <w:r w:rsidR="009442D3" w:rsidRPr="00EE77BB">
                  <w:rPr>
                    <w:rFonts w:ascii="MS Gothic" w:eastAsia="MS Gothic" w:hAnsi="MS Gothic" w:hint="eastAsia"/>
                    <w:b/>
                    <w:bCs/>
                    <w:color w:val="007BB2" w:themeColor="background2"/>
                    <w:sz w:val="22"/>
                    <w:szCs w:val="22"/>
                  </w:rPr>
                  <w:t>☒</w:t>
                </w:r>
              </w:sdtContent>
            </w:sdt>
            <w:r w:rsidR="009442D3" w:rsidRPr="00EE77BB">
              <w:rPr>
                <w:color w:val="007BB2" w:themeColor="background2"/>
                <w:sz w:val="22"/>
                <w:szCs w:val="22"/>
              </w:rPr>
              <w:t xml:space="preserve">  </w:t>
            </w:r>
            <w:r w:rsidR="009442D3" w:rsidRPr="00EE77BB">
              <w:rPr>
                <w:sz w:val="22"/>
                <w:szCs w:val="22"/>
              </w:rPr>
              <w:t>Nebūtina</w:t>
            </w:r>
          </w:p>
        </w:tc>
      </w:tr>
      <w:tr w:rsidR="009442D3" w:rsidRPr="00EE77BB" w14:paraId="46694F93" w14:textId="77777777" w:rsidTr="00224F07">
        <w:trPr>
          <w:trHeight w:val="530"/>
        </w:trPr>
        <w:tc>
          <w:tcPr>
            <w:tcW w:w="2576" w:type="dxa"/>
            <w:tcBorders>
              <w:top w:val="nil"/>
              <w:bottom w:val="nil"/>
            </w:tcBorders>
            <w:vAlign w:val="center"/>
          </w:tcPr>
          <w:p w14:paraId="0498D61C" w14:textId="7157F7FD" w:rsidR="009442D3" w:rsidRPr="00EE77BB" w:rsidRDefault="00000000" w:rsidP="00224F07">
            <w:pPr>
              <w:rPr>
                <w:rStyle w:val="Heading3Char"/>
                <w:b w:val="0"/>
                <w:color w:val="4B4B4D" w:themeColor="text1"/>
                <w:sz w:val="22"/>
                <w:szCs w:val="22"/>
                <w:lang w:val="lt-LT"/>
              </w:rPr>
            </w:pPr>
            <w:sdt>
              <w:sdtPr>
                <w:rPr>
                  <w:b/>
                  <w:color w:val="4B4B4D" w:themeColor="text1"/>
                  <w:sz w:val="24"/>
                  <w:szCs w:val="24"/>
                  <w:lang w:val="en-GB"/>
                </w:rPr>
                <w:id w:val="1210145678"/>
                <w14:checkbox>
                  <w14:checked w14:val="0"/>
                  <w14:checkedState w14:val="2612" w14:font="MS Gothic"/>
                  <w14:uncheckedState w14:val="2610" w14:font="MS Gothic"/>
                </w14:checkbox>
              </w:sdtPr>
              <w:sdtEndPr>
                <w:rPr>
                  <w:b w:val="0"/>
                  <w:sz w:val="22"/>
                  <w:szCs w:val="22"/>
                </w:rPr>
              </w:sdtEndPr>
              <w:sdtContent>
                <w:r w:rsidR="009442D3" w:rsidRPr="00EE77BB">
                  <w:rPr>
                    <w:rFonts w:ascii="MS Gothic" w:eastAsia="MS Gothic" w:hAnsi="MS Gothic" w:hint="eastAsia"/>
                    <w:color w:val="4B4B4D" w:themeColor="text1"/>
                  </w:rPr>
                  <w:t>☐</w:t>
                </w:r>
              </w:sdtContent>
            </w:sdt>
            <w:r w:rsidR="009442D3"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765AB028" w14:textId="77777777" w:rsidR="009442D3" w:rsidRPr="00EE77BB" w:rsidRDefault="00000000" w:rsidP="00224F07">
            <w:pPr>
              <w:pStyle w:val="Companyname"/>
              <w:rPr>
                <w:rStyle w:val="Heading3Char"/>
                <w:b w:val="0"/>
                <w:bCs/>
                <w:color w:val="4B4B4D" w:themeColor="text1"/>
                <w:sz w:val="22"/>
                <w:szCs w:val="22"/>
                <w:lang w:val="lt-LT"/>
              </w:rPr>
            </w:pPr>
            <w:sdt>
              <w:sdtPr>
                <w:rPr>
                  <w:b/>
                  <w:color w:val="4B4B4D" w:themeColor="text1"/>
                  <w:sz w:val="22"/>
                  <w:szCs w:val="22"/>
                  <w:lang w:val="en-GB"/>
                </w:rPr>
                <w:id w:val="-1630772594"/>
                <w14:checkbox>
                  <w14:checked w14:val="0"/>
                  <w14:checkedState w14:val="2612" w14:font="MS Gothic"/>
                  <w14:uncheckedState w14:val="2610" w14:font="MS Gothic"/>
                </w14:checkbox>
              </w:sdtPr>
              <w:sdtContent>
                <w:r w:rsidR="009442D3" w:rsidRPr="00EE77BB">
                  <w:rPr>
                    <w:rFonts w:ascii="MS Gothic" w:eastAsia="MS Gothic" w:hAnsi="MS Gothic" w:hint="eastAsia"/>
                    <w:color w:val="4B4B4D" w:themeColor="text1"/>
                    <w:sz w:val="22"/>
                    <w:szCs w:val="22"/>
                  </w:rPr>
                  <w:t>☐</w:t>
                </w:r>
              </w:sdtContent>
            </w:sdt>
            <w:r w:rsidR="009442D3" w:rsidRPr="00EE77BB">
              <w:rPr>
                <w:rStyle w:val="Heading3Char"/>
                <w:b w:val="0"/>
                <w:bCs/>
                <w:color w:val="4B4B4D" w:themeColor="text1"/>
                <w:sz w:val="22"/>
                <w:szCs w:val="22"/>
                <w:lang w:val="lt-LT"/>
              </w:rPr>
              <w:t xml:space="preserve"> Vidutinis</w:t>
            </w:r>
          </w:p>
        </w:tc>
        <w:tc>
          <w:tcPr>
            <w:tcW w:w="2557" w:type="dxa"/>
            <w:tcBorders>
              <w:top w:val="nil"/>
              <w:bottom w:val="nil"/>
            </w:tcBorders>
            <w:vAlign w:val="center"/>
          </w:tcPr>
          <w:p w14:paraId="1024F362" w14:textId="48F95FB0" w:rsidR="009442D3"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141619695"/>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sz w:val="22"/>
                <w:szCs w:val="22"/>
              </w:rPr>
              <w:t xml:space="preserve">  </w:t>
            </w:r>
            <w:r w:rsidR="0076141A">
              <w:rPr>
                <w:sz w:val="22"/>
                <w:szCs w:val="22"/>
              </w:rPr>
              <w:t>Reikalinga s</w:t>
            </w:r>
            <w:r w:rsidR="009442D3" w:rsidRPr="00EE77BB">
              <w:rPr>
                <w:sz w:val="22"/>
                <w:szCs w:val="22"/>
              </w:rPr>
              <w:t>pecializuota įmonė</w:t>
            </w:r>
          </w:p>
        </w:tc>
        <w:tc>
          <w:tcPr>
            <w:tcW w:w="2780" w:type="dxa"/>
            <w:tcBorders>
              <w:top w:val="nil"/>
              <w:bottom w:val="nil"/>
            </w:tcBorders>
            <w:vAlign w:val="center"/>
          </w:tcPr>
          <w:p w14:paraId="7499AC06" w14:textId="24B3A950" w:rsidR="009442D3" w:rsidRPr="00EE77BB" w:rsidRDefault="00000000" w:rsidP="00224F07">
            <w:pPr>
              <w:pStyle w:val="Companyname"/>
              <w:rPr>
                <w:sz w:val="22"/>
                <w:szCs w:val="22"/>
              </w:rPr>
            </w:pPr>
            <w:sdt>
              <w:sdtPr>
                <w:rPr>
                  <w:sz w:val="22"/>
                  <w:szCs w:val="22"/>
                </w:rPr>
                <w:id w:val="523840026"/>
                <w14:checkbox>
                  <w14:checked w14:val="0"/>
                  <w14:checkedState w14:val="2612" w14:font="MS Gothic"/>
                  <w14:uncheckedState w14:val="2610" w14:font="MS Gothic"/>
                </w14:checkbox>
              </w:sdtPr>
              <w:sdtContent>
                <w:r w:rsidR="009442D3" w:rsidRPr="00EE77BB">
                  <w:rPr>
                    <w:rFonts w:ascii="MS Gothic" w:eastAsia="MS Gothic" w:hAnsi="MS Gothic" w:hint="eastAsia"/>
                    <w:sz w:val="22"/>
                    <w:szCs w:val="22"/>
                  </w:rPr>
                  <w:t>☐</w:t>
                </w:r>
              </w:sdtContent>
            </w:sdt>
            <w:r w:rsidR="009442D3" w:rsidRPr="00EE77BB">
              <w:rPr>
                <w:sz w:val="22"/>
                <w:szCs w:val="22"/>
              </w:rPr>
              <w:t xml:space="preserve">  </w:t>
            </w:r>
            <w:r w:rsidR="006F1366">
              <w:rPr>
                <w:sz w:val="22"/>
                <w:szCs w:val="22"/>
              </w:rPr>
              <w:t>Rekomenduojama</w:t>
            </w:r>
          </w:p>
        </w:tc>
      </w:tr>
      <w:tr w:rsidR="009442D3" w:rsidRPr="00EE77BB" w14:paraId="35846837" w14:textId="77777777" w:rsidTr="00224F07">
        <w:trPr>
          <w:trHeight w:val="530"/>
        </w:trPr>
        <w:tc>
          <w:tcPr>
            <w:tcW w:w="2576" w:type="dxa"/>
            <w:tcBorders>
              <w:top w:val="nil"/>
            </w:tcBorders>
            <w:vAlign w:val="center"/>
          </w:tcPr>
          <w:p w14:paraId="511E9BBC" w14:textId="35B3EDD3" w:rsidR="009442D3"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749921977"/>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1E495344" w14:textId="77777777" w:rsidR="009442D3"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44301701"/>
                <w14:checkbox>
                  <w14:checked w14:val="1"/>
                  <w14:checkedState w14:val="2612" w14:font="MS Gothic"/>
                  <w14:uncheckedState w14:val="2610" w14:font="MS Gothic"/>
                </w14:checkbox>
              </w:sdtPr>
              <w:sdtContent>
                <w:r w:rsidR="009442D3" w:rsidRPr="00EE77BB">
                  <w:rPr>
                    <w:rFonts w:ascii="MS Gothic" w:eastAsia="MS Gothic" w:hAnsi="MS Gothic" w:hint="eastAsia"/>
                    <w:b/>
                    <w:color w:val="007BB2" w:themeColor="background2"/>
                    <w:sz w:val="22"/>
                    <w:szCs w:val="22"/>
                  </w:rPr>
                  <w:t>☒</w:t>
                </w:r>
              </w:sdtContent>
            </w:sdt>
            <w:r w:rsidR="009442D3" w:rsidRPr="00EE77BB">
              <w:rPr>
                <w:rStyle w:val="Heading3Char"/>
                <w:b w:val="0"/>
                <w:bCs/>
                <w:color w:val="4B4B4D" w:themeColor="text1"/>
                <w:sz w:val="22"/>
                <w:szCs w:val="22"/>
                <w:lang w:val="lt-LT"/>
              </w:rPr>
              <w:t xml:space="preserve"> Aukštas</w:t>
            </w:r>
          </w:p>
        </w:tc>
        <w:tc>
          <w:tcPr>
            <w:tcW w:w="2557" w:type="dxa"/>
            <w:tcBorders>
              <w:top w:val="nil"/>
            </w:tcBorders>
            <w:vAlign w:val="center"/>
          </w:tcPr>
          <w:p w14:paraId="7E0C149E" w14:textId="24748B97" w:rsidR="009442D3"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160467809"/>
                <w14:checkbox>
                  <w14:checked w14:val="0"/>
                  <w14:checkedState w14:val="2612" w14:font="MS Gothic"/>
                  <w14:uncheckedState w14:val="2610" w14:font="MS Gothic"/>
                </w14:checkbox>
              </w:sdtPr>
              <w:sdtContent>
                <w:r w:rsidR="009442D3" w:rsidRPr="00EE77BB">
                  <w:rPr>
                    <w:rFonts w:ascii="MS Gothic" w:eastAsia="MS Gothic" w:hAnsi="MS Gothic" w:hint="eastAsia"/>
                    <w:sz w:val="22"/>
                    <w:szCs w:val="22"/>
                  </w:rPr>
                  <w:t>☐</w:t>
                </w:r>
              </w:sdtContent>
            </w:sdt>
            <w:r w:rsidR="009442D3" w:rsidRPr="00EE77BB">
              <w:rPr>
                <w:sz w:val="22"/>
                <w:szCs w:val="22"/>
              </w:rPr>
              <w:t xml:space="preserve">  </w:t>
            </w:r>
            <w:r w:rsidR="0076141A">
              <w:rPr>
                <w:sz w:val="22"/>
                <w:szCs w:val="22"/>
              </w:rPr>
              <w:t>Reikalingas e</w:t>
            </w:r>
            <w:r w:rsidR="009442D3" w:rsidRPr="00EE77BB">
              <w:rPr>
                <w:sz w:val="22"/>
                <w:szCs w:val="22"/>
              </w:rPr>
              <w:t>kspertas</w:t>
            </w:r>
          </w:p>
        </w:tc>
        <w:tc>
          <w:tcPr>
            <w:tcW w:w="2780" w:type="dxa"/>
            <w:tcBorders>
              <w:top w:val="nil"/>
            </w:tcBorders>
            <w:vAlign w:val="center"/>
          </w:tcPr>
          <w:p w14:paraId="307FE517" w14:textId="77777777" w:rsidR="009442D3" w:rsidRPr="00EE77BB" w:rsidRDefault="00000000" w:rsidP="00224F07">
            <w:pPr>
              <w:pStyle w:val="Companyname"/>
              <w:rPr>
                <w:sz w:val="22"/>
                <w:szCs w:val="22"/>
              </w:rPr>
            </w:pPr>
            <w:sdt>
              <w:sdtPr>
                <w:rPr>
                  <w:sz w:val="22"/>
                  <w:szCs w:val="22"/>
                </w:rPr>
                <w:id w:val="138165052"/>
                <w14:checkbox>
                  <w14:checked w14:val="0"/>
                  <w14:checkedState w14:val="2612" w14:font="MS Gothic"/>
                  <w14:uncheckedState w14:val="2610" w14:font="MS Gothic"/>
                </w14:checkbox>
              </w:sdtPr>
              <w:sdtContent>
                <w:r w:rsidR="009442D3" w:rsidRPr="00EE77BB">
                  <w:rPr>
                    <w:rFonts w:ascii="MS Gothic" w:eastAsia="MS Gothic" w:hAnsi="MS Gothic" w:hint="eastAsia"/>
                    <w:sz w:val="22"/>
                    <w:szCs w:val="22"/>
                  </w:rPr>
                  <w:t>☐</w:t>
                </w:r>
              </w:sdtContent>
            </w:sdt>
            <w:r w:rsidR="009442D3" w:rsidRPr="00EE77BB">
              <w:rPr>
                <w:color w:val="4B4B4D" w:themeColor="text1"/>
                <w:sz w:val="22"/>
                <w:szCs w:val="22"/>
              </w:rPr>
              <w:t xml:space="preserve"> Privaloma</w:t>
            </w:r>
          </w:p>
        </w:tc>
      </w:tr>
    </w:tbl>
    <w:p w14:paraId="339EDD0C" w14:textId="22446B4F" w:rsidR="009442D3" w:rsidRPr="00EE77BB" w:rsidRDefault="009442D3" w:rsidP="009442D3">
      <w:pPr>
        <w:spacing w:before="0"/>
        <w:rPr>
          <w:rStyle w:val="Heading3Char"/>
          <w:sz w:val="28"/>
          <w:szCs w:val="28"/>
          <w:lang w:val="lt-LT"/>
        </w:rPr>
      </w:pPr>
      <w:r w:rsidRPr="00EE77BB">
        <w:rPr>
          <w:rStyle w:val="Heading3Char"/>
          <w:sz w:val="28"/>
          <w:szCs w:val="28"/>
          <w:lang w:val="lt-LT"/>
        </w:rPr>
        <w:br w:type="page"/>
      </w:r>
      <w:r w:rsidR="006F1366">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9442D3" w:rsidRPr="00EE77BB" w14:paraId="4F321333" w14:textId="77777777">
        <w:trPr>
          <w:trHeight w:val="466"/>
        </w:trPr>
        <w:tc>
          <w:tcPr>
            <w:tcW w:w="5097" w:type="dxa"/>
            <w:shd w:val="clear" w:color="auto" w:fill="E7EEF5" w:themeFill="accent5" w:themeFillTint="33"/>
          </w:tcPr>
          <w:p w14:paraId="7092F1BE" w14:textId="77777777" w:rsidR="009442D3" w:rsidRPr="00EE77BB" w:rsidRDefault="009442D3"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505104CD" w14:textId="77777777" w:rsidR="009442D3" w:rsidRPr="00EE77BB" w:rsidRDefault="009442D3" w:rsidP="00224F07">
            <w:pPr>
              <w:spacing w:before="60" w:after="60"/>
              <w:rPr>
                <w:i/>
                <w:iCs/>
                <w:color w:val="4B4B4D" w:themeColor="text1"/>
              </w:rPr>
            </w:pPr>
            <w:r w:rsidRPr="00EE77BB">
              <w:rPr>
                <w:rStyle w:val="Heading3Char"/>
                <w:lang w:val="lt-LT"/>
              </w:rPr>
              <w:t>Investicijų grąža</w:t>
            </w:r>
          </w:p>
        </w:tc>
      </w:tr>
      <w:tr w:rsidR="009442D3" w:rsidRPr="00EE77BB" w14:paraId="4EC6597A" w14:textId="77777777">
        <w:trPr>
          <w:trHeight w:val="1359"/>
        </w:trPr>
        <w:tc>
          <w:tcPr>
            <w:tcW w:w="5097" w:type="dxa"/>
          </w:tcPr>
          <w:p w14:paraId="4F17667D" w14:textId="08ADFF90" w:rsidR="009442D3" w:rsidRPr="00EE77BB" w:rsidRDefault="00D05CD3" w:rsidP="00224F07">
            <w:pPr>
              <w:pStyle w:val="StandardText"/>
              <w:spacing w:before="40" w:line="280" w:lineRule="exact"/>
            </w:pPr>
            <w:r>
              <w:t>Apsauginiai roletai</w:t>
            </w:r>
            <w:r w:rsidR="009442D3" w:rsidRPr="00EE77BB">
              <w:t xml:space="preserve"> kainuoja 200-300 € </w:t>
            </w:r>
            <w:r>
              <w:t>/ vnt.</w:t>
            </w:r>
            <w:r w:rsidR="000F6F76">
              <w:t>, p</w:t>
            </w:r>
            <w:r w:rsidR="009442D3" w:rsidRPr="00EE77BB">
              <w:t>apildomai 50 € ar daugiau už variklį ir automatiką.</w:t>
            </w:r>
          </w:p>
          <w:p w14:paraId="4FC3B6E1" w14:textId="0589C53C" w:rsidR="009442D3" w:rsidRPr="00EE77BB" w:rsidRDefault="009442D3" w:rsidP="00224F07">
            <w:pPr>
              <w:pStyle w:val="StandardText"/>
              <w:spacing w:before="40" w:line="280" w:lineRule="exact"/>
              <w:rPr>
                <w:rStyle w:val="Heading3Char"/>
                <w:b w:val="0"/>
                <w:bCs/>
                <w:color w:val="4B4B4D" w:themeColor="text1"/>
                <w:lang w:val="lt-LT"/>
              </w:rPr>
            </w:pPr>
            <w:r w:rsidRPr="00EE77BB">
              <w:t xml:space="preserve">Žaliuzės kainuoja </w:t>
            </w:r>
            <w:r w:rsidR="00D05CD3">
              <w:t xml:space="preserve">nuo </w:t>
            </w:r>
            <w:r w:rsidRPr="00EE77BB">
              <w:t xml:space="preserve">30 </w:t>
            </w:r>
            <w:r w:rsidR="000F6F76" w:rsidRPr="00EE77BB">
              <w:t xml:space="preserve">€ </w:t>
            </w:r>
            <w:r w:rsidR="000F6F76">
              <w:t xml:space="preserve">/ vnt., </w:t>
            </w:r>
            <w:r w:rsidRPr="00EE77BB">
              <w:t>priklausomai nuo dizaino ir izoliacinio poveikio.</w:t>
            </w:r>
          </w:p>
        </w:tc>
        <w:tc>
          <w:tcPr>
            <w:tcW w:w="5109" w:type="dxa"/>
          </w:tcPr>
          <w:p w14:paraId="224BBE0A" w14:textId="306DFE6E" w:rsidR="009442D3" w:rsidRPr="00EE77BB" w:rsidRDefault="009442D3" w:rsidP="00224F07">
            <w:pPr>
              <w:spacing w:before="60" w:after="60"/>
              <w:rPr>
                <w:rStyle w:val="Heading3Char"/>
                <w:b w:val="0"/>
                <w:bCs/>
                <w:i/>
                <w:iCs/>
                <w:color w:val="4B4B4D" w:themeColor="text1"/>
                <w:lang w:val="lt-LT"/>
              </w:rPr>
            </w:pPr>
            <w:r w:rsidRPr="00EE77BB">
              <w:rPr>
                <w:bCs/>
                <w:color w:val="4B4B4D" w:themeColor="text1"/>
                <w:sz w:val="24"/>
                <w:szCs w:val="24"/>
              </w:rPr>
              <w:t xml:space="preserve">5-10 metų, priklausomai nuo langų kokybės ir </w:t>
            </w:r>
            <w:r w:rsidR="000F6F76">
              <w:rPr>
                <w:bCs/>
                <w:color w:val="4B4B4D" w:themeColor="text1"/>
                <w:sz w:val="24"/>
                <w:szCs w:val="24"/>
              </w:rPr>
              <w:t>žaliuzių naudojimo</w:t>
            </w:r>
            <w:r w:rsidRPr="00EE77BB">
              <w:rPr>
                <w:bCs/>
              </w:rPr>
              <w:t>.</w:t>
            </w:r>
          </w:p>
        </w:tc>
      </w:tr>
      <w:tr w:rsidR="009442D3" w:rsidRPr="00EE77BB" w14:paraId="2F8590BE" w14:textId="77777777">
        <w:trPr>
          <w:trHeight w:val="516"/>
        </w:trPr>
        <w:tc>
          <w:tcPr>
            <w:tcW w:w="5097" w:type="dxa"/>
            <w:shd w:val="clear" w:color="auto" w:fill="E7EEF5" w:themeFill="accent5" w:themeFillTint="33"/>
          </w:tcPr>
          <w:p w14:paraId="2A6380FA" w14:textId="77777777" w:rsidR="009442D3" w:rsidRPr="00EE77BB" w:rsidRDefault="009442D3"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4657C0A0" w14:textId="77777777" w:rsidR="009442D3" w:rsidRPr="00EE77BB" w:rsidRDefault="009442D3" w:rsidP="00224F07">
            <w:pPr>
              <w:spacing w:before="60" w:after="60"/>
              <w:rPr>
                <w:rStyle w:val="Heading3Char"/>
                <w:lang w:val="lt-LT"/>
              </w:rPr>
            </w:pPr>
            <w:r w:rsidRPr="00EE77BB">
              <w:rPr>
                <w:rStyle w:val="Heading3Char"/>
                <w:lang w:val="lt-LT"/>
              </w:rPr>
              <w:t>Medžiagos ar technologijos prieinamumas</w:t>
            </w:r>
          </w:p>
        </w:tc>
      </w:tr>
      <w:tr w:rsidR="009442D3" w:rsidRPr="00EE77BB" w14:paraId="6AB8CE2D" w14:textId="77777777">
        <w:trPr>
          <w:trHeight w:val="1881"/>
        </w:trPr>
        <w:tc>
          <w:tcPr>
            <w:tcW w:w="5097" w:type="dxa"/>
          </w:tcPr>
          <w:p w14:paraId="1A259EB5" w14:textId="74C75F37" w:rsidR="009442D3" w:rsidRPr="00EE77BB" w:rsidRDefault="006D07C3" w:rsidP="006D07C3">
            <w:pPr>
              <w:pStyle w:val="StandardText"/>
              <w:spacing w:before="40" w:line="280" w:lineRule="exact"/>
              <w:rPr>
                <w:rStyle w:val="Heading3Char"/>
                <w:color w:val="4B4B4D" w:themeColor="text1"/>
                <w:lang w:val="lt-LT"/>
              </w:rPr>
            </w:pPr>
            <w:r w:rsidRPr="0048374E">
              <w:rPr>
                <w:bCs/>
              </w:rPr>
              <w:t>Šiuo metu finansavimo programų šiai priemonei nėra.</w:t>
            </w:r>
          </w:p>
        </w:tc>
        <w:tc>
          <w:tcPr>
            <w:tcW w:w="5109" w:type="dxa"/>
          </w:tcPr>
          <w:p w14:paraId="30464F8F" w14:textId="55DF455A" w:rsidR="009442D3" w:rsidRPr="00EE77BB" w:rsidRDefault="007325E8" w:rsidP="00224F07">
            <w:pPr>
              <w:pStyle w:val="StandardText"/>
              <w:spacing w:before="40" w:line="280" w:lineRule="exact"/>
            </w:pPr>
            <w:r>
              <w:t>G</w:t>
            </w:r>
            <w:r w:rsidR="009442D3" w:rsidRPr="00EE77BB">
              <w:t>alima įsigyti dideliais kiekiais</w:t>
            </w:r>
            <w:r>
              <w:t xml:space="preserve"> ir įvairiose vietose</w:t>
            </w:r>
            <w:r w:rsidR="009442D3" w:rsidRPr="00EE77BB">
              <w:t>, p</w:t>
            </w:r>
            <w:r>
              <w:t>vz.</w:t>
            </w:r>
            <w:r w:rsidR="009442D3" w:rsidRPr="00EE77BB">
              <w:t xml:space="preserve"> statybinių prekių ir internetinėse parduotuvėse. </w:t>
            </w:r>
          </w:p>
          <w:p w14:paraId="4D344E9D" w14:textId="246A7836" w:rsidR="009442D3" w:rsidRPr="00EE77BB" w:rsidRDefault="009442D3" w:rsidP="00224F07">
            <w:pPr>
              <w:pStyle w:val="StandardText"/>
              <w:spacing w:before="40" w:line="280" w:lineRule="exact"/>
              <w:rPr>
                <w:rStyle w:val="Heading3Char"/>
                <w:b w:val="0"/>
                <w:color w:val="4B4B4D" w:themeColor="text1"/>
                <w:lang w:val="lt-LT"/>
              </w:rPr>
            </w:pPr>
            <w:r w:rsidRPr="00EE77BB">
              <w:t>Yra daug variantų, kurių privalumai ir trūkumai susiję su ekologija, kaina ir tinkamumu naudoti.</w:t>
            </w:r>
          </w:p>
        </w:tc>
      </w:tr>
      <w:tr w:rsidR="009442D3" w:rsidRPr="00EE77BB" w14:paraId="488A26BF"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ECA78D3" w14:textId="77777777" w:rsidR="009442D3" w:rsidRPr="00EE77BB" w:rsidRDefault="009442D3"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9442D3" w:rsidRPr="00EE77BB" w14:paraId="350E13F9" w14:textId="77777777">
        <w:trPr>
          <w:trHeight w:val="817"/>
        </w:trPr>
        <w:tc>
          <w:tcPr>
            <w:tcW w:w="10206" w:type="dxa"/>
            <w:gridSpan w:val="2"/>
            <w:tcBorders>
              <w:top w:val="single" w:sz="4" w:space="0" w:color="auto"/>
              <w:left w:val="single" w:sz="4" w:space="0" w:color="auto"/>
              <w:bottom w:val="single" w:sz="4" w:space="0" w:color="auto"/>
              <w:right w:val="single" w:sz="4" w:space="0" w:color="auto"/>
            </w:tcBorders>
          </w:tcPr>
          <w:p w14:paraId="76FD3D08" w14:textId="4E85BC9B" w:rsidR="009442D3" w:rsidRPr="00EE77BB" w:rsidRDefault="009442D3" w:rsidP="00224F07">
            <w:pPr>
              <w:pStyle w:val="StandardText"/>
              <w:spacing w:before="40" w:line="280" w:lineRule="exact"/>
            </w:pPr>
            <w:r w:rsidRPr="00EE77BB">
              <w:t xml:space="preserve">Naudojant užuolaidas, šildymo </w:t>
            </w:r>
            <w:r w:rsidR="002540C2">
              <w:t>laikotarpiu</w:t>
            </w:r>
            <w:r w:rsidRPr="00EE77BB">
              <w:t xml:space="preserve"> svarbu </w:t>
            </w:r>
            <w:r w:rsidR="002540C2">
              <w:t>jomis neuždengti</w:t>
            </w:r>
            <w:r w:rsidRPr="00EE77BB">
              <w:t xml:space="preserve"> radiatori</w:t>
            </w:r>
            <w:r w:rsidR="002540C2">
              <w:t>ų</w:t>
            </w:r>
            <w:r w:rsidRPr="00EE77BB">
              <w:t>.</w:t>
            </w:r>
          </w:p>
          <w:p w14:paraId="6C1B5F54" w14:textId="77777777" w:rsidR="009442D3" w:rsidRPr="00EE77BB" w:rsidRDefault="009442D3" w:rsidP="00224F07">
            <w:pPr>
              <w:pStyle w:val="StandardText"/>
              <w:spacing w:before="40" w:line="280" w:lineRule="exact"/>
            </w:pPr>
            <w:r w:rsidRPr="00EE77BB">
              <w:t>Medžiagas galima perdirbti, jei jos nėra dažytos ar stipriai apdorotos.</w:t>
            </w:r>
          </w:p>
          <w:p w14:paraId="71250A6E" w14:textId="63C04407" w:rsidR="009442D3" w:rsidRPr="00EE77BB" w:rsidRDefault="002540C2" w:rsidP="00224F07">
            <w:pPr>
              <w:pStyle w:val="StandardText"/>
              <w:spacing w:before="40" w:line="280" w:lineRule="exact"/>
            </w:pPr>
            <w:r>
              <w:t xml:space="preserve">Jei pastatas saugomas, </w:t>
            </w:r>
            <w:r w:rsidR="009442D3" w:rsidRPr="00EE77BB">
              <w:t>gali tekti kreiptis į paminklosaugos tarnybą.</w:t>
            </w:r>
          </w:p>
        </w:tc>
      </w:tr>
    </w:tbl>
    <w:p w14:paraId="78211497" w14:textId="0104FEF5" w:rsidR="009442D3" w:rsidRPr="00EE77BB" w:rsidRDefault="009442D3" w:rsidP="009442D3">
      <w:pPr>
        <w:pStyle w:val="Heading3"/>
        <w:rPr>
          <w:rStyle w:val="Heading3Char"/>
          <w:b/>
          <w:sz w:val="28"/>
          <w:szCs w:val="28"/>
          <w:lang w:val="lt-LT"/>
        </w:rPr>
      </w:pPr>
      <w:r w:rsidRPr="00EE77BB">
        <w:rPr>
          <w:rStyle w:val="Heading3Char"/>
          <w:lang w:val="lt-LT"/>
        </w:rPr>
        <w:br/>
      </w: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9442D3" w:rsidRPr="00EE77BB" w14:paraId="695E70E2" w14:textId="77777777" w:rsidTr="00224F07">
        <w:tc>
          <w:tcPr>
            <w:tcW w:w="10194" w:type="dxa"/>
            <w:shd w:val="clear" w:color="auto" w:fill="E7EEF5" w:themeFill="accent5" w:themeFillTint="33"/>
          </w:tcPr>
          <w:p w14:paraId="281FDC98" w14:textId="4A852A93" w:rsidR="009442D3"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9442D3" w:rsidRPr="00EE77BB" w14:paraId="70FAD9C2" w14:textId="77777777" w:rsidTr="00224F07">
        <w:tc>
          <w:tcPr>
            <w:tcW w:w="10194" w:type="dxa"/>
            <w:shd w:val="clear" w:color="auto" w:fill="auto"/>
          </w:tcPr>
          <w:p w14:paraId="671D7ABF" w14:textId="77777777" w:rsidR="009442D3" w:rsidRPr="00EE77BB" w:rsidRDefault="009442D3" w:rsidP="00224F07">
            <w:pPr>
              <w:spacing w:after="120"/>
              <w:rPr>
                <w:b/>
                <w:bCs/>
                <w:color w:val="007BB2" w:themeColor="background2"/>
                <w:sz w:val="24"/>
                <w:szCs w:val="24"/>
              </w:rPr>
            </w:pPr>
          </w:p>
        </w:tc>
      </w:tr>
      <w:tr w:rsidR="009442D3" w:rsidRPr="00EE77BB" w14:paraId="066A2E35" w14:textId="77777777" w:rsidTr="00224F07">
        <w:tc>
          <w:tcPr>
            <w:tcW w:w="10194" w:type="dxa"/>
            <w:shd w:val="clear" w:color="auto" w:fill="E7EEF5" w:themeFill="accent5" w:themeFillTint="33"/>
          </w:tcPr>
          <w:p w14:paraId="6280E8A7" w14:textId="0B913AE6" w:rsidR="009442D3"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9442D3" w:rsidRPr="00EE77BB" w14:paraId="5BB3658C" w14:textId="77777777" w:rsidTr="00224F07">
        <w:trPr>
          <w:trHeight w:val="627"/>
        </w:trPr>
        <w:tc>
          <w:tcPr>
            <w:tcW w:w="10194" w:type="dxa"/>
          </w:tcPr>
          <w:p w14:paraId="327B4B12" w14:textId="127FB10F" w:rsidR="009442D3" w:rsidRPr="00EE77BB" w:rsidRDefault="009442D3" w:rsidP="00224F07">
            <w:pPr>
              <w:pStyle w:val="StandardText"/>
              <w:spacing w:before="40" w:line="280" w:lineRule="exact"/>
            </w:pPr>
            <w:r w:rsidRPr="00EE77BB">
              <w:t>Langų montavimo įmonė, ypač dideli</w:t>
            </w:r>
            <w:r w:rsidR="00BF05A3">
              <w:t>ems</w:t>
            </w:r>
            <w:r w:rsidRPr="00EE77BB">
              <w:t xml:space="preserve"> pastat</w:t>
            </w:r>
            <w:r w:rsidR="00BF05A3">
              <w:t>ams</w:t>
            </w:r>
            <w:r w:rsidRPr="00EE77BB">
              <w:t>.</w:t>
            </w:r>
          </w:p>
          <w:p w14:paraId="3EFBC4A3" w14:textId="77777777" w:rsidR="009442D3" w:rsidRPr="00EE77BB" w:rsidRDefault="009442D3" w:rsidP="00224F07">
            <w:pPr>
              <w:pStyle w:val="StandardText"/>
              <w:spacing w:before="40" w:line="280" w:lineRule="exact"/>
            </w:pPr>
            <w:r w:rsidRPr="00EE77BB">
              <w:t>Langų keitimo atveju - langų gamintojų konsultacijos ir montavimas.</w:t>
            </w:r>
          </w:p>
        </w:tc>
      </w:tr>
      <w:tr w:rsidR="009442D3" w:rsidRPr="00EE77BB" w14:paraId="4C1ACA3F" w14:textId="77777777" w:rsidTr="00224F07">
        <w:tc>
          <w:tcPr>
            <w:tcW w:w="10194" w:type="dxa"/>
            <w:shd w:val="clear" w:color="auto" w:fill="E7EEF5" w:themeFill="accent5" w:themeFillTint="33"/>
          </w:tcPr>
          <w:p w14:paraId="0C4B9EE1" w14:textId="77777777" w:rsidR="009442D3" w:rsidRPr="00EE77BB" w:rsidRDefault="009442D3"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9442D3" w:rsidRPr="00EE77BB" w14:paraId="0E58005D" w14:textId="77777777" w:rsidTr="00224F07">
        <w:trPr>
          <w:trHeight w:val="531"/>
        </w:trPr>
        <w:tc>
          <w:tcPr>
            <w:tcW w:w="10194" w:type="dxa"/>
          </w:tcPr>
          <w:p w14:paraId="3ACDA8AE" w14:textId="77777777" w:rsidR="009442D3" w:rsidRPr="00EE77BB" w:rsidRDefault="009442D3" w:rsidP="00224F07">
            <w:pPr>
              <w:pStyle w:val="StandardText"/>
              <w:spacing w:before="40" w:line="280" w:lineRule="exact"/>
            </w:pPr>
            <w:r w:rsidRPr="00EE77BB">
              <w:t>Langų gamintojai</w:t>
            </w:r>
          </w:p>
          <w:p w14:paraId="7ECCF439" w14:textId="77777777" w:rsidR="009442D3" w:rsidRPr="00EE77BB" w:rsidRDefault="009442D3" w:rsidP="00224F07">
            <w:pPr>
              <w:pStyle w:val="StandardText"/>
              <w:spacing w:before="40" w:line="280" w:lineRule="exact"/>
            </w:pPr>
            <w:r w:rsidRPr="00EE77BB">
              <w:t>Valytojas, techninės priežiūros personalas</w:t>
            </w:r>
          </w:p>
          <w:p w14:paraId="17C226D2" w14:textId="77777777" w:rsidR="009442D3" w:rsidRPr="00EE77BB" w:rsidRDefault="009442D3" w:rsidP="00224F07">
            <w:pPr>
              <w:spacing w:before="60" w:after="60"/>
              <w:rPr>
                <w:i/>
                <w:iCs/>
              </w:rPr>
            </w:pPr>
          </w:p>
        </w:tc>
      </w:tr>
    </w:tbl>
    <w:p w14:paraId="61129A7E" w14:textId="77777777" w:rsidR="009442D3" w:rsidRPr="00EE77BB" w:rsidRDefault="009442D3" w:rsidP="009442D3">
      <w:pPr>
        <w:spacing w:before="0"/>
        <w:rPr>
          <w:rStyle w:val="Heading3Char"/>
          <w:sz w:val="28"/>
          <w:szCs w:val="28"/>
          <w:lang w:val="lt-LT"/>
        </w:rPr>
      </w:pPr>
      <w:r w:rsidRPr="00EE77BB">
        <w:rPr>
          <w:rStyle w:val="Heading3Char"/>
          <w:sz w:val="28"/>
          <w:szCs w:val="28"/>
          <w:lang w:val="lt-LT"/>
        </w:rPr>
        <w:br w:type="page"/>
      </w:r>
    </w:p>
    <w:p w14:paraId="21BDC225" w14:textId="77777777" w:rsidR="009442D3" w:rsidRPr="00EE77BB" w:rsidRDefault="009442D3" w:rsidP="009442D3">
      <w:pPr>
        <w:spacing w:before="0"/>
        <w:rPr>
          <w:b/>
          <w:color w:val="007BB2" w:themeColor="background2"/>
          <w:sz w:val="24"/>
          <w:szCs w:val="24"/>
        </w:rPr>
      </w:pPr>
      <w:r w:rsidRPr="00EE77BB">
        <w:rPr>
          <w:rStyle w:val="Heading3Char"/>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9442D3" w:rsidRPr="00EE77BB" w14:paraId="4F4FBA21" w14:textId="77777777" w:rsidTr="00224F07">
        <w:tc>
          <w:tcPr>
            <w:tcW w:w="4957" w:type="dxa"/>
            <w:shd w:val="clear" w:color="auto" w:fill="E7EEF5" w:themeFill="accent5" w:themeFillTint="33"/>
          </w:tcPr>
          <w:p w14:paraId="7D6F1C2E" w14:textId="0D4D36C0" w:rsidR="009442D3"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2A991F3A" w14:textId="7A86CD29" w:rsidR="009442D3" w:rsidRPr="00EE77BB" w:rsidRDefault="009442D3" w:rsidP="00224F07">
            <w:pPr>
              <w:spacing w:after="120"/>
              <w:rPr>
                <w:b/>
                <w:bCs/>
              </w:rPr>
            </w:pPr>
            <w:r w:rsidRPr="00EE77BB">
              <w:rPr>
                <w:rStyle w:val="Heading3Char"/>
                <w:lang w:val="lt-LT"/>
              </w:rPr>
              <w:t>Diegimo instrukcijos ir gairės, atvirojo kodo iniciatyvos</w:t>
            </w:r>
          </w:p>
        </w:tc>
      </w:tr>
      <w:tr w:rsidR="009442D3" w:rsidRPr="00EE77BB" w14:paraId="7F14112C" w14:textId="77777777" w:rsidTr="00224F07">
        <w:trPr>
          <w:trHeight w:val="2029"/>
        </w:trPr>
        <w:tc>
          <w:tcPr>
            <w:tcW w:w="4957" w:type="dxa"/>
          </w:tcPr>
          <w:p w14:paraId="40A45775" w14:textId="05A99289" w:rsidR="009442D3" w:rsidRPr="00EE77BB" w:rsidRDefault="005777BC">
            <w:pPr>
              <w:pStyle w:val="ListParagraph"/>
              <w:numPr>
                <w:ilvl w:val="0"/>
                <w:numId w:val="69"/>
              </w:numPr>
              <w:spacing w:before="60" w:after="60"/>
              <w:rPr>
                <w:color w:val="4B4B4D" w:themeColor="text1"/>
                <w:sz w:val="24"/>
                <w:szCs w:val="24"/>
              </w:rPr>
            </w:pPr>
            <w:r>
              <w:rPr>
                <w:color w:val="4B4B4D" w:themeColor="text1"/>
                <w:sz w:val="24"/>
                <w:szCs w:val="24"/>
              </w:rPr>
              <w:t>Tinkamumo gauti finansavimą patikrinimas</w:t>
            </w:r>
            <w:r w:rsidR="00AF454B">
              <w:rPr>
                <w:color w:val="4B4B4D" w:themeColor="text1"/>
                <w:sz w:val="24"/>
                <w:szCs w:val="24"/>
              </w:rPr>
              <w:t xml:space="preserve"> </w:t>
            </w:r>
            <w:r w:rsidR="009442D3" w:rsidRPr="00EE77BB">
              <w:rPr>
                <w:color w:val="4B4B4D" w:themeColor="text1"/>
                <w:sz w:val="24"/>
                <w:szCs w:val="24"/>
              </w:rPr>
              <w:t>(</w:t>
            </w:r>
            <w:r w:rsidR="00025B17">
              <w:rPr>
                <w:color w:val="4B4B4D" w:themeColor="text1"/>
                <w:sz w:val="24"/>
                <w:szCs w:val="24"/>
              </w:rPr>
              <w:t>gali būti svarbu</w:t>
            </w:r>
            <w:r w:rsidR="00AF454B">
              <w:rPr>
                <w:color w:val="4B4B4D" w:themeColor="text1"/>
                <w:sz w:val="24"/>
                <w:szCs w:val="24"/>
              </w:rPr>
              <w:t xml:space="preserve"> </w:t>
            </w:r>
            <w:r w:rsidR="009442D3" w:rsidRPr="00EE77BB">
              <w:rPr>
                <w:color w:val="4B4B4D" w:themeColor="text1"/>
                <w:sz w:val="24"/>
                <w:szCs w:val="24"/>
              </w:rPr>
              <w:t xml:space="preserve">prieš pasirašant sutartis). </w:t>
            </w:r>
          </w:p>
          <w:p w14:paraId="7BBC0AAD" w14:textId="5DBD3E21" w:rsidR="009442D3" w:rsidRPr="00EE77BB" w:rsidRDefault="009442D3">
            <w:pPr>
              <w:pStyle w:val="StandardText"/>
              <w:numPr>
                <w:ilvl w:val="0"/>
                <w:numId w:val="69"/>
              </w:numPr>
              <w:spacing w:before="60" w:after="60" w:line="280" w:lineRule="exact"/>
            </w:pPr>
            <w:r w:rsidRPr="00EE77BB">
              <w:t>Sprendimas dėl kiekvienam langui reikalingų priemonių, p</w:t>
            </w:r>
            <w:r w:rsidR="00BF05A3">
              <w:t>vz.</w:t>
            </w:r>
            <w:r w:rsidRPr="00EE77BB">
              <w:t xml:space="preserve"> apsaugos nuo įsilaužimo.</w:t>
            </w:r>
          </w:p>
          <w:p w14:paraId="77F2939E" w14:textId="7FAFA5A8" w:rsidR="009442D3" w:rsidRPr="00EE77BB" w:rsidRDefault="009442D3">
            <w:pPr>
              <w:pStyle w:val="StandardText"/>
              <w:numPr>
                <w:ilvl w:val="0"/>
                <w:numId w:val="69"/>
              </w:numPr>
              <w:spacing w:before="60" w:after="60" w:line="280" w:lineRule="exact"/>
            </w:pPr>
            <w:r w:rsidRPr="00EE77BB">
              <w:t>Pa</w:t>
            </w:r>
            <w:r w:rsidR="00BF05A3">
              <w:t xml:space="preserve">stato konstrukcijos patvarumo patikrinimas, siekiant </w:t>
            </w:r>
            <w:r w:rsidRPr="00EE77BB">
              <w:t>įsitikint</w:t>
            </w:r>
            <w:r w:rsidR="00BF05A3">
              <w:t>i</w:t>
            </w:r>
            <w:r w:rsidRPr="00EE77BB">
              <w:t>, jog ji gali atlaikyti papildomą apkrovą.</w:t>
            </w:r>
          </w:p>
          <w:p w14:paraId="30160F82" w14:textId="22E2AD12" w:rsidR="009442D3" w:rsidRPr="00EE77BB" w:rsidRDefault="009442D3">
            <w:pPr>
              <w:pStyle w:val="StandardText"/>
              <w:numPr>
                <w:ilvl w:val="0"/>
                <w:numId w:val="69"/>
              </w:numPr>
              <w:spacing w:before="60" w:after="60" w:line="280" w:lineRule="exact"/>
              <w:rPr>
                <w:i/>
                <w:iCs/>
              </w:rPr>
            </w:pPr>
            <w:r w:rsidRPr="00EE77BB">
              <w:t xml:space="preserve">Galimybės derinti su kitomis </w:t>
            </w:r>
            <w:r w:rsidR="00BF05A3">
              <w:t xml:space="preserve">energijos efektyvumo </w:t>
            </w:r>
            <w:r w:rsidRPr="00EE77BB">
              <w:t xml:space="preserve">priemonėmis </w:t>
            </w:r>
            <w:r w:rsidR="00BF05A3">
              <w:t>apsvarstymas</w:t>
            </w:r>
            <w:r w:rsidRPr="00EE77BB">
              <w:t xml:space="preserve">. </w:t>
            </w:r>
          </w:p>
        </w:tc>
        <w:tc>
          <w:tcPr>
            <w:tcW w:w="5237" w:type="dxa"/>
          </w:tcPr>
          <w:p w14:paraId="2AFE97D8" w14:textId="77777777" w:rsidR="00CF7925" w:rsidRPr="00CF7925" w:rsidRDefault="00CF7925" w:rsidP="00CF7925">
            <w:pPr>
              <w:spacing w:before="60" w:after="60"/>
              <w:rPr>
                <w:i/>
                <w:iCs/>
                <w:color w:val="4B4B4D" w:themeColor="text1"/>
              </w:rPr>
            </w:pPr>
            <w:hyperlink r:id="rId73" w:anchor=":~:text=Fasado%20%C5%BEaliuz%C4%97s%20%E2%80%93%20viena%20veiksmingiausi%C5%B3%20saul%C4%97s%20kontrol%C4%97s%20sistem%C5%B3.,galima%20nukreipti%20%C4%AF%20lubas%2C%20grindis%20ar%20patalpos%20centr%C4%85." w:history="1">
              <w:r w:rsidRPr="00CF7925">
                <w:rPr>
                  <w:rStyle w:val="Hyperlink"/>
                  <w:i/>
                  <w:iCs/>
                  <w:color w:val="4B4B4D" w:themeColor="text1"/>
                </w:rPr>
                <w:t>Fasado žaliuzės - šviesos kontrolė fasado išorėje I DEXTERA</w:t>
              </w:r>
            </w:hyperlink>
          </w:p>
          <w:p w14:paraId="74E39D4C" w14:textId="79A1B814" w:rsidR="00CF7925" w:rsidRPr="00CF7925" w:rsidRDefault="00CF7925" w:rsidP="00CF7925">
            <w:pPr>
              <w:spacing w:before="60" w:after="60"/>
              <w:rPr>
                <w:i/>
                <w:iCs/>
                <w:color w:val="4B4B4D" w:themeColor="text1"/>
              </w:rPr>
            </w:pPr>
            <w:hyperlink r:id="rId74" w:history="1">
              <w:r w:rsidRPr="00CF7925">
                <w:rPr>
                  <w:rStyle w:val="Hyperlink"/>
                  <w:i/>
                  <w:iCs/>
                  <w:color w:val="4B4B4D" w:themeColor="text1"/>
                </w:rPr>
                <w:t>https://langu-sistemos.lt/apsaugines-zaliuzes/</w:t>
              </w:r>
            </w:hyperlink>
            <w:r w:rsidRPr="00CF7925">
              <w:rPr>
                <w:i/>
                <w:iCs/>
                <w:color w:val="4B4B4D" w:themeColor="text1"/>
              </w:rPr>
              <w:t xml:space="preserve"> </w:t>
            </w:r>
          </w:p>
          <w:p w14:paraId="5578319C" w14:textId="0318B07A" w:rsidR="009442D3" w:rsidRPr="00EE77BB" w:rsidRDefault="00CF7925" w:rsidP="00CF7925">
            <w:pPr>
              <w:spacing w:before="60" w:after="60"/>
              <w:rPr>
                <w:i/>
                <w:iCs/>
              </w:rPr>
            </w:pPr>
            <w:hyperlink r:id="rId75" w:history="1">
              <w:r w:rsidRPr="00CF7925">
                <w:rPr>
                  <w:rStyle w:val="Hyperlink"/>
                  <w:i/>
                  <w:iCs/>
                  <w:color w:val="4B4B4D" w:themeColor="text1"/>
                </w:rPr>
                <w:t>https://www.velux.lt/gaminiai/uzuolaideles-ir-zaliuzes/isorines-zaliuzes</w:t>
              </w:r>
            </w:hyperlink>
            <w:r w:rsidRPr="00CF7925">
              <w:rPr>
                <w:i/>
                <w:iCs/>
                <w:color w:val="4B4B4D" w:themeColor="text1"/>
              </w:rPr>
              <w:t xml:space="preserve"> </w:t>
            </w:r>
          </w:p>
        </w:tc>
      </w:tr>
      <w:tr w:rsidR="009442D3" w:rsidRPr="00EE77BB" w14:paraId="75E0032F" w14:textId="77777777" w:rsidTr="00224F07">
        <w:tc>
          <w:tcPr>
            <w:tcW w:w="4957" w:type="dxa"/>
            <w:shd w:val="clear" w:color="auto" w:fill="E7EEF5" w:themeFill="accent5" w:themeFillTint="33"/>
          </w:tcPr>
          <w:p w14:paraId="3FE3CD94" w14:textId="699CD6E2" w:rsidR="009442D3" w:rsidRPr="00EE77BB" w:rsidRDefault="004658D9" w:rsidP="00224F07">
            <w:pPr>
              <w:spacing w:before="60" w:after="60"/>
              <w:rPr>
                <w:rStyle w:val="Heading3Char"/>
                <w:bCs/>
                <w:lang w:val="lt-LT"/>
              </w:rPr>
            </w:pPr>
            <w:r>
              <w:rPr>
                <w:rStyle w:val="Heading3Char"/>
                <w:bCs/>
                <w:lang w:val="lt-LT"/>
              </w:rPr>
              <w:t>Į</w:t>
            </w:r>
            <w:r w:rsidR="009442D3" w:rsidRPr="00EE77BB">
              <w:rPr>
                <w:rStyle w:val="Heading3Char"/>
                <w:bCs/>
                <w:lang w:val="lt-LT"/>
              </w:rPr>
              <w:t>gyvendinimas</w:t>
            </w:r>
          </w:p>
        </w:tc>
        <w:tc>
          <w:tcPr>
            <w:tcW w:w="5237" w:type="dxa"/>
            <w:shd w:val="clear" w:color="auto" w:fill="E7EEF5" w:themeFill="accent5" w:themeFillTint="33"/>
          </w:tcPr>
          <w:p w14:paraId="215285B4" w14:textId="2A433EF0" w:rsidR="009442D3" w:rsidRPr="00EE77BB" w:rsidRDefault="00E33038" w:rsidP="00224F07">
            <w:pPr>
              <w:spacing w:before="60" w:after="60"/>
              <w:rPr>
                <w:rStyle w:val="Heading3Char"/>
                <w:bCs/>
                <w:lang w:val="lt-LT"/>
              </w:rPr>
            </w:pPr>
            <w:r>
              <w:rPr>
                <w:rStyle w:val="Heading3Char"/>
                <w:bCs/>
                <w:lang w:val="lt-LT"/>
              </w:rPr>
              <w:t>Susijusi komunikacija</w:t>
            </w:r>
          </w:p>
        </w:tc>
      </w:tr>
      <w:tr w:rsidR="009442D3" w:rsidRPr="00EE77BB" w14:paraId="3B66BB24" w14:textId="77777777" w:rsidTr="00224F07">
        <w:trPr>
          <w:trHeight w:val="1755"/>
        </w:trPr>
        <w:tc>
          <w:tcPr>
            <w:tcW w:w="4957" w:type="dxa"/>
          </w:tcPr>
          <w:p w14:paraId="2DE71624" w14:textId="43C98524" w:rsidR="009442D3" w:rsidRPr="00EE77BB" w:rsidRDefault="009442D3" w:rsidP="00224F07">
            <w:pPr>
              <w:pStyle w:val="StandardText"/>
              <w:numPr>
                <w:ilvl w:val="0"/>
                <w:numId w:val="1"/>
              </w:numPr>
              <w:spacing w:before="60" w:after="60" w:line="280" w:lineRule="exact"/>
            </w:pPr>
            <w:r w:rsidRPr="00EE77BB">
              <w:t xml:space="preserve">Langų </w:t>
            </w:r>
            <w:r w:rsidR="00741F48">
              <w:t>iš</w:t>
            </w:r>
            <w:r w:rsidRPr="00EE77BB">
              <w:t xml:space="preserve">matavimas, kad </w:t>
            </w:r>
            <w:r w:rsidR="00BF05A3">
              <w:t>būtų galima</w:t>
            </w:r>
            <w:r w:rsidRPr="00EE77BB">
              <w:t xml:space="preserve"> įsigyti tinkamus gaminius.</w:t>
            </w:r>
          </w:p>
          <w:p w14:paraId="1549247E" w14:textId="77777777" w:rsidR="009442D3" w:rsidRPr="00EE77BB" w:rsidRDefault="009442D3" w:rsidP="00224F07">
            <w:pPr>
              <w:pStyle w:val="StandardText"/>
              <w:numPr>
                <w:ilvl w:val="0"/>
                <w:numId w:val="1"/>
              </w:numPr>
              <w:spacing w:before="60" w:after="60" w:line="280" w:lineRule="exact"/>
            </w:pPr>
            <w:r w:rsidRPr="00EE77BB">
              <w:t>Papildomoms priemonėms gali prireikti pastolių.</w:t>
            </w:r>
          </w:p>
          <w:p w14:paraId="3209BF34" w14:textId="1567F695" w:rsidR="009442D3" w:rsidRPr="00EE77BB" w:rsidRDefault="009442D3" w:rsidP="00224F07">
            <w:pPr>
              <w:pStyle w:val="StandardText"/>
              <w:numPr>
                <w:ilvl w:val="0"/>
                <w:numId w:val="1"/>
              </w:numPr>
              <w:spacing w:before="60" w:after="60" w:line="280" w:lineRule="exact"/>
            </w:pPr>
            <w:r w:rsidRPr="00EE77BB">
              <w:t xml:space="preserve">Žaliuzių </w:t>
            </w:r>
            <w:r w:rsidR="00BF05A3">
              <w:t>/ apsauginių roletų mon</w:t>
            </w:r>
            <w:r w:rsidRPr="00EE77BB">
              <w:t xml:space="preserve">tavimas </w:t>
            </w:r>
            <w:r w:rsidR="00BF05A3">
              <w:t>savo jėgomis arba samdant įmonę</w:t>
            </w:r>
            <w:r w:rsidRPr="00EE77BB">
              <w:t>.</w:t>
            </w:r>
          </w:p>
          <w:p w14:paraId="3AF90808" w14:textId="77777777" w:rsidR="009442D3" w:rsidRPr="00EE77BB" w:rsidRDefault="009442D3" w:rsidP="00224F07">
            <w:pPr>
              <w:pStyle w:val="StandardText"/>
              <w:numPr>
                <w:ilvl w:val="0"/>
                <w:numId w:val="1"/>
              </w:numPr>
              <w:spacing w:before="60" w:after="60" w:line="280" w:lineRule="exact"/>
            </w:pPr>
            <w:r w:rsidRPr="00EE77BB">
              <w:t>Jei taikoma, automatikos programavimas pagal laikmatį arba saulės šviesos jutiklius.</w:t>
            </w:r>
          </w:p>
          <w:p w14:paraId="7EB5E216" w14:textId="3C8E0691" w:rsidR="009442D3" w:rsidRPr="00EE77BB" w:rsidRDefault="00BF05A3" w:rsidP="00224F07">
            <w:pPr>
              <w:pStyle w:val="StandardText"/>
              <w:numPr>
                <w:ilvl w:val="0"/>
                <w:numId w:val="1"/>
              </w:numPr>
              <w:spacing w:before="60" w:after="60" w:line="280" w:lineRule="exact"/>
              <w:rPr>
                <w:i/>
                <w:iCs/>
              </w:rPr>
            </w:pPr>
            <w:r>
              <w:t>Veikimo pat</w:t>
            </w:r>
            <w:r w:rsidR="009442D3" w:rsidRPr="00EE77BB">
              <w:t>ikrinim</w:t>
            </w:r>
            <w:r>
              <w:t>as</w:t>
            </w:r>
            <w:r w:rsidR="009442D3" w:rsidRPr="00EE77BB">
              <w:t>.</w:t>
            </w:r>
          </w:p>
        </w:tc>
        <w:tc>
          <w:tcPr>
            <w:tcW w:w="5237" w:type="dxa"/>
          </w:tcPr>
          <w:p w14:paraId="22AF5543" w14:textId="77777777" w:rsidR="009442D3" w:rsidRPr="00EE77BB" w:rsidRDefault="009442D3" w:rsidP="00224F07">
            <w:pPr>
              <w:spacing w:before="60" w:after="60"/>
              <w:rPr>
                <w:i/>
                <w:iCs/>
              </w:rPr>
            </w:pPr>
          </w:p>
        </w:tc>
      </w:tr>
      <w:tr w:rsidR="009442D3" w:rsidRPr="00EE77BB" w14:paraId="3C330A67" w14:textId="77777777" w:rsidTr="00224F07">
        <w:tc>
          <w:tcPr>
            <w:tcW w:w="4957" w:type="dxa"/>
            <w:shd w:val="clear" w:color="auto" w:fill="E7EEF5" w:themeFill="accent5" w:themeFillTint="33"/>
          </w:tcPr>
          <w:p w14:paraId="6F2618B6" w14:textId="41AF601D" w:rsidR="009442D3"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238EE6A5" w14:textId="77777777" w:rsidR="009442D3" w:rsidRPr="00EE77BB" w:rsidRDefault="009442D3" w:rsidP="00224F07">
            <w:pPr>
              <w:spacing w:before="60" w:after="60"/>
              <w:rPr>
                <w:rStyle w:val="Heading3Char"/>
                <w:bCs/>
                <w:lang w:val="lt-LT"/>
              </w:rPr>
            </w:pPr>
            <w:r w:rsidRPr="00EE77BB">
              <w:rPr>
                <w:rStyle w:val="Heading3Char"/>
                <w:bCs/>
                <w:lang w:val="lt-LT"/>
              </w:rPr>
              <w:t>Kitos pastabos ir nuorodos</w:t>
            </w:r>
          </w:p>
        </w:tc>
      </w:tr>
      <w:tr w:rsidR="009442D3" w:rsidRPr="00EE77BB" w14:paraId="21A3DFDB" w14:textId="77777777" w:rsidTr="00224F07">
        <w:tc>
          <w:tcPr>
            <w:tcW w:w="4957" w:type="dxa"/>
          </w:tcPr>
          <w:p w14:paraId="0D22EFAE" w14:textId="77777777" w:rsidR="009442D3" w:rsidRPr="00EE77BB" w:rsidRDefault="009442D3" w:rsidP="00701F5B">
            <w:pPr>
              <w:pStyle w:val="StandardText"/>
              <w:numPr>
                <w:ilvl w:val="0"/>
                <w:numId w:val="5"/>
              </w:numPr>
              <w:spacing w:before="60" w:after="60" w:line="280" w:lineRule="exact"/>
            </w:pPr>
            <w:r w:rsidRPr="00EE77BB">
              <w:t>Energijos suvartojimo stebėjimas ir sutaupytos energijos įvertinimas.</w:t>
            </w:r>
          </w:p>
          <w:p w14:paraId="1051AD05" w14:textId="5D52F37C" w:rsidR="009442D3" w:rsidRPr="00EE77BB" w:rsidRDefault="009442D3" w:rsidP="00701F5B">
            <w:pPr>
              <w:pStyle w:val="StandardText"/>
              <w:numPr>
                <w:ilvl w:val="0"/>
                <w:numId w:val="5"/>
              </w:numPr>
              <w:spacing w:before="60" w:after="60" w:line="280" w:lineRule="exact"/>
            </w:pPr>
            <w:r w:rsidRPr="00EE77BB">
              <w:t>Reguliar</w:t>
            </w:r>
            <w:r w:rsidR="00741F48">
              <w:t>us tikrinimas,</w:t>
            </w:r>
            <w:r w:rsidRPr="00EE77BB">
              <w:t xml:space="preserve"> ypač </w:t>
            </w:r>
            <w:r w:rsidR="00741F48">
              <w:t xml:space="preserve">ritininių </w:t>
            </w:r>
            <w:r w:rsidRPr="00EE77BB">
              <w:t>lauko žaliuz</w:t>
            </w:r>
            <w:r w:rsidR="00741F48">
              <w:t>ių</w:t>
            </w:r>
            <w:r w:rsidRPr="00EE77BB">
              <w:t>.</w:t>
            </w:r>
          </w:p>
        </w:tc>
        <w:tc>
          <w:tcPr>
            <w:tcW w:w="5237" w:type="dxa"/>
          </w:tcPr>
          <w:p w14:paraId="2867653F" w14:textId="77777777" w:rsidR="009442D3" w:rsidRPr="00EE77BB" w:rsidRDefault="009442D3" w:rsidP="00224F07">
            <w:pPr>
              <w:spacing w:before="60" w:after="60"/>
              <w:rPr>
                <w:i/>
                <w:iCs/>
              </w:rPr>
            </w:pPr>
          </w:p>
        </w:tc>
      </w:tr>
    </w:tbl>
    <w:p w14:paraId="26CF905A" w14:textId="77777777" w:rsidR="009442D3" w:rsidRPr="00EE77BB" w:rsidRDefault="009442D3" w:rsidP="009442D3">
      <w:r w:rsidRPr="00EE77BB">
        <w:br w:type="page"/>
      </w:r>
    </w:p>
    <w:tbl>
      <w:tblPr>
        <w:tblStyle w:val="TableGrid"/>
        <w:tblW w:w="0" w:type="auto"/>
        <w:tblLook w:val="04A0" w:firstRow="1" w:lastRow="0" w:firstColumn="1" w:lastColumn="0" w:noHBand="0" w:noVBand="1"/>
      </w:tblPr>
      <w:tblGrid>
        <w:gridCol w:w="10194"/>
      </w:tblGrid>
      <w:tr w:rsidR="009442D3" w:rsidRPr="00EE77BB" w14:paraId="0273EACF" w14:textId="77777777" w:rsidTr="00224F07">
        <w:trPr>
          <w:trHeight w:val="351"/>
        </w:trPr>
        <w:tc>
          <w:tcPr>
            <w:tcW w:w="10194" w:type="dxa"/>
            <w:shd w:val="clear" w:color="auto" w:fill="D4E2ED" w:themeFill="accent2" w:themeFillTint="33"/>
          </w:tcPr>
          <w:p w14:paraId="03E1A497" w14:textId="0ACE239E" w:rsidR="009442D3" w:rsidRPr="00EE77BB" w:rsidRDefault="009442D3" w:rsidP="00224F07">
            <w:pPr>
              <w:tabs>
                <w:tab w:val="left" w:pos="3830"/>
              </w:tabs>
              <w:rPr>
                <w:b/>
                <w:bCs/>
                <w:sz w:val="24"/>
                <w:szCs w:val="24"/>
              </w:rPr>
            </w:pPr>
            <w:r w:rsidRPr="00EE77BB">
              <w:rPr>
                <w:b/>
                <w:bCs/>
                <w:color w:val="007BB2" w:themeColor="background2"/>
                <w:sz w:val="24"/>
                <w:szCs w:val="24"/>
              </w:rPr>
              <w:lastRenderedPageBreak/>
              <w:t>Nuotraukos</w:t>
            </w:r>
          </w:p>
        </w:tc>
      </w:tr>
      <w:tr w:rsidR="009442D3" w:rsidRPr="00EE77BB" w14:paraId="56D89AF4" w14:textId="77777777" w:rsidTr="00224F07">
        <w:trPr>
          <w:trHeight w:val="4300"/>
        </w:trPr>
        <w:tc>
          <w:tcPr>
            <w:tcW w:w="10194" w:type="dxa"/>
            <w:vAlign w:val="center"/>
          </w:tcPr>
          <w:p w14:paraId="3403B249" w14:textId="3B2AEE8F" w:rsidR="009442D3" w:rsidRPr="00EE77BB" w:rsidRDefault="003D48F4" w:rsidP="00224F07">
            <w:pPr>
              <w:keepNext/>
              <w:tabs>
                <w:tab w:val="left" w:pos="3830"/>
              </w:tabs>
              <w:jc w:val="center"/>
            </w:pPr>
            <w:r w:rsidRPr="003D48F4">
              <w:rPr>
                <w:noProof/>
              </w:rPr>
              <w:drawing>
                <wp:inline distT="0" distB="0" distL="0" distR="0" wp14:anchorId="03D8560D" wp14:editId="04A43BE4">
                  <wp:extent cx="3621283" cy="2694940"/>
                  <wp:effectExtent l="0" t="0" r="0" b="0"/>
                  <wp:docPr id="14430015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6">
                            <a:extLst>
                              <a:ext uri="{28A0092B-C50C-407E-A947-70E740481C1C}">
                                <a14:useLocalDpi xmlns:a14="http://schemas.microsoft.com/office/drawing/2010/main" val="0"/>
                              </a:ext>
                            </a:extLst>
                          </a:blip>
                          <a:srcRect r="10846"/>
                          <a:stretch/>
                        </pic:blipFill>
                        <pic:spPr bwMode="auto">
                          <a:xfrm>
                            <a:off x="0" y="0"/>
                            <a:ext cx="3665879" cy="2728128"/>
                          </a:xfrm>
                          <a:prstGeom prst="rect">
                            <a:avLst/>
                          </a:prstGeom>
                          <a:noFill/>
                          <a:ln>
                            <a:noFill/>
                          </a:ln>
                          <a:extLst>
                            <a:ext uri="{53640926-AAD7-44D8-BBD7-CCE9431645EC}">
                              <a14:shadowObscured xmlns:a14="http://schemas.microsoft.com/office/drawing/2010/main"/>
                            </a:ext>
                          </a:extLst>
                        </pic:spPr>
                      </pic:pic>
                    </a:graphicData>
                  </a:graphic>
                </wp:inline>
              </w:drawing>
            </w:r>
            <w:r w:rsidR="00782397" w:rsidRPr="00331E7D">
              <w:rPr>
                <w:noProof/>
              </w:rPr>
              <w:drawing>
                <wp:inline distT="0" distB="0" distL="0" distR="0" wp14:anchorId="790EC714" wp14:editId="37A6051C">
                  <wp:extent cx="2714625" cy="2689373"/>
                  <wp:effectExtent l="0" t="0" r="0" b="0"/>
                  <wp:docPr id="204498322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983225" name=""/>
                          <pic:cNvPicPr/>
                        </pic:nvPicPr>
                        <pic:blipFill>
                          <a:blip r:embed="rId77"/>
                          <a:stretch>
                            <a:fillRect/>
                          </a:stretch>
                        </pic:blipFill>
                        <pic:spPr>
                          <a:xfrm>
                            <a:off x="0" y="0"/>
                            <a:ext cx="2720872" cy="2695562"/>
                          </a:xfrm>
                          <a:prstGeom prst="rect">
                            <a:avLst/>
                          </a:prstGeom>
                        </pic:spPr>
                      </pic:pic>
                    </a:graphicData>
                  </a:graphic>
                </wp:inline>
              </w:drawing>
            </w:r>
          </w:p>
          <w:p w14:paraId="0CDB5F03" w14:textId="5CFD8382" w:rsidR="009442D3" w:rsidRPr="00EE77BB" w:rsidRDefault="009442D3" w:rsidP="00224F07">
            <w:pPr>
              <w:pStyle w:val="Caption"/>
              <w:jc w:val="center"/>
            </w:pPr>
            <w:r w:rsidRPr="00EE77BB">
              <w:fldChar w:fldCharType="begin"/>
            </w:r>
            <w:r w:rsidRPr="00EE77BB">
              <w:instrText xml:space="preserve"> SEQ Figure \* ARABIC </w:instrText>
            </w:r>
            <w:r w:rsidRPr="00EE77BB">
              <w:fldChar w:fldCharType="separate"/>
            </w:r>
            <w:r w:rsidR="00876B2F">
              <w:rPr>
                <w:noProof/>
              </w:rPr>
              <w:t>11</w:t>
            </w:r>
            <w:r w:rsidRPr="00EE77BB">
              <w:fldChar w:fldCharType="end"/>
            </w:r>
            <w:r w:rsidR="003A0AA3">
              <w:t xml:space="preserve"> pav.</w:t>
            </w:r>
            <w:r w:rsidRPr="00EE77BB">
              <w:t xml:space="preserve">: </w:t>
            </w:r>
            <w:r w:rsidR="009D1CEF">
              <w:t>Ž</w:t>
            </w:r>
            <w:r w:rsidR="003D48F4">
              <w:t>aliuzės</w:t>
            </w:r>
            <w:r w:rsidRPr="00EE77BB">
              <w:t xml:space="preserve"> © Freepik (www.freepik.com)</w:t>
            </w:r>
          </w:p>
        </w:tc>
      </w:tr>
    </w:tbl>
    <w:p w14:paraId="4EBD6A91" w14:textId="77777777" w:rsidR="009442D3" w:rsidRPr="00EE77BB" w:rsidRDefault="009442D3" w:rsidP="009442D3">
      <w:pPr>
        <w:tabs>
          <w:tab w:val="left" w:pos="3830"/>
        </w:tabs>
        <w:rPr>
          <w:b/>
          <w:bCs/>
        </w:rPr>
      </w:pPr>
    </w:p>
    <w:p w14:paraId="0250C3E9" w14:textId="77777777" w:rsidR="00693966" w:rsidRPr="00EE77BB" w:rsidRDefault="00693966">
      <w:pPr>
        <w:spacing w:before="0"/>
        <w:rPr>
          <w:b/>
          <w:bCs/>
        </w:rPr>
      </w:pPr>
      <w:r w:rsidRPr="00EE77BB">
        <w:rPr>
          <w:b/>
          <w:bCs/>
        </w:rPr>
        <w:br w:type="page"/>
      </w:r>
    </w:p>
    <w:p w14:paraId="394213C5" w14:textId="77777777" w:rsidR="00C25CA5" w:rsidRPr="00EE77BB" w:rsidRDefault="00C25CA5" w:rsidP="00C25CA5">
      <w:pPr>
        <w:pStyle w:val="Heading2"/>
        <w:rPr>
          <w:bCs/>
          <w:color w:val="007BB2" w:themeColor="background2"/>
          <w:sz w:val="16"/>
          <w:szCs w:val="16"/>
        </w:rPr>
      </w:pPr>
      <w:bookmarkStart w:id="39" w:name="_Toc192794840"/>
      <w:r w:rsidRPr="00EE77BB">
        <w:lastRenderedPageBreak/>
        <w:t>Durų pritraukėjas</w:t>
      </w:r>
      <w:bookmarkEnd w:id="39"/>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C25CA5" w:rsidRPr="00EE77BB" w14:paraId="2C2FA4B7"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36FD3D91" w14:textId="77777777" w:rsidR="00C25CA5" w:rsidRPr="00EE77BB" w:rsidRDefault="00C25CA5" w:rsidP="00224F07">
            <w:pPr>
              <w:spacing w:before="60" w:after="60"/>
              <w:rPr>
                <w:i/>
                <w:iCs/>
                <w:color w:val="7B6A6B" w:themeColor="accent4"/>
              </w:rPr>
            </w:pPr>
            <w:r w:rsidRPr="00EE77BB">
              <w:rPr>
                <w:rStyle w:val="Heading3Char"/>
                <w:lang w:val="lt-LT"/>
              </w:rPr>
              <w:t>Trumpas aprašymas</w:t>
            </w:r>
          </w:p>
        </w:tc>
      </w:tr>
      <w:tr w:rsidR="00C25CA5" w:rsidRPr="00EE77BB" w14:paraId="2917AC54" w14:textId="77777777" w:rsidTr="00224F07">
        <w:trPr>
          <w:trHeight w:val="1471"/>
        </w:trPr>
        <w:tc>
          <w:tcPr>
            <w:tcW w:w="10292" w:type="dxa"/>
            <w:tcBorders>
              <w:top w:val="single" w:sz="4" w:space="0" w:color="auto"/>
            </w:tcBorders>
          </w:tcPr>
          <w:p w14:paraId="3ACECD6F" w14:textId="77777777" w:rsidR="00C25CA5" w:rsidRPr="00EE77BB" w:rsidRDefault="00C25CA5" w:rsidP="00224F07">
            <w:pPr>
              <w:pStyle w:val="StandardText"/>
              <w:spacing w:before="40" w:line="280" w:lineRule="exact"/>
            </w:pPr>
            <w:r w:rsidRPr="00EE77BB">
              <w:t>Atviros durys gali lemti šilumos nuostolius ir komforto sumažėjimą, ypač pastatuose, kuriuose yra skirtingos temperatūros zonos. Automatinis durų atidarymas ir uždarymas neleidžia palikti durų atvirų, todėl galima sutaupyti energijos. Tai neleidžia šiltam orui išeiti iš patalpos arba, jei vasarą naudojamas oro kondicionierius, patalpai įkaisti.</w:t>
            </w:r>
          </w:p>
          <w:p w14:paraId="2AABE3B5" w14:textId="77777777" w:rsidR="00C25CA5" w:rsidRPr="00EE77BB" w:rsidRDefault="00C25CA5" w:rsidP="00224F07">
            <w:pPr>
              <w:pStyle w:val="StandardText"/>
              <w:spacing w:before="40" w:line="280" w:lineRule="exact"/>
            </w:pPr>
            <w:r w:rsidRPr="00EE77BB">
              <w:t>Jei gyvenamųjų namų ar butų durys tarp atskirų kambarių nuolat uždaromos, galima sutaupyti 5 proc. šildymo išlaidų. Kembridžo universitetas apskaičiavo, kad uždarytos parduotuvių durys gali sumažinti energijos suvartojimą iki 50 %.</w:t>
            </w:r>
          </w:p>
          <w:p w14:paraId="1F4B5C11" w14:textId="77777777" w:rsidR="00C25CA5" w:rsidRPr="00EE77BB" w:rsidRDefault="00C25CA5" w:rsidP="00224F07">
            <w:pPr>
              <w:pStyle w:val="StandardText"/>
              <w:spacing w:before="40" w:line="280" w:lineRule="exact"/>
              <w:rPr>
                <w:i/>
                <w:iCs/>
              </w:rPr>
            </w:pPr>
          </w:p>
        </w:tc>
      </w:tr>
      <w:tr w:rsidR="00C25CA5" w:rsidRPr="00EE77BB" w14:paraId="48375703" w14:textId="77777777" w:rsidTr="00224F07">
        <w:trPr>
          <w:trHeight w:val="261"/>
        </w:trPr>
        <w:tc>
          <w:tcPr>
            <w:tcW w:w="10292" w:type="dxa"/>
          </w:tcPr>
          <w:p w14:paraId="0C3AD62E" w14:textId="1F23779A" w:rsidR="00C25CA5" w:rsidRPr="00EE77BB" w:rsidRDefault="00C25CA5" w:rsidP="00224F07">
            <w:pPr>
              <w:spacing w:before="60" w:after="60"/>
              <w:rPr>
                <w:i/>
                <w:iCs/>
                <w:color w:val="4B4B4D" w:themeColor="text1"/>
              </w:rPr>
            </w:pPr>
            <w:r w:rsidRPr="00EE77BB">
              <w:rPr>
                <w:i/>
                <w:iCs/>
                <w:color w:val="4B4B4D" w:themeColor="text1"/>
              </w:rPr>
              <w:t>#energ</w:t>
            </w:r>
            <w:r w:rsidR="00C22D6E">
              <w:rPr>
                <w:i/>
                <w:iCs/>
                <w:color w:val="4B4B4D" w:themeColor="text1"/>
              </w:rPr>
              <w:t>ijostaupymas</w:t>
            </w:r>
            <w:r w:rsidRPr="00EE77BB">
              <w:rPr>
                <w:i/>
                <w:iCs/>
                <w:color w:val="4B4B4D" w:themeColor="text1"/>
              </w:rPr>
              <w:t xml:space="preserve"> #d</w:t>
            </w:r>
            <w:r w:rsidR="00C22D6E">
              <w:rPr>
                <w:i/>
                <w:iCs/>
                <w:color w:val="4B4B4D" w:themeColor="text1"/>
              </w:rPr>
              <w:t>urųpritraukėjas</w:t>
            </w:r>
          </w:p>
        </w:tc>
      </w:tr>
    </w:tbl>
    <w:p w14:paraId="0E11DFB1" w14:textId="77777777" w:rsidR="00C25CA5" w:rsidRPr="00EE77BB" w:rsidRDefault="00C25CA5" w:rsidP="00C25CA5">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C25CA5" w:rsidRPr="00EE77BB" w14:paraId="00183CF3"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5EBF355B" w14:textId="3CA48993" w:rsidR="00C25CA5"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86EDCC4" w14:textId="1EBADF2C" w:rsidR="00C25CA5" w:rsidRPr="00EE77BB" w:rsidRDefault="00C11CDA" w:rsidP="00224F07">
            <w:pPr>
              <w:pStyle w:val="Companyname"/>
              <w:rPr>
                <w:rStyle w:val="Heading3Char"/>
                <w:lang w:val="lt-LT"/>
              </w:rPr>
            </w:pPr>
            <w:r>
              <w:rPr>
                <w:rStyle w:val="Heading3Char"/>
                <w:lang w:val="lt-LT"/>
              </w:rPr>
              <w:t>Pastato kategorija</w:t>
            </w:r>
          </w:p>
        </w:tc>
      </w:tr>
      <w:tr w:rsidR="00C25CA5" w:rsidRPr="00EE77BB" w14:paraId="44E10915" w14:textId="77777777" w:rsidTr="00224F07">
        <w:trPr>
          <w:trHeight w:val="593"/>
        </w:trPr>
        <w:tc>
          <w:tcPr>
            <w:tcW w:w="2551" w:type="dxa"/>
            <w:tcBorders>
              <w:top w:val="single" w:sz="4" w:space="0" w:color="auto"/>
            </w:tcBorders>
            <w:vAlign w:val="center"/>
          </w:tcPr>
          <w:p w14:paraId="3CE6DF6A" w14:textId="77777777" w:rsidR="00C25CA5"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466243453"/>
                <w14:checkbox>
                  <w14:checked w14:val="1"/>
                  <w14:checkedState w14:val="2612" w14:font="MS Gothic"/>
                  <w14:uncheckedState w14:val="2610" w14:font="MS Gothic"/>
                </w14:checkbox>
              </w:sdtPr>
              <w:sdtContent>
                <w:r w:rsidR="00C25CA5" w:rsidRPr="00EE77BB">
                  <w:rPr>
                    <w:rFonts w:ascii="MS Gothic" w:eastAsia="MS Gothic" w:hAnsi="MS Gothic" w:hint="eastAsia"/>
                    <w:b/>
                    <w:color w:val="007BB2" w:themeColor="background2"/>
                    <w:sz w:val="22"/>
                    <w:szCs w:val="22"/>
                  </w:rPr>
                  <w:t>☒</w:t>
                </w:r>
              </w:sdtContent>
            </w:sdt>
            <w:r w:rsidR="00C25CA5"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0015B4A3" w14:textId="77777777" w:rsidR="00C25CA5"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592214522"/>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BBF8B22" w14:textId="77777777" w:rsidR="00C25CA5" w:rsidRPr="00EE77BB"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1089470741"/>
                <w14:checkbox>
                  <w14:checked w14:val="0"/>
                  <w14:checkedState w14:val="2612" w14:font="MS Gothic"/>
                  <w14:uncheckedState w14:val="2610" w14:font="MS Gothic"/>
                </w14:checkbox>
              </w:sdtPr>
              <w:sdtContent>
                <w:r w:rsidR="00C25CA5" w:rsidRPr="00EE77BB">
                  <w:rPr>
                    <w:rFonts w:ascii="MS Gothic" w:eastAsia="MS Gothic" w:hAnsi="MS Gothic" w:hint="eastAsia"/>
                    <w:bCs/>
                    <w:color w:val="4B4B4D" w:themeColor="text1"/>
                    <w:sz w:val="22"/>
                    <w:szCs w:val="22"/>
                  </w:rPr>
                  <w:t>☐</w:t>
                </w:r>
              </w:sdtContent>
            </w:sdt>
            <w:r w:rsidR="00C25CA5" w:rsidRPr="00EE77BB">
              <w:rPr>
                <w:rStyle w:val="Heading3Char"/>
                <w:b w:val="0"/>
                <w:color w:val="4B4B4D" w:themeColor="text1"/>
                <w:sz w:val="22"/>
                <w:szCs w:val="22"/>
                <w:lang w:val="lt-LT"/>
              </w:rPr>
              <w:t xml:space="preserve"> Administracinis </w:t>
            </w:r>
          </w:p>
        </w:tc>
        <w:tc>
          <w:tcPr>
            <w:tcW w:w="2519" w:type="dxa"/>
            <w:tcBorders>
              <w:top w:val="single" w:sz="4" w:space="0" w:color="auto"/>
            </w:tcBorders>
            <w:vAlign w:val="center"/>
          </w:tcPr>
          <w:p w14:paraId="5E4980DA" w14:textId="77777777" w:rsidR="00C25CA5" w:rsidRPr="00EE77BB"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607961433"/>
                <w14:checkbox>
                  <w14:checked w14:val="0"/>
                  <w14:checkedState w14:val="2612" w14:font="MS Gothic"/>
                  <w14:uncheckedState w14:val="2610" w14:font="MS Gothic"/>
                </w14:checkbox>
              </w:sdtPr>
              <w:sdtContent>
                <w:r w:rsidR="00C25CA5" w:rsidRPr="00EE77BB">
                  <w:rPr>
                    <w:rFonts w:ascii="MS Gothic" w:eastAsia="MS Gothic" w:hAnsi="MS Gothic" w:hint="eastAsia"/>
                    <w:bCs/>
                    <w:color w:val="4B4B4D" w:themeColor="text1"/>
                    <w:sz w:val="22"/>
                    <w:szCs w:val="22"/>
                  </w:rPr>
                  <w:t>☐</w:t>
                </w:r>
              </w:sdtContent>
            </w:sdt>
            <w:r w:rsidR="00C25CA5" w:rsidRPr="00EE77BB">
              <w:rPr>
                <w:rStyle w:val="Heading3Char"/>
                <w:b w:val="0"/>
                <w:color w:val="535353"/>
                <w:sz w:val="22"/>
                <w:szCs w:val="22"/>
                <w:lang w:val="lt-LT"/>
              </w:rPr>
              <w:t xml:space="preserve"> Švietimo ar socialinė</w:t>
            </w:r>
            <w:r w:rsidR="00C25CA5" w:rsidRPr="00EE77BB">
              <w:rPr>
                <w:rStyle w:val="Heading3Char"/>
                <w:color w:val="535353"/>
                <w:lang w:val="lt-LT"/>
              </w:rPr>
              <w:t xml:space="preserve">     </w:t>
            </w:r>
            <w:r w:rsidR="00C25CA5" w:rsidRPr="00EE77BB">
              <w:rPr>
                <w:rStyle w:val="Heading3Char"/>
                <w:b w:val="0"/>
                <w:color w:val="535353"/>
                <w:sz w:val="22"/>
                <w:szCs w:val="22"/>
                <w:lang w:val="lt-LT"/>
              </w:rPr>
              <w:t xml:space="preserve"> įstaiga</w:t>
            </w:r>
          </w:p>
        </w:tc>
      </w:tr>
      <w:tr w:rsidR="00C25CA5" w:rsidRPr="00EE77BB" w14:paraId="5C105748" w14:textId="77777777" w:rsidTr="00224F07">
        <w:trPr>
          <w:trHeight w:val="593"/>
        </w:trPr>
        <w:tc>
          <w:tcPr>
            <w:tcW w:w="2551" w:type="dxa"/>
            <w:vAlign w:val="center"/>
          </w:tcPr>
          <w:p w14:paraId="082634F6" w14:textId="77777777" w:rsidR="00C25CA5"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609125380"/>
                <w14:checkbox>
                  <w14:checked w14:val="1"/>
                  <w14:checkedState w14:val="2612" w14:font="MS Gothic"/>
                  <w14:uncheckedState w14:val="2610" w14:font="MS Gothic"/>
                </w14:checkbox>
              </w:sdtPr>
              <w:sdtContent>
                <w:r w:rsidR="00C25CA5" w:rsidRPr="00EE77BB">
                  <w:rPr>
                    <w:rFonts w:ascii="MS Gothic" w:eastAsia="MS Gothic" w:hAnsi="MS Gothic" w:hint="eastAsia"/>
                    <w:b/>
                    <w:color w:val="007BB2" w:themeColor="background2"/>
                    <w:sz w:val="22"/>
                    <w:szCs w:val="22"/>
                  </w:rPr>
                  <w:t>☒</w:t>
                </w:r>
              </w:sdtContent>
            </w:sdt>
            <w:r w:rsidR="00C25CA5"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3CCA7C09" w14:textId="77777777" w:rsidR="00C25CA5"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699853974"/>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3F0547BA" w14:textId="77777777" w:rsidR="00C25CA5" w:rsidRPr="00EE77BB" w:rsidRDefault="00000000" w:rsidP="00224F07">
            <w:pPr>
              <w:pStyle w:val="Companyname"/>
              <w:rPr>
                <w:rStyle w:val="Heading3Char"/>
                <w:b w:val="0"/>
                <w:color w:val="4B4B4D" w:themeColor="text1"/>
                <w:sz w:val="22"/>
                <w:szCs w:val="22"/>
                <w:lang w:val="lt-LT"/>
              </w:rPr>
            </w:pPr>
            <w:sdt>
              <w:sdtPr>
                <w:rPr>
                  <w:rStyle w:val="Heading3Char"/>
                  <w:b w:val="0"/>
                  <w:color w:val="4B4B4D" w:themeColor="text1"/>
                  <w:sz w:val="22"/>
                  <w:szCs w:val="22"/>
                  <w:lang w:val="lt-LT"/>
                </w:rPr>
                <w:id w:val="197595207"/>
                <w14:checkbox>
                  <w14:checked w14:val="0"/>
                  <w14:checkedState w14:val="2612" w14:font="MS Gothic"/>
                  <w14:uncheckedState w14:val="2610" w14:font="MS Gothic"/>
                </w14:checkbox>
              </w:sdtPr>
              <w:sdtContent>
                <w:r w:rsidR="00C25CA5" w:rsidRPr="00EE77BB">
                  <w:rPr>
                    <w:rStyle w:val="Heading3Char"/>
                    <w:rFonts w:ascii="MS Gothic" w:eastAsia="MS Gothic" w:hAnsi="MS Gothic" w:hint="eastAsia"/>
                    <w:b w:val="0"/>
                    <w:color w:val="4B4B4D" w:themeColor="text1"/>
                    <w:sz w:val="22"/>
                    <w:szCs w:val="22"/>
                    <w:lang w:val="lt-LT"/>
                  </w:rPr>
                  <w:t>☐</w:t>
                </w:r>
              </w:sdtContent>
            </w:sdt>
            <w:r w:rsidR="00C25CA5" w:rsidRPr="00EE77BB">
              <w:rPr>
                <w:rStyle w:val="Heading3Char"/>
                <w:b w:val="0"/>
                <w:color w:val="4B4B4D" w:themeColor="text1"/>
                <w:sz w:val="22"/>
                <w:szCs w:val="22"/>
                <w:lang w:val="lt-LT"/>
              </w:rPr>
              <w:t xml:space="preserve"> Komercinis</w:t>
            </w:r>
          </w:p>
        </w:tc>
        <w:tc>
          <w:tcPr>
            <w:tcW w:w="2519" w:type="dxa"/>
            <w:vAlign w:val="center"/>
          </w:tcPr>
          <w:p w14:paraId="489D77F9" w14:textId="77777777" w:rsidR="00C25CA5" w:rsidRPr="00EE77BB" w:rsidRDefault="00000000" w:rsidP="00224F07">
            <w:pPr>
              <w:rPr>
                <w:rStyle w:val="Heading3Char"/>
                <w:b w:val="0"/>
                <w:color w:val="auto"/>
                <w:sz w:val="22"/>
                <w:szCs w:val="22"/>
                <w:lang w:val="lt-LT"/>
              </w:rPr>
            </w:pPr>
            <w:sdt>
              <w:sdtPr>
                <w:rPr>
                  <w:b/>
                  <w:color w:val="007BB2" w:themeColor="background2"/>
                  <w:sz w:val="24"/>
                  <w:szCs w:val="24"/>
                  <w:lang w:val="en-GB"/>
                </w:rPr>
                <w:id w:val="-1218968118"/>
                <w14:checkbox>
                  <w14:checked w14:val="0"/>
                  <w14:checkedState w14:val="2612" w14:font="MS Gothic"/>
                  <w14:uncheckedState w14:val="2610" w14:font="MS Gothic"/>
                </w14:checkbox>
              </w:sdtPr>
              <w:sdtEndPr>
                <w:rPr>
                  <w:b w:val="0"/>
                  <w:color w:val="auto"/>
                  <w:sz w:val="22"/>
                  <w:szCs w:val="22"/>
                </w:rPr>
              </w:sdtEndPr>
              <w:sdtContent>
                <w:r w:rsidR="00C25CA5" w:rsidRPr="00EE77BB">
                  <w:rPr>
                    <w:rFonts w:ascii="MS Gothic" w:eastAsia="MS Gothic" w:hAnsi="MS Gothic" w:hint="eastAsia"/>
                  </w:rPr>
                  <w:t>☐</w:t>
                </w:r>
              </w:sdtContent>
            </w:sdt>
            <w:r w:rsidR="00C25CA5" w:rsidRPr="00EE77BB">
              <w:rPr>
                <w:rStyle w:val="Heading3Char"/>
                <w:b w:val="0"/>
                <w:bCs/>
                <w:color w:val="4B4B4D" w:themeColor="text1"/>
                <w:sz w:val="22"/>
                <w:szCs w:val="22"/>
                <w:lang w:val="lt-LT"/>
              </w:rPr>
              <w:t xml:space="preserve"> Gyvenamasis būstas</w:t>
            </w:r>
          </w:p>
        </w:tc>
      </w:tr>
      <w:tr w:rsidR="00C25CA5" w:rsidRPr="00EE77BB" w14:paraId="426F80A4" w14:textId="77777777" w:rsidTr="00224F07">
        <w:trPr>
          <w:trHeight w:val="593"/>
        </w:trPr>
        <w:tc>
          <w:tcPr>
            <w:tcW w:w="2551" w:type="dxa"/>
            <w:vAlign w:val="center"/>
          </w:tcPr>
          <w:p w14:paraId="79F15E76" w14:textId="3416E953" w:rsidR="00C25CA5"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586876192"/>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3BC1D7FE" w14:textId="77777777" w:rsidR="00C25CA5" w:rsidRPr="00EE77BB"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1720858863"/>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sz w:val="22"/>
                <w:szCs w:val="22"/>
                <w:u w:val="single"/>
              </w:rPr>
              <w:t xml:space="preserve">   </w:t>
            </w:r>
          </w:p>
        </w:tc>
        <w:tc>
          <w:tcPr>
            <w:tcW w:w="2816" w:type="dxa"/>
            <w:tcBorders>
              <w:left w:val="single" w:sz="4" w:space="0" w:color="auto"/>
            </w:tcBorders>
            <w:vAlign w:val="center"/>
          </w:tcPr>
          <w:p w14:paraId="16880052" w14:textId="4AB41A6D" w:rsidR="00C25CA5" w:rsidRPr="00EE77BB"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614879611"/>
                <w14:checkbox>
                  <w14:checked w14:val="0"/>
                  <w14:checkedState w14:val="2612" w14:font="MS Gothic"/>
                  <w14:uncheckedState w14:val="2610" w14:font="MS Gothic"/>
                </w14:checkbox>
              </w:sdtPr>
              <w:sdtContent>
                <w:r w:rsidR="00C25CA5" w:rsidRPr="00EE77BB">
                  <w:rPr>
                    <w:rFonts w:ascii="MS Gothic" w:eastAsia="MS Gothic" w:hAnsi="MS Gothic" w:hint="eastAsia"/>
                    <w:bCs/>
                    <w:color w:val="4B4B4D" w:themeColor="text1"/>
                    <w:sz w:val="22"/>
                    <w:szCs w:val="22"/>
                  </w:rPr>
                  <w:t>☐</w:t>
                </w:r>
              </w:sdtContent>
            </w:sdt>
            <w:r w:rsidR="00C25CA5"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Pramoninis/gamybinis</w:t>
            </w:r>
          </w:p>
        </w:tc>
        <w:tc>
          <w:tcPr>
            <w:tcW w:w="2519" w:type="dxa"/>
            <w:vAlign w:val="center"/>
          </w:tcPr>
          <w:p w14:paraId="7A81037B" w14:textId="77777777" w:rsidR="00C25CA5" w:rsidRPr="00EE77BB" w:rsidRDefault="00000000" w:rsidP="00224F07">
            <w:pPr>
              <w:rPr>
                <w:rStyle w:val="Heading3Char"/>
                <w:b w:val="0"/>
                <w:color w:val="auto"/>
                <w:sz w:val="22"/>
                <w:szCs w:val="22"/>
                <w:lang w:val="lt-LT"/>
              </w:rPr>
            </w:pPr>
            <w:sdt>
              <w:sdtPr>
                <w:rPr>
                  <w:b/>
                  <w:bCs/>
                  <w:color w:val="007BB2" w:themeColor="background2"/>
                  <w:sz w:val="24"/>
                  <w:szCs w:val="24"/>
                  <w:lang w:val="en-GB"/>
                </w:rPr>
                <w:id w:val="983736932"/>
                <w14:checkbox>
                  <w14:checked w14:val="1"/>
                  <w14:checkedState w14:val="2612" w14:font="MS Gothic"/>
                  <w14:uncheckedState w14:val="2610" w14:font="MS Gothic"/>
                </w14:checkbox>
              </w:sdtPr>
              <w:sdtContent>
                <w:r w:rsidR="00C25CA5" w:rsidRPr="00EE77BB">
                  <w:rPr>
                    <w:rFonts w:ascii="MS Gothic" w:eastAsia="MS Gothic" w:hAnsi="MS Gothic" w:hint="eastAsia"/>
                    <w:b/>
                    <w:bCs/>
                    <w:color w:val="007BB2" w:themeColor="background2"/>
                  </w:rPr>
                  <w:t>☒</w:t>
                </w:r>
              </w:sdtContent>
            </w:sdt>
            <w:r w:rsidR="00C25CA5" w:rsidRPr="00EE77BB">
              <w:rPr>
                <w:rStyle w:val="Heading3Char"/>
                <w:b w:val="0"/>
                <w:color w:val="4B4B4D" w:themeColor="text1"/>
                <w:sz w:val="22"/>
                <w:szCs w:val="22"/>
                <w:lang w:val="lt-LT"/>
              </w:rPr>
              <w:t xml:space="preserve"> Visi pastatų tipai</w:t>
            </w:r>
          </w:p>
        </w:tc>
      </w:tr>
    </w:tbl>
    <w:p w14:paraId="4AA6F044" w14:textId="77777777" w:rsidR="00C25CA5" w:rsidRPr="00EE77BB" w:rsidRDefault="00C25CA5" w:rsidP="00C25CA5">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C25CA5" w:rsidRPr="00EE77BB" w14:paraId="65705E65" w14:textId="77777777" w:rsidTr="00224F07">
        <w:trPr>
          <w:trHeight w:val="438"/>
        </w:trPr>
        <w:tc>
          <w:tcPr>
            <w:tcW w:w="5003" w:type="dxa"/>
            <w:tcBorders>
              <w:bottom w:val="single" w:sz="4" w:space="0" w:color="auto"/>
            </w:tcBorders>
            <w:shd w:val="clear" w:color="auto" w:fill="E7EEF5" w:themeFill="accent5" w:themeFillTint="33"/>
            <w:vAlign w:val="center"/>
          </w:tcPr>
          <w:p w14:paraId="015C2EA2" w14:textId="75E28F4D" w:rsidR="00C25CA5"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4875ACBB" w14:textId="6C957D26" w:rsidR="00C25CA5" w:rsidRPr="00EE77BB" w:rsidRDefault="001213FE" w:rsidP="00224F07">
            <w:pPr>
              <w:pStyle w:val="Companyname"/>
              <w:rPr>
                <w:rStyle w:val="Heading3Char"/>
                <w:lang w:val="lt-LT"/>
              </w:rPr>
            </w:pPr>
            <w:r>
              <w:rPr>
                <w:rStyle w:val="Heading3Char"/>
                <w:lang w:val="lt-LT"/>
              </w:rPr>
              <w:t>Sutaupymo potencialas</w:t>
            </w:r>
          </w:p>
        </w:tc>
      </w:tr>
      <w:tr w:rsidR="00C25CA5" w:rsidRPr="00EE77BB" w14:paraId="72554648" w14:textId="77777777" w:rsidTr="00224F07">
        <w:trPr>
          <w:trHeight w:val="536"/>
        </w:trPr>
        <w:tc>
          <w:tcPr>
            <w:tcW w:w="5003" w:type="dxa"/>
            <w:tcBorders>
              <w:bottom w:val="nil"/>
            </w:tcBorders>
            <w:vAlign w:val="center"/>
          </w:tcPr>
          <w:p w14:paraId="22E2338B" w14:textId="22C27DB4" w:rsidR="00C25CA5"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28157136"/>
                <w14:checkbox>
                  <w14:checked w14:val="1"/>
                  <w14:checkedState w14:val="2612" w14:font="MS Gothic"/>
                  <w14:uncheckedState w14:val="2610" w14:font="MS Gothic"/>
                </w14:checkbox>
              </w:sdtPr>
              <w:sdtContent>
                <w:r w:rsidR="00C25CA5" w:rsidRPr="00EE77BB">
                  <w:rPr>
                    <w:rFonts w:ascii="MS Gothic" w:eastAsia="MS Gothic" w:hAnsi="MS Gothic" w:hint="eastAsia"/>
                    <w:b/>
                    <w:color w:val="007BB2" w:themeColor="background2"/>
                    <w:sz w:val="22"/>
                    <w:szCs w:val="22"/>
                  </w:rPr>
                  <w:t>☒</w:t>
                </w:r>
              </w:sdtContent>
            </w:sdt>
            <w:r w:rsidR="00C25CA5"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5AE00FB8" w14:textId="77777777" w:rsidR="00C25CA5"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091468110"/>
                <w14:checkbox>
                  <w14:checked w14:val="1"/>
                  <w14:checkedState w14:val="2612" w14:font="MS Gothic"/>
                  <w14:uncheckedState w14:val="2610" w14:font="MS Gothic"/>
                </w14:checkbox>
              </w:sdtPr>
              <w:sdtContent>
                <w:r w:rsidR="00C25CA5" w:rsidRPr="00EE77BB">
                  <w:rPr>
                    <w:rFonts w:ascii="MS Gothic" w:eastAsia="MS Gothic" w:hAnsi="MS Gothic" w:hint="eastAsia"/>
                    <w:b/>
                    <w:color w:val="007BB2" w:themeColor="background2"/>
                    <w:sz w:val="22"/>
                    <w:szCs w:val="22"/>
                  </w:rPr>
                  <w:t>☒</w:t>
                </w:r>
              </w:sdtContent>
            </w:sdt>
            <w:r w:rsidR="00C25CA5"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60C7F6D5" w14:textId="77777777" w:rsidR="00C25CA5"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54640671"/>
                <w14:checkbox>
                  <w14:checked w14:val="1"/>
                  <w14:checkedState w14:val="2612" w14:font="MS Gothic"/>
                  <w14:uncheckedState w14:val="2610" w14:font="MS Gothic"/>
                </w14:checkbox>
              </w:sdtPr>
              <w:sdtContent>
                <w:r w:rsidR="00C25CA5" w:rsidRPr="00EE77BB">
                  <w:rPr>
                    <w:rFonts w:ascii="MS Gothic" w:eastAsia="MS Gothic" w:hAnsi="MS Gothic" w:hint="eastAsia"/>
                    <w:b/>
                    <w:color w:val="007BB2" w:themeColor="background2"/>
                    <w:sz w:val="22"/>
                    <w:szCs w:val="22"/>
                  </w:rPr>
                  <w:t>☒</w:t>
                </w:r>
              </w:sdtContent>
            </w:sdt>
            <w:r w:rsidR="00C25CA5" w:rsidRPr="00EE77BB">
              <w:rPr>
                <w:rStyle w:val="Heading3Char"/>
                <w:b w:val="0"/>
                <w:color w:val="4B4B4D" w:themeColor="text1"/>
                <w:sz w:val="22"/>
                <w:szCs w:val="22"/>
                <w:lang w:val="lt-LT"/>
              </w:rPr>
              <w:t xml:space="preserve">  Išlaidos</w:t>
            </w:r>
          </w:p>
        </w:tc>
      </w:tr>
      <w:tr w:rsidR="00C25CA5" w:rsidRPr="00EE77BB" w14:paraId="76982409" w14:textId="77777777" w:rsidTr="00224F07">
        <w:trPr>
          <w:trHeight w:val="536"/>
        </w:trPr>
        <w:tc>
          <w:tcPr>
            <w:tcW w:w="5003" w:type="dxa"/>
            <w:tcBorders>
              <w:top w:val="nil"/>
              <w:bottom w:val="nil"/>
            </w:tcBorders>
            <w:vAlign w:val="center"/>
          </w:tcPr>
          <w:p w14:paraId="4C76307E" w14:textId="6E7A7406" w:rsidR="00C25CA5"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55219153"/>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6D2F20D2" w14:textId="77777777" w:rsidR="00C25CA5"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67065662"/>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rStyle w:val="Heading3Char"/>
                <w:b w:val="0"/>
                <w:color w:val="4B4B4D" w:themeColor="text1"/>
                <w:sz w:val="22"/>
                <w:szCs w:val="22"/>
                <w:lang w:val="lt-LT"/>
              </w:rPr>
              <w:t xml:space="preserve">  CO</w:t>
            </w:r>
            <w:r w:rsidR="00C25CA5" w:rsidRPr="00EE77BB">
              <w:rPr>
                <w:b/>
                <w:bCs/>
                <w:sz w:val="22"/>
                <w:szCs w:val="22"/>
                <w:vertAlign w:val="subscript"/>
              </w:rPr>
              <w:t>2</w:t>
            </w:r>
          </w:p>
        </w:tc>
        <w:tc>
          <w:tcPr>
            <w:tcW w:w="2767" w:type="dxa"/>
            <w:tcBorders>
              <w:top w:val="nil"/>
              <w:left w:val="nil"/>
              <w:bottom w:val="nil"/>
            </w:tcBorders>
            <w:vAlign w:val="center"/>
          </w:tcPr>
          <w:p w14:paraId="440B0A54" w14:textId="77777777" w:rsidR="00C25CA5" w:rsidRPr="00EE77BB" w:rsidRDefault="00C25CA5" w:rsidP="00224F07">
            <w:pPr>
              <w:pStyle w:val="StandardText"/>
              <w:rPr>
                <w:rStyle w:val="Heading3Char"/>
                <w:b w:val="0"/>
                <w:color w:val="4B4B4D" w:themeColor="text1"/>
                <w:sz w:val="22"/>
                <w:szCs w:val="22"/>
                <w:lang w:val="lt-LT"/>
              </w:rPr>
            </w:pPr>
            <w:r w:rsidRPr="00EE77BB">
              <w:rPr>
                <w:rStyle w:val="Heading3Char"/>
                <w:b w:val="0"/>
                <w:color w:val="4B4B4D" w:themeColor="text1"/>
                <w:sz w:val="22"/>
                <w:szCs w:val="22"/>
                <w:lang w:val="lt-LT"/>
              </w:rPr>
              <w:t>iki 10 proc.</w:t>
            </w:r>
          </w:p>
        </w:tc>
      </w:tr>
      <w:tr w:rsidR="00C25CA5" w:rsidRPr="00EE77BB" w14:paraId="1B9146DC" w14:textId="77777777" w:rsidTr="00224F07">
        <w:trPr>
          <w:trHeight w:val="536"/>
        </w:trPr>
        <w:tc>
          <w:tcPr>
            <w:tcW w:w="5003" w:type="dxa"/>
            <w:tcBorders>
              <w:top w:val="nil"/>
              <w:bottom w:val="nil"/>
            </w:tcBorders>
            <w:vAlign w:val="center"/>
          </w:tcPr>
          <w:p w14:paraId="45AB6036" w14:textId="76AB7513" w:rsidR="00C25CA5"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097544783"/>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5A96C3AB" w14:textId="77777777" w:rsidR="00C25CA5"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83881817"/>
                <w14:checkbox>
                  <w14:checked w14:val="1"/>
                  <w14:checkedState w14:val="2612" w14:font="MS Gothic"/>
                  <w14:uncheckedState w14:val="2610" w14:font="MS Gothic"/>
                </w14:checkbox>
              </w:sdtPr>
              <w:sdtContent>
                <w:r w:rsidR="00C25CA5" w:rsidRPr="00EE77BB">
                  <w:rPr>
                    <w:rFonts w:ascii="MS Gothic" w:eastAsia="MS Gothic" w:hAnsi="MS Gothic" w:hint="eastAsia"/>
                    <w:b/>
                    <w:color w:val="007BB2" w:themeColor="background2"/>
                    <w:sz w:val="22"/>
                    <w:szCs w:val="22"/>
                  </w:rPr>
                  <w:t>☒</w:t>
                </w:r>
              </w:sdtContent>
            </w:sdt>
            <w:r w:rsidR="00C25CA5" w:rsidRPr="00EE77BB">
              <w:rPr>
                <w:sz w:val="22"/>
                <w:szCs w:val="22"/>
              </w:rPr>
              <w:t xml:space="preserve">  </w:t>
            </w:r>
            <w:r w:rsidR="00C25CA5" w:rsidRPr="00EE77BB">
              <w:rPr>
                <w:rStyle w:val="Heading3Char"/>
                <w:b w:val="0"/>
                <w:color w:val="4B4B4D" w:themeColor="text1"/>
                <w:sz w:val="22"/>
                <w:szCs w:val="22"/>
                <w:lang w:val="lt-LT"/>
              </w:rPr>
              <w:t>Kitas teigiamas poveikis</w:t>
            </w:r>
          </w:p>
        </w:tc>
        <w:tc>
          <w:tcPr>
            <w:tcW w:w="2767" w:type="dxa"/>
            <w:tcBorders>
              <w:top w:val="nil"/>
              <w:left w:val="nil"/>
              <w:bottom w:val="nil"/>
            </w:tcBorders>
            <w:vAlign w:val="center"/>
          </w:tcPr>
          <w:p w14:paraId="64DD5EF8" w14:textId="77777777" w:rsidR="00C25CA5" w:rsidRPr="00EE77BB" w:rsidRDefault="00C25CA5" w:rsidP="00224F07">
            <w:pPr>
              <w:pStyle w:val="StandardText"/>
              <w:rPr>
                <w:rStyle w:val="Heading3Char"/>
                <w:b w:val="0"/>
                <w:color w:val="4B4B4D" w:themeColor="text1"/>
                <w:sz w:val="22"/>
                <w:szCs w:val="22"/>
                <w:lang w:val="lt-LT"/>
              </w:rPr>
            </w:pPr>
          </w:p>
        </w:tc>
      </w:tr>
      <w:tr w:rsidR="00C25CA5" w:rsidRPr="00EE77BB" w14:paraId="05D3B38A" w14:textId="77777777" w:rsidTr="00224F07">
        <w:trPr>
          <w:trHeight w:val="536"/>
        </w:trPr>
        <w:tc>
          <w:tcPr>
            <w:tcW w:w="5003" w:type="dxa"/>
            <w:tcBorders>
              <w:top w:val="nil"/>
            </w:tcBorders>
            <w:vAlign w:val="center"/>
          </w:tcPr>
          <w:p w14:paraId="2F581594" w14:textId="79536135" w:rsidR="00C25CA5"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87920006"/>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61409652" w14:textId="77777777" w:rsidR="00C25CA5" w:rsidRPr="00EE77BB" w:rsidRDefault="00C25CA5" w:rsidP="00224F07">
            <w:pPr>
              <w:pStyle w:val="StandardText"/>
              <w:rPr>
                <w:rStyle w:val="Heading3Char"/>
                <w:b w:val="0"/>
                <w:color w:val="4B4B4D" w:themeColor="text1"/>
                <w:sz w:val="22"/>
                <w:szCs w:val="22"/>
                <w:lang w:val="lt-LT"/>
              </w:rPr>
            </w:pPr>
            <w:r w:rsidRPr="00EE77BB">
              <w:rPr>
                <w:rStyle w:val="Heading3Char"/>
                <w:b w:val="0"/>
                <w:bCs/>
                <w:color w:val="4B4B4D" w:themeColor="text1"/>
                <w:sz w:val="22"/>
                <w:szCs w:val="22"/>
                <w:lang w:val="lt-LT"/>
              </w:rPr>
              <w:t>Didesnis komfortas, mažesnis skersvėjis</w:t>
            </w:r>
          </w:p>
        </w:tc>
      </w:tr>
    </w:tbl>
    <w:p w14:paraId="259B7041" w14:textId="77777777" w:rsidR="00C25CA5" w:rsidRPr="00EE77BB" w:rsidRDefault="00C25CA5" w:rsidP="00C25CA5">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C25CA5" w:rsidRPr="00EE77BB" w14:paraId="5DD505E2" w14:textId="77777777" w:rsidTr="00224F07">
        <w:trPr>
          <w:trHeight w:val="313"/>
        </w:trPr>
        <w:tc>
          <w:tcPr>
            <w:tcW w:w="2576" w:type="dxa"/>
            <w:tcBorders>
              <w:bottom w:val="single" w:sz="4" w:space="0" w:color="auto"/>
            </w:tcBorders>
            <w:shd w:val="clear" w:color="auto" w:fill="E7EEF5" w:themeFill="accent5" w:themeFillTint="33"/>
            <w:vAlign w:val="center"/>
          </w:tcPr>
          <w:p w14:paraId="572E2D27" w14:textId="1E0DEA91" w:rsidR="00C25CA5"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21870C35" w14:textId="77777777" w:rsidR="00C25CA5" w:rsidRPr="00EE77BB" w:rsidRDefault="00C25CA5"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54EC1B54" w14:textId="77777777" w:rsidR="00C25CA5" w:rsidRPr="00EE77BB" w:rsidRDefault="00C25CA5"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00E149B3" w14:textId="77777777" w:rsidR="00C25CA5" w:rsidRPr="00EE77BB" w:rsidRDefault="00C25CA5" w:rsidP="00224F07">
            <w:pPr>
              <w:pStyle w:val="Heading3"/>
              <w:rPr>
                <w:rStyle w:val="Heading3Char"/>
                <w:b/>
                <w:bCs/>
                <w:lang w:val="lt-LT"/>
              </w:rPr>
            </w:pPr>
            <w:r w:rsidRPr="00EE77BB">
              <w:rPr>
                <w:rStyle w:val="Heading3Char"/>
                <w:b/>
                <w:bCs/>
                <w:lang w:val="lt-LT"/>
              </w:rPr>
              <w:t>Speciali sauga</w:t>
            </w:r>
          </w:p>
        </w:tc>
      </w:tr>
      <w:tr w:rsidR="00C25CA5" w:rsidRPr="00EE77BB" w14:paraId="055EAC79" w14:textId="77777777" w:rsidTr="00224F07">
        <w:trPr>
          <w:trHeight w:val="530"/>
        </w:trPr>
        <w:tc>
          <w:tcPr>
            <w:tcW w:w="2576" w:type="dxa"/>
            <w:tcBorders>
              <w:bottom w:val="nil"/>
            </w:tcBorders>
            <w:vAlign w:val="center"/>
          </w:tcPr>
          <w:p w14:paraId="504F8F3C" w14:textId="52B6EC5E" w:rsidR="00C25CA5" w:rsidRPr="00EE77BB" w:rsidRDefault="00000000" w:rsidP="00224F07">
            <w:pPr>
              <w:rPr>
                <w:rStyle w:val="Heading3Char"/>
                <w:b w:val="0"/>
                <w:color w:val="auto"/>
                <w:sz w:val="22"/>
                <w:szCs w:val="22"/>
                <w:lang w:val="lt-LT"/>
              </w:rPr>
            </w:pPr>
            <w:sdt>
              <w:sdtPr>
                <w:rPr>
                  <w:b/>
                  <w:color w:val="007BB2" w:themeColor="background2"/>
                  <w:sz w:val="24"/>
                  <w:szCs w:val="24"/>
                  <w:lang w:val="en-GB"/>
                </w:rPr>
                <w:id w:val="-1526019184"/>
                <w14:checkbox>
                  <w14:checked w14:val="0"/>
                  <w14:checkedState w14:val="2612" w14:font="MS Gothic"/>
                  <w14:uncheckedState w14:val="2610" w14:font="MS Gothic"/>
                </w14:checkbox>
              </w:sdtPr>
              <w:sdtEndPr>
                <w:rPr>
                  <w:b w:val="0"/>
                  <w:color w:val="auto"/>
                  <w:sz w:val="22"/>
                  <w:szCs w:val="22"/>
                </w:rPr>
              </w:sdtEndPr>
              <w:sdtContent>
                <w:r w:rsidR="00C25CA5" w:rsidRPr="00EE77BB">
                  <w:rPr>
                    <w:rFonts w:ascii="MS Gothic" w:eastAsia="MS Gothic" w:hAnsi="MS Gothic" w:hint="eastAsia"/>
                  </w:rPr>
                  <w:t>☐</w:t>
                </w:r>
              </w:sdtContent>
            </w:sdt>
            <w:r w:rsidR="00C25CA5"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Elgesį</w:t>
            </w:r>
          </w:p>
        </w:tc>
        <w:tc>
          <w:tcPr>
            <w:tcW w:w="2392" w:type="dxa"/>
            <w:tcBorders>
              <w:bottom w:val="nil"/>
            </w:tcBorders>
            <w:vAlign w:val="center"/>
          </w:tcPr>
          <w:p w14:paraId="1736D7D3" w14:textId="77777777" w:rsidR="00C25CA5"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989020673"/>
                <w14:checkbox>
                  <w14:checked w14:val="1"/>
                  <w14:checkedState w14:val="2612" w14:font="MS Gothic"/>
                  <w14:uncheckedState w14:val="2610" w14:font="MS Gothic"/>
                </w14:checkbox>
              </w:sdtPr>
              <w:sdtContent>
                <w:r w:rsidR="00C25CA5" w:rsidRPr="00EE77BB">
                  <w:rPr>
                    <w:rFonts w:ascii="MS Gothic" w:eastAsia="MS Gothic" w:hAnsi="MS Gothic" w:hint="eastAsia"/>
                    <w:b/>
                    <w:color w:val="007BB2" w:themeColor="background2"/>
                    <w:sz w:val="22"/>
                    <w:szCs w:val="22"/>
                  </w:rPr>
                  <w:t>☒</w:t>
                </w:r>
              </w:sdtContent>
            </w:sdt>
            <w:r w:rsidR="00C25CA5"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2E028A20" w14:textId="3F651803" w:rsidR="00C25CA5"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858696925"/>
                <w14:checkbox>
                  <w14:checked w14:val="1"/>
                  <w14:checkedState w14:val="2612" w14:font="MS Gothic"/>
                  <w14:uncheckedState w14:val="2610" w14:font="MS Gothic"/>
                </w14:checkbox>
              </w:sdtPr>
              <w:sdtContent>
                <w:r w:rsidR="00C25CA5" w:rsidRPr="00EE77BB">
                  <w:rPr>
                    <w:rFonts w:ascii="MS Gothic" w:eastAsia="MS Gothic" w:hAnsi="MS Gothic" w:hint="eastAsia"/>
                    <w:b/>
                    <w:color w:val="007BB2" w:themeColor="background2"/>
                    <w:sz w:val="22"/>
                    <w:szCs w:val="22"/>
                  </w:rPr>
                  <w:t>☒</w:t>
                </w:r>
              </w:sdtContent>
            </w:sdt>
            <w:r w:rsidR="00C25CA5" w:rsidRPr="00EE77BB">
              <w:rPr>
                <w:sz w:val="22"/>
                <w:szCs w:val="22"/>
              </w:rPr>
              <w:t xml:space="preserve">  </w:t>
            </w:r>
            <w:r w:rsidR="006F1366">
              <w:rPr>
                <w:sz w:val="22"/>
                <w:szCs w:val="22"/>
              </w:rPr>
              <w:t>Galima atlikti pačiam</w:t>
            </w:r>
          </w:p>
        </w:tc>
        <w:tc>
          <w:tcPr>
            <w:tcW w:w="2780" w:type="dxa"/>
            <w:tcBorders>
              <w:bottom w:val="nil"/>
            </w:tcBorders>
            <w:vAlign w:val="center"/>
          </w:tcPr>
          <w:p w14:paraId="3279CA9D" w14:textId="77777777" w:rsidR="00C25CA5" w:rsidRPr="00EE77BB" w:rsidRDefault="00000000" w:rsidP="00224F07">
            <w:pPr>
              <w:pStyle w:val="Companyname"/>
              <w:rPr>
                <w:sz w:val="22"/>
                <w:szCs w:val="22"/>
              </w:rPr>
            </w:pPr>
            <w:sdt>
              <w:sdtPr>
                <w:rPr>
                  <w:b/>
                  <w:color w:val="007BB2" w:themeColor="background2"/>
                  <w:sz w:val="22"/>
                  <w:szCs w:val="22"/>
                </w:rPr>
                <w:id w:val="-475451413"/>
                <w14:checkbox>
                  <w14:checked w14:val="1"/>
                  <w14:checkedState w14:val="2612" w14:font="MS Gothic"/>
                  <w14:uncheckedState w14:val="2610" w14:font="MS Gothic"/>
                </w14:checkbox>
              </w:sdtPr>
              <w:sdtContent>
                <w:r w:rsidR="00C25CA5" w:rsidRPr="00EE77BB">
                  <w:rPr>
                    <w:rFonts w:ascii="MS Gothic" w:eastAsia="MS Gothic" w:hAnsi="MS Gothic" w:hint="eastAsia"/>
                    <w:b/>
                    <w:color w:val="007BB2" w:themeColor="background2"/>
                    <w:sz w:val="22"/>
                    <w:szCs w:val="22"/>
                  </w:rPr>
                  <w:t>☒</w:t>
                </w:r>
              </w:sdtContent>
            </w:sdt>
            <w:r w:rsidR="00C25CA5" w:rsidRPr="00EE77BB">
              <w:rPr>
                <w:sz w:val="22"/>
                <w:szCs w:val="22"/>
              </w:rPr>
              <w:t xml:space="preserve">  Nebūtina</w:t>
            </w:r>
          </w:p>
        </w:tc>
      </w:tr>
      <w:tr w:rsidR="00C25CA5" w:rsidRPr="00EE77BB" w14:paraId="3205993A" w14:textId="77777777" w:rsidTr="00224F07">
        <w:trPr>
          <w:trHeight w:val="530"/>
        </w:trPr>
        <w:tc>
          <w:tcPr>
            <w:tcW w:w="2576" w:type="dxa"/>
            <w:tcBorders>
              <w:top w:val="nil"/>
              <w:bottom w:val="nil"/>
            </w:tcBorders>
            <w:vAlign w:val="center"/>
          </w:tcPr>
          <w:p w14:paraId="1C0B63B8" w14:textId="185FC3C0" w:rsidR="00C25CA5" w:rsidRPr="00EE77BB" w:rsidRDefault="00000000" w:rsidP="00224F07">
            <w:pPr>
              <w:rPr>
                <w:rFonts w:ascii="MS Gothic" w:eastAsia="MS Gothic" w:hAnsi="MS Gothic"/>
                <w:color w:val="007BB2" w:themeColor="background2"/>
              </w:rPr>
            </w:pPr>
            <w:sdt>
              <w:sdtPr>
                <w:rPr>
                  <w:rFonts w:ascii="MS Gothic" w:eastAsia="MS Gothic" w:hAnsi="MS Gothic"/>
                  <w:b/>
                  <w:color w:val="007BB2" w:themeColor="background2"/>
                </w:rPr>
                <w:id w:val="-218447796"/>
                <w14:checkbox>
                  <w14:checked w14:val="1"/>
                  <w14:checkedState w14:val="2612" w14:font="MS Gothic"/>
                  <w14:uncheckedState w14:val="2610" w14:font="MS Gothic"/>
                </w14:checkbox>
              </w:sdtPr>
              <w:sdtContent>
                <w:r w:rsidR="00C25CA5" w:rsidRPr="00EE77BB">
                  <w:rPr>
                    <w:rFonts w:ascii="MS Gothic" w:eastAsia="MS Gothic" w:hAnsi="MS Gothic" w:hint="eastAsia"/>
                    <w:b/>
                    <w:color w:val="007BB2" w:themeColor="background2"/>
                  </w:rPr>
                  <w:t>☒</w:t>
                </w:r>
              </w:sdtContent>
            </w:sdt>
            <w:r w:rsidR="00C25CA5"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7BFD4170" w14:textId="77777777" w:rsidR="00C25CA5"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033258205"/>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rStyle w:val="Heading3Char"/>
                <w:b w:val="0"/>
                <w:bCs/>
                <w:color w:val="4B4B4D" w:themeColor="text1"/>
                <w:sz w:val="22"/>
                <w:szCs w:val="22"/>
                <w:lang w:val="lt-LT"/>
              </w:rPr>
              <w:t xml:space="preserve">  Vidutinis</w:t>
            </w:r>
          </w:p>
        </w:tc>
        <w:tc>
          <w:tcPr>
            <w:tcW w:w="2557" w:type="dxa"/>
            <w:tcBorders>
              <w:top w:val="nil"/>
              <w:bottom w:val="nil"/>
            </w:tcBorders>
            <w:vAlign w:val="center"/>
          </w:tcPr>
          <w:p w14:paraId="3DC45D59" w14:textId="51C6F7B0" w:rsidR="00C25CA5"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839517322"/>
                <w14:checkbox>
                  <w14:checked w14:val="1"/>
                  <w14:checkedState w14:val="2612" w14:font="MS Gothic"/>
                  <w14:uncheckedState w14:val="2610" w14:font="MS Gothic"/>
                </w14:checkbox>
              </w:sdtPr>
              <w:sdtContent>
                <w:r w:rsidR="00C25CA5" w:rsidRPr="00EE77BB">
                  <w:rPr>
                    <w:rFonts w:ascii="MS Gothic" w:eastAsia="MS Gothic" w:hAnsi="MS Gothic" w:hint="eastAsia"/>
                    <w:b/>
                    <w:color w:val="007BB2" w:themeColor="background2"/>
                    <w:sz w:val="22"/>
                    <w:szCs w:val="22"/>
                  </w:rPr>
                  <w:t>☒</w:t>
                </w:r>
              </w:sdtContent>
            </w:sdt>
            <w:r w:rsidR="00C25CA5" w:rsidRPr="00EE77BB">
              <w:rPr>
                <w:sz w:val="22"/>
                <w:szCs w:val="22"/>
              </w:rPr>
              <w:t xml:space="preserve">  </w:t>
            </w:r>
            <w:r w:rsidR="0076141A">
              <w:rPr>
                <w:sz w:val="22"/>
                <w:szCs w:val="22"/>
              </w:rPr>
              <w:t>Reikalinga s</w:t>
            </w:r>
            <w:r w:rsidR="00C25CA5" w:rsidRPr="00EE77BB">
              <w:rPr>
                <w:sz w:val="22"/>
                <w:szCs w:val="22"/>
              </w:rPr>
              <w:t>pecializuota įmonė</w:t>
            </w:r>
          </w:p>
        </w:tc>
        <w:tc>
          <w:tcPr>
            <w:tcW w:w="2780" w:type="dxa"/>
            <w:tcBorders>
              <w:top w:val="nil"/>
              <w:bottom w:val="nil"/>
            </w:tcBorders>
            <w:vAlign w:val="center"/>
          </w:tcPr>
          <w:p w14:paraId="313DFC52" w14:textId="040D0EE8" w:rsidR="00C25CA5" w:rsidRPr="00EE77BB" w:rsidRDefault="00000000" w:rsidP="00224F07">
            <w:pPr>
              <w:pStyle w:val="Companyname"/>
              <w:rPr>
                <w:sz w:val="22"/>
                <w:szCs w:val="22"/>
              </w:rPr>
            </w:pPr>
            <w:sdt>
              <w:sdtPr>
                <w:rPr>
                  <w:sz w:val="22"/>
                  <w:szCs w:val="22"/>
                </w:rPr>
                <w:id w:val="1903944240"/>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sz w:val="22"/>
                <w:szCs w:val="22"/>
              </w:rPr>
              <w:t xml:space="preserve">  </w:t>
            </w:r>
            <w:r w:rsidR="006F1366">
              <w:rPr>
                <w:sz w:val="22"/>
                <w:szCs w:val="22"/>
              </w:rPr>
              <w:t>Rekomenduojama</w:t>
            </w:r>
          </w:p>
        </w:tc>
      </w:tr>
      <w:tr w:rsidR="00C25CA5" w:rsidRPr="00EE77BB" w14:paraId="0A97A409" w14:textId="77777777" w:rsidTr="00224F07">
        <w:trPr>
          <w:trHeight w:val="530"/>
        </w:trPr>
        <w:tc>
          <w:tcPr>
            <w:tcW w:w="2576" w:type="dxa"/>
            <w:tcBorders>
              <w:top w:val="nil"/>
            </w:tcBorders>
            <w:vAlign w:val="center"/>
          </w:tcPr>
          <w:p w14:paraId="1BD40BD5" w14:textId="243E4700" w:rsidR="00C25CA5" w:rsidRPr="00EE77BB" w:rsidRDefault="00000000" w:rsidP="00224F07">
            <w:pPr>
              <w:pStyle w:val="Companyname"/>
              <w:rPr>
                <w:rFonts w:ascii="MS Gothic" w:eastAsia="MS Gothic" w:hAnsi="MS Gothic"/>
              </w:rPr>
            </w:pPr>
            <w:sdt>
              <w:sdtPr>
                <w:rPr>
                  <w:rFonts w:ascii="MS Gothic" w:eastAsia="MS Gothic" w:hAnsi="MS Gothic"/>
                  <w:color w:val="auto"/>
                  <w:sz w:val="22"/>
                  <w:szCs w:val="22"/>
                </w:rPr>
                <w:id w:val="-1033949932"/>
                <w14:checkbox>
                  <w14:checked w14:val="0"/>
                  <w14:checkedState w14:val="2612" w14:font="MS Gothic"/>
                  <w14:uncheckedState w14:val="2610" w14:font="MS Gothic"/>
                </w14:checkbox>
              </w:sdtPr>
              <w:sdtContent>
                <w:r w:rsidR="00C25CA5" w:rsidRPr="00EE77BB">
                  <w:rPr>
                    <w:rFonts w:ascii="MS Gothic" w:eastAsia="MS Gothic" w:hAnsi="MS Gothic" w:hint="eastAsia"/>
                    <w:color w:val="auto"/>
                    <w:sz w:val="22"/>
                    <w:szCs w:val="22"/>
                  </w:rPr>
                  <w:t>☐</w:t>
                </w:r>
              </w:sdtContent>
            </w:sdt>
            <w:r w:rsidR="00C25CA5"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30D6A1FA" w14:textId="77777777" w:rsidR="00C25CA5"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1596402941"/>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sz w:val="22"/>
                <w:szCs w:val="22"/>
              </w:rPr>
              <w:t xml:space="preserve">  </w:t>
            </w:r>
            <w:r w:rsidR="00C25CA5" w:rsidRPr="00EE77BB">
              <w:rPr>
                <w:rStyle w:val="Heading3Char"/>
                <w:b w:val="0"/>
                <w:bCs/>
                <w:color w:val="4B4B4D" w:themeColor="text1"/>
                <w:sz w:val="22"/>
                <w:szCs w:val="22"/>
                <w:lang w:val="lt-LT"/>
              </w:rPr>
              <w:t>Aukštas</w:t>
            </w:r>
          </w:p>
        </w:tc>
        <w:tc>
          <w:tcPr>
            <w:tcW w:w="2557" w:type="dxa"/>
            <w:tcBorders>
              <w:top w:val="nil"/>
            </w:tcBorders>
            <w:vAlign w:val="center"/>
          </w:tcPr>
          <w:p w14:paraId="3510C51E" w14:textId="340E675C" w:rsidR="00C25CA5"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888868749"/>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sz w:val="22"/>
                <w:szCs w:val="22"/>
              </w:rPr>
              <w:t xml:space="preserve">  </w:t>
            </w:r>
            <w:r w:rsidR="0076141A">
              <w:rPr>
                <w:sz w:val="22"/>
                <w:szCs w:val="22"/>
              </w:rPr>
              <w:t>Reikalingas e</w:t>
            </w:r>
            <w:r w:rsidR="00C25CA5" w:rsidRPr="00EE77BB">
              <w:rPr>
                <w:sz w:val="22"/>
                <w:szCs w:val="22"/>
              </w:rPr>
              <w:t>kspertas</w:t>
            </w:r>
          </w:p>
        </w:tc>
        <w:tc>
          <w:tcPr>
            <w:tcW w:w="2780" w:type="dxa"/>
            <w:tcBorders>
              <w:top w:val="nil"/>
            </w:tcBorders>
            <w:vAlign w:val="center"/>
          </w:tcPr>
          <w:p w14:paraId="5F66ECCF" w14:textId="77777777" w:rsidR="00C25CA5" w:rsidRPr="00EE77BB" w:rsidRDefault="00000000" w:rsidP="00224F07">
            <w:pPr>
              <w:pStyle w:val="Companyname"/>
              <w:rPr>
                <w:sz w:val="22"/>
                <w:szCs w:val="22"/>
              </w:rPr>
            </w:pPr>
            <w:sdt>
              <w:sdtPr>
                <w:rPr>
                  <w:sz w:val="22"/>
                  <w:szCs w:val="22"/>
                </w:rPr>
                <w:id w:val="1737123662"/>
                <w14:checkbox>
                  <w14:checked w14:val="0"/>
                  <w14:checkedState w14:val="2612" w14:font="MS Gothic"/>
                  <w14:uncheckedState w14:val="2610" w14:font="MS Gothic"/>
                </w14:checkbox>
              </w:sdtPr>
              <w:sdtContent>
                <w:r w:rsidR="00C25CA5" w:rsidRPr="00EE77BB">
                  <w:rPr>
                    <w:rFonts w:ascii="MS Gothic" w:eastAsia="MS Gothic" w:hAnsi="MS Gothic" w:hint="eastAsia"/>
                    <w:sz w:val="22"/>
                    <w:szCs w:val="22"/>
                  </w:rPr>
                  <w:t>☐</w:t>
                </w:r>
              </w:sdtContent>
            </w:sdt>
            <w:r w:rsidR="00C25CA5" w:rsidRPr="00EE77BB">
              <w:rPr>
                <w:sz w:val="22"/>
                <w:szCs w:val="22"/>
              </w:rPr>
              <w:t xml:space="preserve">  Privaloma</w:t>
            </w:r>
          </w:p>
        </w:tc>
      </w:tr>
    </w:tbl>
    <w:p w14:paraId="767C90C8" w14:textId="43A38D5E" w:rsidR="00C25CA5" w:rsidRPr="00EE77BB" w:rsidRDefault="00C25CA5" w:rsidP="00C25CA5">
      <w:pPr>
        <w:spacing w:before="0"/>
        <w:rPr>
          <w:rStyle w:val="Heading3Char"/>
          <w:sz w:val="28"/>
          <w:szCs w:val="28"/>
          <w:lang w:val="lt-LT"/>
        </w:rPr>
      </w:pPr>
      <w:r w:rsidRPr="00EE77BB">
        <w:rPr>
          <w:rStyle w:val="Heading3Char"/>
          <w:sz w:val="28"/>
          <w:szCs w:val="28"/>
          <w:lang w:val="lt-LT"/>
        </w:rPr>
        <w:br w:type="page"/>
      </w:r>
      <w:r w:rsidR="006F1366">
        <w:rPr>
          <w:rStyle w:val="Heading3Char"/>
          <w:bCs/>
          <w:sz w:val="28"/>
          <w:szCs w:val="28"/>
          <w:lang w:val="lt-LT"/>
        </w:rPr>
        <w:lastRenderedPageBreak/>
        <w:t>Reikalavimai priemonės įgyvendinimui</w:t>
      </w:r>
    </w:p>
    <w:tbl>
      <w:tblPr>
        <w:tblStyle w:val="TableGrid"/>
        <w:tblW w:w="10206" w:type="dxa"/>
        <w:tblInd w:w="-5" w:type="dxa"/>
        <w:tblLayout w:type="fixed"/>
        <w:tblLook w:val="04A0" w:firstRow="1" w:lastRow="0" w:firstColumn="1" w:lastColumn="0" w:noHBand="0" w:noVBand="1"/>
      </w:tblPr>
      <w:tblGrid>
        <w:gridCol w:w="4962"/>
        <w:gridCol w:w="5244"/>
      </w:tblGrid>
      <w:tr w:rsidR="00C25CA5" w:rsidRPr="00EE77BB" w14:paraId="3722BC03" w14:textId="77777777" w:rsidTr="00647CA3">
        <w:trPr>
          <w:trHeight w:val="466"/>
        </w:trPr>
        <w:tc>
          <w:tcPr>
            <w:tcW w:w="4962" w:type="dxa"/>
            <w:shd w:val="clear" w:color="auto" w:fill="E7EEF5" w:themeFill="accent5" w:themeFillTint="33"/>
          </w:tcPr>
          <w:p w14:paraId="23CB4C9B" w14:textId="77777777" w:rsidR="00C25CA5" w:rsidRPr="00EE77BB" w:rsidRDefault="00C25CA5" w:rsidP="00224F07">
            <w:pPr>
              <w:spacing w:before="60" w:after="60"/>
              <w:rPr>
                <w:i/>
                <w:iCs/>
                <w:color w:val="7B6A6B" w:themeColor="accent4"/>
              </w:rPr>
            </w:pPr>
            <w:r w:rsidRPr="00EE77BB">
              <w:rPr>
                <w:rStyle w:val="Heading3Char"/>
                <w:lang w:val="lt-LT"/>
              </w:rPr>
              <w:t xml:space="preserve">Investicinės išlaidos </w:t>
            </w:r>
          </w:p>
        </w:tc>
        <w:tc>
          <w:tcPr>
            <w:tcW w:w="5244" w:type="dxa"/>
            <w:shd w:val="clear" w:color="auto" w:fill="E7EEF5" w:themeFill="accent5" w:themeFillTint="33"/>
          </w:tcPr>
          <w:p w14:paraId="4946AB34" w14:textId="77777777" w:rsidR="00C25CA5" w:rsidRPr="00EE77BB" w:rsidRDefault="00C25CA5" w:rsidP="00224F07">
            <w:pPr>
              <w:spacing w:before="60" w:after="60"/>
              <w:rPr>
                <w:i/>
                <w:iCs/>
                <w:color w:val="4B4B4D" w:themeColor="text1"/>
              </w:rPr>
            </w:pPr>
            <w:r w:rsidRPr="00EE77BB">
              <w:rPr>
                <w:rStyle w:val="Heading3Char"/>
                <w:lang w:val="lt-LT"/>
              </w:rPr>
              <w:t>Investicijų grąža</w:t>
            </w:r>
          </w:p>
        </w:tc>
      </w:tr>
      <w:tr w:rsidR="00C25CA5" w:rsidRPr="00EE77BB" w14:paraId="529FB05C" w14:textId="77777777" w:rsidTr="00647CA3">
        <w:trPr>
          <w:trHeight w:val="872"/>
        </w:trPr>
        <w:tc>
          <w:tcPr>
            <w:tcW w:w="4962" w:type="dxa"/>
          </w:tcPr>
          <w:p w14:paraId="4A939BED" w14:textId="12741CC9" w:rsidR="00C25CA5" w:rsidRPr="00EE77BB" w:rsidRDefault="00C25CA5" w:rsidP="00224F07">
            <w:pPr>
              <w:spacing w:before="60" w:after="60"/>
              <w:rPr>
                <w:color w:val="4B4B4D" w:themeColor="text1"/>
                <w:sz w:val="24"/>
                <w:szCs w:val="24"/>
              </w:rPr>
            </w:pPr>
            <w:r w:rsidRPr="00EE77BB">
              <w:rPr>
                <w:color w:val="4B4B4D" w:themeColor="text1"/>
                <w:sz w:val="24"/>
                <w:szCs w:val="24"/>
              </w:rPr>
              <w:t xml:space="preserve">Nuo 30 € </w:t>
            </w:r>
            <w:r w:rsidR="006736F9">
              <w:rPr>
                <w:color w:val="4B4B4D" w:themeColor="text1"/>
                <w:sz w:val="24"/>
                <w:szCs w:val="24"/>
              </w:rPr>
              <w:t>/ vnt. su</w:t>
            </w:r>
            <w:r w:rsidRPr="00EE77BB">
              <w:rPr>
                <w:color w:val="4B4B4D" w:themeColor="text1"/>
                <w:sz w:val="24"/>
                <w:szCs w:val="24"/>
              </w:rPr>
              <w:t xml:space="preserve"> </w:t>
            </w:r>
            <w:r w:rsidR="006736F9">
              <w:rPr>
                <w:color w:val="4B4B4D" w:themeColor="text1"/>
                <w:sz w:val="24"/>
                <w:szCs w:val="24"/>
              </w:rPr>
              <w:t>standartiniu veikimu</w:t>
            </w:r>
            <w:r w:rsidRPr="00EE77BB">
              <w:rPr>
                <w:color w:val="4B4B4D" w:themeColor="text1"/>
                <w:sz w:val="24"/>
                <w:szCs w:val="24"/>
              </w:rPr>
              <w:t>.</w:t>
            </w:r>
          </w:p>
          <w:p w14:paraId="1BD1AEF6" w14:textId="331EDC49" w:rsidR="00C25CA5" w:rsidRPr="00EE77BB" w:rsidRDefault="00C25CA5" w:rsidP="00224F07">
            <w:pPr>
              <w:spacing w:before="60" w:after="60"/>
              <w:rPr>
                <w:rStyle w:val="Heading3Char"/>
                <w:lang w:val="lt-LT"/>
              </w:rPr>
            </w:pPr>
            <w:r w:rsidRPr="00EE77BB">
              <w:rPr>
                <w:color w:val="4B4B4D" w:themeColor="text1"/>
                <w:sz w:val="24"/>
                <w:szCs w:val="24"/>
              </w:rPr>
              <w:t xml:space="preserve">Apie 200 </w:t>
            </w:r>
            <w:r w:rsidR="006736F9" w:rsidRPr="00EE77BB">
              <w:rPr>
                <w:color w:val="4B4B4D" w:themeColor="text1"/>
                <w:sz w:val="24"/>
                <w:szCs w:val="24"/>
              </w:rPr>
              <w:t xml:space="preserve">€ </w:t>
            </w:r>
            <w:r w:rsidR="006736F9">
              <w:rPr>
                <w:color w:val="4B4B4D" w:themeColor="text1"/>
                <w:sz w:val="24"/>
                <w:szCs w:val="24"/>
              </w:rPr>
              <w:t>/vnt.</w:t>
            </w:r>
            <w:r w:rsidRPr="00EE77BB">
              <w:rPr>
                <w:color w:val="4B4B4D" w:themeColor="text1"/>
                <w:sz w:val="24"/>
                <w:szCs w:val="24"/>
              </w:rPr>
              <w:t xml:space="preserve"> priešgaisrinėms durims</w:t>
            </w:r>
            <w:r w:rsidR="00103D78">
              <w:rPr>
                <w:color w:val="4B4B4D" w:themeColor="text1"/>
                <w:sz w:val="24"/>
                <w:szCs w:val="24"/>
              </w:rPr>
              <w:t xml:space="preserve">, prieinamumui </w:t>
            </w:r>
            <w:r w:rsidRPr="00EE77BB">
              <w:rPr>
                <w:color w:val="4B4B4D" w:themeColor="text1"/>
                <w:sz w:val="24"/>
                <w:szCs w:val="24"/>
              </w:rPr>
              <w:t>ir kitoms funkcijoms</w:t>
            </w:r>
          </w:p>
        </w:tc>
        <w:tc>
          <w:tcPr>
            <w:tcW w:w="5244" w:type="dxa"/>
          </w:tcPr>
          <w:p w14:paraId="5631E15E" w14:textId="77777777" w:rsidR="00C25CA5" w:rsidRPr="00EE77BB" w:rsidRDefault="00C25CA5" w:rsidP="00224F07">
            <w:pPr>
              <w:spacing w:before="60" w:after="60"/>
              <w:rPr>
                <w:rStyle w:val="Heading3Char"/>
                <w:b w:val="0"/>
                <w:color w:val="4B4B4D" w:themeColor="text1"/>
                <w:lang w:val="lt-LT"/>
              </w:rPr>
            </w:pPr>
            <w:r w:rsidRPr="00EE77BB">
              <w:rPr>
                <w:color w:val="4B4B4D" w:themeColor="text1"/>
                <w:sz w:val="24"/>
                <w:szCs w:val="24"/>
              </w:rPr>
              <w:t>Nedidelės investicinės išlaidos ir vidutiniškai iki 10 % sumažėjusios energijos sąnaudos leidžia greitai susigrąžinti investicijas</w:t>
            </w:r>
          </w:p>
        </w:tc>
      </w:tr>
      <w:tr w:rsidR="00C25CA5" w:rsidRPr="00EE77BB" w14:paraId="37625DAB" w14:textId="77777777" w:rsidTr="00647CA3">
        <w:trPr>
          <w:trHeight w:val="516"/>
        </w:trPr>
        <w:tc>
          <w:tcPr>
            <w:tcW w:w="4962" w:type="dxa"/>
            <w:shd w:val="clear" w:color="auto" w:fill="E7EEF5" w:themeFill="accent5" w:themeFillTint="33"/>
          </w:tcPr>
          <w:p w14:paraId="533D91C3" w14:textId="77777777" w:rsidR="00C25CA5" w:rsidRPr="00EE77BB" w:rsidRDefault="00C25CA5" w:rsidP="00224F07">
            <w:pPr>
              <w:spacing w:before="60" w:after="60"/>
              <w:rPr>
                <w:rStyle w:val="Heading3Char"/>
                <w:lang w:val="lt-LT"/>
              </w:rPr>
            </w:pPr>
            <w:r w:rsidRPr="00EE77BB">
              <w:rPr>
                <w:rStyle w:val="Heading3Char"/>
                <w:lang w:val="lt-LT"/>
              </w:rPr>
              <w:t>Galimos subsidijos ir programos</w:t>
            </w:r>
          </w:p>
        </w:tc>
        <w:tc>
          <w:tcPr>
            <w:tcW w:w="5244" w:type="dxa"/>
            <w:shd w:val="clear" w:color="auto" w:fill="E7EEF5" w:themeFill="accent5" w:themeFillTint="33"/>
          </w:tcPr>
          <w:p w14:paraId="7C0DC598" w14:textId="77777777" w:rsidR="00C25CA5" w:rsidRPr="00EE77BB" w:rsidRDefault="00C25CA5" w:rsidP="00224F07">
            <w:pPr>
              <w:spacing w:before="60" w:after="60"/>
              <w:rPr>
                <w:rStyle w:val="Heading3Char"/>
                <w:lang w:val="lt-LT"/>
              </w:rPr>
            </w:pPr>
            <w:r w:rsidRPr="00EE77BB">
              <w:rPr>
                <w:rStyle w:val="Heading3Char"/>
                <w:lang w:val="lt-LT"/>
              </w:rPr>
              <w:t>Medžiagos ar technologijos prieinamumas</w:t>
            </w:r>
          </w:p>
        </w:tc>
      </w:tr>
      <w:tr w:rsidR="00C25CA5" w:rsidRPr="00EE77BB" w14:paraId="1FF926E8" w14:textId="77777777" w:rsidTr="00647CA3">
        <w:trPr>
          <w:trHeight w:val="994"/>
        </w:trPr>
        <w:tc>
          <w:tcPr>
            <w:tcW w:w="4962" w:type="dxa"/>
          </w:tcPr>
          <w:p w14:paraId="292B89E4" w14:textId="5DF28B05" w:rsidR="00C25CA5" w:rsidRPr="00EE77BB" w:rsidRDefault="00C25CA5" w:rsidP="00224F07">
            <w:pPr>
              <w:pStyle w:val="StandardText"/>
              <w:spacing w:before="60" w:after="60" w:line="280" w:lineRule="exact"/>
              <w:rPr>
                <w:rStyle w:val="Heading3Char"/>
                <w:lang w:val="lt-LT"/>
              </w:rPr>
            </w:pPr>
            <w:r w:rsidRPr="00EE77BB">
              <w:t xml:space="preserve">Galimas finansavimas, susijęs su durų keitimu ir </w:t>
            </w:r>
            <w:r w:rsidR="00647CA3">
              <w:t xml:space="preserve">būsto pritaikymu neįgaliesiems. Daugiau informacijos </w:t>
            </w:r>
            <w:hyperlink r:id="rId78" w:history="1">
              <w:r w:rsidR="00647CA3" w:rsidRPr="00E42093">
                <w:rPr>
                  <w:rStyle w:val="Hyperlink"/>
                </w:rPr>
                <w:t>https://www.e-tar.lt/portal/lt/legalAct/25069bc035df11e99595d005d42b863e/asr</w:t>
              </w:r>
            </w:hyperlink>
            <w:r w:rsidR="00647CA3">
              <w:t xml:space="preserve"> </w:t>
            </w:r>
          </w:p>
        </w:tc>
        <w:tc>
          <w:tcPr>
            <w:tcW w:w="5244" w:type="dxa"/>
          </w:tcPr>
          <w:p w14:paraId="0655ADCC" w14:textId="40B6E074" w:rsidR="00C25CA5" w:rsidRPr="00EE77BB" w:rsidRDefault="00C25CA5" w:rsidP="00224F07">
            <w:pPr>
              <w:spacing w:before="60" w:after="60"/>
              <w:rPr>
                <w:rStyle w:val="Heading3Char"/>
                <w:lang w:val="lt-LT"/>
              </w:rPr>
            </w:pPr>
            <w:r w:rsidRPr="00EE77BB">
              <w:rPr>
                <w:color w:val="4B4B4D" w:themeColor="text1"/>
                <w:sz w:val="24"/>
                <w:szCs w:val="24"/>
              </w:rPr>
              <w:t xml:space="preserve">Parduotuvėse galima lengvai įsigyti automatinių durų atidarymo </w:t>
            </w:r>
            <w:r w:rsidR="00103D78">
              <w:rPr>
                <w:color w:val="4B4B4D" w:themeColor="text1"/>
                <w:sz w:val="24"/>
                <w:szCs w:val="24"/>
              </w:rPr>
              <w:t>/</w:t>
            </w:r>
            <w:r w:rsidRPr="00EE77BB">
              <w:rPr>
                <w:color w:val="4B4B4D" w:themeColor="text1"/>
                <w:sz w:val="24"/>
                <w:szCs w:val="24"/>
              </w:rPr>
              <w:t xml:space="preserve"> uždarymo įrenginių.</w:t>
            </w:r>
          </w:p>
        </w:tc>
      </w:tr>
      <w:tr w:rsidR="00C25CA5" w:rsidRPr="00EE77BB" w14:paraId="6C743882" w14:textId="77777777" w:rsidTr="00647CA3">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45643CF" w14:textId="77777777" w:rsidR="00C25CA5" w:rsidRPr="00EE77BB" w:rsidRDefault="00C25CA5"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C25CA5" w:rsidRPr="00EE77BB" w14:paraId="2DC1505C" w14:textId="77777777" w:rsidTr="00647CA3">
        <w:trPr>
          <w:trHeight w:val="601"/>
        </w:trPr>
        <w:tc>
          <w:tcPr>
            <w:tcW w:w="10206" w:type="dxa"/>
            <w:gridSpan w:val="2"/>
            <w:tcBorders>
              <w:top w:val="single" w:sz="4" w:space="0" w:color="auto"/>
              <w:left w:val="single" w:sz="4" w:space="0" w:color="auto"/>
              <w:bottom w:val="single" w:sz="4" w:space="0" w:color="auto"/>
              <w:right w:val="single" w:sz="4" w:space="0" w:color="auto"/>
            </w:tcBorders>
          </w:tcPr>
          <w:p w14:paraId="41A8CB0A" w14:textId="77777777" w:rsidR="00C25CA5" w:rsidRPr="00EE77BB" w:rsidRDefault="00C25CA5" w:rsidP="00224F07">
            <w:pPr>
              <w:pStyle w:val="StandardText"/>
              <w:spacing w:before="60" w:after="60"/>
            </w:pPr>
            <w:r w:rsidRPr="00EE77BB">
              <w:t xml:space="preserve">Priešgaisrinės durys turi užsidaryti automatiškai, o evakuacijos keliuose esančios durys turi lengvai atsidaryti evakuacijos kelio kryptimi. </w:t>
            </w:r>
          </w:p>
          <w:p w14:paraId="03820332" w14:textId="7E634DA8" w:rsidR="00C25CA5" w:rsidRPr="00EE77BB" w:rsidRDefault="00C25CA5" w:rsidP="00224F07">
            <w:pPr>
              <w:pStyle w:val="StandardText"/>
              <w:spacing w:before="60" w:after="60"/>
            </w:pPr>
            <w:r w:rsidRPr="00EE77BB">
              <w:t xml:space="preserve">Automatiniai durų atidarymo </w:t>
            </w:r>
            <w:r w:rsidR="00103D78">
              <w:t>/</w:t>
            </w:r>
            <w:r w:rsidRPr="00EE77BB">
              <w:t xml:space="preserve"> uždarymo įtaisai negyvenamuosiuose pastatuose </w:t>
            </w:r>
            <w:r w:rsidR="00103D78" w:rsidRPr="00EE77BB">
              <w:t xml:space="preserve">turi būti įrengti </w:t>
            </w:r>
            <w:r w:rsidRPr="00EE77BB">
              <w:t xml:space="preserve">taip, kad jais galėtų naudotis ir neįgalieji. </w:t>
            </w:r>
          </w:p>
        </w:tc>
      </w:tr>
    </w:tbl>
    <w:p w14:paraId="6C349FED" w14:textId="1D2A1B16" w:rsidR="00C25CA5" w:rsidRPr="00EE77BB" w:rsidRDefault="00C25CA5" w:rsidP="00004D0A">
      <w:pPr>
        <w:pStyle w:val="Heading3"/>
        <w:rPr>
          <w:rStyle w:val="Heading3Char"/>
          <w:b/>
          <w:sz w:val="28"/>
          <w:szCs w:val="28"/>
          <w:lang w:val="lt-LT"/>
        </w:rPr>
      </w:pPr>
      <w:r w:rsidRPr="00EE77BB">
        <w:rPr>
          <w:rStyle w:val="Heading3Char"/>
          <w:lang w:val="lt-LT"/>
        </w:rPr>
        <w:br/>
      </w: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C25CA5" w:rsidRPr="00EE77BB" w14:paraId="1E940BB1" w14:textId="77777777" w:rsidTr="00224F07">
        <w:tc>
          <w:tcPr>
            <w:tcW w:w="10196" w:type="dxa"/>
            <w:shd w:val="clear" w:color="auto" w:fill="E7EEF5" w:themeFill="accent5" w:themeFillTint="33"/>
          </w:tcPr>
          <w:p w14:paraId="39E84461" w14:textId="4B5D45D5" w:rsidR="00C25CA5"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C25CA5" w:rsidRPr="00EE77BB" w14:paraId="2145B02C" w14:textId="77777777" w:rsidTr="00224F07">
        <w:tc>
          <w:tcPr>
            <w:tcW w:w="10196" w:type="dxa"/>
          </w:tcPr>
          <w:p w14:paraId="30913F99" w14:textId="77777777" w:rsidR="00C25CA5" w:rsidRPr="00EE77BB" w:rsidRDefault="00C25CA5" w:rsidP="00224F07">
            <w:pPr>
              <w:spacing w:before="60" w:after="60"/>
              <w:rPr>
                <w:i/>
                <w:iCs/>
              </w:rPr>
            </w:pPr>
            <w:r w:rsidRPr="00EE77BB">
              <w:rPr>
                <w:i/>
                <w:iCs/>
              </w:rPr>
              <w:t>---</w:t>
            </w:r>
          </w:p>
          <w:p w14:paraId="4F419032" w14:textId="77777777" w:rsidR="00C25CA5" w:rsidRPr="00EE77BB" w:rsidRDefault="00C25CA5" w:rsidP="00224F07">
            <w:pPr>
              <w:spacing w:before="60" w:after="60"/>
              <w:rPr>
                <w:i/>
                <w:iCs/>
              </w:rPr>
            </w:pPr>
          </w:p>
        </w:tc>
      </w:tr>
      <w:tr w:rsidR="00C25CA5" w:rsidRPr="00EE77BB" w14:paraId="344848BE" w14:textId="77777777" w:rsidTr="00224F07">
        <w:tc>
          <w:tcPr>
            <w:tcW w:w="10196" w:type="dxa"/>
            <w:shd w:val="clear" w:color="auto" w:fill="E7EEF5" w:themeFill="accent5" w:themeFillTint="33"/>
          </w:tcPr>
          <w:p w14:paraId="098451F1" w14:textId="002BAB00" w:rsidR="00C25CA5"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C25CA5" w:rsidRPr="00EE77BB" w14:paraId="3BE691BC" w14:textId="77777777" w:rsidTr="00224F07">
        <w:trPr>
          <w:trHeight w:val="776"/>
        </w:trPr>
        <w:tc>
          <w:tcPr>
            <w:tcW w:w="10196" w:type="dxa"/>
          </w:tcPr>
          <w:p w14:paraId="541B71B8" w14:textId="77777777" w:rsidR="00C25CA5" w:rsidRPr="00EE77BB" w:rsidRDefault="00C25CA5" w:rsidP="00224F07">
            <w:pPr>
              <w:spacing w:before="60" w:after="60"/>
              <w:rPr>
                <w:color w:val="4B4B4D" w:themeColor="text1"/>
                <w:sz w:val="24"/>
                <w:szCs w:val="24"/>
              </w:rPr>
            </w:pPr>
            <w:r w:rsidRPr="00EE77BB">
              <w:rPr>
                <w:color w:val="4B4B4D" w:themeColor="text1"/>
                <w:sz w:val="24"/>
                <w:szCs w:val="24"/>
              </w:rPr>
              <w:t>Staliai, langų ir durų gamintojai</w:t>
            </w:r>
          </w:p>
        </w:tc>
      </w:tr>
      <w:tr w:rsidR="00C25CA5" w:rsidRPr="00EE77BB" w14:paraId="007C112F" w14:textId="77777777" w:rsidTr="00224F07">
        <w:tc>
          <w:tcPr>
            <w:tcW w:w="10196" w:type="dxa"/>
            <w:shd w:val="clear" w:color="auto" w:fill="E7EEF5" w:themeFill="accent5" w:themeFillTint="33"/>
          </w:tcPr>
          <w:p w14:paraId="1771B6BC" w14:textId="77777777" w:rsidR="00C25CA5" w:rsidRPr="00EE77BB" w:rsidRDefault="00C25CA5"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C25CA5" w:rsidRPr="00EE77BB" w14:paraId="07811D05" w14:textId="77777777" w:rsidTr="00224F07">
        <w:trPr>
          <w:trHeight w:val="625"/>
        </w:trPr>
        <w:tc>
          <w:tcPr>
            <w:tcW w:w="10196" w:type="dxa"/>
          </w:tcPr>
          <w:p w14:paraId="32ABE51B" w14:textId="77777777" w:rsidR="00C25CA5" w:rsidRPr="00EE77BB" w:rsidRDefault="00C25CA5" w:rsidP="00224F07">
            <w:pPr>
              <w:spacing w:before="60" w:after="60"/>
              <w:rPr>
                <w:i/>
                <w:iCs/>
              </w:rPr>
            </w:pPr>
            <w:r w:rsidRPr="00EE77BB">
              <w:rPr>
                <w:color w:val="4B4B4D" w:themeColor="text1"/>
                <w:sz w:val="24"/>
                <w:szCs w:val="24"/>
              </w:rPr>
              <w:t>Valytojas, techninės priežiūros personalas</w:t>
            </w:r>
          </w:p>
        </w:tc>
      </w:tr>
    </w:tbl>
    <w:p w14:paraId="7F43107B" w14:textId="77777777" w:rsidR="00C25CA5" w:rsidRPr="00EE77BB" w:rsidRDefault="00C25CA5" w:rsidP="00C25CA5">
      <w:pPr>
        <w:spacing w:before="0"/>
        <w:rPr>
          <w:rStyle w:val="Heading3Char"/>
          <w:sz w:val="28"/>
          <w:szCs w:val="28"/>
          <w:lang w:val="lt-LT"/>
        </w:rPr>
      </w:pPr>
      <w:r w:rsidRPr="00EE77BB">
        <w:rPr>
          <w:rStyle w:val="Heading3Char"/>
          <w:sz w:val="28"/>
          <w:szCs w:val="28"/>
          <w:lang w:val="lt-LT"/>
        </w:rPr>
        <w:br w:type="page"/>
      </w:r>
    </w:p>
    <w:p w14:paraId="4ADC4810" w14:textId="77777777" w:rsidR="00C25CA5" w:rsidRPr="00EE77BB" w:rsidRDefault="00C25CA5" w:rsidP="00C25CA5">
      <w:pPr>
        <w:spacing w:before="0"/>
        <w:rPr>
          <w:b/>
          <w:color w:val="007BB2" w:themeColor="background2"/>
          <w:sz w:val="24"/>
          <w:szCs w:val="24"/>
        </w:rPr>
      </w:pPr>
      <w:r w:rsidRPr="00EE77BB">
        <w:rPr>
          <w:rStyle w:val="Heading3Char"/>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C25CA5" w:rsidRPr="00EE77BB" w14:paraId="5EF3F191" w14:textId="77777777" w:rsidTr="00224F07">
        <w:tc>
          <w:tcPr>
            <w:tcW w:w="4957" w:type="dxa"/>
            <w:shd w:val="clear" w:color="auto" w:fill="E7EEF5" w:themeFill="accent5" w:themeFillTint="33"/>
          </w:tcPr>
          <w:p w14:paraId="563F9FA5" w14:textId="672BD40B" w:rsidR="00C25CA5"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61DC63F7" w14:textId="379C002A" w:rsidR="00C25CA5" w:rsidRPr="00EE77BB" w:rsidRDefault="00C25CA5" w:rsidP="00224F07">
            <w:pPr>
              <w:spacing w:after="120"/>
              <w:rPr>
                <w:b/>
                <w:bCs/>
              </w:rPr>
            </w:pPr>
            <w:r w:rsidRPr="00EE77BB">
              <w:rPr>
                <w:rStyle w:val="Heading3Char"/>
                <w:lang w:val="lt-LT"/>
              </w:rPr>
              <w:t>Diegimo instrukcijos ir gairės, atvirojo kodo iniciatyvos</w:t>
            </w:r>
          </w:p>
        </w:tc>
      </w:tr>
      <w:tr w:rsidR="00C25CA5" w:rsidRPr="00EE77BB" w14:paraId="49F00801" w14:textId="77777777" w:rsidTr="00224F07">
        <w:tc>
          <w:tcPr>
            <w:tcW w:w="4957" w:type="dxa"/>
          </w:tcPr>
          <w:p w14:paraId="4F8724A9" w14:textId="77CF5CEC" w:rsidR="00C25CA5" w:rsidRPr="00EE77BB" w:rsidRDefault="005777BC">
            <w:pPr>
              <w:pStyle w:val="ListParagraph"/>
              <w:numPr>
                <w:ilvl w:val="0"/>
                <w:numId w:val="70"/>
              </w:numPr>
              <w:spacing w:before="60" w:after="60"/>
              <w:rPr>
                <w:color w:val="4B4B4D" w:themeColor="text1"/>
                <w:sz w:val="24"/>
                <w:szCs w:val="24"/>
              </w:rPr>
            </w:pPr>
            <w:r>
              <w:rPr>
                <w:color w:val="4B4B4D" w:themeColor="text1"/>
                <w:sz w:val="24"/>
                <w:szCs w:val="24"/>
              </w:rPr>
              <w:t>Tinkamumo gauti finansavimą patikrinimas</w:t>
            </w:r>
            <w:r w:rsidR="00AF454B">
              <w:rPr>
                <w:color w:val="4B4B4D" w:themeColor="text1"/>
                <w:sz w:val="24"/>
                <w:szCs w:val="24"/>
              </w:rPr>
              <w:t xml:space="preserve"> </w:t>
            </w:r>
            <w:r w:rsidR="00C25CA5" w:rsidRPr="00EE77BB">
              <w:rPr>
                <w:color w:val="4B4B4D" w:themeColor="text1"/>
                <w:sz w:val="24"/>
                <w:szCs w:val="24"/>
              </w:rPr>
              <w:t>(</w:t>
            </w:r>
            <w:r w:rsidR="00025B17">
              <w:rPr>
                <w:color w:val="4B4B4D" w:themeColor="text1"/>
                <w:sz w:val="24"/>
                <w:szCs w:val="24"/>
              </w:rPr>
              <w:t>gali būti svarbu</w:t>
            </w:r>
            <w:r w:rsidR="00AF454B">
              <w:rPr>
                <w:color w:val="4B4B4D" w:themeColor="text1"/>
                <w:sz w:val="24"/>
                <w:szCs w:val="24"/>
              </w:rPr>
              <w:t xml:space="preserve"> </w:t>
            </w:r>
            <w:r w:rsidR="00C25CA5" w:rsidRPr="00EE77BB">
              <w:rPr>
                <w:color w:val="4B4B4D" w:themeColor="text1"/>
                <w:sz w:val="24"/>
                <w:szCs w:val="24"/>
              </w:rPr>
              <w:t xml:space="preserve">prieš pasirašant sutartis). </w:t>
            </w:r>
          </w:p>
          <w:p w14:paraId="0E965132" w14:textId="77777777" w:rsidR="00C25CA5" w:rsidRPr="00EE77BB" w:rsidRDefault="00C25CA5">
            <w:pPr>
              <w:pStyle w:val="StandardText"/>
              <w:numPr>
                <w:ilvl w:val="0"/>
                <w:numId w:val="70"/>
              </w:numPr>
              <w:spacing w:before="60" w:after="60" w:line="280" w:lineRule="exact"/>
            </w:pPr>
            <w:r w:rsidRPr="00EE77BB">
              <w:t xml:space="preserve">Pagal reikalavimus (priešgaisrinės durys, išėjimo durys, prieinamumas) parinkti ir įsigyti tinkamus durų uždarymo įtaisus. </w:t>
            </w:r>
          </w:p>
          <w:p w14:paraId="37B5B0EC" w14:textId="6B2B93B4" w:rsidR="00C25CA5" w:rsidRPr="00EE77BB" w:rsidRDefault="00C25CA5">
            <w:pPr>
              <w:pStyle w:val="StandardText"/>
              <w:numPr>
                <w:ilvl w:val="0"/>
                <w:numId w:val="70"/>
              </w:numPr>
              <w:spacing w:before="60" w:after="60" w:line="280" w:lineRule="exact"/>
            </w:pPr>
            <w:r w:rsidRPr="00EE77BB">
              <w:t>Pasiruošimas montavimui pagal instrukcijas arba montavimo paslaugų užsakymas per įmonę</w:t>
            </w:r>
            <w:r w:rsidR="00550E7E">
              <w:t>.</w:t>
            </w:r>
          </w:p>
        </w:tc>
        <w:tc>
          <w:tcPr>
            <w:tcW w:w="5237" w:type="dxa"/>
          </w:tcPr>
          <w:p w14:paraId="4F09FC46" w14:textId="77777777" w:rsidR="00647CA3" w:rsidRPr="00647CA3" w:rsidRDefault="00647CA3" w:rsidP="00647CA3">
            <w:pPr>
              <w:spacing w:before="60" w:after="60"/>
              <w:rPr>
                <w:i/>
                <w:iCs/>
                <w:color w:val="4B4B4D" w:themeColor="text1"/>
              </w:rPr>
            </w:pPr>
            <w:hyperlink r:id="rId79" w:anchor=":~:text=Svarb%C5%ABs%20kriterijai%20renkantis%20dur%C5%B3%20pritrauk%C4%97j%C4%85%201%20Pritrauk%C4%97jai%2C%20atsi%C5%BEvelgiant,staktos%2C%20tiek%20ant%20dur%C5%B3%20var%C4%8Dios.%20...%20Daugiau%20element%C5%B3" w:history="1">
              <w:r w:rsidRPr="00647CA3">
                <w:rPr>
                  <w:rStyle w:val="Hyperlink"/>
                  <w:i/>
                  <w:iCs/>
                  <w:color w:val="4B4B4D" w:themeColor="text1"/>
                </w:rPr>
                <w:t xml:space="preserve">Svarbūs kriterijai renkantis durų </w:t>
              </w:r>
              <w:proofErr w:type="spellStart"/>
              <w:r w:rsidRPr="00647CA3">
                <w:rPr>
                  <w:rStyle w:val="Hyperlink"/>
                  <w:i/>
                  <w:iCs/>
                  <w:color w:val="4B4B4D" w:themeColor="text1"/>
                </w:rPr>
                <w:t>pritraukė</w:t>
              </w:r>
              <w:r w:rsidRPr="00647CA3">
                <w:rPr>
                  <w:rStyle w:val="Hyperlink"/>
                  <w:i/>
                  <w:iCs/>
                  <w:color w:val="4B4B4D" w:themeColor="text1"/>
                </w:rPr>
                <w:t>j</w:t>
              </w:r>
              <w:r w:rsidRPr="00647CA3">
                <w:rPr>
                  <w:rStyle w:val="Hyperlink"/>
                  <w:i/>
                  <w:iCs/>
                  <w:color w:val="4B4B4D" w:themeColor="text1"/>
                </w:rPr>
                <w:t>ą</w:t>
              </w:r>
              <w:proofErr w:type="spellEnd"/>
              <w:r w:rsidRPr="00647CA3">
                <w:rPr>
                  <w:rStyle w:val="Hyperlink"/>
                  <w:i/>
                  <w:iCs/>
                  <w:color w:val="4B4B4D" w:themeColor="text1"/>
                </w:rPr>
                <w:t xml:space="preserve"> - </w:t>
              </w:r>
              <w:proofErr w:type="spellStart"/>
              <w:r w:rsidRPr="00647CA3">
                <w:rPr>
                  <w:rStyle w:val="Hyperlink"/>
                  <w:i/>
                  <w:iCs/>
                  <w:color w:val="4B4B4D" w:themeColor="text1"/>
                </w:rPr>
                <w:t>Vairema</w:t>
              </w:r>
              <w:proofErr w:type="spellEnd"/>
            </w:hyperlink>
          </w:p>
          <w:p w14:paraId="4D1FF2DA" w14:textId="77777777" w:rsidR="00647CA3" w:rsidRPr="00647CA3" w:rsidRDefault="00647CA3" w:rsidP="00647CA3">
            <w:pPr>
              <w:spacing w:before="60" w:after="60"/>
              <w:rPr>
                <w:i/>
                <w:iCs/>
                <w:color w:val="4B4B4D" w:themeColor="text1"/>
              </w:rPr>
            </w:pPr>
            <w:hyperlink r:id="rId80" w:history="1">
              <w:r w:rsidRPr="00647CA3">
                <w:rPr>
                  <w:rStyle w:val="Hyperlink"/>
                  <w:i/>
                  <w:iCs/>
                  <w:color w:val="4B4B4D" w:themeColor="text1"/>
                </w:rPr>
                <w:t>https://www.doorshop.lt/duru-pritraukejai</w:t>
              </w:r>
            </w:hyperlink>
          </w:p>
          <w:p w14:paraId="063C14A1" w14:textId="122EC2F4" w:rsidR="00C25CA5" w:rsidRPr="00EE77BB" w:rsidRDefault="00C25CA5" w:rsidP="00224F07">
            <w:pPr>
              <w:spacing w:before="60" w:after="60"/>
              <w:rPr>
                <w:i/>
                <w:iCs/>
              </w:rPr>
            </w:pPr>
          </w:p>
        </w:tc>
      </w:tr>
      <w:tr w:rsidR="00C25CA5" w:rsidRPr="00EE77BB" w14:paraId="70ACF03C" w14:textId="77777777" w:rsidTr="00224F07">
        <w:tc>
          <w:tcPr>
            <w:tcW w:w="4957" w:type="dxa"/>
            <w:shd w:val="clear" w:color="auto" w:fill="E7EEF5" w:themeFill="accent5" w:themeFillTint="33"/>
          </w:tcPr>
          <w:p w14:paraId="186FEBF4" w14:textId="75E247EB" w:rsidR="00C25CA5" w:rsidRPr="00EE77BB" w:rsidRDefault="004658D9" w:rsidP="00224F07">
            <w:pPr>
              <w:spacing w:before="60" w:after="60"/>
              <w:rPr>
                <w:rStyle w:val="Heading3Char"/>
                <w:bCs/>
                <w:lang w:val="lt-LT"/>
              </w:rPr>
            </w:pPr>
            <w:r>
              <w:rPr>
                <w:rStyle w:val="Heading3Char"/>
                <w:bCs/>
                <w:lang w:val="lt-LT"/>
              </w:rPr>
              <w:t>Į</w:t>
            </w:r>
            <w:r w:rsidR="00C25CA5" w:rsidRPr="00EE77BB">
              <w:rPr>
                <w:rStyle w:val="Heading3Char"/>
                <w:bCs/>
                <w:lang w:val="lt-LT"/>
              </w:rPr>
              <w:t>gyvendinimas</w:t>
            </w:r>
          </w:p>
        </w:tc>
        <w:tc>
          <w:tcPr>
            <w:tcW w:w="5237" w:type="dxa"/>
            <w:shd w:val="clear" w:color="auto" w:fill="E7EEF5" w:themeFill="accent5" w:themeFillTint="33"/>
          </w:tcPr>
          <w:p w14:paraId="18BB9E19" w14:textId="07C8E985" w:rsidR="00C25CA5" w:rsidRPr="00EE77BB" w:rsidRDefault="00E33038" w:rsidP="00224F07">
            <w:pPr>
              <w:spacing w:before="60" w:after="60"/>
              <w:rPr>
                <w:rStyle w:val="Heading3Char"/>
                <w:bCs/>
                <w:lang w:val="lt-LT"/>
              </w:rPr>
            </w:pPr>
            <w:r>
              <w:rPr>
                <w:rStyle w:val="Heading3Char"/>
                <w:bCs/>
                <w:lang w:val="lt-LT"/>
              </w:rPr>
              <w:t>Susijusi komunikacija</w:t>
            </w:r>
          </w:p>
        </w:tc>
      </w:tr>
      <w:tr w:rsidR="00C25CA5" w:rsidRPr="00EE77BB" w14:paraId="750950D3" w14:textId="77777777" w:rsidTr="00224F07">
        <w:trPr>
          <w:trHeight w:val="865"/>
        </w:trPr>
        <w:tc>
          <w:tcPr>
            <w:tcW w:w="4957" w:type="dxa"/>
          </w:tcPr>
          <w:p w14:paraId="19724461" w14:textId="3C1ACFE5" w:rsidR="00DB157B" w:rsidRPr="00EE77BB" w:rsidRDefault="00C25CA5">
            <w:pPr>
              <w:pStyle w:val="StandardText"/>
              <w:numPr>
                <w:ilvl w:val="0"/>
                <w:numId w:val="23"/>
              </w:numPr>
              <w:spacing w:before="60" w:after="60" w:line="280" w:lineRule="exact"/>
              <w:jc w:val="both"/>
            </w:pPr>
            <w:r w:rsidRPr="00EE77BB">
              <w:t xml:space="preserve">Įrengimas </w:t>
            </w:r>
            <w:r w:rsidR="00103D78">
              <w:t>savo jėgomis</w:t>
            </w:r>
            <w:r w:rsidRPr="00EE77BB">
              <w:t xml:space="preserve"> arba </w:t>
            </w:r>
            <w:r w:rsidR="00103D78">
              <w:t>samdant</w:t>
            </w:r>
            <w:r w:rsidRPr="00EE77BB">
              <w:t xml:space="preserve"> įmonę</w:t>
            </w:r>
            <w:r w:rsidR="00103D78">
              <w:t>.</w:t>
            </w:r>
          </w:p>
          <w:p w14:paraId="6607DDC0" w14:textId="60311FAF" w:rsidR="00C25CA5" w:rsidRPr="00EE77BB" w:rsidRDefault="00C25CA5">
            <w:pPr>
              <w:pStyle w:val="StandardText"/>
              <w:numPr>
                <w:ilvl w:val="0"/>
                <w:numId w:val="23"/>
              </w:numPr>
              <w:spacing w:before="60" w:after="60" w:line="280" w:lineRule="exact"/>
              <w:jc w:val="both"/>
            </w:pPr>
            <w:r w:rsidRPr="00EE77BB">
              <w:t>Patikrin</w:t>
            </w:r>
            <w:r w:rsidR="00103D78">
              <w:t>imas</w:t>
            </w:r>
            <w:r w:rsidRPr="00EE77BB">
              <w:t xml:space="preserve"> ar durys sklandžiai atsidaro ir užsidaro</w:t>
            </w:r>
            <w:r w:rsidR="00103D78">
              <w:t>.</w:t>
            </w:r>
          </w:p>
        </w:tc>
        <w:tc>
          <w:tcPr>
            <w:tcW w:w="5237" w:type="dxa"/>
          </w:tcPr>
          <w:p w14:paraId="56D2EE35" w14:textId="77777777" w:rsidR="00C25CA5" w:rsidRPr="00EE77BB" w:rsidRDefault="00C25CA5" w:rsidP="00224F07">
            <w:pPr>
              <w:spacing w:before="60" w:after="60"/>
              <w:rPr>
                <w:i/>
                <w:iCs/>
              </w:rPr>
            </w:pPr>
          </w:p>
        </w:tc>
      </w:tr>
      <w:tr w:rsidR="00C25CA5" w:rsidRPr="00EE77BB" w14:paraId="55980BA6" w14:textId="77777777" w:rsidTr="00224F07">
        <w:tc>
          <w:tcPr>
            <w:tcW w:w="4957" w:type="dxa"/>
            <w:shd w:val="clear" w:color="auto" w:fill="E7EEF5" w:themeFill="accent5" w:themeFillTint="33"/>
          </w:tcPr>
          <w:p w14:paraId="016EAC3C" w14:textId="7AC34C77" w:rsidR="00C25CA5"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0DD23DC3" w14:textId="77777777" w:rsidR="00C25CA5" w:rsidRPr="00EE77BB" w:rsidRDefault="00C25CA5" w:rsidP="00224F07">
            <w:pPr>
              <w:spacing w:before="60" w:after="60"/>
              <w:rPr>
                <w:rStyle w:val="Heading3Char"/>
                <w:bCs/>
                <w:lang w:val="lt-LT"/>
              </w:rPr>
            </w:pPr>
            <w:r w:rsidRPr="00EE77BB">
              <w:rPr>
                <w:rStyle w:val="Heading3Char"/>
                <w:bCs/>
                <w:lang w:val="lt-LT"/>
              </w:rPr>
              <w:t>Kitos pastabos ir nuorodos</w:t>
            </w:r>
          </w:p>
        </w:tc>
      </w:tr>
      <w:tr w:rsidR="00C25CA5" w:rsidRPr="00EE77BB" w14:paraId="2655722E" w14:textId="77777777" w:rsidTr="00224F07">
        <w:tc>
          <w:tcPr>
            <w:tcW w:w="4957" w:type="dxa"/>
          </w:tcPr>
          <w:p w14:paraId="4503D248" w14:textId="77777777" w:rsidR="00C25CA5" w:rsidRPr="00EE77BB" w:rsidRDefault="00C25CA5">
            <w:pPr>
              <w:pStyle w:val="StandardText"/>
              <w:numPr>
                <w:ilvl w:val="0"/>
                <w:numId w:val="22"/>
              </w:numPr>
              <w:spacing w:before="60" w:after="60" w:line="280" w:lineRule="exact"/>
              <w:rPr>
                <w:i/>
                <w:iCs/>
              </w:rPr>
            </w:pPr>
            <w:r w:rsidRPr="00EE77BB">
              <w:t>Reguliari kontrolė ir priežiūra</w:t>
            </w:r>
          </w:p>
        </w:tc>
        <w:tc>
          <w:tcPr>
            <w:tcW w:w="5237" w:type="dxa"/>
          </w:tcPr>
          <w:p w14:paraId="3EA6F6C3" w14:textId="77777777" w:rsidR="00C25CA5" w:rsidRPr="00EE77BB" w:rsidRDefault="00C25CA5" w:rsidP="00224F07">
            <w:pPr>
              <w:spacing w:before="60" w:after="60"/>
              <w:rPr>
                <w:i/>
                <w:iCs/>
              </w:rPr>
            </w:pPr>
          </w:p>
        </w:tc>
      </w:tr>
    </w:tbl>
    <w:p w14:paraId="7DD3F1F6" w14:textId="2566A37D" w:rsidR="00F8343D" w:rsidRPr="00EE77BB" w:rsidRDefault="00F8343D" w:rsidP="00C25CA5">
      <w:pPr>
        <w:spacing w:before="0"/>
        <w:rPr>
          <w:b/>
          <w:bCs/>
        </w:rPr>
      </w:pPr>
    </w:p>
    <w:p w14:paraId="6D9AB279" w14:textId="77777777" w:rsidR="00F8343D" w:rsidRPr="00EE77BB" w:rsidRDefault="00F8343D">
      <w:pPr>
        <w:spacing w:before="0"/>
        <w:rPr>
          <w:b/>
          <w:bCs/>
        </w:rPr>
      </w:pPr>
      <w:r w:rsidRPr="00EE77BB">
        <w:rPr>
          <w:b/>
          <w:bCs/>
        </w:rPr>
        <w:br w:type="page"/>
      </w:r>
    </w:p>
    <w:p w14:paraId="30681E7E" w14:textId="77777777" w:rsidR="00F8343D" w:rsidRPr="00EE77BB" w:rsidRDefault="00F8343D" w:rsidP="00C25CA5">
      <w:pPr>
        <w:spacing w:before="0"/>
        <w:rPr>
          <w:b/>
          <w:bCs/>
        </w:rPr>
      </w:pPr>
    </w:p>
    <w:tbl>
      <w:tblPr>
        <w:tblStyle w:val="TableGrid"/>
        <w:tblW w:w="0" w:type="auto"/>
        <w:tblLook w:val="04A0" w:firstRow="1" w:lastRow="0" w:firstColumn="1" w:lastColumn="0" w:noHBand="0" w:noVBand="1"/>
      </w:tblPr>
      <w:tblGrid>
        <w:gridCol w:w="10194"/>
      </w:tblGrid>
      <w:tr w:rsidR="00F8343D" w:rsidRPr="00EE77BB" w14:paraId="736F36B9" w14:textId="77777777" w:rsidTr="00224F07">
        <w:trPr>
          <w:trHeight w:val="351"/>
        </w:trPr>
        <w:tc>
          <w:tcPr>
            <w:tcW w:w="10194" w:type="dxa"/>
            <w:shd w:val="clear" w:color="auto" w:fill="D4E2ED" w:themeFill="accent2" w:themeFillTint="33"/>
          </w:tcPr>
          <w:p w14:paraId="46F656DD" w14:textId="6E07DC90" w:rsidR="00F8343D" w:rsidRPr="00EE77BB" w:rsidRDefault="00F8343D" w:rsidP="00224F07">
            <w:pPr>
              <w:tabs>
                <w:tab w:val="left" w:pos="3830"/>
              </w:tabs>
              <w:rPr>
                <w:b/>
                <w:bCs/>
                <w:sz w:val="24"/>
                <w:szCs w:val="24"/>
              </w:rPr>
            </w:pPr>
            <w:r w:rsidRPr="00EE77BB">
              <w:rPr>
                <w:b/>
                <w:bCs/>
                <w:color w:val="007BB2" w:themeColor="background2"/>
                <w:sz w:val="24"/>
                <w:szCs w:val="24"/>
              </w:rPr>
              <w:t>Nuotraukos</w:t>
            </w:r>
          </w:p>
        </w:tc>
      </w:tr>
      <w:tr w:rsidR="00F8343D" w:rsidRPr="00EE77BB" w14:paraId="306A8B97" w14:textId="77777777" w:rsidTr="00224F07">
        <w:trPr>
          <w:trHeight w:val="3606"/>
        </w:trPr>
        <w:tc>
          <w:tcPr>
            <w:tcW w:w="10194" w:type="dxa"/>
            <w:vAlign w:val="center"/>
          </w:tcPr>
          <w:p w14:paraId="0C933A44" w14:textId="2199DFEC" w:rsidR="00F8343D" w:rsidRPr="00EE77BB" w:rsidRDefault="00AA0998" w:rsidP="00224F07">
            <w:pPr>
              <w:keepNext/>
              <w:spacing w:before="60" w:after="60"/>
              <w:jc w:val="center"/>
            </w:pPr>
            <w:r w:rsidRPr="00AA0998">
              <w:rPr>
                <w:noProof/>
              </w:rPr>
              <w:drawing>
                <wp:inline distT="0" distB="0" distL="0" distR="0" wp14:anchorId="29393AA0" wp14:editId="6FE9FB6F">
                  <wp:extent cx="5669280" cy="4315323"/>
                  <wp:effectExtent l="0" t="0" r="7620" b="9525"/>
                  <wp:docPr id="3050261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670824" cy="4316498"/>
                          </a:xfrm>
                          <a:prstGeom prst="rect">
                            <a:avLst/>
                          </a:prstGeom>
                          <a:noFill/>
                          <a:ln>
                            <a:noFill/>
                          </a:ln>
                        </pic:spPr>
                      </pic:pic>
                    </a:graphicData>
                  </a:graphic>
                </wp:inline>
              </w:drawing>
            </w:r>
          </w:p>
          <w:p w14:paraId="072EFB47" w14:textId="3CA30B25" w:rsidR="00F8343D" w:rsidRPr="00EE77BB" w:rsidRDefault="00F8343D" w:rsidP="00224F07">
            <w:pPr>
              <w:pStyle w:val="Caption"/>
              <w:spacing w:before="60" w:after="60"/>
              <w:jc w:val="center"/>
              <w:rPr>
                <w:rFonts w:cs="Calibri"/>
                <w:sz w:val="20"/>
                <w:szCs w:val="20"/>
                <w:lang w:eastAsia="de-DE"/>
              </w:rPr>
            </w:pPr>
            <w:r w:rsidRPr="00EE77BB">
              <w:fldChar w:fldCharType="begin"/>
            </w:r>
            <w:r w:rsidRPr="00EE77BB">
              <w:instrText xml:space="preserve"> SEQ Abbildung \* ARABIC </w:instrText>
            </w:r>
            <w:r w:rsidRPr="00EE77BB">
              <w:fldChar w:fldCharType="separate"/>
            </w:r>
            <w:r w:rsidR="00876B2F">
              <w:rPr>
                <w:noProof/>
              </w:rPr>
              <w:t>1</w:t>
            </w:r>
            <w:r w:rsidRPr="00EE77BB">
              <w:fldChar w:fldCharType="end"/>
            </w:r>
            <w:r w:rsidR="00A351AF">
              <w:t>2</w:t>
            </w:r>
            <w:r w:rsidR="00F429BB">
              <w:t xml:space="preserve"> pav.</w:t>
            </w:r>
            <w:r w:rsidRPr="00EE77BB">
              <w:t>:</w:t>
            </w:r>
            <w:r w:rsidR="00F429BB">
              <w:t xml:space="preserve"> </w:t>
            </w:r>
            <w:r w:rsidRPr="00EE77BB">
              <w:t>Elektrinis durų pritraukėjas©  Johanna Fink</w:t>
            </w:r>
          </w:p>
        </w:tc>
      </w:tr>
    </w:tbl>
    <w:p w14:paraId="370A124C" w14:textId="5542C6DD" w:rsidR="00C25CA5" w:rsidRPr="00EE77BB" w:rsidRDefault="00C25CA5" w:rsidP="00C25CA5">
      <w:pPr>
        <w:spacing w:before="0"/>
        <w:rPr>
          <w:b/>
          <w:bCs/>
        </w:rPr>
      </w:pPr>
      <w:r w:rsidRPr="00EE77BB">
        <w:rPr>
          <w:b/>
          <w:bCs/>
        </w:rPr>
        <w:br w:type="page"/>
      </w:r>
    </w:p>
    <w:p w14:paraId="0298655D" w14:textId="77777777" w:rsidR="00C22F2B" w:rsidRPr="00EE77BB" w:rsidRDefault="00C22F2B" w:rsidP="00070590">
      <w:pPr>
        <w:pStyle w:val="Heading2"/>
      </w:pPr>
      <w:bookmarkStart w:id="40" w:name="_Toc192794841"/>
      <w:r w:rsidRPr="00EE77BB">
        <w:lastRenderedPageBreak/>
        <w:t>Vamzdžių izoliacija</w:t>
      </w:r>
      <w:bookmarkEnd w:id="40"/>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C22F2B" w:rsidRPr="00EE77BB" w14:paraId="4E6808F0"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B754F18" w14:textId="77777777" w:rsidR="00C22F2B" w:rsidRPr="00EE77BB" w:rsidRDefault="00C22F2B" w:rsidP="00224F07">
            <w:pPr>
              <w:spacing w:before="60" w:after="60"/>
              <w:rPr>
                <w:i/>
                <w:iCs/>
                <w:color w:val="7B6A6B" w:themeColor="accent4"/>
              </w:rPr>
            </w:pPr>
            <w:r w:rsidRPr="00EE77BB">
              <w:rPr>
                <w:rStyle w:val="Heading3Char"/>
                <w:lang w:val="lt-LT"/>
              </w:rPr>
              <w:t>Trumpas aprašymas</w:t>
            </w:r>
          </w:p>
        </w:tc>
      </w:tr>
      <w:tr w:rsidR="00C22F2B" w:rsidRPr="00EE77BB" w14:paraId="7C5A50BC" w14:textId="77777777" w:rsidTr="00224F07">
        <w:trPr>
          <w:trHeight w:val="2672"/>
        </w:trPr>
        <w:tc>
          <w:tcPr>
            <w:tcW w:w="10292" w:type="dxa"/>
            <w:tcBorders>
              <w:top w:val="single" w:sz="4" w:space="0" w:color="auto"/>
            </w:tcBorders>
          </w:tcPr>
          <w:p w14:paraId="082BB908" w14:textId="6D77531B" w:rsidR="00C22F2B" w:rsidRPr="00EE77BB" w:rsidRDefault="00C22F2B" w:rsidP="00224F07">
            <w:pPr>
              <w:pStyle w:val="StandardText"/>
              <w:spacing w:before="60" w:after="60"/>
            </w:pPr>
            <w:r w:rsidRPr="00EE77BB">
              <w:t xml:space="preserve">Dėl neizoliuotų vamzdynų ir jungiamųjų detalių gali būti sunaudojama iki 25 proc. visos pastato šildymo energijos, nes </w:t>
            </w:r>
            <w:r w:rsidR="00ED48F3">
              <w:t xml:space="preserve">iki šildomos patalpos einantys </w:t>
            </w:r>
            <w:r w:rsidRPr="00EE77BB">
              <w:t>vamzdžiai p</w:t>
            </w:r>
            <w:r w:rsidR="00ED48F3">
              <w:t xml:space="preserve">akeliui </w:t>
            </w:r>
            <w:r w:rsidRPr="00EE77BB">
              <w:t>šilumą atiduoda į nešildomas patalpas ar sienas. Naudinga priemonė yra vamzdžių, vamzdynų, jungiamųjų detalių ir flanšų (taip pat karšto vandens rezervuarų ir talpyklų) šiluminė izoliacija izoliacinėmis medžiagomis ir sandarinimo juostomis, kad šiluma nepatektų į išorę. Tai gali būti paprastas ir nebrangus būdas taupyti energiją ir sumažinti išlaidas.</w:t>
            </w:r>
          </w:p>
          <w:p w14:paraId="10661338" w14:textId="77777777" w:rsidR="00C22F2B" w:rsidRPr="00EE77BB" w:rsidRDefault="00C22F2B" w:rsidP="00224F07">
            <w:pPr>
              <w:pStyle w:val="StandardText"/>
              <w:spacing w:before="60" w:after="60"/>
            </w:pPr>
            <w:r w:rsidRPr="00EE77BB">
              <w:t xml:space="preserve">Svarbiausia apšiltinti rūsio patalpas, nes dėl nešildomų rūsių patiriami dideli energijos nuostoliai pačioje šilumos sistemos pradžioje. </w:t>
            </w:r>
          </w:p>
          <w:p w14:paraId="36FBFE5F" w14:textId="2A6EEB37" w:rsidR="00C22F2B" w:rsidRPr="00EE77BB" w:rsidRDefault="00C22F2B" w:rsidP="00224F07">
            <w:pPr>
              <w:pStyle w:val="StandardText"/>
              <w:spacing w:before="60" w:after="60"/>
            </w:pPr>
            <w:r w:rsidRPr="00EE77BB">
              <w:t xml:space="preserve">Pirmiausia reikia </w:t>
            </w:r>
            <w:r w:rsidR="00ED48F3">
              <w:t>apšiltinti</w:t>
            </w:r>
            <w:r w:rsidRPr="00EE77BB">
              <w:t xml:space="preserve"> lengvai prieinamus vamzdžius, ap</w:t>
            </w:r>
            <w:r w:rsidR="00336A81">
              <w:t>dengiant</w:t>
            </w:r>
            <w:r w:rsidRPr="00EE77BB">
              <w:t xml:space="preserve"> vamzdžius ir jungiamąsias detales putplasčio vamzdeliais</w:t>
            </w:r>
            <w:r w:rsidR="00336A81">
              <w:t xml:space="preserve"> (kevalais)</w:t>
            </w:r>
            <w:r w:rsidRPr="00EE77BB">
              <w:t xml:space="preserve">. </w:t>
            </w:r>
            <w:r w:rsidR="00ED48F3">
              <w:t>Tai</w:t>
            </w:r>
            <w:r w:rsidRPr="00EE77BB">
              <w:t xml:space="preserve"> galima atlikti </w:t>
            </w:r>
            <w:r w:rsidR="00ED48F3">
              <w:t>patiems</w:t>
            </w:r>
            <w:r w:rsidRPr="00EE77BB">
              <w:t>. Kiti šildymo prietaisai gali būti sunkiau pasiekiami, todėl jiems prireiks specializuotos įmonės arba techninės priežiūros darbuotojų.</w:t>
            </w:r>
          </w:p>
        </w:tc>
      </w:tr>
      <w:tr w:rsidR="00C22F2B" w:rsidRPr="00EE77BB" w14:paraId="13796490" w14:textId="77777777" w:rsidTr="00224F07">
        <w:trPr>
          <w:trHeight w:val="261"/>
        </w:trPr>
        <w:tc>
          <w:tcPr>
            <w:tcW w:w="10292" w:type="dxa"/>
          </w:tcPr>
          <w:p w14:paraId="2FD82E6A" w14:textId="3A6AB692" w:rsidR="00C22F2B" w:rsidRPr="00EE77BB" w:rsidRDefault="00C22F2B" w:rsidP="00224F07">
            <w:pPr>
              <w:spacing w:before="60" w:after="60"/>
              <w:rPr>
                <w:i/>
                <w:iCs/>
                <w:color w:val="4B4B4D" w:themeColor="text1"/>
              </w:rPr>
            </w:pPr>
            <w:r w:rsidRPr="00EE77BB">
              <w:rPr>
                <w:i/>
                <w:iCs/>
                <w:color w:val="4B4B4D" w:themeColor="text1"/>
              </w:rPr>
              <w:t>#i</w:t>
            </w:r>
            <w:r w:rsidR="00ED48F3">
              <w:rPr>
                <w:i/>
                <w:iCs/>
                <w:color w:val="4B4B4D" w:themeColor="text1"/>
              </w:rPr>
              <w:t>zoliacija</w:t>
            </w:r>
            <w:r w:rsidRPr="00EE77BB">
              <w:rPr>
                <w:i/>
                <w:iCs/>
                <w:color w:val="4B4B4D" w:themeColor="text1"/>
              </w:rPr>
              <w:t xml:space="preserve"> #</w:t>
            </w:r>
            <w:r w:rsidR="00ED48F3">
              <w:rPr>
                <w:i/>
                <w:iCs/>
                <w:color w:val="4B4B4D" w:themeColor="text1"/>
              </w:rPr>
              <w:t>vamzdžiųizoliacija</w:t>
            </w:r>
            <w:r w:rsidRPr="00EE77BB">
              <w:rPr>
                <w:i/>
                <w:iCs/>
                <w:color w:val="4B4B4D" w:themeColor="text1"/>
              </w:rPr>
              <w:t xml:space="preserve"> #</w:t>
            </w:r>
            <w:r w:rsidR="00ED48F3">
              <w:rPr>
                <w:i/>
                <w:iCs/>
                <w:color w:val="4B4B4D" w:themeColor="text1"/>
              </w:rPr>
              <w:t>vamzdžiai</w:t>
            </w:r>
            <w:r w:rsidR="00070590" w:rsidRPr="00EE77BB">
              <w:rPr>
                <w:i/>
                <w:iCs/>
                <w:color w:val="4B4B4D" w:themeColor="text1"/>
              </w:rPr>
              <w:t xml:space="preserve"> </w:t>
            </w:r>
            <w:r w:rsidRPr="00EE77BB">
              <w:rPr>
                <w:i/>
                <w:iCs/>
                <w:color w:val="4B4B4D" w:themeColor="text1"/>
              </w:rPr>
              <w:t>#</w:t>
            </w:r>
            <w:r w:rsidR="00ED48F3">
              <w:rPr>
                <w:i/>
                <w:iCs/>
                <w:color w:val="4B4B4D" w:themeColor="text1"/>
              </w:rPr>
              <w:t>karštasvanduo</w:t>
            </w:r>
            <w:r w:rsidRPr="00EE77BB">
              <w:rPr>
                <w:i/>
                <w:iCs/>
                <w:color w:val="4B4B4D" w:themeColor="text1"/>
              </w:rPr>
              <w:t xml:space="preserve"> #</w:t>
            </w:r>
            <w:r w:rsidR="00ED48F3">
              <w:rPr>
                <w:i/>
                <w:iCs/>
                <w:color w:val="4B4B4D" w:themeColor="text1"/>
              </w:rPr>
              <w:t>vandenstalpykla</w:t>
            </w:r>
            <w:r w:rsidRPr="00EE77BB">
              <w:rPr>
                <w:i/>
                <w:iCs/>
                <w:color w:val="4B4B4D" w:themeColor="text1"/>
              </w:rPr>
              <w:t xml:space="preserve"> #</w:t>
            </w:r>
            <w:r w:rsidR="00ED48F3">
              <w:rPr>
                <w:i/>
                <w:iCs/>
                <w:color w:val="4B4B4D" w:themeColor="text1"/>
              </w:rPr>
              <w:t>karšt</w:t>
            </w:r>
            <w:r w:rsidR="006C3068">
              <w:rPr>
                <w:i/>
                <w:iCs/>
                <w:color w:val="4B4B4D" w:themeColor="text1"/>
              </w:rPr>
              <w:t>ovandenstiekimas</w:t>
            </w:r>
            <w:r w:rsidRPr="00EE77BB">
              <w:rPr>
                <w:i/>
                <w:iCs/>
                <w:color w:val="4B4B4D" w:themeColor="text1"/>
              </w:rPr>
              <w:t xml:space="preserve"> #</w:t>
            </w:r>
            <w:r w:rsidR="00ED48F3">
              <w:rPr>
                <w:i/>
                <w:iCs/>
                <w:color w:val="4B4B4D" w:themeColor="text1"/>
              </w:rPr>
              <w:t>vandentiekis</w:t>
            </w:r>
          </w:p>
        </w:tc>
      </w:tr>
    </w:tbl>
    <w:p w14:paraId="3313A9CD" w14:textId="77777777" w:rsidR="00C22F2B" w:rsidRPr="00EE77BB" w:rsidRDefault="00C22F2B" w:rsidP="00C22F2B">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C22F2B" w:rsidRPr="00EE77BB" w14:paraId="6F81AC76"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465EDE0" w14:textId="720C23BA" w:rsidR="00C22F2B"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5635A08" w14:textId="3C526BAB" w:rsidR="00C22F2B" w:rsidRPr="00EE77BB" w:rsidRDefault="00C11CDA" w:rsidP="00224F07">
            <w:pPr>
              <w:pStyle w:val="Companyname"/>
              <w:rPr>
                <w:rStyle w:val="Heading3Char"/>
                <w:lang w:val="lt-LT"/>
              </w:rPr>
            </w:pPr>
            <w:r>
              <w:rPr>
                <w:rStyle w:val="Heading3Char"/>
                <w:lang w:val="lt-LT"/>
              </w:rPr>
              <w:t>Pastato kategorija</w:t>
            </w:r>
          </w:p>
        </w:tc>
      </w:tr>
      <w:tr w:rsidR="00C22F2B" w:rsidRPr="00EE77BB" w14:paraId="0A80AB11" w14:textId="77777777" w:rsidTr="00224F07">
        <w:trPr>
          <w:trHeight w:val="593"/>
        </w:trPr>
        <w:tc>
          <w:tcPr>
            <w:tcW w:w="2551" w:type="dxa"/>
            <w:tcBorders>
              <w:top w:val="single" w:sz="4" w:space="0" w:color="auto"/>
            </w:tcBorders>
            <w:vAlign w:val="center"/>
          </w:tcPr>
          <w:p w14:paraId="5CC2169D" w14:textId="77777777" w:rsidR="00C22F2B"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2093732169"/>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1CEA66AB" w14:textId="77777777" w:rsidR="00C22F2B"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404960961"/>
                <w14:checkbox>
                  <w14:checked w14:val="0"/>
                  <w14:checkedState w14:val="2612" w14:font="MS Gothic"/>
                  <w14:uncheckedState w14:val="2610" w14:font="MS Gothic"/>
                </w14:checkbox>
              </w:sdtPr>
              <w:sdtContent>
                <w:r w:rsidR="00C22F2B" w:rsidRPr="00EE77BB">
                  <w:rPr>
                    <w:rFonts w:ascii="MS Gothic" w:eastAsia="MS Gothic" w:hAnsi="MS Gothic" w:hint="eastAsia"/>
                    <w:sz w:val="22"/>
                    <w:szCs w:val="22"/>
                  </w:rPr>
                  <w:t>☐</w:t>
                </w:r>
              </w:sdtContent>
            </w:sdt>
            <w:r w:rsidR="00C22F2B"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67717B98" w14:textId="77777777" w:rsidR="00C22F2B" w:rsidRPr="00EE77BB"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795877115"/>
                <w14:checkbox>
                  <w14:checked w14:val="0"/>
                  <w14:checkedState w14:val="2612" w14:font="MS Gothic"/>
                  <w14:uncheckedState w14:val="2610" w14:font="MS Gothic"/>
                </w14:checkbox>
              </w:sdtPr>
              <w:sdtContent>
                <w:r w:rsidR="00C22F2B" w:rsidRPr="00EE77BB">
                  <w:rPr>
                    <w:rFonts w:ascii="MS Gothic" w:eastAsia="MS Gothic" w:hAnsi="MS Gothic" w:hint="eastAsia"/>
                    <w:bCs/>
                    <w:color w:val="4B4B4D" w:themeColor="text1"/>
                    <w:sz w:val="22"/>
                    <w:szCs w:val="22"/>
                  </w:rPr>
                  <w:t>☐</w:t>
                </w:r>
              </w:sdtContent>
            </w:sdt>
            <w:r w:rsidR="00C22F2B" w:rsidRPr="00EE77BB">
              <w:rPr>
                <w:sz w:val="22"/>
                <w:szCs w:val="22"/>
              </w:rPr>
              <w:t xml:space="preserve"> Administracinis </w:t>
            </w:r>
          </w:p>
        </w:tc>
        <w:tc>
          <w:tcPr>
            <w:tcW w:w="2519" w:type="dxa"/>
            <w:tcBorders>
              <w:top w:val="single" w:sz="4" w:space="0" w:color="auto"/>
            </w:tcBorders>
            <w:vAlign w:val="center"/>
          </w:tcPr>
          <w:p w14:paraId="079F6F62" w14:textId="77777777" w:rsidR="00C22F2B" w:rsidRPr="00EE77BB"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614906274"/>
                <w14:checkbox>
                  <w14:checked w14:val="0"/>
                  <w14:checkedState w14:val="2612" w14:font="MS Gothic"/>
                  <w14:uncheckedState w14:val="2610" w14:font="MS Gothic"/>
                </w14:checkbox>
              </w:sdtPr>
              <w:sdtContent>
                <w:r w:rsidR="00C22F2B" w:rsidRPr="00EE77BB">
                  <w:rPr>
                    <w:rFonts w:ascii="MS Gothic" w:eastAsia="MS Gothic" w:hAnsi="MS Gothic" w:hint="eastAsia"/>
                    <w:bCs/>
                    <w:color w:val="4B4B4D" w:themeColor="text1"/>
                    <w:sz w:val="22"/>
                    <w:szCs w:val="22"/>
                  </w:rPr>
                  <w:t>☐</w:t>
                </w:r>
              </w:sdtContent>
            </w:sdt>
            <w:r w:rsidR="00C22F2B" w:rsidRPr="00EE77BB">
              <w:rPr>
                <w:rStyle w:val="Heading3Char"/>
                <w:b w:val="0"/>
                <w:color w:val="535353"/>
                <w:sz w:val="22"/>
                <w:szCs w:val="22"/>
                <w:lang w:val="lt-LT"/>
              </w:rPr>
              <w:t xml:space="preserve"> Švietimo ar socialinė</w:t>
            </w:r>
            <w:r w:rsidR="00C22F2B" w:rsidRPr="00EE77BB">
              <w:rPr>
                <w:rStyle w:val="Heading3Char"/>
                <w:color w:val="535353"/>
                <w:lang w:val="lt-LT"/>
              </w:rPr>
              <w:t xml:space="preserve">     </w:t>
            </w:r>
            <w:r w:rsidR="00C22F2B" w:rsidRPr="00EE77BB">
              <w:rPr>
                <w:rStyle w:val="Heading3Char"/>
                <w:b w:val="0"/>
                <w:color w:val="535353"/>
                <w:sz w:val="22"/>
                <w:szCs w:val="22"/>
                <w:lang w:val="lt-LT"/>
              </w:rPr>
              <w:t xml:space="preserve"> įstaiga</w:t>
            </w:r>
          </w:p>
        </w:tc>
      </w:tr>
      <w:tr w:rsidR="00C22F2B" w:rsidRPr="00EE77BB" w14:paraId="5F1ACA46" w14:textId="77777777" w:rsidTr="00224F07">
        <w:trPr>
          <w:trHeight w:val="593"/>
        </w:trPr>
        <w:tc>
          <w:tcPr>
            <w:tcW w:w="2551" w:type="dxa"/>
            <w:vAlign w:val="center"/>
          </w:tcPr>
          <w:p w14:paraId="052F61F4" w14:textId="77777777" w:rsidR="00C22F2B"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895126513"/>
                <w14:checkbox>
                  <w14:checked w14:val="0"/>
                  <w14:checkedState w14:val="2612" w14:font="MS Gothic"/>
                  <w14:uncheckedState w14:val="2610" w14:font="MS Gothic"/>
                </w14:checkbox>
              </w:sdtPr>
              <w:sdtContent>
                <w:r w:rsidR="00C22F2B" w:rsidRPr="00EE77BB">
                  <w:rPr>
                    <w:rFonts w:ascii="MS Gothic" w:eastAsia="MS Gothic" w:hAnsi="MS Gothic" w:hint="eastAsia"/>
                    <w:sz w:val="22"/>
                    <w:szCs w:val="22"/>
                  </w:rPr>
                  <w:t>☐</w:t>
                </w:r>
              </w:sdtContent>
            </w:sdt>
            <w:r w:rsidR="00C22F2B"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05CD78A7" w14:textId="77777777" w:rsidR="00C22F2B"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272856975"/>
                <w14:checkbox>
                  <w14:checked w14:val="0"/>
                  <w14:checkedState w14:val="2612" w14:font="MS Gothic"/>
                  <w14:uncheckedState w14:val="2610" w14:font="MS Gothic"/>
                </w14:checkbox>
              </w:sdtPr>
              <w:sdtContent>
                <w:r w:rsidR="00C22F2B" w:rsidRPr="00EE77BB">
                  <w:rPr>
                    <w:rFonts w:ascii="MS Gothic" w:eastAsia="MS Gothic" w:hAnsi="MS Gothic" w:hint="eastAsia"/>
                    <w:sz w:val="22"/>
                    <w:szCs w:val="22"/>
                  </w:rPr>
                  <w:t>☐</w:t>
                </w:r>
              </w:sdtContent>
            </w:sdt>
            <w:r w:rsidR="00C22F2B"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369A5C2F" w14:textId="77777777" w:rsidR="00C22F2B" w:rsidRPr="00EE77BB" w:rsidRDefault="00000000" w:rsidP="00224F07">
            <w:pPr>
              <w:pStyle w:val="Companyname"/>
              <w:rPr>
                <w:rStyle w:val="Heading3Char"/>
                <w:b w:val="0"/>
                <w:color w:val="auto"/>
                <w:sz w:val="22"/>
                <w:szCs w:val="22"/>
                <w:lang w:val="lt-LT"/>
              </w:rPr>
            </w:pPr>
            <w:sdt>
              <w:sdtPr>
                <w:rPr>
                  <w:b/>
                  <w:bCs/>
                  <w:color w:val="4B4B4D" w:themeColor="text1"/>
                  <w:sz w:val="22"/>
                  <w:szCs w:val="22"/>
                  <w:lang w:val="en-GB"/>
                </w:rPr>
                <w:id w:val="1231267230"/>
                <w14:checkbox>
                  <w14:checked w14:val="0"/>
                  <w14:checkedState w14:val="2612" w14:font="MS Gothic"/>
                  <w14:uncheckedState w14:val="2610" w14:font="MS Gothic"/>
                </w14:checkbox>
              </w:sdtPr>
              <w:sdtContent>
                <w:r w:rsidR="00C22F2B" w:rsidRPr="00EE77BB">
                  <w:rPr>
                    <w:rFonts w:ascii="MS Gothic" w:eastAsia="MS Gothic" w:hAnsi="MS Gothic" w:hint="eastAsia"/>
                    <w:bCs/>
                    <w:color w:val="4B4B4D" w:themeColor="text1"/>
                    <w:sz w:val="22"/>
                    <w:szCs w:val="22"/>
                  </w:rPr>
                  <w:t>☐</w:t>
                </w:r>
              </w:sdtContent>
            </w:sdt>
            <w:r w:rsidR="00C22F2B" w:rsidRPr="00EE77BB">
              <w:rPr>
                <w:rStyle w:val="Heading3Char"/>
                <w:b w:val="0"/>
                <w:color w:val="4B4B4D" w:themeColor="text1"/>
                <w:sz w:val="22"/>
                <w:szCs w:val="22"/>
                <w:lang w:val="lt-LT"/>
              </w:rPr>
              <w:t xml:space="preserve"> Komercinis</w:t>
            </w:r>
          </w:p>
        </w:tc>
        <w:tc>
          <w:tcPr>
            <w:tcW w:w="2519" w:type="dxa"/>
            <w:vAlign w:val="center"/>
          </w:tcPr>
          <w:p w14:paraId="5ACF55C8" w14:textId="77777777" w:rsidR="00C22F2B" w:rsidRPr="00EE77BB" w:rsidRDefault="00000000" w:rsidP="00224F07">
            <w:pPr>
              <w:rPr>
                <w:rStyle w:val="Heading3Char"/>
                <w:b w:val="0"/>
                <w:color w:val="auto"/>
                <w:sz w:val="22"/>
                <w:szCs w:val="22"/>
                <w:lang w:val="lt-LT"/>
              </w:rPr>
            </w:pPr>
            <w:sdt>
              <w:sdtPr>
                <w:rPr>
                  <w:b/>
                  <w:color w:val="4B4B4D" w:themeColor="text1"/>
                  <w:sz w:val="24"/>
                  <w:szCs w:val="24"/>
                  <w:lang w:val="en-GB"/>
                </w:rPr>
                <w:id w:val="-23640079"/>
                <w14:checkbox>
                  <w14:checked w14:val="0"/>
                  <w14:checkedState w14:val="2612" w14:font="MS Gothic"/>
                  <w14:uncheckedState w14:val="2610" w14:font="MS Gothic"/>
                </w14:checkbox>
              </w:sdtPr>
              <w:sdtContent>
                <w:r w:rsidR="00C22F2B" w:rsidRPr="00EE77BB">
                  <w:rPr>
                    <w:rFonts w:ascii="MS Gothic" w:eastAsia="MS Gothic" w:hAnsi="MS Gothic" w:hint="eastAsia"/>
                    <w:color w:val="4B4B4D" w:themeColor="text1"/>
                    <w:sz w:val="24"/>
                    <w:szCs w:val="24"/>
                  </w:rPr>
                  <w:t>☐</w:t>
                </w:r>
              </w:sdtContent>
            </w:sdt>
            <w:r w:rsidR="00C22F2B" w:rsidRPr="00EE77BB">
              <w:rPr>
                <w:color w:val="4B4B4D" w:themeColor="text1"/>
              </w:rPr>
              <w:t xml:space="preserve"> Gyvenamasis būstas</w:t>
            </w:r>
          </w:p>
        </w:tc>
      </w:tr>
      <w:tr w:rsidR="00C22F2B" w:rsidRPr="00EE77BB" w14:paraId="3DA6D923" w14:textId="77777777" w:rsidTr="00224F07">
        <w:trPr>
          <w:trHeight w:val="593"/>
        </w:trPr>
        <w:tc>
          <w:tcPr>
            <w:tcW w:w="2551" w:type="dxa"/>
            <w:vAlign w:val="center"/>
          </w:tcPr>
          <w:p w14:paraId="21CEB97F" w14:textId="51AE0B70" w:rsidR="00C22F2B" w:rsidRPr="00EE77BB" w:rsidRDefault="00000000" w:rsidP="00224F07">
            <w:pPr>
              <w:pStyle w:val="Companyname"/>
              <w:rPr>
                <w:rStyle w:val="Heading3Char"/>
                <w:b w:val="0"/>
                <w:color w:val="auto"/>
                <w:sz w:val="22"/>
                <w:szCs w:val="22"/>
                <w:lang w:val="lt-LT"/>
              </w:rPr>
            </w:pPr>
            <w:sdt>
              <w:sdtPr>
                <w:rPr>
                  <w:b/>
                  <w:color w:val="007BB2" w:themeColor="background2"/>
                  <w:sz w:val="22"/>
                  <w:szCs w:val="22"/>
                  <w:lang w:val="en-GB"/>
                </w:rPr>
                <w:id w:val="1281534613"/>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12AEFD5A" w14:textId="77777777" w:rsidR="00C22F2B" w:rsidRPr="00EE77BB" w:rsidRDefault="00000000" w:rsidP="00224F07">
            <w:pPr>
              <w:pStyle w:val="Companyname"/>
              <w:rPr>
                <w:rStyle w:val="Heading3Char"/>
                <w:b w:val="0"/>
                <w:color w:val="auto"/>
                <w:sz w:val="22"/>
                <w:szCs w:val="22"/>
                <w:u w:val="single"/>
                <w:lang w:val="lt-LT"/>
              </w:rPr>
            </w:pPr>
            <w:sdt>
              <w:sdtPr>
                <w:rPr>
                  <w:b/>
                  <w:color w:val="007BB2" w:themeColor="background2"/>
                  <w:sz w:val="22"/>
                  <w:szCs w:val="22"/>
                  <w:lang w:val="en-GB"/>
                </w:rPr>
                <w:id w:val="2025047284"/>
                <w14:checkbox>
                  <w14:checked w14:val="0"/>
                  <w14:checkedState w14:val="2612" w14:font="MS Gothic"/>
                  <w14:uncheckedState w14:val="2610" w14:font="MS Gothic"/>
                </w14:checkbox>
              </w:sdtPr>
              <w:sdtContent>
                <w:r w:rsidR="00C22F2B" w:rsidRPr="00EE77BB">
                  <w:rPr>
                    <w:rFonts w:ascii="MS Gothic" w:eastAsia="MS Gothic" w:hAnsi="MS Gothic" w:hint="eastAsia"/>
                    <w:sz w:val="22"/>
                    <w:szCs w:val="22"/>
                  </w:rPr>
                  <w:t>☐</w:t>
                </w:r>
              </w:sdtContent>
            </w:sdt>
            <w:r w:rsidR="00C22F2B" w:rsidRPr="00EE77BB">
              <w:rPr>
                <w:sz w:val="22"/>
                <w:szCs w:val="22"/>
                <w:u w:val="single"/>
              </w:rPr>
              <w:t xml:space="preserve">   </w:t>
            </w:r>
          </w:p>
        </w:tc>
        <w:tc>
          <w:tcPr>
            <w:tcW w:w="2816" w:type="dxa"/>
            <w:tcBorders>
              <w:left w:val="single" w:sz="4" w:space="0" w:color="auto"/>
            </w:tcBorders>
            <w:vAlign w:val="center"/>
          </w:tcPr>
          <w:p w14:paraId="5E3A32B8" w14:textId="09E4462E" w:rsidR="00C22F2B" w:rsidRPr="00EE77BB" w:rsidRDefault="00000000" w:rsidP="00224F07">
            <w:pPr>
              <w:pStyle w:val="Companyname"/>
              <w:rPr>
                <w:rStyle w:val="Heading3Char"/>
                <w:b w:val="0"/>
                <w:color w:val="535353"/>
                <w:sz w:val="22"/>
                <w:szCs w:val="22"/>
                <w:lang w:val="lt-LT"/>
              </w:rPr>
            </w:pPr>
            <w:sdt>
              <w:sdtPr>
                <w:rPr>
                  <w:b/>
                  <w:bCs/>
                  <w:color w:val="4B4B4D" w:themeColor="text1"/>
                  <w:sz w:val="22"/>
                  <w:szCs w:val="22"/>
                  <w:lang w:val="en-GB"/>
                </w:rPr>
                <w:id w:val="801969203"/>
                <w14:checkbox>
                  <w14:checked w14:val="0"/>
                  <w14:checkedState w14:val="2612" w14:font="MS Gothic"/>
                  <w14:uncheckedState w14:val="2610" w14:font="MS Gothic"/>
                </w14:checkbox>
              </w:sdtPr>
              <w:sdtContent>
                <w:r w:rsidR="00C22F2B" w:rsidRPr="00EE77BB">
                  <w:rPr>
                    <w:rFonts w:ascii="MS Gothic" w:eastAsia="MS Gothic" w:hAnsi="MS Gothic" w:hint="eastAsia"/>
                    <w:bCs/>
                    <w:color w:val="4B4B4D" w:themeColor="text1"/>
                    <w:sz w:val="22"/>
                    <w:szCs w:val="22"/>
                  </w:rPr>
                  <w:t>☐</w:t>
                </w:r>
              </w:sdtContent>
            </w:sdt>
            <w:r w:rsidR="00C22F2B"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p w14:paraId="79B8B28E" w14:textId="77777777" w:rsidR="00C22F2B" w:rsidRPr="00EE77BB" w:rsidRDefault="00000000" w:rsidP="00224F07">
            <w:pPr>
              <w:rPr>
                <w:rStyle w:val="Heading3Char"/>
                <w:b w:val="0"/>
                <w:color w:val="auto"/>
                <w:sz w:val="22"/>
                <w:szCs w:val="22"/>
                <w:lang w:val="lt-LT"/>
              </w:rPr>
            </w:pPr>
            <w:sdt>
              <w:sdtPr>
                <w:rPr>
                  <w:b/>
                  <w:bCs/>
                  <w:color w:val="007BB2" w:themeColor="background2"/>
                  <w:sz w:val="24"/>
                  <w:szCs w:val="24"/>
                  <w:lang w:val="en-GB"/>
                </w:rPr>
                <w:id w:val="638379861"/>
                <w14:checkbox>
                  <w14:checked w14:val="1"/>
                  <w14:checkedState w14:val="2612" w14:font="MS Gothic"/>
                  <w14:uncheckedState w14:val="2610" w14:font="MS Gothic"/>
                </w14:checkbox>
              </w:sdtPr>
              <w:sdtContent>
                <w:r w:rsidR="00C22F2B" w:rsidRPr="00EE77BB">
                  <w:rPr>
                    <w:rFonts w:ascii="MS Gothic" w:eastAsia="MS Gothic" w:hAnsi="MS Gothic" w:hint="eastAsia"/>
                    <w:b/>
                    <w:bCs/>
                    <w:color w:val="007BB2" w:themeColor="background2"/>
                  </w:rPr>
                  <w:t>☒</w:t>
                </w:r>
              </w:sdtContent>
            </w:sdt>
            <w:r w:rsidR="00C22F2B" w:rsidRPr="00EE77BB">
              <w:rPr>
                <w:color w:val="4B4B4D" w:themeColor="text1"/>
              </w:rPr>
              <w:t xml:space="preserve"> Visi pastatų tipai</w:t>
            </w:r>
          </w:p>
        </w:tc>
      </w:tr>
    </w:tbl>
    <w:p w14:paraId="44E4EEC1" w14:textId="77777777" w:rsidR="00C22F2B" w:rsidRPr="00EE77BB" w:rsidRDefault="00C22F2B" w:rsidP="00C22F2B">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C22F2B" w:rsidRPr="00EE77BB" w14:paraId="310BD29E" w14:textId="77777777" w:rsidTr="00224F07">
        <w:trPr>
          <w:trHeight w:val="438"/>
        </w:trPr>
        <w:tc>
          <w:tcPr>
            <w:tcW w:w="5003" w:type="dxa"/>
            <w:tcBorders>
              <w:bottom w:val="single" w:sz="4" w:space="0" w:color="auto"/>
            </w:tcBorders>
            <w:shd w:val="clear" w:color="auto" w:fill="E7EEF5" w:themeFill="accent5" w:themeFillTint="33"/>
            <w:vAlign w:val="center"/>
          </w:tcPr>
          <w:p w14:paraId="1DA83031" w14:textId="513477DF" w:rsidR="00C22F2B"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584D859E" w14:textId="5C3C1FEE" w:rsidR="00C22F2B" w:rsidRPr="00EE77BB" w:rsidRDefault="001213FE" w:rsidP="00224F07">
            <w:pPr>
              <w:pStyle w:val="Companyname"/>
              <w:rPr>
                <w:rStyle w:val="Heading3Char"/>
                <w:lang w:val="lt-LT"/>
              </w:rPr>
            </w:pPr>
            <w:r>
              <w:rPr>
                <w:rStyle w:val="Heading3Char"/>
                <w:lang w:val="lt-LT"/>
              </w:rPr>
              <w:t>Sutaupymo potencialas</w:t>
            </w:r>
          </w:p>
        </w:tc>
      </w:tr>
      <w:tr w:rsidR="00C22F2B" w:rsidRPr="00EE77BB" w14:paraId="5C014AD3" w14:textId="77777777" w:rsidTr="00224F07">
        <w:trPr>
          <w:trHeight w:val="536"/>
        </w:trPr>
        <w:tc>
          <w:tcPr>
            <w:tcW w:w="5003" w:type="dxa"/>
            <w:tcBorders>
              <w:bottom w:val="nil"/>
            </w:tcBorders>
            <w:vAlign w:val="center"/>
          </w:tcPr>
          <w:p w14:paraId="2D9BD788" w14:textId="19BF0FC0" w:rsidR="00C22F2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3141818"/>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EA857F8" w14:textId="77777777" w:rsidR="00C22F2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117099701"/>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2B439D96" w14:textId="77777777" w:rsidR="00C22F2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712689108"/>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rStyle w:val="Heading3Char"/>
                <w:b w:val="0"/>
                <w:color w:val="4B4B4D" w:themeColor="text1"/>
                <w:sz w:val="22"/>
                <w:szCs w:val="22"/>
                <w:lang w:val="lt-LT"/>
              </w:rPr>
              <w:t xml:space="preserve">  Išlaidos</w:t>
            </w:r>
          </w:p>
        </w:tc>
      </w:tr>
      <w:tr w:rsidR="00C22F2B" w:rsidRPr="00EE77BB" w14:paraId="31EEE807" w14:textId="77777777" w:rsidTr="00224F07">
        <w:trPr>
          <w:trHeight w:val="536"/>
        </w:trPr>
        <w:tc>
          <w:tcPr>
            <w:tcW w:w="5003" w:type="dxa"/>
            <w:tcBorders>
              <w:top w:val="nil"/>
              <w:bottom w:val="nil"/>
            </w:tcBorders>
            <w:vAlign w:val="center"/>
          </w:tcPr>
          <w:p w14:paraId="38A0577F" w14:textId="72DC9FB7" w:rsidR="00C22F2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83883449"/>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7A496A9D" w14:textId="77777777" w:rsidR="00C22F2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324580590"/>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rStyle w:val="Heading3Char"/>
                <w:b w:val="0"/>
                <w:color w:val="4B4B4D" w:themeColor="text1"/>
                <w:sz w:val="22"/>
                <w:szCs w:val="22"/>
                <w:lang w:val="lt-LT"/>
              </w:rPr>
              <w:t xml:space="preserve">  CO</w:t>
            </w:r>
            <w:r w:rsidR="00C22F2B" w:rsidRPr="00EE77BB">
              <w:rPr>
                <w:b/>
                <w:bCs/>
                <w:sz w:val="22"/>
                <w:szCs w:val="22"/>
                <w:vertAlign w:val="subscript"/>
              </w:rPr>
              <w:t>2</w:t>
            </w:r>
          </w:p>
        </w:tc>
        <w:tc>
          <w:tcPr>
            <w:tcW w:w="2767" w:type="dxa"/>
            <w:tcBorders>
              <w:top w:val="nil"/>
              <w:left w:val="nil"/>
              <w:bottom w:val="nil"/>
            </w:tcBorders>
            <w:vAlign w:val="center"/>
          </w:tcPr>
          <w:p w14:paraId="6D8C142D" w14:textId="77777777" w:rsidR="00C22F2B" w:rsidRPr="00EE77BB" w:rsidRDefault="00C22F2B" w:rsidP="00224F07">
            <w:pPr>
              <w:pStyle w:val="StandardText"/>
              <w:rPr>
                <w:rStyle w:val="Heading3Char"/>
                <w:b w:val="0"/>
                <w:color w:val="4B4B4D" w:themeColor="text1"/>
                <w:sz w:val="22"/>
                <w:szCs w:val="22"/>
                <w:lang w:val="lt-LT"/>
              </w:rPr>
            </w:pPr>
          </w:p>
        </w:tc>
      </w:tr>
      <w:tr w:rsidR="00C22F2B" w:rsidRPr="00EE77BB" w14:paraId="377E9E64" w14:textId="77777777" w:rsidTr="00224F07">
        <w:trPr>
          <w:trHeight w:val="536"/>
        </w:trPr>
        <w:tc>
          <w:tcPr>
            <w:tcW w:w="5003" w:type="dxa"/>
            <w:tcBorders>
              <w:top w:val="nil"/>
              <w:bottom w:val="nil"/>
            </w:tcBorders>
            <w:vAlign w:val="center"/>
          </w:tcPr>
          <w:p w14:paraId="35481AC0" w14:textId="2F60863E" w:rsidR="00C22F2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362279331"/>
                <w14:checkbox>
                  <w14:checked w14:val="0"/>
                  <w14:checkedState w14:val="2612" w14:font="MS Gothic"/>
                  <w14:uncheckedState w14:val="2610" w14:font="MS Gothic"/>
                </w14:checkbox>
              </w:sdtPr>
              <w:sdtContent>
                <w:r w:rsidR="00C22F2B" w:rsidRPr="00EE77BB">
                  <w:rPr>
                    <w:rFonts w:ascii="MS Gothic" w:eastAsia="MS Gothic" w:hAnsi="MS Gothic" w:hint="eastAsia"/>
                    <w:sz w:val="22"/>
                    <w:szCs w:val="22"/>
                  </w:rPr>
                  <w:t>☐</w:t>
                </w:r>
              </w:sdtContent>
            </w:sdt>
            <w:r w:rsidR="00C22F2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2A371929" w14:textId="77777777" w:rsidR="00C22F2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491753118"/>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sz w:val="22"/>
                <w:szCs w:val="22"/>
              </w:rPr>
              <w:t xml:space="preserve"> Kitas teigiamas poveikis</w:t>
            </w:r>
          </w:p>
        </w:tc>
        <w:tc>
          <w:tcPr>
            <w:tcW w:w="2767" w:type="dxa"/>
            <w:tcBorders>
              <w:top w:val="nil"/>
              <w:left w:val="nil"/>
              <w:bottom w:val="nil"/>
            </w:tcBorders>
            <w:vAlign w:val="center"/>
          </w:tcPr>
          <w:p w14:paraId="1ECCF278" w14:textId="77777777" w:rsidR="00C22F2B" w:rsidRPr="00EE77BB" w:rsidRDefault="00C22F2B" w:rsidP="00224F07">
            <w:pPr>
              <w:pStyle w:val="StandardText"/>
              <w:rPr>
                <w:rStyle w:val="Heading3Char"/>
                <w:b w:val="0"/>
                <w:color w:val="4B4B4D" w:themeColor="text1"/>
                <w:sz w:val="22"/>
                <w:szCs w:val="22"/>
                <w:lang w:val="lt-LT"/>
              </w:rPr>
            </w:pPr>
          </w:p>
        </w:tc>
      </w:tr>
      <w:tr w:rsidR="00C22F2B" w:rsidRPr="00EE77BB" w14:paraId="3F3C8759" w14:textId="77777777" w:rsidTr="00224F07">
        <w:trPr>
          <w:trHeight w:val="536"/>
        </w:trPr>
        <w:tc>
          <w:tcPr>
            <w:tcW w:w="5003" w:type="dxa"/>
            <w:tcBorders>
              <w:top w:val="nil"/>
            </w:tcBorders>
            <w:vAlign w:val="center"/>
          </w:tcPr>
          <w:p w14:paraId="0F8F3008" w14:textId="4A58CC88" w:rsidR="00C22F2B"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64364167"/>
                <w14:checkbox>
                  <w14:checked w14:val="0"/>
                  <w14:checkedState w14:val="2612" w14:font="MS Gothic"/>
                  <w14:uncheckedState w14:val="2610" w14:font="MS Gothic"/>
                </w14:checkbox>
              </w:sdtPr>
              <w:sdtContent>
                <w:r w:rsidR="00C22F2B" w:rsidRPr="00EE77BB">
                  <w:rPr>
                    <w:rFonts w:ascii="MS Gothic" w:eastAsia="MS Gothic" w:hAnsi="MS Gothic" w:hint="eastAsia"/>
                    <w:sz w:val="22"/>
                    <w:szCs w:val="22"/>
                  </w:rPr>
                  <w:t>☐</w:t>
                </w:r>
              </w:sdtContent>
            </w:sdt>
            <w:r w:rsidR="00C22F2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0332643F" w14:textId="77777777" w:rsidR="00C22F2B" w:rsidRPr="00EE77BB" w:rsidRDefault="00C22F2B" w:rsidP="00224F07">
            <w:pPr>
              <w:pStyle w:val="StandardText"/>
              <w:rPr>
                <w:rStyle w:val="Heading3Char"/>
                <w:b w:val="0"/>
                <w:color w:val="4B4B4D" w:themeColor="text1"/>
                <w:sz w:val="22"/>
                <w:szCs w:val="22"/>
                <w:lang w:val="lt-LT"/>
              </w:rPr>
            </w:pPr>
            <w:r w:rsidRPr="00EE77BB">
              <w:rPr>
                <w:rStyle w:val="Heading3Char"/>
                <w:b w:val="0"/>
                <w:color w:val="4B4B4D" w:themeColor="text1"/>
                <w:sz w:val="22"/>
                <w:szCs w:val="22"/>
                <w:lang w:val="lt-LT"/>
              </w:rPr>
              <w:t xml:space="preserve">Geresnis šilumos paskirstymas </w:t>
            </w:r>
          </w:p>
        </w:tc>
      </w:tr>
    </w:tbl>
    <w:p w14:paraId="10213F99" w14:textId="77777777" w:rsidR="00C22F2B" w:rsidRPr="00EE77BB" w:rsidRDefault="00C22F2B" w:rsidP="00C22F2B">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C22F2B" w:rsidRPr="00EE77BB" w14:paraId="39F57E51" w14:textId="77777777" w:rsidTr="00224F07">
        <w:trPr>
          <w:trHeight w:val="313"/>
        </w:trPr>
        <w:tc>
          <w:tcPr>
            <w:tcW w:w="2576" w:type="dxa"/>
            <w:tcBorders>
              <w:bottom w:val="single" w:sz="4" w:space="0" w:color="auto"/>
            </w:tcBorders>
            <w:shd w:val="clear" w:color="auto" w:fill="E7EEF5" w:themeFill="accent5" w:themeFillTint="33"/>
            <w:vAlign w:val="center"/>
          </w:tcPr>
          <w:p w14:paraId="66918807" w14:textId="7053F453" w:rsidR="00C22F2B"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781C5E44" w14:textId="77777777" w:rsidR="00C22F2B" w:rsidRPr="00EE77BB" w:rsidRDefault="00C22F2B"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73593BDB" w14:textId="77777777" w:rsidR="00C22F2B" w:rsidRPr="00EE77BB" w:rsidRDefault="00C22F2B"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415A22CA" w14:textId="77777777" w:rsidR="00C22F2B" w:rsidRPr="00EE77BB" w:rsidRDefault="00C22F2B" w:rsidP="00224F07">
            <w:pPr>
              <w:pStyle w:val="Heading3"/>
              <w:rPr>
                <w:rStyle w:val="Heading3Char"/>
                <w:b/>
                <w:bCs/>
                <w:lang w:val="lt-LT"/>
              </w:rPr>
            </w:pPr>
            <w:r w:rsidRPr="00EE77BB">
              <w:rPr>
                <w:rStyle w:val="Heading3Char"/>
                <w:b/>
                <w:bCs/>
                <w:lang w:val="lt-LT"/>
              </w:rPr>
              <w:t>Speciali sauga</w:t>
            </w:r>
          </w:p>
        </w:tc>
      </w:tr>
      <w:tr w:rsidR="00C22F2B" w:rsidRPr="00EE77BB" w14:paraId="638AD069" w14:textId="77777777" w:rsidTr="00224F07">
        <w:trPr>
          <w:trHeight w:val="530"/>
        </w:trPr>
        <w:tc>
          <w:tcPr>
            <w:tcW w:w="2576" w:type="dxa"/>
            <w:tcBorders>
              <w:bottom w:val="nil"/>
            </w:tcBorders>
            <w:vAlign w:val="center"/>
          </w:tcPr>
          <w:p w14:paraId="19FBC896" w14:textId="017DA492" w:rsidR="00C22F2B" w:rsidRPr="00EE77BB" w:rsidRDefault="00000000" w:rsidP="00224F07">
            <w:pPr>
              <w:rPr>
                <w:rStyle w:val="Heading3Char"/>
                <w:b w:val="0"/>
                <w:color w:val="auto"/>
                <w:sz w:val="22"/>
                <w:szCs w:val="22"/>
                <w:lang w:val="lt-LT"/>
              </w:rPr>
            </w:pPr>
            <w:sdt>
              <w:sdtPr>
                <w:rPr>
                  <w:b/>
                  <w:color w:val="007BB2" w:themeColor="background2"/>
                  <w:sz w:val="24"/>
                  <w:szCs w:val="24"/>
                  <w:lang w:val="en-GB"/>
                </w:rPr>
                <w:id w:val="1525207286"/>
                <w14:checkbox>
                  <w14:checked w14:val="0"/>
                  <w14:checkedState w14:val="2612" w14:font="MS Gothic"/>
                  <w14:uncheckedState w14:val="2610" w14:font="MS Gothic"/>
                </w14:checkbox>
              </w:sdtPr>
              <w:sdtEndPr>
                <w:rPr>
                  <w:b w:val="0"/>
                  <w:color w:val="auto"/>
                  <w:sz w:val="22"/>
                  <w:szCs w:val="22"/>
                </w:rPr>
              </w:sdtEndPr>
              <w:sdtContent>
                <w:r w:rsidR="00C22F2B" w:rsidRPr="00EE77BB">
                  <w:rPr>
                    <w:rFonts w:ascii="MS Gothic" w:eastAsia="MS Gothic" w:hAnsi="MS Gothic" w:hint="eastAsia"/>
                  </w:rPr>
                  <w:t>☐</w:t>
                </w:r>
              </w:sdtContent>
            </w:sdt>
            <w:r w:rsidR="00C22F2B"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C22F2B"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6B4AF031" w14:textId="77777777" w:rsidR="00C22F2B"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795987157"/>
                <w14:checkbox>
                  <w14:checked w14:val="0"/>
                  <w14:checkedState w14:val="2612" w14:font="MS Gothic"/>
                  <w14:uncheckedState w14:val="2610" w14:font="MS Gothic"/>
                </w14:checkbox>
              </w:sdtPr>
              <w:sdtContent>
                <w:r w:rsidR="00C22F2B" w:rsidRPr="00EE77BB">
                  <w:rPr>
                    <w:rFonts w:ascii="MS Gothic" w:eastAsia="MS Gothic" w:hAnsi="MS Gothic" w:hint="eastAsia"/>
                    <w:sz w:val="22"/>
                    <w:szCs w:val="22"/>
                  </w:rPr>
                  <w:t>☐</w:t>
                </w:r>
              </w:sdtContent>
            </w:sdt>
            <w:r w:rsidR="00C22F2B"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34ED6F81" w14:textId="6599E065" w:rsidR="00C22F2B"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010105035"/>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sz w:val="22"/>
                <w:szCs w:val="22"/>
              </w:rPr>
              <w:t xml:space="preserve">  </w:t>
            </w:r>
            <w:r w:rsidR="006F1366">
              <w:rPr>
                <w:sz w:val="22"/>
                <w:szCs w:val="22"/>
              </w:rPr>
              <w:t>Galima atlikti pačiam</w:t>
            </w:r>
          </w:p>
        </w:tc>
        <w:tc>
          <w:tcPr>
            <w:tcW w:w="2780" w:type="dxa"/>
            <w:tcBorders>
              <w:bottom w:val="nil"/>
            </w:tcBorders>
            <w:vAlign w:val="center"/>
          </w:tcPr>
          <w:p w14:paraId="13DB6A54" w14:textId="77777777" w:rsidR="00C22F2B" w:rsidRPr="00EE77BB" w:rsidRDefault="00000000" w:rsidP="00224F07">
            <w:pPr>
              <w:pStyle w:val="Companyname"/>
              <w:rPr>
                <w:sz w:val="22"/>
                <w:szCs w:val="22"/>
              </w:rPr>
            </w:pPr>
            <w:sdt>
              <w:sdtPr>
                <w:rPr>
                  <w:b/>
                  <w:bCs/>
                  <w:color w:val="007BB2" w:themeColor="background2"/>
                  <w:sz w:val="22"/>
                  <w:szCs w:val="22"/>
                </w:rPr>
                <w:id w:val="-1382705571"/>
                <w14:checkbox>
                  <w14:checked w14:val="1"/>
                  <w14:checkedState w14:val="2612" w14:font="MS Gothic"/>
                  <w14:uncheckedState w14:val="2610" w14:font="MS Gothic"/>
                </w14:checkbox>
              </w:sdtPr>
              <w:sdtContent>
                <w:r w:rsidR="00C22F2B" w:rsidRPr="00EE77BB">
                  <w:rPr>
                    <w:rFonts w:ascii="MS Gothic" w:eastAsia="MS Gothic" w:hAnsi="MS Gothic" w:hint="eastAsia"/>
                    <w:b/>
                    <w:bCs/>
                    <w:color w:val="007BB2" w:themeColor="background2"/>
                    <w:sz w:val="22"/>
                    <w:szCs w:val="22"/>
                  </w:rPr>
                  <w:t>☒</w:t>
                </w:r>
              </w:sdtContent>
            </w:sdt>
            <w:r w:rsidR="00C22F2B" w:rsidRPr="00EE77BB">
              <w:rPr>
                <w:sz w:val="22"/>
                <w:szCs w:val="22"/>
              </w:rPr>
              <w:t xml:space="preserve">  Nebūtina</w:t>
            </w:r>
          </w:p>
        </w:tc>
      </w:tr>
      <w:tr w:rsidR="00C22F2B" w:rsidRPr="00EE77BB" w14:paraId="46DEC2A2" w14:textId="77777777" w:rsidTr="00224F07">
        <w:trPr>
          <w:trHeight w:val="530"/>
        </w:trPr>
        <w:tc>
          <w:tcPr>
            <w:tcW w:w="2576" w:type="dxa"/>
            <w:tcBorders>
              <w:top w:val="nil"/>
              <w:bottom w:val="nil"/>
            </w:tcBorders>
            <w:vAlign w:val="center"/>
          </w:tcPr>
          <w:p w14:paraId="5F6A3950" w14:textId="4739C481" w:rsidR="00C22F2B" w:rsidRPr="00EE77BB" w:rsidRDefault="00000000" w:rsidP="00224F07">
            <w:pPr>
              <w:rPr>
                <w:rStyle w:val="Heading3Char"/>
                <w:b w:val="0"/>
                <w:color w:val="auto"/>
                <w:sz w:val="22"/>
                <w:szCs w:val="22"/>
                <w:lang w:val="lt-LT"/>
              </w:rPr>
            </w:pPr>
            <w:sdt>
              <w:sdtPr>
                <w:rPr>
                  <w:b/>
                  <w:bCs/>
                  <w:color w:val="007BB2" w:themeColor="background2"/>
                  <w:sz w:val="24"/>
                  <w:szCs w:val="24"/>
                  <w:lang w:val="en-GB"/>
                </w:rPr>
                <w:id w:val="-924029706"/>
                <w14:checkbox>
                  <w14:checked w14:val="1"/>
                  <w14:checkedState w14:val="2612" w14:font="MS Gothic"/>
                  <w14:uncheckedState w14:val="2610" w14:font="MS Gothic"/>
                </w14:checkbox>
              </w:sdtPr>
              <w:sdtContent>
                <w:r w:rsidR="00C22F2B" w:rsidRPr="00EE77BB">
                  <w:rPr>
                    <w:rFonts w:ascii="MS Gothic" w:eastAsia="MS Gothic" w:hAnsi="MS Gothic" w:hint="eastAsia"/>
                    <w:b/>
                    <w:bCs/>
                    <w:color w:val="007BB2" w:themeColor="background2"/>
                  </w:rPr>
                  <w:t>☒</w:t>
                </w:r>
              </w:sdtContent>
            </w:sdt>
            <w:r w:rsidR="00C22F2B"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0925A4DB" w14:textId="77777777" w:rsidR="00C22F2B"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2043703718"/>
                <w14:checkbox>
                  <w14:checked w14:val="0"/>
                  <w14:checkedState w14:val="2612" w14:font="MS Gothic"/>
                  <w14:uncheckedState w14:val="2610" w14:font="MS Gothic"/>
                </w14:checkbox>
              </w:sdtPr>
              <w:sdtContent>
                <w:r w:rsidR="00C22F2B" w:rsidRPr="00EE77BB">
                  <w:rPr>
                    <w:rFonts w:ascii="MS Gothic" w:eastAsia="MS Gothic" w:hAnsi="MS Gothic" w:hint="eastAsia"/>
                    <w:sz w:val="22"/>
                    <w:szCs w:val="22"/>
                  </w:rPr>
                  <w:t>☐</w:t>
                </w:r>
              </w:sdtContent>
            </w:sdt>
            <w:r w:rsidR="00C22F2B" w:rsidRPr="00EE77BB">
              <w:rPr>
                <w:sz w:val="22"/>
                <w:szCs w:val="22"/>
              </w:rPr>
              <w:t xml:space="preserve">  </w:t>
            </w:r>
            <w:r w:rsidR="00C22F2B"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04322387" w14:textId="7701E149" w:rsidR="00C22F2B"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1219857438"/>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sz w:val="22"/>
                <w:szCs w:val="22"/>
              </w:rPr>
              <w:t xml:space="preserve">  </w:t>
            </w:r>
            <w:r w:rsidR="0076141A">
              <w:rPr>
                <w:sz w:val="22"/>
                <w:szCs w:val="22"/>
              </w:rPr>
              <w:t>Reikalinga s</w:t>
            </w:r>
            <w:r w:rsidR="00C22F2B" w:rsidRPr="00EE77BB">
              <w:rPr>
                <w:sz w:val="22"/>
                <w:szCs w:val="22"/>
              </w:rPr>
              <w:t>pecializuota įmonė</w:t>
            </w:r>
          </w:p>
        </w:tc>
        <w:tc>
          <w:tcPr>
            <w:tcW w:w="2780" w:type="dxa"/>
            <w:tcBorders>
              <w:top w:val="nil"/>
              <w:bottom w:val="nil"/>
            </w:tcBorders>
            <w:vAlign w:val="center"/>
          </w:tcPr>
          <w:p w14:paraId="1289ADD7" w14:textId="0364C884" w:rsidR="00C22F2B" w:rsidRPr="00EE77BB" w:rsidRDefault="00000000" w:rsidP="00224F07">
            <w:pPr>
              <w:pStyle w:val="Companyname"/>
              <w:rPr>
                <w:sz w:val="22"/>
                <w:szCs w:val="22"/>
              </w:rPr>
            </w:pPr>
            <w:sdt>
              <w:sdtPr>
                <w:rPr>
                  <w:sz w:val="22"/>
                  <w:szCs w:val="22"/>
                </w:rPr>
                <w:id w:val="-1022559579"/>
                <w14:checkbox>
                  <w14:checked w14:val="0"/>
                  <w14:checkedState w14:val="2612" w14:font="MS Gothic"/>
                  <w14:uncheckedState w14:val="2610" w14:font="MS Gothic"/>
                </w14:checkbox>
              </w:sdtPr>
              <w:sdtContent>
                <w:r w:rsidR="00C22F2B" w:rsidRPr="00EE77BB">
                  <w:rPr>
                    <w:rFonts w:ascii="MS Gothic" w:eastAsia="MS Gothic" w:hAnsi="MS Gothic" w:hint="eastAsia"/>
                    <w:sz w:val="22"/>
                    <w:szCs w:val="22"/>
                  </w:rPr>
                  <w:t>☐</w:t>
                </w:r>
              </w:sdtContent>
            </w:sdt>
            <w:r w:rsidR="00C22F2B" w:rsidRPr="00EE77BB">
              <w:rPr>
                <w:sz w:val="22"/>
                <w:szCs w:val="22"/>
              </w:rPr>
              <w:t xml:space="preserve">  </w:t>
            </w:r>
            <w:r w:rsidR="006F1366">
              <w:rPr>
                <w:sz w:val="22"/>
                <w:szCs w:val="22"/>
              </w:rPr>
              <w:t>Rekomenduojama</w:t>
            </w:r>
          </w:p>
        </w:tc>
      </w:tr>
      <w:tr w:rsidR="00C22F2B" w:rsidRPr="00EE77BB" w14:paraId="181EFD6C" w14:textId="77777777" w:rsidTr="00224F07">
        <w:trPr>
          <w:trHeight w:val="530"/>
        </w:trPr>
        <w:tc>
          <w:tcPr>
            <w:tcW w:w="2576" w:type="dxa"/>
            <w:tcBorders>
              <w:top w:val="nil"/>
            </w:tcBorders>
            <w:vAlign w:val="center"/>
          </w:tcPr>
          <w:p w14:paraId="6ADD9D29" w14:textId="0ECCCE3E" w:rsidR="00C22F2B"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376163404"/>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52E325B4" w14:textId="77777777" w:rsidR="00C22F2B" w:rsidRPr="00EE77BB" w:rsidRDefault="00000000" w:rsidP="00224F07">
            <w:pPr>
              <w:pStyle w:val="Companyname"/>
              <w:rPr>
                <w:rStyle w:val="Heading3Char"/>
                <w:b w:val="0"/>
                <w:bCs/>
                <w:color w:val="auto"/>
                <w:sz w:val="22"/>
                <w:szCs w:val="22"/>
                <w:lang w:val="lt-LT"/>
              </w:rPr>
            </w:pPr>
            <w:sdt>
              <w:sdtPr>
                <w:rPr>
                  <w:b/>
                  <w:color w:val="007BB2" w:themeColor="background2"/>
                  <w:sz w:val="22"/>
                  <w:szCs w:val="22"/>
                  <w:lang w:val="en-GB"/>
                </w:rPr>
                <w:id w:val="-749961062"/>
                <w14:checkbox>
                  <w14:checked w14:val="1"/>
                  <w14:checkedState w14:val="2612" w14:font="MS Gothic"/>
                  <w14:uncheckedState w14:val="2610" w14:font="MS Gothic"/>
                </w14:checkbox>
              </w:sdtPr>
              <w:sdtContent>
                <w:r w:rsidR="00C22F2B" w:rsidRPr="00EE77BB">
                  <w:rPr>
                    <w:rFonts w:ascii="MS Gothic" w:eastAsia="MS Gothic" w:hAnsi="MS Gothic" w:hint="eastAsia"/>
                    <w:b/>
                    <w:color w:val="007BB2" w:themeColor="background2"/>
                    <w:sz w:val="22"/>
                    <w:szCs w:val="22"/>
                  </w:rPr>
                  <w:t>☒</w:t>
                </w:r>
              </w:sdtContent>
            </w:sdt>
            <w:r w:rsidR="00C22F2B" w:rsidRPr="00EE77BB">
              <w:rPr>
                <w:sz w:val="22"/>
                <w:szCs w:val="22"/>
              </w:rPr>
              <w:t xml:space="preserve">  </w:t>
            </w:r>
            <w:r w:rsidR="00C22F2B" w:rsidRPr="00EE77BB">
              <w:rPr>
                <w:rStyle w:val="Heading3Char"/>
                <w:b w:val="0"/>
                <w:bCs/>
                <w:color w:val="4B4B4D" w:themeColor="text1"/>
                <w:sz w:val="22"/>
                <w:szCs w:val="22"/>
                <w:lang w:val="lt-LT"/>
              </w:rPr>
              <w:t>Aukštas</w:t>
            </w:r>
          </w:p>
        </w:tc>
        <w:tc>
          <w:tcPr>
            <w:tcW w:w="2557" w:type="dxa"/>
            <w:tcBorders>
              <w:top w:val="nil"/>
            </w:tcBorders>
            <w:vAlign w:val="center"/>
          </w:tcPr>
          <w:p w14:paraId="6F2A5550" w14:textId="61F7E454" w:rsidR="00C22F2B" w:rsidRPr="00EE77BB" w:rsidRDefault="00000000" w:rsidP="00224F07">
            <w:pPr>
              <w:pStyle w:val="Companyname"/>
              <w:rPr>
                <w:rStyle w:val="Heading3Char"/>
                <w:color w:val="auto"/>
                <w:sz w:val="22"/>
                <w:szCs w:val="22"/>
                <w:lang w:val="lt-LT"/>
              </w:rPr>
            </w:pPr>
            <w:sdt>
              <w:sdtPr>
                <w:rPr>
                  <w:b/>
                  <w:color w:val="007BB2" w:themeColor="background2"/>
                  <w:sz w:val="22"/>
                  <w:szCs w:val="22"/>
                  <w:lang w:val="en-GB"/>
                </w:rPr>
                <w:id w:val="-350645783"/>
                <w14:checkbox>
                  <w14:checked w14:val="0"/>
                  <w14:checkedState w14:val="2612" w14:font="MS Gothic"/>
                  <w14:uncheckedState w14:val="2610" w14:font="MS Gothic"/>
                </w14:checkbox>
              </w:sdtPr>
              <w:sdtContent>
                <w:r w:rsidR="00C22F2B" w:rsidRPr="00EE77BB">
                  <w:rPr>
                    <w:rFonts w:ascii="MS Gothic" w:eastAsia="MS Gothic" w:hAnsi="MS Gothic" w:hint="eastAsia"/>
                    <w:sz w:val="22"/>
                    <w:szCs w:val="22"/>
                  </w:rPr>
                  <w:t>☐</w:t>
                </w:r>
              </w:sdtContent>
            </w:sdt>
            <w:r w:rsidR="00C22F2B" w:rsidRPr="00EE77BB">
              <w:rPr>
                <w:sz w:val="22"/>
                <w:szCs w:val="22"/>
              </w:rPr>
              <w:t xml:space="preserve">  </w:t>
            </w:r>
            <w:r w:rsidR="0076141A">
              <w:rPr>
                <w:sz w:val="22"/>
                <w:szCs w:val="22"/>
              </w:rPr>
              <w:t>Reikalingas e</w:t>
            </w:r>
            <w:r w:rsidR="00C22F2B" w:rsidRPr="00EE77BB">
              <w:rPr>
                <w:sz w:val="22"/>
                <w:szCs w:val="22"/>
              </w:rPr>
              <w:t>kspertas</w:t>
            </w:r>
          </w:p>
        </w:tc>
        <w:tc>
          <w:tcPr>
            <w:tcW w:w="2780" w:type="dxa"/>
            <w:tcBorders>
              <w:top w:val="nil"/>
            </w:tcBorders>
            <w:vAlign w:val="center"/>
          </w:tcPr>
          <w:p w14:paraId="4617BF9E" w14:textId="77777777" w:rsidR="00C22F2B" w:rsidRPr="00EE77BB" w:rsidRDefault="00000000" w:rsidP="00224F07">
            <w:pPr>
              <w:pStyle w:val="Companyname"/>
              <w:rPr>
                <w:sz w:val="22"/>
                <w:szCs w:val="22"/>
              </w:rPr>
            </w:pPr>
            <w:sdt>
              <w:sdtPr>
                <w:rPr>
                  <w:sz w:val="22"/>
                  <w:szCs w:val="22"/>
                </w:rPr>
                <w:id w:val="-5137695"/>
                <w14:checkbox>
                  <w14:checked w14:val="0"/>
                  <w14:checkedState w14:val="2612" w14:font="MS Gothic"/>
                  <w14:uncheckedState w14:val="2610" w14:font="MS Gothic"/>
                </w14:checkbox>
              </w:sdtPr>
              <w:sdtContent>
                <w:r w:rsidR="00C22F2B" w:rsidRPr="00EE77BB">
                  <w:rPr>
                    <w:rFonts w:ascii="MS Gothic" w:eastAsia="MS Gothic" w:hAnsi="MS Gothic" w:hint="eastAsia"/>
                    <w:sz w:val="22"/>
                    <w:szCs w:val="22"/>
                  </w:rPr>
                  <w:t>☐</w:t>
                </w:r>
              </w:sdtContent>
            </w:sdt>
            <w:r w:rsidR="00C22F2B" w:rsidRPr="00EE77BB">
              <w:rPr>
                <w:sz w:val="22"/>
                <w:szCs w:val="22"/>
              </w:rPr>
              <w:t xml:space="preserve">  Privaloma</w:t>
            </w:r>
          </w:p>
        </w:tc>
      </w:tr>
    </w:tbl>
    <w:p w14:paraId="01A62FF3" w14:textId="77777777" w:rsidR="008D07DF" w:rsidRDefault="008D07DF" w:rsidP="00C22F2B">
      <w:pPr>
        <w:spacing w:before="0"/>
        <w:rPr>
          <w:rStyle w:val="Heading3Char"/>
          <w:sz w:val="28"/>
          <w:szCs w:val="28"/>
          <w:lang w:val="lt-LT"/>
        </w:rPr>
      </w:pPr>
    </w:p>
    <w:p w14:paraId="77ECD6B9" w14:textId="04531055" w:rsidR="00C22F2B" w:rsidRPr="00EE77BB" w:rsidRDefault="006F1366" w:rsidP="00C22F2B">
      <w:pPr>
        <w:spacing w:before="0"/>
        <w:rPr>
          <w:rStyle w:val="Heading3Char"/>
          <w:sz w:val="28"/>
          <w:szCs w:val="28"/>
          <w:lang w:val="lt-LT"/>
        </w:rPr>
      </w:pPr>
      <w:r>
        <w:rPr>
          <w:rStyle w:val="Heading3Char"/>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C22F2B" w:rsidRPr="00EE77BB" w14:paraId="00CA53D6" w14:textId="77777777">
        <w:trPr>
          <w:trHeight w:val="466"/>
        </w:trPr>
        <w:tc>
          <w:tcPr>
            <w:tcW w:w="5097" w:type="dxa"/>
            <w:shd w:val="clear" w:color="auto" w:fill="E7EEF5" w:themeFill="accent5" w:themeFillTint="33"/>
          </w:tcPr>
          <w:p w14:paraId="53F663C7" w14:textId="77777777" w:rsidR="00C22F2B" w:rsidRPr="00EE77BB" w:rsidRDefault="00C22F2B"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2E5EAAC7" w14:textId="77777777" w:rsidR="00C22F2B" w:rsidRPr="00EE77BB" w:rsidRDefault="00C22F2B" w:rsidP="00224F07">
            <w:pPr>
              <w:spacing w:before="60" w:after="60"/>
              <w:rPr>
                <w:i/>
                <w:iCs/>
                <w:color w:val="4B4B4D" w:themeColor="text1"/>
              </w:rPr>
            </w:pPr>
            <w:r w:rsidRPr="00EE77BB">
              <w:rPr>
                <w:rStyle w:val="Heading3Char"/>
                <w:lang w:val="lt-LT"/>
              </w:rPr>
              <w:t>Investicijų grąža</w:t>
            </w:r>
          </w:p>
        </w:tc>
      </w:tr>
      <w:tr w:rsidR="00C22F2B" w:rsidRPr="00EE77BB" w14:paraId="43323294" w14:textId="77777777">
        <w:trPr>
          <w:trHeight w:val="1359"/>
        </w:trPr>
        <w:tc>
          <w:tcPr>
            <w:tcW w:w="5097" w:type="dxa"/>
          </w:tcPr>
          <w:p w14:paraId="6CFEED6A" w14:textId="77777777" w:rsidR="00C22F2B" w:rsidRPr="00EE77BB" w:rsidRDefault="00C22F2B" w:rsidP="00224F07">
            <w:pPr>
              <w:spacing w:before="60" w:after="60"/>
              <w:rPr>
                <w:color w:val="4B4B4D" w:themeColor="text1"/>
                <w:sz w:val="24"/>
                <w:szCs w:val="24"/>
              </w:rPr>
            </w:pPr>
            <w:r w:rsidRPr="00EE77BB">
              <w:rPr>
                <w:color w:val="4B4B4D" w:themeColor="text1"/>
                <w:sz w:val="24"/>
                <w:szCs w:val="24"/>
              </w:rPr>
              <w:t xml:space="preserve">Šiluminės izoliacijos paruošimas ir įrengimas </w:t>
            </w:r>
          </w:p>
          <w:p w14:paraId="0AE6EFF3" w14:textId="77777777" w:rsidR="00C22F2B" w:rsidRPr="00EE77BB" w:rsidRDefault="00C22F2B">
            <w:pPr>
              <w:pStyle w:val="ListParagraph"/>
              <w:numPr>
                <w:ilvl w:val="0"/>
                <w:numId w:val="24"/>
              </w:numPr>
              <w:spacing w:before="60" w:after="60"/>
              <w:rPr>
                <w:color w:val="4B4B4D" w:themeColor="text1"/>
                <w:sz w:val="24"/>
                <w:szCs w:val="24"/>
              </w:rPr>
            </w:pPr>
            <w:r w:rsidRPr="00EE77BB">
              <w:rPr>
                <w:color w:val="4B4B4D" w:themeColor="text1"/>
                <w:sz w:val="24"/>
                <w:szCs w:val="24"/>
              </w:rPr>
              <w:t>putų izoliacija (pvz., polietilenas): 5-7 €/m</w:t>
            </w:r>
          </w:p>
          <w:p w14:paraId="589006A2" w14:textId="0878EDF8" w:rsidR="00C22F2B" w:rsidRPr="00EE77BB" w:rsidRDefault="00C22F2B">
            <w:pPr>
              <w:pStyle w:val="ListParagraph"/>
              <w:numPr>
                <w:ilvl w:val="0"/>
                <w:numId w:val="24"/>
              </w:numPr>
              <w:spacing w:before="60" w:after="60"/>
              <w:rPr>
                <w:color w:val="4B4B4D" w:themeColor="text1"/>
                <w:sz w:val="24"/>
                <w:szCs w:val="24"/>
              </w:rPr>
            </w:pPr>
            <w:r w:rsidRPr="00EE77BB">
              <w:rPr>
                <w:color w:val="4B4B4D" w:themeColor="text1"/>
                <w:sz w:val="24"/>
                <w:szCs w:val="24"/>
              </w:rPr>
              <w:t>gum</w:t>
            </w:r>
            <w:r w:rsidR="001239CB">
              <w:rPr>
                <w:color w:val="4B4B4D" w:themeColor="text1"/>
                <w:sz w:val="24"/>
                <w:szCs w:val="24"/>
              </w:rPr>
              <w:t>inė</w:t>
            </w:r>
            <w:r w:rsidRPr="00EE77BB">
              <w:rPr>
                <w:color w:val="4B4B4D" w:themeColor="text1"/>
                <w:sz w:val="24"/>
                <w:szCs w:val="24"/>
              </w:rPr>
              <w:t xml:space="preserve"> izoliacija: 1-5 €/m</w:t>
            </w:r>
          </w:p>
          <w:p w14:paraId="285B4806" w14:textId="77777777" w:rsidR="00C22F2B" w:rsidRPr="00EE77BB" w:rsidRDefault="00C22F2B">
            <w:pPr>
              <w:pStyle w:val="ListParagraph"/>
              <w:numPr>
                <w:ilvl w:val="0"/>
                <w:numId w:val="24"/>
              </w:numPr>
              <w:spacing w:before="60" w:after="60"/>
              <w:rPr>
                <w:rStyle w:val="Heading3Char"/>
                <w:b w:val="0"/>
                <w:i/>
                <w:color w:val="4B4B4D" w:themeColor="text1"/>
                <w:sz w:val="22"/>
                <w:szCs w:val="22"/>
                <w:lang w:val="lt-LT"/>
              </w:rPr>
            </w:pPr>
            <w:r w:rsidRPr="00EE77BB">
              <w:rPr>
                <w:color w:val="4B4B4D" w:themeColor="text1"/>
                <w:sz w:val="24"/>
                <w:szCs w:val="24"/>
              </w:rPr>
              <w:t>mineralinės vatos izoliacija: 4-9 €/m</w:t>
            </w:r>
          </w:p>
        </w:tc>
        <w:tc>
          <w:tcPr>
            <w:tcW w:w="5109" w:type="dxa"/>
          </w:tcPr>
          <w:p w14:paraId="50E6D97B" w14:textId="77777777" w:rsidR="00C22F2B" w:rsidRPr="00EE77BB" w:rsidRDefault="00C22F2B"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Dėl nedidelių investicijų ir didelio energijos taupymo potencialo investicijos atsiperka greičiau nei per vienerius metus.</w:t>
            </w:r>
          </w:p>
        </w:tc>
      </w:tr>
      <w:tr w:rsidR="00C22F2B" w:rsidRPr="00EE77BB" w14:paraId="096E8859" w14:textId="77777777">
        <w:trPr>
          <w:trHeight w:val="516"/>
        </w:trPr>
        <w:tc>
          <w:tcPr>
            <w:tcW w:w="5097" w:type="dxa"/>
            <w:shd w:val="clear" w:color="auto" w:fill="E7EEF5" w:themeFill="accent5" w:themeFillTint="33"/>
          </w:tcPr>
          <w:p w14:paraId="77CB2B02" w14:textId="77777777" w:rsidR="00C22F2B" w:rsidRPr="00EE77BB" w:rsidRDefault="00C22F2B"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483DE45C" w14:textId="77777777" w:rsidR="00C22F2B" w:rsidRPr="00EE77BB" w:rsidRDefault="00C22F2B" w:rsidP="00224F07">
            <w:pPr>
              <w:spacing w:before="60" w:after="60"/>
              <w:rPr>
                <w:rStyle w:val="Heading3Char"/>
                <w:lang w:val="lt-LT"/>
              </w:rPr>
            </w:pPr>
            <w:r w:rsidRPr="00EE77BB">
              <w:rPr>
                <w:rStyle w:val="Heading3Char"/>
                <w:lang w:val="lt-LT"/>
              </w:rPr>
              <w:t>Medžiagos ar technologijos prieinamumas</w:t>
            </w:r>
          </w:p>
        </w:tc>
      </w:tr>
      <w:tr w:rsidR="00C22F2B" w:rsidRPr="00EE77BB" w14:paraId="54199148" w14:textId="77777777">
        <w:trPr>
          <w:trHeight w:val="1239"/>
        </w:trPr>
        <w:tc>
          <w:tcPr>
            <w:tcW w:w="5097" w:type="dxa"/>
          </w:tcPr>
          <w:p w14:paraId="32B25637" w14:textId="5FC1B3A4" w:rsidR="00C22F2B" w:rsidRPr="00EE77BB" w:rsidRDefault="007B6FA5" w:rsidP="007B6FA5">
            <w:pPr>
              <w:spacing w:before="60" w:after="60"/>
              <w:rPr>
                <w:rStyle w:val="Heading3Char"/>
                <w:lang w:val="lt-LT"/>
              </w:rPr>
            </w:pPr>
            <w:r w:rsidRPr="0048374E">
              <w:rPr>
                <w:bCs/>
              </w:rPr>
              <w:t>Šiuo metu finansavimo programų šiai priemonei nėra.</w:t>
            </w:r>
          </w:p>
        </w:tc>
        <w:tc>
          <w:tcPr>
            <w:tcW w:w="5109" w:type="dxa"/>
          </w:tcPr>
          <w:p w14:paraId="4089FA3C" w14:textId="77777777" w:rsidR="001239CB" w:rsidRPr="00EE77BB" w:rsidRDefault="001239CB" w:rsidP="001239CB">
            <w:pPr>
              <w:pStyle w:val="StandardText"/>
              <w:spacing w:before="40" w:line="280" w:lineRule="exact"/>
            </w:pPr>
            <w:r>
              <w:t>G</w:t>
            </w:r>
            <w:r w:rsidRPr="00EE77BB">
              <w:t>alima įsigyti dideliais kiekiais</w:t>
            </w:r>
            <w:r>
              <w:t xml:space="preserve"> ir įvairiose vietose</w:t>
            </w:r>
            <w:r w:rsidRPr="00EE77BB">
              <w:t>, p</w:t>
            </w:r>
            <w:r>
              <w:t>vz.</w:t>
            </w:r>
            <w:r w:rsidRPr="00EE77BB">
              <w:t xml:space="preserve"> statybinių prekių ir internetinėse parduotuvėse. </w:t>
            </w:r>
          </w:p>
          <w:p w14:paraId="34199298" w14:textId="0851A91D" w:rsidR="00C22F2B" w:rsidRPr="00EE77BB" w:rsidRDefault="001239CB" w:rsidP="001239CB">
            <w:pPr>
              <w:pStyle w:val="StandardText"/>
              <w:spacing w:before="60" w:after="60"/>
              <w:rPr>
                <w:rStyle w:val="Heading3Char"/>
                <w:b w:val="0"/>
                <w:color w:val="4B4B4D" w:themeColor="text1"/>
                <w:lang w:val="lt-LT"/>
              </w:rPr>
            </w:pPr>
            <w:r w:rsidRPr="00EE77BB">
              <w:t>Yra daug variantų, kurių privalumai ir trūkumai susiję su ekologija, kaina ir tinkamumu naudoti.</w:t>
            </w:r>
          </w:p>
        </w:tc>
      </w:tr>
      <w:tr w:rsidR="00C22F2B" w:rsidRPr="00EE77BB" w14:paraId="0DD8A444"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3E75C9B" w14:textId="77777777" w:rsidR="00C22F2B" w:rsidRPr="00EE77BB" w:rsidRDefault="00C22F2B"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C22F2B" w:rsidRPr="00EE77BB" w14:paraId="4ACCD7F7" w14:textId="77777777">
        <w:trPr>
          <w:trHeight w:val="783"/>
        </w:trPr>
        <w:tc>
          <w:tcPr>
            <w:tcW w:w="10206" w:type="dxa"/>
            <w:gridSpan w:val="2"/>
            <w:tcBorders>
              <w:top w:val="single" w:sz="4" w:space="0" w:color="auto"/>
              <w:left w:val="single" w:sz="4" w:space="0" w:color="auto"/>
              <w:bottom w:val="single" w:sz="4" w:space="0" w:color="auto"/>
              <w:right w:val="single" w:sz="4" w:space="0" w:color="auto"/>
            </w:tcBorders>
          </w:tcPr>
          <w:p w14:paraId="4B228537" w14:textId="2A272919" w:rsidR="00C22F2B" w:rsidRPr="00EE77BB" w:rsidRDefault="00C22F2B" w:rsidP="00224F07">
            <w:pPr>
              <w:pStyle w:val="StandardText"/>
              <w:spacing w:before="60" w:after="60"/>
            </w:pPr>
            <w:r w:rsidRPr="00EE77BB">
              <w:t xml:space="preserve">Galimas </w:t>
            </w:r>
            <w:r w:rsidR="008D07DF">
              <w:t xml:space="preserve">pastato </w:t>
            </w:r>
            <w:r w:rsidRPr="00EE77BB">
              <w:t>nuomininkų p</w:t>
            </w:r>
            <w:r w:rsidR="008D07DF">
              <w:t>rieštaravimas</w:t>
            </w:r>
            <w:r w:rsidR="001239CB">
              <w:t xml:space="preserve">, nes </w:t>
            </w:r>
            <w:r w:rsidR="008D07DF">
              <w:t xml:space="preserve">bus </w:t>
            </w:r>
            <w:r w:rsidR="00F16928">
              <w:t>užimama</w:t>
            </w:r>
            <w:r w:rsidR="001239CB">
              <w:t xml:space="preserve"> daugiau</w:t>
            </w:r>
            <w:r w:rsidRPr="00EE77BB">
              <w:t xml:space="preserve"> rūsio erdvės.</w:t>
            </w:r>
          </w:p>
          <w:p w14:paraId="065D77E2" w14:textId="740FF5AE" w:rsidR="00C22F2B" w:rsidRPr="00EE77BB" w:rsidRDefault="00C22F2B" w:rsidP="00224F07">
            <w:pPr>
              <w:pStyle w:val="StandardText"/>
              <w:spacing w:before="60" w:after="60"/>
              <w:rPr>
                <w:i/>
                <w:iCs/>
                <w:color w:val="7B6A6B" w:themeColor="accent4"/>
                <w:sz w:val="22"/>
                <w:szCs w:val="22"/>
              </w:rPr>
            </w:pPr>
            <w:r w:rsidRPr="00EE77BB">
              <w:t>Didelis iš iškastinio kuro pagamintų izoliacinių medžiagų anglies dioksido pėdsakas. Taip pat galima įsigyti izoliacijos, pagamintos iš tvarių medžiagų (pvz., biopolietileno, natūralaus kaučiuko ir kt.).</w:t>
            </w:r>
          </w:p>
        </w:tc>
      </w:tr>
    </w:tbl>
    <w:p w14:paraId="2F8607C8" w14:textId="77777777" w:rsidR="00C22F2B" w:rsidRPr="00EE77BB" w:rsidRDefault="00C22F2B" w:rsidP="00B60248">
      <w:pPr>
        <w:pStyle w:val="StandardText"/>
        <w:spacing w:before="60" w:after="60"/>
        <w:rPr>
          <w:rStyle w:val="Heading3Char"/>
          <w:lang w:val="lt-LT"/>
        </w:rPr>
      </w:pPr>
    </w:p>
    <w:p w14:paraId="43E55075" w14:textId="1C1FFAD7" w:rsidR="00C22F2B" w:rsidRPr="00EE77BB" w:rsidRDefault="00C22F2B" w:rsidP="00004D0A">
      <w:pPr>
        <w:pStyle w:val="Heading3"/>
        <w:rPr>
          <w:rStyle w:val="Heading3Char"/>
          <w:lang w:val="lt-LT"/>
        </w:rPr>
      </w:pP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C22F2B" w:rsidRPr="00EE77BB" w14:paraId="43D6BF9D" w14:textId="77777777" w:rsidTr="00224F07">
        <w:tc>
          <w:tcPr>
            <w:tcW w:w="10194" w:type="dxa"/>
            <w:shd w:val="clear" w:color="auto" w:fill="E7EEF5" w:themeFill="accent5" w:themeFillTint="33"/>
          </w:tcPr>
          <w:p w14:paraId="4F4C7950" w14:textId="599D46A3" w:rsidR="00C22F2B"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C22F2B" w:rsidRPr="00EE77BB" w14:paraId="2D415A2D" w14:textId="77777777" w:rsidTr="00224F07">
        <w:tc>
          <w:tcPr>
            <w:tcW w:w="10194" w:type="dxa"/>
          </w:tcPr>
          <w:p w14:paraId="2081C3CD" w14:textId="4AF01879" w:rsidR="00C22F2B" w:rsidRPr="00EE77BB" w:rsidRDefault="00C22F2B" w:rsidP="00224F07">
            <w:pPr>
              <w:pStyle w:val="StandardText"/>
              <w:spacing w:before="60" w:after="60"/>
            </w:pPr>
            <w:r w:rsidRPr="00EE77BB">
              <w:t>Didelių pastatų sudėting</w:t>
            </w:r>
            <w:r w:rsidR="00F16928">
              <w:t>as</w:t>
            </w:r>
            <w:r w:rsidRPr="00EE77BB">
              <w:t xml:space="preserve"> sistem</w:t>
            </w:r>
            <w:r w:rsidR="00F16928">
              <w:t>as aptarnaujanti</w:t>
            </w:r>
            <w:r w:rsidRPr="00EE77BB">
              <w:t xml:space="preserve"> šildymo įmonė</w:t>
            </w:r>
          </w:p>
        </w:tc>
      </w:tr>
      <w:tr w:rsidR="00C22F2B" w:rsidRPr="00EE77BB" w14:paraId="4810BEC6" w14:textId="77777777" w:rsidTr="00224F07">
        <w:tc>
          <w:tcPr>
            <w:tcW w:w="10194" w:type="dxa"/>
            <w:shd w:val="clear" w:color="auto" w:fill="E7EEF5" w:themeFill="accent5" w:themeFillTint="33"/>
          </w:tcPr>
          <w:p w14:paraId="3F2D4DDC" w14:textId="7447D10F" w:rsidR="00C22F2B"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C22F2B" w:rsidRPr="00EE77BB" w14:paraId="7B308878" w14:textId="77777777" w:rsidTr="00224F07">
        <w:trPr>
          <w:trHeight w:val="231"/>
        </w:trPr>
        <w:tc>
          <w:tcPr>
            <w:tcW w:w="10194" w:type="dxa"/>
          </w:tcPr>
          <w:p w14:paraId="45738134" w14:textId="77777777" w:rsidR="00C22F2B" w:rsidRPr="00EE77BB" w:rsidRDefault="00C22F2B" w:rsidP="00224F07">
            <w:pPr>
              <w:spacing w:before="60" w:after="60"/>
            </w:pPr>
          </w:p>
        </w:tc>
      </w:tr>
      <w:tr w:rsidR="00C22F2B" w:rsidRPr="00EE77BB" w14:paraId="14F7B1DC" w14:textId="77777777" w:rsidTr="00224F07">
        <w:tc>
          <w:tcPr>
            <w:tcW w:w="10194" w:type="dxa"/>
            <w:shd w:val="clear" w:color="auto" w:fill="E7EEF5" w:themeFill="accent5" w:themeFillTint="33"/>
          </w:tcPr>
          <w:p w14:paraId="0FF068F8" w14:textId="77777777" w:rsidR="00C22F2B" w:rsidRPr="00EE77BB" w:rsidRDefault="00C22F2B"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C22F2B" w:rsidRPr="00EE77BB" w14:paraId="288C2C94" w14:textId="77777777" w:rsidTr="00224F07">
        <w:trPr>
          <w:trHeight w:val="488"/>
        </w:trPr>
        <w:tc>
          <w:tcPr>
            <w:tcW w:w="10194" w:type="dxa"/>
          </w:tcPr>
          <w:p w14:paraId="7D6F0E7F" w14:textId="77777777" w:rsidR="00C22F2B" w:rsidRPr="00EE77BB" w:rsidRDefault="00C22F2B" w:rsidP="00224F07">
            <w:pPr>
              <w:spacing w:before="60" w:after="60"/>
              <w:rPr>
                <w:i/>
                <w:iCs/>
              </w:rPr>
            </w:pPr>
            <w:r w:rsidRPr="00EE77BB">
              <w:rPr>
                <w:i/>
                <w:iCs/>
              </w:rPr>
              <w:t>---</w:t>
            </w:r>
          </w:p>
        </w:tc>
      </w:tr>
    </w:tbl>
    <w:p w14:paraId="2496E8C8" w14:textId="77777777" w:rsidR="00C22F2B" w:rsidRPr="00EE77BB" w:rsidRDefault="00C22F2B" w:rsidP="00C22F2B">
      <w:pPr>
        <w:spacing w:before="0"/>
        <w:rPr>
          <w:rStyle w:val="Heading3Char"/>
          <w:sz w:val="28"/>
          <w:szCs w:val="28"/>
          <w:lang w:val="lt-LT"/>
        </w:rPr>
      </w:pPr>
      <w:r w:rsidRPr="00EE77BB">
        <w:rPr>
          <w:rStyle w:val="Heading3Char"/>
          <w:sz w:val="28"/>
          <w:szCs w:val="28"/>
          <w:lang w:val="lt-LT"/>
        </w:rPr>
        <w:br w:type="page"/>
      </w:r>
    </w:p>
    <w:p w14:paraId="4C6D1147" w14:textId="77777777" w:rsidR="00C22F2B" w:rsidRPr="00EE77BB" w:rsidRDefault="00C22F2B" w:rsidP="00C22F2B">
      <w:pPr>
        <w:spacing w:before="0"/>
        <w:rPr>
          <w:b/>
          <w:color w:val="007BB2" w:themeColor="background2"/>
          <w:sz w:val="24"/>
          <w:szCs w:val="24"/>
        </w:rPr>
      </w:pPr>
      <w:r w:rsidRPr="00EE77BB">
        <w:rPr>
          <w:rStyle w:val="Heading3Char"/>
          <w:sz w:val="28"/>
          <w:szCs w:val="28"/>
          <w:lang w:val="lt-LT"/>
        </w:rPr>
        <w:lastRenderedPageBreak/>
        <w:t>Įgyvendinimo procesas</w:t>
      </w:r>
    </w:p>
    <w:tbl>
      <w:tblPr>
        <w:tblStyle w:val="TableGrid"/>
        <w:tblW w:w="0" w:type="auto"/>
        <w:tblLook w:val="04A0" w:firstRow="1" w:lastRow="0" w:firstColumn="1" w:lastColumn="0" w:noHBand="0" w:noVBand="1"/>
      </w:tblPr>
      <w:tblGrid>
        <w:gridCol w:w="4866"/>
        <w:gridCol w:w="5328"/>
      </w:tblGrid>
      <w:tr w:rsidR="00C22F2B" w:rsidRPr="00EE77BB" w14:paraId="33288EFF" w14:textId="77777777" w:rsidTr="00224F07">
        <w:tc>
          <w:tcPr>
            <w:tcW w:w="4957" w:type="dxa"/>
            <w:shd w:val="clear" w:color="auto" w:fill="E7EEF5" w:themeFill="accent5" w:themeFillTint="33"/>
          </w:tcPr>
          <w:p w14:paraId="27FA3D0A" w14:textId="36AB4153" w:rsidR="00C22F2B"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46046F24" w14:textId="5A0551E6" w:rsidR="00C22F2B" w:rsidRPr="00EE77BB" w:rsidRDefault="00C22F2B" w:rsidP="00224F07">
            <w:pPr>
              <w:spacing w:after="120"/>
              <w:rPr>
                <w:b/>
                <w:bCs/>
              </w:rPr>
            </w:pPr>
            <w:r w:rsidRPr="00EE77BB">
              <w:rPr>
                <w:rStyle w:val="Heading3Char"/>
                <w:lang w:val="lt-LT"/>
              </w:rPr>
              <w:t>Diegimo instrukcijos ir gairės, atvirojo kodo iniciatyvos</w:t>
            </w:r>
          </w:p>
        </w:tc>
      </w:tr>
      <w:tr w:rsidR="00C22F2B" w:rsidRPr="00EE77BB" w14:paraId="3D7F3925" w14:textId="77777777" w:rsidTr="00224F07">
        <w:tc>
          <w:tcPr>
            <w:tcW w:w="4957" w:type="dxa"/>
          </w:tcPr>
          <w:p w14:paraId="36029B16" w14:textId="519C8A5B" w:rsidR="00C22F2B" w:rsidRPr="00EE77BB" w:rsidRDefault="005777BC">
            <w:pPr>
              <w:pStyle w:val="StandardText"/>
              <w:numPr>
                <w:ilvl w:val="0"/>
                <w:numId w:val="27"/>
              </w:numPr>
              <w:spacing w:before="60" w:after="60" w:line="260" w:lineRule="exact"/>
            </w:pPr>
            <w:r>
              <w:t>Tinkamumo gauti finansavimą patikrinimas</w:t>
            </w:r>
            <w:r w:rsidR="009C28B1">
              <w:t xml:space="preserve"> </w:t>
            </w:r>
            <w:r w:rsidR="00C22F2B" w:rsidRPr="00EE77BB">
              <w:t>(</w:t>
            </w:r>
            <w:r w:rsidR="00025B17">
              <w:t>gali būti svarbu</w:t>
            </w:r>
            <w:r w:rsidR="009C28B1">
              <w:t xml:space="preserve"> </w:t>
            </w:r>
            <w:r w:rsidR="00C22F2B" w:rsidRPr="00EE77BB">
              <w:t xml:space="preserve">prieš pasirašant sutartis). </w:t>
            </w:r>
          </w:p>
          <w:p w14:paraId="1D047BA7" w14:textId="2DF62EF7" w:rsidR="00C22F2B" w:rsidRPr="00EE77BB" w:rsidRDefault="00C22F2B">
            <w:pPr>
              <w:pStyle w:val="StandardText"/>
              <w:numPr>
                <w:ilvl w:val="0"/>
                <w:numId w:val="27"/>
              </w:numPr>
              <w:spacing w:before="60" w:after="60" w:line="260" w:lineRule="exact"/>
            </w:pPr>
            <w:r w:rsidRPr="00EE77BB">
              <w:t>Neizoliuotų vamzdžių ir jungiamųjų detalių inventorizacija</w:t>
            </w:r>
            <w:r w:rsidR="00F16928">
              <w:t>, po to -</w:t>
            </w:r>
            <w:r w:rsidRPr="00EE77BB">
              <w:t xml:space="preserve"> medžiagų poreikio apskaičiavimas</w:t>
            </w:r>
            <w:r w:rsidR="00F16928">
              <w:t>.</w:t>
            </w:r>
          </w:p>
          <w:p w14:paraId="50087548" w14:textId="587477EC" w:rsidR="00C22F2B" w:rsidRPr="00EE77BB" w:rsidRDefault="00C22F2B">
            <w:pPr>
              <w:pStyle w:val="StandardText"/>
              <w:numPr>
                <w:ilvl w:val="0"/>
                <w:numId w:val="27"/>
              </w:numPr>
              <w:spacing w:before="60" w:after="60" w:line="260" w:lineRule="exact"/>
            </w:pPr>
            <w:r w:rsidRPr="00EE77BB">
              <w:t>Medžiagų pirkimas ir įgyvendinimui reikalingų įrankių bei personalo surinkimas</w:t>
            </w:r>
            <w:r w:rsidR="00F16928">
              <w:t>.</w:t>
            </w:r>
          </w:p>
          <w:p w14:paraId="6F882D29" w14:textId="1B222644" w:rsidR="00C22F2B" w:rsidRPr="00EE77BB" w:rsidRDefault="00C22F2B">
            <w:pPr>
              <w:pStyle w:val="StandardText"/>
              <w:numPr>
                <w:ilvl w:val="0"/>
                <w:numId w:val="27"/>
              </w:numPr>
              <w:spacing w:before="60" w:after="60" w:line="260" w:lineRule="exact"/>
            </w:pPr>
            <w:r w:rsidRPr="00EE77BB">
              <w:t xml:space="preserve">Jei reikia, vamzdžių atidengimas ir </w:t>
            </w:r>
            <w:r w:rsidR="00F16928">
              <w:t xml:space="preserve">erdvės </w:t>
            </w:r>
            <w:r w:rsidRPr="00EE77BB">
              <w:t>darb</w:t>
            </w:r>
            <w:r w:rsidR="00F16928">
              <w:t>ui paruošimas.</w:t>
            </w:r>
          </w:p>
        </w:tc>
        <w:tc>
          <w:tcPr>
            <w:tcW w:w="5237" w:type="dxa"/>
          </w:tcPr>
          <w:p w14:paraId="1FEBB93E" w14:textId="77777777" w:rsidR="000377CD" w:rsidRPr="000377CD" w:rsidRDefault="000377CD" w:rsidP="000377CD">
            <w:pPr>
              <w:spacing w:before="60" w:after="60"/>
              <w:rPr>
                <w:color w:val="4B4B4D" w:themeColor="text1"/>
                <w:u w:val="single"/>
              </w:rPr>
            </w:pPr>
            <w:hyperlink r:id="rId82" w:history="1">
              <w:r w:rsidRPr="000377CD">
                <w:rPr>
                  <w:rStyle w:val="Hyperlink"/>
                  <w:color w:val="4B4B4D" w:themeColor="text1"/>
                </w:rPr>
                <w:t>https://e-seimas.lrs.lt/portal/legalAct/lt/TAD/TAIS.402279</w:t>
              </w:r>
            </w:hyperlink>
          </w:p>
          <w:p w14:paraId="312E3C24" w14:textId="77777777" w:rsidR="000377CD" w:rsidRPr="000377CD" w:rsidRDefault="000377CD" w:rsidP="000377CD">
            <w:pPr>
              <w:spacing w:before="60" w:after="60"/>
              <w:rPr>
                <w:color w:val="4B4B4D" w:themeColor="text1"/>
                <w:u w:val="single"/>
              </w:rPr>
            </w:pPr>
            <w:hyperlink r:id="rId83" w:history="1">
              <w:r w:rsidRPr="000377CD">
                <w:rPr>
                  <w:rStyle w:val="Hyperlink"/>
                  <w:color w:val="4B4B4D" w:themeColor="text1"/>
                </w:rPr>
                <w:t>https://pipes.techinfus.com/lt/uteplenie/teploizolyaciya-dlya-trub.html</w:t>
              </w:r>
            </w:hyperlink>
          </w:p>
          <w:p w14:paraId="55C608E5" w14:textId="77777777" w:rsidR="000377CD" w:rsidRPr="000377CD" w:rsidRDefault="000377CD" w:rsidP="000377CD">
            <w:pPr>
              <w:spacing w:before="60" w:after="60"/>
              <w:rPr>
                <w:color w:val="4B4B4D" w:themeColor="text1"/>
                <w:u w:val="single"/>
              </w:rPr>
            </w:pPr>
            <w:hyperlink r:id="rId84" w:history="1">
              <w:r w:rsidRPr="000377CD">
                <w:rPr>
                  <w:rStyle w:val="Hyperlink"/>
                  <w:color w:val="4B4B4D" w:themeColor="text1"/>
                </w:rPr>
                <w:t>https://www.rockwool.com/lt/gaminiai-ir-panaudojimas/svok-izoliacija/vamzdynu-izoliacija/</w:t>
              </w:r>
            </w:hyperlink>
          </w:p>
          <w:p w14:paraId="29500E89" w14:textId="77777777" w:rsidR="000377CD" w:rsidRPr="000377CD" w:rsidRDefault="000377CD" w:rsidP="000377CD">
            <w:pPr>
              <w:spacing w:before="60" w:after="60"/>
              <w:rPr>
                <w:color w:val="4B4B4D" w:themeColor="text1"/>
                <w:u w:val="single"/>
              </w:rPr>
            </w:pPr>
            <w:hyperlink r:id="rId85" w:history="1">
              <w:r w:rsidRPr="000377CD">
                <w:rPr>
                  <w:rStyle w:val="Hyperlink"/>
                  <w:color w:val="4B4B4D" w:themeColor="text1"/>
                </w:rPr>
                <w:t>https://ihousetop.decorexpro.com/lt/otoplenie/chem-uteplit-kanalizacionnuyu-trubu-svoimi-rukami/</w:t>
              </w:r>
            </w:hyperlink>
          </w:p>
          <w:p w14:paraId="3A6B328E" w14:textId="5977491F" w:rsidR="00C22F2B" w:rsidRPr="00EE77BB" w:rsidRDefault="000377CD" w:rsidP="000377CD">
            <w:pPr>
              <w:spacing w:before="60" w:after="60"/>
              <w:rPr>
                <w:i/>
                <w:iCs/>
              </w:rPr>
            </w:pPr>
            <w:hyperlink r:id="rId86" w:history="1">
              <w:r w:rsidRPr="000377CD">
                <w:rPr>
                  <w:rStyle w:val="Hyperlink"/>
                  <w:color w:val="4B4B4D" w:themeColor="text1"/>
                </w:rPr>
                <w:t>https://www.e-tar.lt/portal/lt/legalAct/TAR.1F3FB56815CB/asr</w:t>
              </w:r>
            </w:hyperlink>
          </w:p>
        </w:tc>
      </w:tr>
      <w:tr w:rsidR="00C22F2B" w:rsidRPr="00EE77BB" w14:paraId="1EB16B42" w14:textId="77777777" w:rsidTr="00224F07">
        <w:tc>
          <w:tcPr>
            <w:tcW w:w="4957" w:type="dxa"/>
            <w:shd w:val="clear" w:color="auto" w:fill="E7EEF5" w:themeFill="accent5" w:themeFillTint="33"/>
          </w:tcPr>
          <w:p w14:paraId="54C005D3" w14:textId="4935490B" w:rsidR="00C22F2B" w:rsidRPr="00EE77BB" w:rsidRDefault="004658D9" w:rsidP="00224F07">
            <w:pPr>
              <w:spacing w:before="60" w:after="60"/>
              <w:rPr>
                <w:rStyle w:val="Heading3Char"/>
                <w:bCs/>
                <w:lang w:val="lt-LT"/>
              </w:rPr>
            </w:pPr>
            <w:r>
              <w:rPr>
                <w:rStyle w:val="Heading3Char"/>
                <w:bCs/>
                <w:lang w:val="lt-LT"/>
              </w:rPr>
              <w:t>Į</w:t>
            </w:r>
            <w:r w:rsidR="00C22F2B" w:rsidRPr="00EE77BB">
              <w:rPr>
                <w:rStyle w:val="Heading3Char"/>
                <w:bCs/>
                <w:lang w:val="lt-LT"/>
              </w:rPr>
              <w:t>gyvendinimas</w:t>
            </w:r>
          </w:p>
        </w:tc>
        <w:tc>
          <w:tcPr>
            <w:tcW w:w="5237" w:type="dxa"/>
            <w:shd w:val="clear" w:color="auto" w:fill="E7EEF5" w:themeFill="accent5" w:themeFillTint="33"/>
          </w:tcPr>
          <w:p w14:paraId="65AC5122" w14:textId="3C9CEA53" w:rsidR="00C22F2B" w:rsidRPr="00EE77BB" w:rsidRDefault="00E33038" w:rsidP="00224F07">
            <w:pPr>
              <w:spacing w:before="60" w:after="60"/>
              <w:rPr>
                <w:rStyle w:val="Heading3Char"/>
                <w:bCs/>
                <w:lang w:val="lt-LT"/>
              </w:rPr>
            </w:pPr>
            <w:r>
              <w:rPr>
                <w:rStyle w:val="Heading3Char"/>
                <w:bCs/>
                <w:lang w:val="lt-LT"/>
              </w:rPr>
              <w:t>Susijusi komunikacija</w:t>
            </w:r>
          </w:p>
        </w:tc>
      </w:tr>
      <w:tr w:rsidR="00C22F2B" w:rsidRPr="00EE77BB" w14:paraId="30FEFCE6" w14:textId="77777777" w:rsidTr="00224F07">
        <w:trPr>
          <w:trHeight w:val="1755"/>
        </w:trPr>
        <w:tc>
          <w:tcPr>
            <w:tcW w:w="4957" w:type="dxa"/>
          </w:tcPr>
          <w:p w14:paraId="176C77A7" w14:textId="6242175D" w:rsidR="00C22F2B" w:rsidRPr="00EE77BB" w:rsidRDefault="00C22F2B">
            <w:pPr>
              <w:pStyle w:val="StandardText"/>
              <w:numPr>
                <w:ilvl w:val="0"/>
                <w:numId w:val="26"/>
              </w:numPr>
              <w:spacing w:before="60" w:after="60" w:line="260" w:lineRule="exact"/>
            </w:pPr>
            <w:r w:rsidRPr="00EE77BB">
              <w:t xml:space="preserve">Izoliacijos apvalkalų pjaustymas ir montavimas naudojant </w:t>
            </w:r>
            <w:r w:rsidR="00F16928">
              <w:t>specialias</w:t>
            </w:r>
            <w:r w:rsidRPr="00EE77BB">
              <w:t xml:space="preserve"> žirkles ar panašias priemones</w:t>
            </w:r>
            <w:r w:rsidR="00F16928">
              <w:t>.</w:t>
            </w:r>
            <w:r w:rsidRPr="00EE77BB">
              <w:t xml:space="preserve"> </w:t>
            </w:r>
          </w:p>
          <w:p w14:paraId="5663D034" w14:textId="122BA5BD" w:rsidR="00C22F2B" w:rsidRPr="00EE77BB" w:rsidRDefault="00C22F2B" w:rsidP="000377CD">
            <w:pPr>
              <w:pStyle w:val="StandardText"/>
              <w:spacing w:before="60" w:after="60" w:line="260" w:lineRule="exact"/>
              <w:ind w:left="360"/>
            </w:pPr>
          </w:p>
        </w:tc>
        <w:tc>
          <w:tcPr>
            <w:tcW w:w="5237" w:type="dxa"/>
          </w:tcPr>
          <w:p w14:paraId="3617254E" w14:textId="29FF383A" w:rsidR="00C22F2B" w:rsidRPr="00EE77BB" w:rsidRDefault="00F77E18" w:rsidP="00F77E18">
            <w:pPr>
              <w:pStyle w:val="StandardText"/>
              <w:spacing w:before="60" w:after="60"/>
              <w:jc w:val="right"/>
            </w:pPr>
            <w:r w:rsidRPr="00EA330F">
              <w:rPr>
                <w:i/>
                <w:iCs/>
                <w:sz w:val="18"/>
                <w:szCs w:val="18"/>
                <w:lang w:val="en-US"/>
              </w:rPr>
              <w:t>© LEA Hessen / Rundel</w:t>
            </w:r>
            <w:r>
              <w:rPr>
                <w:noProof/>
              </w:rPr>
              <w:t xml:space="preserve"> </w:t>
            </w:r>
            <w:r>
              <w:rPr>
                <w:noProof/>
              </w:rPr>
              <w:drawing>
                <wp:anchor distT="0" distB="0" distL="114300" distR="114300" simplePos="0" relativeHeight="251659264" behindDoc="0" locked="0" layoutInCell="1" allowOverlap="1" wp14:anchorId="0EE5F41A" wp14:editId="08585533">
                  <wp:simplePos x="0" y="0"/>
                  <wp:positionH relativeFrom="column">
                    <wp:posOffset>-635</wp:posOffset>
                  </wp:positionH>
                  <wp:positionV relativeFrom="paragraph">
                    <wp:posOffset>36830</wp:posOffset>
                  </wp:positionV>
                  <wp:extent cx="3124946" cy="2088000"/>
                  <wp:effectExtent l="0" t="0" r="0" b="7620"/>
                  <wp:wrapTopAndBottom/>
                  <wp:docPr id="505309655" name="Grafik 10" descr="Mann schneider Rohrdämmung auf die richtige Lä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nn schneider Rohrdämmung auf die richtige Läng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124946" cy="2088000"/>
                          </a:xfrm>
                          <a:prstGeom prst="rect">
                            <a:avLst/>
                          </a:prstGeom>
                        </pic:spPr>
                      </pic:pic>
                    </a:graphicData>
                  </a:graphic>
                  <wp14:sizeRelH relativeFrom="page">
                    <wp14:pctWidth>0</wp14:pctWidth>
                  </wp14:sizeRelH>
                  <wp14:sizeRelV relativeFrom="page">
                    <wp14:pctHeight>0</wp14:pctHeight>
                  </wp14:sizeRelV>
                </wp:anchor>
              </w:drawing>
            </w:r>
          </w:p>
        </w:tc>
      </w:tr>
      <w:tr w:rsidR="000377CD" w:rsidRPr="00EE77BB" w14:paraId="34F3FBBD" w14:textId="77777777" w:rsidTr="00224F07">
        <w:trPr>
          <w:trHeight w:val="1755"/>
        </w:trPr>
        <w:tc>
          <w:tcPr>
            <w:tcW w:w="4957" w:type="dxa"/>
          </w:tcPr>
          <w:p w14:paraId="49FBF614" w14:textId="6E1ACC2E" w:rsidR="0041483C" w:rsidRPr="0041483C" w:rsidRDefault="0041483C" w:rsidP="000377CD">
            <w:pPr>
              <w:pStyle w:val="StandardText"/>
              <w:numPr>
                <w:ilvl w:val="0"/>
                <w:numId w:val="26"/>
              </w:numPr>
              <w:spacing w:before="60" w:after="60" w:line="260" w:lineRule="exact"/>
            </w:pPr>
            <w:r w:rsidRPr="0041483C">
              <w:t xml:space="preserve">Tiesių </w:t>
            </w:r>
            <w:r>
              <w:t>vamzdžių</w:t>
            </w:r>
            <w:r w:rsidRPr="0041483C">
              <w:t xml:space="preserve"> izoliavimas</w:t>
            </w:r>
            <w:r>
              <w:t>.</w:t>
            </w:r>
          </w:p>
          <w:p w14:paraId="6A0196CA" w14:textId="26BD8052" w:rsidR="000377CD" w:rsidRPr="00EE77BB" w:rsidRDefault="000377CD" w:rsidP="0041483C">
            <w:pPr>
              <w:pStyle w:val="StandardText"/>
              <w:spacing w:before="60" w:after="60" w:line="260" w:lineRule="exact"/>
            </w:pPr>
          </w:p>
        </w:tc>
        <w:tc>
          <w:tcPr>
            <w:tcW w:w="5237" w:type="dxa"/>
          </w:tcPr>
          <w:p w14:paraId="5A02B559" w14:textId="573CD704" w:rsidR="000377CD" w:rsidRPr="00EE77BB" w:rsidRDefault="0041483C" w:rsidP="00DB3F13">
            <w:pPr>
              <w:pStyle w:val="StandardText"/>
              <w:spacing w:before="60" w:after="60"/>
              <w:jc w:val="right"/>
            </w:pPr>
            <w:r>
              <w:rPr>
                <w:noProof/>
              </w:rPr>
              <w:drawing>
                <wp:anchor distT="0" distB="0" distL="114300" distR="114300" simplePos="0" relativeHeight="251661312" behindDoc="0" locked="0" layoutInCell="1" allowOverlap="1" wp14:anchorId="54118AD8" wp14:editId="0A611722">
                  <wp:simplePos x="0" y="0"/>
                  <wp:positionH relativeFrom="column">
                    <wp:posOffset>-635</wp:posOffset>
                  </wp:positionH>
                  <wp:positionV relativeFrom="paragraph">
                    <wp:posOffset>40640</wp:posOffset>
                  </wp:positionV>
                  <wp:extent cx="3127640" cy="2088000"/>
                  <wp:effectExtent l="0" t="0" r="0" b="7620"/>
                  <wp:wrapTopAndBottom/>
                  <wp:docPr id="1201017351" name="Grafik 12" descr="Heizungsrohr an der Decke des Heizungskellers wird mit Dämmung ummant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izungsrohr an der Decke des Heizungskellers wird mit Dämmung ummantelt."/>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127640" cy="2088000"/>
                          </a:xfrm>
                          <a:prstGeom prst="rect">
                            <a:avLst/>
                          </a:prstGeom>
                        </pic:spPr>
                      </pic:pic>
                    </a:graphicData>
                  </a:graphic>
                  <wp14:sizeRelH relativeFrom="page">
                    <wp14:pctWidth>0</wp14:pctWidth>
                  </wp14:sizeRelH>
                  <wp14:sizeRelV relativeFrom="page">
                    <wp14:pctHeight>0</wp14:pctHeight>
                  </wp14:sizeRelV>
                </wp:anchor>
              </w:drawing>
            </w:r>
            <w:r w:rsidR="00F77E18" w:rsidRPr="00EA330F">
              <w:rPr>
                <w:i/>
                <w:iCs/>
                <w:sz w:val="18"/>
                <w:szCs w:val="18"/>
                <w:lang w:val="en-US"/>
              </w:rPr>
              <w:t>© LEA Hessen / Rundel</w:t>
            </w:r>
          </w:p>
        </w:tc>
      </w:tr>
      <w:tr w:rsidR="000377CD" w:rsidRPr="00EE77BB" w14:paraId="781F6699" w14:textId="77777777" w:rsidTr="00224F07">
        <w:trPr>
          <w:trHeight w:val="1755"/>
        </w:trPr>
        <w:tc>
          <w:tcPr>
            <w:tcW w:w="4957" w:type="dxa"/>
          </w:tcPr>
          <w:p w14:paraId="77EE607E" w14:textId="07EA5485" w:rsidR="000377CD" w:rsidRPr="00EE77BB" w:rsidRDefault="0041483C">
            <w:pPr>
              <w:pStyle w:val="StandardText"/>
              <w:numPr>
                <w:ilvl w:val="0"/>
                <w:numId w:val="26"/>
              </w:numPr>
              <w:spacing w:before="60" w:after="60" w:line="260" w:lineRule="exact"/>
            </w:pPr>
            <w:r>
              <w:lastRenderedPageBreak/>
              <w:t>Lenktų vamzdžių (alkūnių) izoliavimas.</w:t>
            </w:r>
          </w:p>
        </w:tc>
        <w:tc>
          <w:tcPr>
            <w:tcW w:w="5237" w:type="dxa"/>
          </w:tcPr>
          <w:p w14:paraId="0EF8C161" w14:textId="6ABBF075" w:rsidR="000377CD" w:rsidRPr="00EE77BB" w:rsidRDefault="00DB3F13" w:rsidP="00DB3F13">
            <w:pPr>
              <w:pStyle w:val="StandardText"/>
              <w:spacing w:before="60" w:after="60"/>
              <w:jc w:val="right"/>
            </w:pPr>
            <w:r>
              <w:rPr>
                <w:noProof/>
              </w:rPr>
              <w:drawing>
                <wp:anchor distT="0" distB="0" distL="114300" distR="114300" simplePos="0" relativeHeight="251663360" behindDoc="0" locked="0" layoutInCell="1" allowOverlap="1" wp14:anchorId="47049E08" wp14:editId="30F5E097">
                  <wp:simplePos x="0" y="0"/>
                  <wp:positionH relativeFrom="column">
                    <wp:posOffset>-635</wp:posOffset>
                  </wp:positionH>
                  <wp:positionV relativeFrom="paragraph">
                    <wp:posOffset>45720</wp:posOffset>
                  </wp:positionV>
                  <wp:extent cx="3127640" cy="2088000"/>
                  <wp:effectExtent l="0" t="0" r="0" b="7620"/>
                  <wp:wrapTopAndBottom/>
                  <wp:docPr id="1708648897" name="Grafik 13" descr="Mann dämmt Rohrabzweigung an einer Wand im 90-Grad-Win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nn dämmt Rohrabzweigung an einer Wand im 90-Grad-Winkel."/>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127640" cy="208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77E18" w:rsidRPr="00EA330F">
              <w:rPr>
                <w:i/>
                <w:iCs/>
                <w:sz w:val="18"/>
                <w:szCs w:val="18"/>
                <w:lang w:val="en-US"/>
              </w:rPr>
              <w:t>© LEA Hessen / Rundel</w:t>
            </w:r>
          </w:p>
        </w:tc>
      </w:tr>
      <w:tr w:rsidR="000377CD" w:rsidRPr="00EE77BB" w14:paraId="7E77CBDC" w14:textId="77777777" w:rsidTr="00224F07">
        <w:trPr>
          <w:trHeight w:val="1755"/>
        </w:trPr>
        <w:tc>
          <w:tcPr>
            <w:tcW w:w="4957" w:type="dxa"/>
          </w:tcPr>
          <w:p w14:paraId="57C0C2A5" w14:textId="6DA27C15" w:rsidR="000377CD" w:rsidRPr="00EE77BB" w:rsidRDefault="00DB3F13">
            <w:pPr>
              <w:pStyle w:val="StandardText"/>
              <w:numPr>
                <w:ilvl w:val="0"/>
                <w:numId w:val="26"/>
              </w:numPr>
              <w:spacing w:before="60" w:after="60" w:line="260" w:lineRule="exact"/>
            </w:pPr>
            <w:r>
              <w:t>T-formos detalių izoliavimas.</w:t>
            </w:r>
          </w:p>
        </w:tc>
        <w:tc>
          <w:tcPr>
            <w:tcW w:w="5237" w:type="dxa"/>
          </w:tcPr>
          <w:p w14:paraId="18F808D6" w14:textId="70B73B44" w:rsidR="000377CD" w:rsidRPr="00EE77BB" w:rsidRDefault="00DB3F13" w:rsidP="00DB3F13">
            <w:pPr>
              <w:pStyle w:val="StandardText"/>
              <w:spacing w:before="60" w:after="60"/>
              <w:jc w:val="right"/>
            </w:pPr>
            <w:r>
              <w:rPr>
                <w:noProof/>
              </w:rPr>
              <w:drawing>
                <wp:anchor distT="0" distB="0" distL="114300" distR="114300" simplePos="0" relativeHeight="251665408" behindDoc="0" locked="0" layoutInCell="1" allowOverlap="1" wp14:anchorId="40698921" wp14:editId="4780FE86">
                  <wp:simplePos x="0" y="0"/>
                  <wp:positionH relativeFrom="column">
                    <wp:posOffset>-635</wp:posOffset>
                  </wp:positionH>
                  <wp:positionV relativeFrom="paragraph">
                    <wp:posOffset>66675</wp:posOffset>
                  </wp:positionV>
                  <wp:extent cx="3133032" cy="2091600"/>
                  <wp:effectExtent l="0" t="0" r="0" b="4445"/>
                  <wp:wrapTopAndBottom/>
                  <wp:docPr id="1431377908" name="Grafik 14" descr="Angeschrägte Dämmstücke, um ein T-Stück in der Rohrleitung zu dä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ngeschrägte Dämmstücke, um ein T-Stück in der Rohrleitung zu dämmen."/>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133032" cy="209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77E18" w:rsidRPr="00EA330F">
              <w:rPr>
                <w:i/>
                <w:iCs/>
                <w:sz w:val="18"/>
                <w:szCs w:val="18"/>
                <w:lang w:val="en-US"/>
              </w:rPr>
              <w:t>© LEA Hessen / Rundel</w:t>
            </w:r>
          </w:p>
        </w:tc>
      </w:tr>
      <w:tr w:rsidR="00F77E18" w:rsidRPr="00EE77BB" w14:paraId="08B22D55" w14:textId="77777777" w:rsidTr="00224F07">
        <w:trPr>
          <w:trHeight w:val="1755"/>
        </w:trPr>
        <w:tc>
          <w:tcPr>
            <w:tcW w:w="4957" w:type="dxa"/>
          </w:tcPr>
          <w:p w14:paraId="23ABEC4B" w14:textId="16CF18EF" w:rsidR="00F77E18" w:rsidRPr="00EE77BB" w:rsidRDefault="00DB3F13">
            <w:pPr>
              <w:pStyle w:val="StandardText"/>
              <w:numPr>
                <w:ilvl w:val="0"/>
                <w:numId w:val="26"/>
              </w:numPr>
              <w:spacing w:before="60" w:after="60" w:line="260" w:lineRule="exact"/>
            </w:pPr>
            <w:r>
              <w:t>V</w:t>
            </w:r>
            <w:r w:rsidRPr="00DB3F13">
              <w:t>ožtuvų ir jungiamųjų detalių izoliacija, kad vėliau jos būtų tinkamos naudoti.</w:t>
            </w:r>
          </w:p>
        </w:tc>
        <w:tc>
          <w:tcPr>
            <w:tcW w:w="5237" w:type="dxa"/>
          </w:tcPr>
          <w:p w14:paraId="1594CE11" w14:textId="5928930F" w:rsidR="00F77E18" w:rsidRPr="00EA330F" w:rsidRDefault="00DB3F13" w:rsidP="00DB3F13">
            <w:pPr>
              <w:pStyle w:val="StandardText"/>
              <w:spacing w:before="60" w:after="60"/>
              <w:jc w:val="right"/>
              <w:rPr>
                <w:i/>
                <w:iCs/>
                <w:sz w:val="18"/>
                <w:szCs w:val="18"/>
                <w:lang w:val="en-US"/>
              </w:rPr>
            </w:pPr>
            <w:r>
              <w:rPr>
                <w:noProof/>
              </w:rPr>
              <w:drawing>
                <wp:anchor distT="0" distB="0" distL="114300" distR="114300" simplePos="0" relativeHeight="251667456" behindDoc="0" locked="0" layoutInCell="1" allowOverlap="1" wp14:anchorId="4AA6191D" wp14:editId="34610AC8">
                  <wp:simplePos x="0" y="0"/>
                  <wp:positionH relativeFrom="column">
                    <wp:posOffset>-635</wp:posOffset>
                  </wp:positionH>
                  <wp:positionV relativeFrom="paragraph">
                    <wp:posOffset>95250</wp:posOffset>
                  </wp:positionV>
                  <wp:extent cx="3127640" cy="2088000"/>
                  <wp:effectExtent l="0" t="0" r="0" b="7620"/>
                  <wp:wrapTopAndBottom/>
                  <wp:docPr id="531792885" name="Grafik 15" descr="Ventil an Heizungsrohr mit speziellem Klebeband gedäm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entil an Heizungsrohr mit speziellem Klebeband gedämmt."/>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127640" cy="208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77E18" w:rsidRPr="00EA330F">
              <w:rPr>
                <w:i/>
                <w:iCs/>
                <w:sz w:val="18"/>
                <w:szCs w:val="18"/>
                <w:lang w:val="en-US"/>
              </w:rPr>
              <w:t>© LEA Hessen / Rundel</w:t>
            </w:r>
          </w:p>
        </w:tc>
      </w:tr>
      <w:tr w:rsidR="00C22F2B" w:rsidRPr="00EE77BB" w14:paraId="6D558024" w14:textId="77777777" w:rsidTr="00224F07">
        <w:tc>
          <w:tcPr>
            <w:tcW w:w="4957" w:type="dxa"/>
            <w:shd w:val="clear" w:color="auto" w:fill="E7EEF5" w:themeFill="accent5" w:themeFillTint="33"/>
          </w:tcPr>
          <w:p w14:paraId="4138DC0C" w14:textId="7D8A6F39" w:rsidR="00C22F2B"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3D5E7FB1" w14:textId="77777777" w:rsidR="00C22F2B" w:rsidRPr="00EE77BB" w:rsidRDefault="00C22F2B" w:rsidP="00224F07">
            <w:pPr>
              <w:spacing w:before="60" w:after="60"/>
              <w:rPr>
                <w:rStyle w:val="Heading3Char"/>
                <w:bCs/>
                <w:lang w:val="lt-LT"/>
              </w:rPr>
            </w:pPr>
            <w:r w:rsidRPr="00EE77BB">
              <w:rPr>
                <w:rStyle w:val="Heading3Char"/>
                <w:bCs/>
                <w:lang w:val="lt-LT"/>
              </w:rPr>
              <w:t>Kitos pastabos ir nuorodos</w:t>
            </w:r>
          </w:p>
        </w:tc>
      </w:tr>
      <w:tr w:rsidR="00C22F2B" w:rsidRPr="00EE77BB" w14:paraId="0A1222F0" w14:textId="77777777" w:rsidTr="00224F07">
        <w:tc>
          <w:tcPr>
            <w:tcW w:w="4957" w:type="dxa"/>
          </w:tcPr>
          <w:p w14:paraId="0421D2ED" w14:textId="77777777" w:rsidR="00C22F2B" w:rsidRPr="00EE77BB" w:rsidRDefault="00C22F2B">
            <w:pPr>
              <w:pStyle w:val="StandardText"/>
              <w:numPr>
                <w:ilvl w:val="0"/>
                <w:numId w:val="25"/>
              </w:numPr>
              <w:spacing w:before="60" w:after="60" w:line="260" w:lineRule="exact"/>
            </w:pPr>
            <w:r w:rsidRPr="00EE77BB">
              <w:t>Energijos taupymo stebėjimas ir vertinimas.</w:t>
            </w:r>
          </w:p>
        </w:tc>
        <w:tc>
          <w:tcPr>
            <w:tcW w:w="5237" w:type="dxa"/>
          </w:tcPr>
          <w:p w14:paraId="20A58CAA" w14:textId="77777777" w:rsidR="00C22F2B" w:rsidRPr="00EE77BB" w:rsidRDefault="00C22F2B" w:rsidP="00224F07">
            <w:pPr>
              <w:spacing w:before="60" w:after="60"/>
            </w:pPr>
          </w:p>
        </w:tc>
      </w:tr>
    </w:tbl>
    <w:p w14:paraId="74D3081B" w14:textId="09E766B6" w:rsidR="00C22F2B" w:rsidRPr="00EE77BB" w:rsidRDefault="00C22F2B" w:rsidP="00C22F2B">
      <w:pPr>
        <w:spacing w:before="0"/>
        <w:rPr>
          <w:b/>
          <w:bCs/>
        </w:rPr>
      </w:pPr>
    </w:p>
    <w:tbl>
      <w:tblPr>
        <w:tblStyle w:val="TableGrid"/>
        <w:tblW w:w="0" w:type="auto"/>
        <w:tblLook w:val="04A0" w:firstRow="1" w:lastRow="0" w:firstColumn="1" w:lastColumn="0" w:noHBand="0" w:noVBand="1"/>
      </w:tblPr>
      <w:tblGrid>
        <w:gridCol w:w="10194"/>
      </w:tblGrid>
      <w:tr w:rsidR="00C22F2B" w:rsidRPr="00EE77BB" w14:paraId="7771BF51" w14:textId="77777777" w:rsidTr="00224F07">
        <w:trPr>
          <w:trHeight w:val="351"/>
        </w:trPr>
        <w:tc>
          <w:tcPr>
            <w:tcW w:w="10194" w:type="dxa"/>
            <w:shd w:val="clear" w:color="auto" w:fill="D4E2ED" w:themeFill="accent2" w:themeFillTint="33"/>
          </w:tcPr>
          <w:p w14:paraId="5EEAF97B" w14:textId="06D8003A" w:rsidR="00C22F2B" w:rsidRPr="00EE77BB" w:rsidRDefault="00C22F2B" w:rsidP="00224F07">
            <w:pPr>
              <w:tabs>
                <w:tab w:val="left" w:pos="3830"/>
              </w:tabs>
              <w:rPr>
                <w:b/>
                <w:bCs/>
                <w:sz w:val="24"/>
                <w:szCs w:val="24"/>
              </w:rPr>
            </w:pPr>
            <w:r w:rsidRPr="00EE77BB">
              <w:rPr>
                <w:b/>
                <w:bCs/>
                <w:color w:val="007BB2" w:themeColor="background2"/>
                <w:sz w:val="24"/>
                <w:szCs w:val="24"/>
              </w:rPr>
              <w:t>Nuotraukos</w:t>
            </w:r>
          </w:p>
        </w:tc>
      </w:tr>
      <w:tr w:rsidR="00C22F2B" w:rsidRPr="00EE77BB" w14:paraId="5415E3D3" w14:textId="77777777" w:rsidTr="00224F07">
        <w:trPr>
          <w:trHeight w:val="4061"/>
        </w:trPr>
        <w:tc>
          <w:tcPr>
            <w:tcW w:w="10194" w:type="dxa"/>
            <w:vAlign w:val="center"/>
          </w:tcPr>
          <w:p w14:paraId="61C58C3F" w14:textId="265C0819" w:rsidR="00C22F2B" w:rsidRPr="00EE77BB" w:rsidRDefault="00580167" w:rsidP="00224F07">
            <w:pPr>
              <w:keepNext/>
              <w:tabs>
                <w:tab w:val="left" w:pos="3830"/>
              </w:tabs>
            </w:pPr>
            <w:r w:rsidRPr="00580167">
              <w:rPr>
                <w:noProof/>
              </w:rPr>
              <w:drawing>
                <wp:inline distT="0" distB="0" distL="0" distR="0" wp14:anchorId="51FEE90F" wp14:editId="79D748E2">
                  <wp:extent cx="4488180" cy="5986160"/>
                  <wp:effectExtent l="0" t="0" r="7620" b="0"/>
                  <wp:docPr id="11170052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489981" cy="5988562"/>
                          </a:xfrm>
                          <a:prstGeom prst="rect">
                            <a:avLst/>
                          </a:prstGeom>
                          <a:noFill/>
                          <a:ln>
                            <a:noFill/>
                          </a:ln>
                        </pic:spPr>
                      </pic:pic>
                    </a:graphicData>
                  </a:graphic>
                </wp:inline>
              </w:drawing>
            </w:r>
          </w:p>
          <w:p w14:paraId="72A2369C" w14:textId="182F9711" w:rsidR="00C22F2B" w:rsidRPr="00EE77BB" w:rsidRDefault="00A351AF" w:rsidP="00224F07">
            <w:pPr>
              <w:pStyle w:val="Caption"/>
            </w:pPr>
            <w:r>
              <w:t xml:space="preserve">                                    </w:t>
            </w:r>
            <w:r w:rsidR="00C22F2B" w:rsidRPr="00EE77BB">
              <w:fldChar w:fldCharType="begin"/>
            </w:r>
            <w:r w:rsidR="00C22F2B" w:rsidRPr="00EE77BB">
              <w:instrText xml:space="preserve"> SEQ Figure \* ARABIC </w:instrText>
            </w:r>
            <w:r w:rsidR="00C22F2B" w:rsidRPr="00EE77BB">
              <w:fldChar w:fldCharType="separate"/>
            </w:r>
            <w:r w:rsidR="00876B2F">
              <w:rPr>
                <w:noProof/>
              </w:rPr>
              <w:t>12</w:t>
            </w:r>
            <w:r w:rsidR="00C22F2B" w:rsidRPr="00EE77BB">
              <w:fldChar w:fldCharType="end"/>
            </w:r>
            <w:r>
              <w:t>2</w:t>
            </w:r>
            <w:r w:rsidR="00F429BB">
              <w:t xml:space="preserve"> pav.</w:t>
            </w:r>
            <w:r w:rsidR="00C22F2B" w:rsidRPr="00EE77BB">
              <w:t>: Izoliuoti šildymo vamzdžiai © ZEBAU GmbH</w:t>
            </w:r>
          </w:p>
        </w:tc>
      </w:tr>
    </w:tbl>
    <w:p w14:paraId="66D1F7E2" w14:textId="77777777" w:rsidR="00C22F2B" w:rsidRPr="00EE77BB" w:rsidRDefault="00C22F2B" w:rsidP="00C22F2B">
      <w:pPr>
        <w:tabs>
          <w:tab w:val="left" w:pos="3830"/>
        </w:tabs>
        <w:rPr>
          <w:b/>
          <w:bCs/>
        </w:rPr>
      </w:pPr>
    </w:p>
    <w:p w14:paraId="79324EF4" w14:textId="77777777" w:rsidR="00693966" w:rsidRPr="00EE77BB" w:rsidRDefault="00693966">
      <w:pPr>
        <w:spacing w:before="0"/>
        <w:rPr>
          <w:b/>
          <w:bCs/>
        </w:rPr>
      </w:pPr>
      <w:r w:rsidRPr="00EE77BB">
        <w:rPr>
          <w:b/>
          <w:bCs/>
        </w:rPr>
        <w:br w:type="page"/>
      </w:r>
    </w:p>
    <w:p w14:paraId="7D4B66A2" w14:textId="20C81464" w:rsidR="004F57CB" w:rsidRPr="00EE77BB" w:rsidRDefault="004F57CB" w:rsidP="0045041D">
      <w:pPr>
        <w:pStyle w:val="Heading1"/>
        <w:rPr>
          <w:lang w:val="lt-LT"/>
        </w:rPr>
      </w:pPr>
      <w:bookmarkStart w:id="41" w:name="_Toc192794842"/>
      <w:r w:rsidRPr="00EE77BB">
        <w:rPr>
          <w:lang w:val="lt-LT"/>
        </w:rPr>
        <w:lastRenderedPageBreak/>
        <w:t>Šildymas, elektra ir vanduo</w:t>
      </w:r>
      <w:bookmarkEnd w:id="41"/>
    </w:p>
    <w:p w14:paraId="1216F3AA" w14:textId="3368FC6A" w:rsidR="00762BDC" w:rsidRPr="00EE77BB" w:rsidRDefault="00762BDC" w:rsidP="00762BDC">
      <w:pPr>
        <w:pStyle w:val="Heading2"/>
        <w:spacing w:line="276" w:lineRule="auto"/>
        <w:ind w:left="567" w:hanging="283"/>
        <w:rPr>
          <w:bCs/>
          <w:color w:val="4B4B4D" w:themeColor="text1"/>
          <w:sz w:val="24"/>
          <w:szCs w:val="24"/>
        </w:rPr>
      </w:pPr>
      <w:r w:rsidRPr="00EE77BB">
        <w:rPr>
          <w:bCs/>
          <w:color w:val="4B4B4D" w:themeColor="text1"/>
          <w:sz w:val="24"/>
          <w:szCs w:val="24"/>
        </w:rPr>
        <w:t>1. Hidr</w:t>
      </w:r>
      <w:r w:rsidR="00716A26">
        <w:rPr>
          <w:bCs/>
          <w:color w:val="4B4B4D" w:themeColor="text1"/>
          <w:sz w:val="24"/>
          <w:szCs w:val="24"/>
        </w:rPr>
        <w:t>aulinis</w:t>
      </w:r>
      <w:r w:rsidRPr="00EE77BB">
        <w:rPr>
          <w:bCs/>
          <w:color w:val="4B4B4D" w:themeColor="text1"/>
          <w:sz w:val="24"/>
          <w:szCs w:val="24"/>
        </w:rPr>
        <w:t xml:space="preserve"> balansavimas </w:t>
      </w:r>
    </w:p>
    <w:p w14:paraId="158E731D" w14:textId="77777777" w:rsidR="00762BDC" w:rsidRPr="00EE77BB" w:rsidRDefault="00762BDC" w:rsidP="00762BDC">
      <w:pPr>
        <w:pStyle w:val="Heading2"/>
        <w:spacing w:line="276" w:lineRule="auto"/>
        <w:ind w:left="567" w:hanging="283"/>
        <w:rPr>
          <w:bCs/>
          <w:color w:val="4B4B4D" w:themeColor="text1"/>
          <w:sz w:val="24"/>
          <w:szCs w:val="24"/>
        </w:rPr>
      </w:pPr>
      <w:r w:rsidRPr="00EE77BB">
        <w:rPr>
          <w:bCs/>
          <w:color w:val="4B4B4D" w:themeColor="text1"/>
          <w:sz w:val="24"/>
          <w:szCs w:val="24"/>
        </w:rPr>
        <w:t xml:space="preserve">2. Šilumos apkrovos valdymas / išmanusis temperatūros valdymas </w:t>
      </w:r>
    </w:p>
    <w:p w14:paraId="14E2D569" w14:textId="77777777" w:rsidR="00762BDC" w:rsidRPr="00EE77BB" w:rsidRDefault="00762BDC" w:rsidP="00762BDC">
      <w:pPr>
        <w:pStyle w:val="Heading2"/>
        <w:spacing w:line="276" w:lineRule="auto"/>
        <w:ind w:left="567" w:hanging="283"/>
        <w:rPr>
          <w:bCs/>
          <w:color w:val="4B4B4D" w:themeColor="text1"/>
          <w:sz w:val="24"/>
          <w:szCs w:val="24"/>
        </w:rPr>
      </w:pPr>
      <w:r w:rsidRPr="00EE77BB">
        <w:rPr>
          <w:bCs/>
          <w:color w:val="4B4B4D" w:themeColor="text1"/>
          <w:sz w:val="24"/>
          <w:szCs w:val="24"/>
        </w:rPr>
        <w:t>3. Išmanieji termostatai</w:t>
      </w:r>
    </w:p>
    <w:p w14:paraId="5D21E79F" w14:textId="0F59487E" w:rsidR="00762BDC" w:rsidRPr="00EE77BB" w:rsidRDefault="00762BDC" w:rsidP="00762BDC">
      <w:pPr>
        <w:pStyle w:val="Heading2"/>
        <w:spacing w:line="276" w:lineRule="auto"/>
        <w:ind w:left="567" w:hanging="283"/>
        <w:rPr>
          <w:bCs/>
          <w:color w:val="4B4B4D" w:themeColor="text1"/>
          <w:sz w:val="24"/>
          <w:szCs w:val="24"/>
        </w:rPr>
      </w:pPr>
      <w:r w:rsidRPr="00EE77BB">
        <w:rPr>
          <w:bCs/>
          <w:color w:val="4B4B4D" w:themeColor="text1"/>
          <w:sz w:val="24"/>
          <w:szCs w:val="24"/>
        </w:rPr>
        <w:t xml:space="preserve">4. Temperatūros valdymas </w:t>
      </w:r>
      <w:r w:rsidR="00063044" w:rsidRPr="00EE77BB">
        <w:rPr>
          <w:bCs/>
          <w:color w:val="4B4B4D" w:themeColor="text1"/>
          <w:sz w:val="24"/>
          <w:szCs w:val="24"/>
        </w:rPr>
        <w:t xml:space="preserve">naudojant </w:t>
      </w:r>
      <w:r w:rsidRPr="00EE77BB">
        <w:rPr>
          <w:bCs/>
          <w:color w:val="4B4B4D" w:themeColor="text1"/>
          <w:sz w:val="24"/>
          <w:szCs w:val="24"/>
        </w:rPr>
        <w:t>programėl</w:t>
      </w:r>
      <w:r w:rsidR="00063044" w:rsidRPr="00EE77BB">
        <w:rPr>
          <w:bCs/>
          <w:color w:val="4B4B4D" w:themeColor="text1"/>
          <w:sz w:val="24"/>
          <w:szCs w:val="24"/>
        </w:rPr>
        <w:t>ę</w:t>
      </w:r>
    </w:p>
    <w:p w14:paraId="78BFADBA" w14:textId="53F4FD2C" w:rsidR="00762BDC" w:rsidRPr="00EE77BB" w:rsidRDefault="00762BDC" w:rsidP="00762BDC">
      <w:pPr>
        <w:pStyle w:val="Heading2"/>
        <w:spacing w:line="276" w:lineRule="auto"/>
        <w:ind w:left="567" w:hanging="283"/>
        <w:rPr>
          <w:bCs/>
          <w:color w:val="4B4B4D" w:themeColor="text1"/>
          <w:sz w:val="24"/>
          <w:szCs w:val="24"/>
        </w:rPr>
      </w:pPr>
      <w:r w:rsidRPr="00EE77BB">
        <w:rPr>
          <w:bCs/>
          <w:color w:val="4B4B4D" w:themeColor="text1"/>
          <w:sz w:val="24"/>
          <w:szCs w:val="24"/>
        </w:rPr>
        <w:t xml:space="preserve">5. Energijos suvartojimo vizualizavimas / </w:t>
      </w:r>
      <w:r w:rsidR="00063044" w:rsidRPr="00EE77BB">
        <w:rPr>
          <w:bCs/>
          <w:color w:val="4B4B4D" w:themeColor="text1"/>
          <w:sz w:val="24"/>
          <w:szCs w:val="24"/>
        </w:rPr>
        <w:t>E</w:t>
      </w:r>
      <w:r w:rsidRPr="00EE77BB">
        <w:rPr>
          <w:bCs/>
          <w:color w:val="4B4B4D" w:themeColor="text1"/>
          <w:sz w:val="24"/>
          <w:szCs w:val="24"/>
        </w:rPr>
        <w:t xml:space="preserve">nergijos stebėsena </w:t>
      </w:r>
    </w:p>
    <w:p w14:paraId="6C78B925" w14:textId="77777777" w:rsidR="00762BDC" w:rsidRPr="00EE77BB" w:rsidRDefault="00762BDC" w:rsidP="00762BDC">
      <w:pPr>
        <w:pStyle w:val="Heading2"/>
        <w:spacing w:line="276" w:lineRule="auto"/>
        <w:ind w:left="567" w:hanging="283"/>
        <w:rPr>
          <w:bCs/>
          <w:color w:val="4B4B4D" w:themeColor="text1"/>
          <w:sz w:val="24"/>
          <w:szCs w:val="24"/>
        </w:rPr>
      </w:pPr>
      <w:r w:rsidRPr="00EE77BB">
        <w:rPr>
          <w:bCs/>
          <w:color w:val="4B4B4D" w:themeColor="text1"/>
          <w:sz w:val="24"/>
          <w:szCs w:val="24"/>
        </w:rPr>
        <w:t xml:space="preserve">6. Apšvietimo pritaikymas </w:t>
      </w:r>
    </w:p>
    <w:p w14:paraId="6E63B4F4" w14:textId="77777777" w:rsidR="00762BDC" w:rsidRPr="00EE77BB" w:rsidRDefault="00762BDC" w:rsidP="00762BDC">
      <w:pPr>
        <w:pStyle w:val="Heading2"/>
        <w:spacing w:line="276" w:lineRule="auto"/>
        <w:ind w:left="567" w:hanging="283"/>
        <w:rPr>
          <w:bCs/>
          <w:color w:val="4B4B4D" w:themeColor="text1"/>
          <w:sz w:val="24"/>
          <w:szCs w:val="24"/>
        </w:rPr>
      </w:pPr>
      <w:r w:rsidRPr="00EE77BB">
        <w:rPr>
          <w:bCs/>
          <w:color w:val="4B4B4D" w:themeColor="text1"/>
          <w:sz w:val="24"/>
          <w:szCs w:val="24"/>
        </w:rPr>
        <w:t xml:space="preserve">7. Efektyvus apšvietimas / LED apšvietimas </w:t>
      </w:r>
    </w:p>
    <w:p w14:paraId="0221DFDE" w14:textId="07FA6978" w:rsidR="00762BDC" w:rsidRPr="00EE77BB" w:rsidRDefault="00762BDC" w:rsidP="00762BDC">
      <w:pPr>
        <w:pStyle w:val="Heading2"/>
        <w:spacing w:line="276" w:lineRule="auto"/>
        <w:ind w:left="567" w:hanging="283"/>
        <w:rPr>
          <w:bCs/>
          <w:color w:val="4B4B4D" w:themeColor="text1"/>
          <w:sz w:val="24"/>
          <w:szCs w:val="24"/>
        </w:rPr>
      </w:pPr>
      <w:r w:rsidRPr="00EE77BB">
        <w:rPr>
          <w:bCs/>
          <w:color w:val="4B4B4D" w:themeColor="text1"/>
          <w:sz w:val="24"/>
          <w:szCs w:val="24"/>
        </w:rPr>
        <w:t xml:space="preserve">8. Apšvietimo valdymas </w:t>
      </w:r>
      <w:r w:rsidR="00063044" w:rsidRPr="00EE77BB">
        <w:rPr>
          <w:bCs/>
          <w:color w:val="4B4B4D" w:themeColor="text1"/>
          <w:sz w:val="24"/>
          <w:szCs w:val="24"/>
        </w:rPr>
        <w:t>(jutikliai)</w:t>
      </w:r>
    </w:p>
    <w:p w14:paraId="6895F86D" w14:textId="4344EFA3" w:rsidR="00762BDC" w:rsidRPr="00EE77BB" w:rsidRDefault="00762BDC" w:rsidP="00762BDC">
      <w:pPr>
        <w:pStyle w:val="Heading2"/>
        <w:spacing w:line="276" w:lineRule="auto"/>
        <w:ind w:left="567" w:hanging="283"/>
        <w:rPr>
          <w:bCs/>
          <w:color w:val="4B4B4D" w:themeColor="text1"/>
          <w:sz w:val="24"/>
          <w:szCs w:val="24"/>
        </w:rPr>
      </w:pPr>
      <w:r w:rsidRPr="00EE77BB">
        <w:rPr>
          <w:bCs/>
          <w:color w:val="4B4B4D" w:themeColor="text1"/>
          <w:sz w:val="24"/>
          <w:szCs w:val="24"/>
        </w:rPr>
        <w:t>9. Kištukini</w:t>
      </w:r>
      <w:r w:rsidR="00063044" w:rsidRPr="00EE77BB">
        <w:rPr>
          <w:bCs/>
          <w:color w:val="4B4B4D" w:themeColor="text1"/>
          <w:sz w:val="24"/>
          <w:szCs w:val="24"/>
        </w:rPr>
        <w:t>s</w:t>
      </w:r>
      <w:r w:rsidRPr="00EE77BB">
        <w:rPr>
          <w:bCs/>
          <w:color w:val="4B4B4D" w:themeColor="text1"/>
          <w:sz w:val="24"/>
          <w:szCs w:val="24"/>
        </w:rPr>
        <w:t xml:space="preserve"> laikmatis / skaitmeninis kištukinis lizdas</w:t>
      </w:r>
    </w:p>
    <w:p w14:paraId="5C6850F4" w14:textId="77777777" w:rsidR="00762BDC" w:rsidRPr="00EE77BB" w:rsidRDefault="00762BDC" w:rsidP="00762BDC">
      <w:pPr>
        <w:pStyle w:val="Heading2"/>
        <w:spacing w:line="276" w:lineRule="auto"/>
        <w:ind w:left="567" w:hanging="283"/>
        <w:rPr>
          <w:bCs/>
          <w:color w:val="4B4B4D" w:themeColor="text1"/>
          <w:sz w:val="24"/>
          <w:szCs w:val="24"/>
        </w:rPr>
      </w:pPr>
      <w:r w:rsidRPr="00EE77BB">
        <w:rPr>
          <w:bCs/>
          <w:color w:val="4B4B4D" w:themeColor="text1"/>
          <w:sz w:val="24"/>
          <w:szCs w:val="24"/>
        </w:rPr>
        <w:t xml:space="preserve">10. Vandens maišytuvo aeratorius </w:t>
      </w:r>
    </w:p>
    <w:p w14:paraId="28F68BF1" w14:textId="0BCD3CA9" w:rsidR="00762BDC" w:rsidRPr="00EE77BB" w:rsidRDefault="00762BDC" w:rsidP="00762BDC">
      <w:pPr>
        <w:pStyle w:val="Heading2"/>
        <w:spacing w:line="276" w:lineRule="auto"/>
        <w:ind w:left="567" w:hanging="283"/>
        <w:rPr>
          <w:bCs/>
          <w:color w:val="4B4B4D" w:themeColor="text1"/>
          <w:sz w:val="24"/>
          <w:szCs w:val="24"/>
        </w:rPr>
      </w:pPr>
      <w:r w:rsidRPr="00EE77BB">
        <w:rPr>
          <w:bCs/>
          <w:color w:val="4B4B4D" w:themeColor="text1"/>
          <w:sz w:val="24"/>
          <w:szCs w:val="24"/>
        </w:rPr>
        <w:t xml:space="preserve">11. </w:t>
      </w:r>
      <w:r w:rsidR="00063044" w:rsidRPr="00EE77BB">
        <w:rPr>
          <w:bCs/>
          <w:color w:val="4B4B4D" w:themeColor="text1"/>
          <w:sz w:val="24"/>
          <w:szCs w:val="24"/>
        </w:rPr>
        <w:t>Jutiklinis v</w:t>
      </w:r>
      <w:r w:rsidRPr="00EE77BB">
        <w:rPr>
          <w:bCs/>
          <w:color w:val="4B4B4D" w:themeColor="text1"/>
          <w:sz w:val="24"/>
          <w:szCs w:val="24"/>
        </w:rPr>
        <w:t>andens maišytuv</w:t>
      </w:r>
      <w:r w:rsidR="00063044" w:rsidRPr="00EE77BB">
        <w:rPr>
          <w:bCs/>
          <w:color w:val="4B4B4D" w:themeColor="text1"/>
          <w:sz w:val="24"/>
          <w:szCs w:val="24"/>
        </w:rPr>
        <w:t>as</w:t>
      </w:r>
      <w:r w:rsidRPr="00EE77BB">
        <w:rPr>
          <w:bCs/>
          <w:color w:val="4B4B4D" w:themeColor="text1"/>
          <w:sz w:val="24"/>
          <w:szCs w:val="24"/>
        </w:rPr>
        <w:t xml:space="preserve"> </w:t>
      </w:r>
    </w:p>
    <w:p w14:paraId="25E6EF23" w14:textId="1BF7C0E6" w:rsidR="009C02EC" w:rsidRPr="00EE77BB" w:rsidRDefault="00220E06" w:rsidP="00762BDC">
      <w:pPr>
        <w:pStyle w:val="Heading2"/>
        <w:ind w:left="709" w:hanging="567"/>
        <w:rPr>
          <w:color w:val="007BB2" w:themeColor="background2"/>
          <w:sz w:val="16"/>
          <w:szCs w:val="16"/>
        </w:rPr>
      </w:pPr>
      <w:r w:rsidRPr="00EE77BB">
        <w:rPr>
          <w:bCs/>
        </w:rPr>
        <w:br w:type="page"/>
      </w:r>
      <w:bookmarkStart w:id="42" w:name="_Toc192794843"/>
      <w:r w:rsidR="009C02EC" w:rsidRPr="00EE77BB">
        <w:lastRenderedPageBreak/>
        <w:t>Hidr</w:t>
      </w:r>
      <w:r w:rsidR="00E822BF">
        <w:t>aulinis</w:t>
      </w:r>
      <w:r w:rsidR="009C02EC" w:rsidRPr="00EE77BB">
        <w:t xml:space="preserve"> balansavimas</w:t>
      </w:r>
      <w:bookmarkEnd w:id="42"/>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9C02EC" w:rsidRPr="00EE77BB" w14:paraId="30490C6F"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770DFDE" w14:textId="77777777" w:rsidR="009C02EC" w:rsidRPr="00EE77BB" w:rsidRDefault="009C02EC" w:rsidP="00224F07">
            <w:pPr>
              <w:spacing w:before="60" w:after="60"/>
              <w:rPr>
                <w:i/>
                <w:iCs/>
                <w:color w:val="7B6A6B" w:themeColor="accent4"/>
              </w:rPr>
            </w:pPr>
            <w:r w:rsidRPr="00EE77BB">
              <w:rPr>
                <w:rStyle w:val="Heading3Char"/>
                <w:lang w:val="lt-LT"/>
              </w:rPr>
              <w:t>Trumpas aprašymas</w:t>
            </w:r>
          </w:p>
        </w:tc>
      </w:tr>
      <w:tr w:rsidR="009C02EC" w:rsidRPr="00EE77BB" w14:paraId="58158A0F" w14:textId="77777777" w:rsidTr="00224F07">
        <w:trPr>
          <w:trHeight w:val="2463"/>
        </w:trPr>
        <w:tc>
          <w:tcPr>
            <w:tcW w:w="10292" w:type="dxa"/>
            <w:tcBorders>
              <w:top w:val="single" w:sz="4" w:space="0" w:color="auto"/>
            </w:tcBorders>
          </w:tcPr>
          <w:p w14:paraId="7D6ECE6B" w14:textId="52D913DD" w:rsidR="009C02EC" w:rsidRPr="00EE77BB" w:rsidRDefault="009C02EC" w:rsidP="00224F07">
            <w:pPr>
              <w:pStyle w:val="StandardText"/>
              <w:spacing w:before="60" w:after="60"/>
            </w:pPr>
            <w:r w:rsidRPr="00EE77BB">
              <w:t xml:space="preserve">Senose šildymo sistemose ir po sistemų pakeitimų į patalpas dažnai tiekiamas skirtingas karšto vandens srautas, todėl toliau nuo šildymo sistemos esantys radiatoriai dažnai būna </w:t>
            </w:r>
            <w:r w:rsidR="00B93EC4">
              <w:t>vėsesni</w:t>
            </w:r>
            <w:r w:rsidRPr="00EE77BB">
              <w:t xml:space="preserve">. Dėl to padidėja kuro sąnaudos. </w:t>
            </w:r>
          </w:p>
          <w:p w14:paraId="1EF1E5BF" w14:textId="421C0C8B" w:rsidR="009C02EC" w:rsidRPr="00EE77BB" w:rsidRDefault="009C02EC" w:rsidP="00224F07">
            <w:pPr>
              <w:pStyle w:val="StandardText"/>
              <w:spacing w:before="60" w:after="60"/>
            </w:pPr>
            <w:r w:rsidRPr="00EE77BB">
              <w:t>Norint tolygiai ir efektyviai šildyti kiekvieną pastato patalpą, reikia reguliuoti vandens srautą kiekviename radiatoriuje ir šildymo kontūre. Tai atliekama hidraulini</w:t>
            </w:r>
            <w:r w:rsidR="00B93EC4">
              <w:t>o</w:t>
            </w:r>
            <w:r w:rsidRPr="00EE77BB">
              <w:t xml:space="preserve"> balansavim</w:t>
            </w:r>
            <w:r w:rsidR="00B93EC4">
              <w:t>o pagalba</w:t>
            </w:r>
            <w:r w:rsidRPr="00EE77BB">
              <w:t xml:space="preserve">. </w:t>
            </w:r>
          </w:p>
          <w:p w14:paraId="41078210" w14:textId="491A0457" w:rsidR="009C02EC" w:rsidRPr="00EE77BB" w:rsidRDefault="009C02EC" w:rsidP="00224F07">
            <w:pPr>
              <w:pStyle w:val="StandardText"/>
              <w:spacing w:before="60" w:after="60"/>
            </w:pPr>
            <w:r w:rsidRPr="00EE77BB">
              <w:t xml:space="preserve">Taip ne tik geriau paskirstoma šiluma, bet ir taupoma energija, nes pagerinus karšto vandens paskirstymą, galima sumažinti srauto temperatūrą. Tokiu būdu energijos sąnaudas ir išlaidas galima sumažinti iki 15 %, o iškastinį kurą naudojančių šildymo sistemų išmetamas </w:t>
            </w:r>
            <w:r w:rsidRPr="00EE77BB">
              <w:rPr>
                <w:rStyle w:val="Heading3Char"/>
                <w:b w:val="0"/>
                <w:color w:val="4B4B4D" w:themeColor="text1"/>
                <w:sz w:val="22"/>
                <w:szCs w:val="22"/>
                <w:lang w:val="lt-LT"/>
              </w:rPr>
              <w:t>CO</w:t>
            </w:r>
            <w:r w:rsidRPr="00EE77BB">
              <w:rPr>
                <w:b/>
                <w:bCs/>
                <w:vertAlign w:val="subscript"/>
              </w:rPr>
              <w:t xml:space="preserve">2 </w:t>
            </w:r>
            <w:r w:rsidRPr="00EE77BB">
              <w:t>kiekis sumažėja. Kartu galima pakeisti termostatus ir prireikus įrengti efektyvesnius siurblius.</w:t>
            </w:r>
          </w:p>
        </w:tc>
      </w:tr>
      <w:tr w:rsidR="009C02EC" w:rsidRPr="00EE77BB" w14:paraId="3656F20D" w14:textId="77777777" w:rsidTr="00224F07">
        <w:trPr>
          <w:trHeight w:val="261"/>
        </w:trPr>
        <w:tc>
          <w:tcPr>
            <w:tcW w:w="10292" w:type="dxa"/>
          </w:tcPr>
          <w:p w14:paraId="4D5E5104" w14:textId="11FF3B29" w:rsidR="009C02EC" w:rsidRPr="00EE77BB" w:rsidRDefault="009C02EC" w:rsidP="00224F07">
            <w:pPr>
              <w:spacing w:before="60" w:after="60"/>
              <w:rPr>
                <w:i/>
                <w:iCs/>
                <w:color w:val="7B6A6B" w:themeColor="accent4"/>
              </w:rPr>
            </w:pPr>
            <w:r w:rsidRPr="00EE77BB">
              <w:rPr>
                <w:i/>
                <w:iCs/>
                <w:color w:val="7B6A6B" w:themeColor="accent4"/>
              </w:rPr>
              <w:t>#hidroninisbalansavimas #hidraulinisbalansavimas #išlyginimas #reguliavimas #šildymas #</w:t>
            </w:r>
            <w:r w:rsidR="00B93EC4">
              <w:rPr>
                <w:i/>
                <w:iCs/>
                <w:color w:val="7B6A6B" w:themeColor="accent4"/>
              </w:rPr>
              <w:t>radiatorius</w:t>
            </w:r>
            <w:r w:rsidRPr="00EE77BB">
              <w:rPr>
                <w:i/>
                <w:iCs/>
                <w:color w:val="7B6A6B" w:themeColor="accent4"/>
              </w:rPr>
              <w:t xml:space="preserve"> #termostatovožtuvas #ventilis</w:t>
            </w:r>
          </w:p>
        </w:tc>
      </w:tr>
    </w:tbl>
    <w:p w14:paraId="4090B045" w14:textId="77777777" w:rsidR="009C02EC" w:rsidRPr="00EE77BB" w:rsidRDefault="009C02EC" w:rsidP="009C02EC">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9C02EC" w:rsidRPr="00EE77BB" w14:paraId="4B46FB61"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9C70EDA" w14:textId="26489507" w:rsidR="009C02EC"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491751F" w14:textId="44BB9C91" w:rsidR="009C02EC" w:rsidRPr="00EE77BB" w:rsidRDefault="00C11CDA" w:rsidP="00224F07">
            <w:pPr>
              <w:pStyle w:val="Companyname"/>
              <w:rPr>
                <w:rStyle w:val="Heading3Char"/>
                <w:lang w:val="lt-LT"/>
              </w:rPr>
            </w:pPr>
            <w:r>
              <w:rPr>
                <w:rStyle w:val="Heading3Char"/>
                <w:lang w:val="lt-LT"/>
              </w:rPr>
              <w:t>Pastato kategorija</w:t>
            </w:r>
          </w:p>
        </w:tc>
      </w:tr>
      <w:tr w:rsidR="009C02EC" w:rsidRPr="00EE77BB" w14:paraId="693881C0" w14:textId="77777777" w:rsidTr="00224F07">
        <w:trPr>
          <w:trHeight w:val="396"/>
        </w:trPr>
        <w:tc>
          <w:tcPr>
            <w:tcW w:w="2551" w:type="dxa"/>
            <w:tcBorders>
              <w:top w:val="single" w:sz="4" w:space="0" w:color="auto"/>
            </w:tcBorders>
            <w:vAlign w:val="center"/>
          </w:tcPr>
          <w:p w14:paraId="7D269F43"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656999406"/>
                <w14:checkbox>
                  <w14:checked w14:val="0"/>
                  <w14:checkedState w14:val="2612" w14:font="MS Gothic"/>
                  <w14:uncheckedState w14:val="2610" w14:font="MS Gothic"/>
                </w14:checkbox>
              </w:sdtPr>
              <w:sdtContent>
                <w:r w:rsidR="009C02EC" w:rsidRPr="00EE77BB">
                  <w:rPr>
                    <w:rFonts w:ascii="MS Gothic" w:eastAsia="MS Gothic" w:hAnsi="MS Gothic" w:hint="eastAsia"/>
                  </w:rPr>
                  <w:t>☐</w:t>
                </w:r>
              </w:sdtContent>
            </w:sdt>
            <w:r w:rsidR="009C02EC"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4DB8C42D"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1083993042"/>
                <w14:checkbox>
                  <w14:checked w14:val="0"/>
                  <w14:checkedState w14:val="2612" w14:font="MS Gothic"/>
                  <w14:uncheckedState w14:val="2610" w14:font="MS Gothic"/>
                </w14:checkbox>
              </w:sdtPr>
              <w:sdtContent>
                <w:r w:rsidR="009C02EC" w:rsidRPr="00EE77BB">
                  <w:rPr>
                    <w:rFonts w:ascii="MS Gothic" w:eastAsia="MS Gothic" w:hAnsi="MS Gothic" w:hint="eastAsia"/>
                  </w:rPr>
                  <w:t>☐</w:t>
                </w:r>
              </w:sdtContent>
            </w:sdt>
            <w:r w:rsidR="009C02EC"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444ACF7C"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74456317"/>
                <w14:checkbox>
                  <w14:checked w14:val="0"/>
                  <w14:checkedState w14:val="2612" w14:font="MS Gothic"/>
                  <w14:uncheckedState w14:val="2610" w14:font="MS Gothic"/>
                </w14:checkbox>
              </w:sdtPr>
              <w:sdtContent>
                <w:r w:rsidR="009C02EC" w:rsidRPr="00EE77BB">
                  <w:rPr>
                    <w:rFonts w:ascii="MS Gothic" w:eastAsia="MS Gothic" w:hAnsi="MS Gothic" w:hint="eastAsia"/>
                    <w:sz w:val="22"/>
                    <w:szCs w:val="22"/>
                  </w:rPr>
                  <w:t>☐</w:t>
                </w:r>
              </w:sdtContent>
            </w:sdt>
            <w:r w:rsidR="009C02EC" w:rsidRPr="00EE77BB">
              <w:rPr>
                <w:sz w:val="22"/>
                <w:szCs w:val="22"/>
              </w:rPr>
              <w:t xml:space="preserve"> Administracinis </w:t>
            </w:r>
          </w:p>
        </w:tc>
        <w:tc>
          <w:tcPr>
            <w:tcW w:w="2519" w:type="dxa"/>
            <w:tcBorders>
              <w:top w:val="single" w:sz="4" w:space="0" w:color="auto"/>
            </w:tcBorders>
            <w:vAlign w:val="center"/>
          </w:tcPr>
          <w:p w14:paraId="0506996C"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375280370"/>
                <w14:checkbox>
                  <w14:checked w14:val="0"/>
                  <w14:checkedState w14:val="2612" w14:font="MS Gothic"/>
                  <w14:uncheckedState w14:val="2610" w14:font="MS Gothic"/>
                </w14:checkbox>
              </w:sdtPr>
              <w:sdtContent>
                <w:r w:rsidR="009C02EC" w:rsidRPr="00EE77BB">
                  <w:rPr>
                    <w:rFonts w:ascii="MS Gothic" w:eastAsia="MS Gothic" w:hAnsi="MS Gothic" w:hint="eastAsia"/>
                    <w:sz w:val="22"/>
                    <w:szCs w:val="22"/>
                  </w:rPr>
                  <w:t>☐</w:t>
                </w:r>
              </w:sdtContent>
            </w:sdt>
            <w:r w:rsidR="009C02EC" w:rsidRPr="00EE77BB">
              <w:rPr>
                <w:rStyle w:val="Heading3Char"/>
                <w:b w:val="0"/>
                <w:color w:val="4B4B4D" w:themeColor="text1"/>
                <w:sz w:val="22"/>
                <w:szCs w:val="22"/>
                <w:lang w:val="lt-LT"/>
              </w:rPr>
              <w:t xml:space="preserve"> Švietimo ar socialinė</w:t>
            </w:r>
            <w:r w:rsidR="009C02EC" w:rsidRPr="00EE77BB">
              <w:rPr>
                <w:rStyle w:val="Heading3Char"/>
                <w:color w:val="4B4B4D" w:themeColor="text1"/>
                <w:sz w:val="22"/>
                <w:szCs w:val="22"/>
                <w:lang w:val="lt-LT"/>
              </w:rPr>
              <w:t xml:space="preserve">     </w:t>
            </w:r>
            <w:r w:rsidR="009C02EC" w:rsidRPr="00EE77BB">
              <w:rPr>
                <w:rStyle w:val="Heading3Char"/>
                <w:b w:val="0"/>
                <w:color w:val="4B4B4D" w:themeColor="text1"/>
                <w:sz w:val="22"/>
                <w:szCs w:val="22"/>
                <w:lang w:val="lt-LT"/>
              </w:rPr>
              <w:t xml:space="preserve"> įstaiga</w:t>
            </w:r>
          </w:p>
        </w:tc>
      </w:tr>
      <w:tr w:rsidR="009C02EC" w:rsidRPr="00EE77BB" w14:paraId="37C77609" w14:textId="77777777" w:rsidTr="00224F07">
        <w:trPr>
          <w:trHeight w:val="273"/>
        </w:trPr>
        <w:tc>
          <w:tcPr>
            <w:tcW w:w="2551" w:type="dxa"/>
            <w:vAlign w:val="center"/>
          </w:tcPr>
          <w:p w14:paraId="37D68176"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1204471709"/>
                <w14:checkbox>
                  <w14:checked w14:val="1"/>
                  <w14:checkedState w14:val="2612" w14:font="MS Gothic"/>
                  <w14:uncheckedState w14:val="2610" w14:font="MS Gothic"/>
                </w14:checkbox>
              </w:sdtPr>
              <w:sdtContent>
                <w:r w:rsidR="009C02EC" w:rsidRPr="00EE77BB">
                  <w:rPr>
                    <w:rFonts w:ascii="MS Gothic" w:eastAsia="MS Gothic" w:hAnsi="MS Gothic" w:hint="eastAsia"/>
                    <w:b/>
                    <w:color w:val="007BB2" w:themeColor="background2"/>
                  </w:rPr>
                  <w:t>☒</w:t>
                </w:r>
              </w:sdtContent>
            </w:sdt>
            <w:r w:rsidR="009C02EC"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3B31561F"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2004970196"/>
                <w14:checkbox>
                  <w14:checked w14:val="0"/>
                  <w14:checkedState w14:val="2612" w14:font="MS Gothic"/>
                  <w14:uncheckedState w14:val="2610" w14:font="MS Gothic"/>
                </w14:checkbox>
              </w:sdtPr>
              <w:sdtContent>
                <w:r w:rsidR="009C02EC" w:rsidRPr="00EE77BB">
                  <w:rPr>
                    <w:rFonts w:ascii="MS Gothic" w:eastAsia="MS Gothic" w:hAnsi="MS Gothic" w:hint="eastAsia"/>
                  </w:rPr>
                  <w:t>☐</w:t>
                </w:r>
              </w:sdtContent>
            </w:sdt>
            <w:r w:rsidR="009C02EC"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6EC1BD53"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31396910"/>
                <w14:checkbox>
                  <w14:checked w14:val="0"/>
                  <w14:checkedState w14:val="2612" w14:font="MS Gothic"/>
                  <w14:uncheckedState w14:val="2610" w14:font="MS Gothic"/>
                </w14:checkbox>
              </w:sdtPr>
              <w:sdtContent>
                <w:r w:rsidR="009C02EC" w:rsidRPr="00EE77BB">
                  <w:rPr>
                    <w:rFonts w:ascii="MS Gothic" w:eastAsia="MS Gothic" w:hAnsi="MS Gothic" w:hint="eastAsia"/>
                    <w:sz w:val="22"/>
                    <w:szCs w:val="22"/>
                  </w:rPr>
                  <w:t>☐</w:t>
                </w:r>
              </w:sdtContent>
            </w:sdt>
            <w:r w:rsidR="009C02EC" w:rsidRPr="00EE77BB">
              <w:rPr>
                <w:rStyle w:val="Heading3Char"/>
                <w:b w:val="0"/>
                <w:color w:val="4B4B4D" w:themeColor="text1"/>
                <w:sz w:val="22"/>
                <w:szCs w:val="22"/>
                <w:lang w:val="lt-LT"/>
              </w:rPr>
              <w:t xml:space="preserve"> Komercinis</w:t>
            </w:r>
          </w:p>
        </w:tc>
        <w:tc>
          <w:tcPr>
            <w:tcW w:w="2519" w:type="dxa"/>
            <w:vAlign w:val="center"/>
          </w:tcPr>
          <w:p w14:paraId="1988FFBB"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98288002"/>
                <w14:checkbox>
                  <w14:checked w14:val="0"/>
                  <w14:checkedState w14:val="2612" w14:font="MS Gothic"/>
                  <w14:uncheckedState w14:val="2610" w14:font="MS Gothic"/>
                </w14:checkbox>
              </w:sdtPr>
              <w:sdtEndPr>
                <w:rPr>
                  <w:b w:val="0"/>
                </w:rPr>
              </w:sdtEndPr>
              <w:sdtContent>
                <w:r w:rsidR="009C02EC" w:rsidRPr="00EE77BB">
                  <w:rPr>
                    <w:rFonts w:ascii="MS Gothic" w:eastAsia="MS Gothic" w:hAnsi="MS Gothic" w:hint="eastAsia"/>
                    <w:sz w:val="22"/>
                    <w:szCs w:val="22"/>
                  </w:rPr>
                  <w:t>☐</w:t>
                </w:r>
              </w:sdtContent>
            </w:sdt>
            <w:r w:rsidR="009C02EC" w:rsidRPr="00EE77BB">
              <w:rPr>
                <w:sz w:val="22"/>
                <w:szCs w:val="22"/>
              </w:rPr>
              <w:t xml:space="preserve"> Gyvenamasis būstas</w:t>
            </w:r>
          </w:p>
        </w:tc>
      </w:tr>
      <w:tr w:rsidR="009C02EC" w:rsidRPr="00EE77BB" w14:paraId="080B6A1C" w14:textId="77777777" w:rsidTr="00224F07">
        <w:trPr>
          <w:trHeight w:val="593"/>
        </w:trPr>
        <w:tc>
          <w:tcPr>
            <w:tcW w:w="2551" w:type="dxa"/>
            <w:vAlign w:val="center"/>
          </w:tcPr>
          <w:p w14:paraId="7A080D95" w14:textId="3CB8B61A" w:rsidR="009C02EC" w:rsidRPr="00EE77BB"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lang w:val="en-GB"/>
                </w:rPr>
                <w:id w:val="-1206486923"/>
                <w14:checkbox>
                  <w14:checked w14:val="0"/>
                  <w14:checkedState w14:val="2612" w14:font="MS Gothic"/>
                  <w14:uncheckedState w14:val="2610" w14:font="MS Gothic"/>
                </w14:checkbox>
              </w:sdtPr>
              <w:sdtContent>
                <w:r w:rsidR="009C02EC" w:rsidRPr="00EE77BB">
                  <w:rPr>
                    <w:rFonts w:ascii="MS Gothic" w:eastAsia="MS Gothic" w:hAnsi="MS Gothic"/>
                  </w:rPr>
                  <w:t>☐</w:t>
                </w:r>
              </w:sdtContent>
            </w:sdt>
            <w:r w:rsidR="009C02EC"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21FE16ED" w14:textId="77777777" w:rsidR="009C02EC" w:rsidRPr="00EE77BB" w:rsidRDefault="00000000" w:rsidP="00224F07">
            <w:pPr>
              <w:pStyle w:val="StandardText"/>
              <w:spacing w:before="60" w:after="60"/>
              <w:rPr>
                <w:rStyle w:val="Heading3Char"/>
                <w:b w:val="0"/>
                <w:color w:val="4B4B4D" w:themeColor="text1"/>
                <w:sz w:val="22"/>
                <w:szCs w:val="22"/>
                <w:u w:val="single"/>
                <w:lang w:val="lt-LT"/>
              </w:rPr>
            </w:pPr>
            <w:sdt>
              <w:sdtPr>
                <w:rPr>
                  <w:b/>
                  <w:color w:val="007BB2" w:themeColor="background2"/>
                  <w:lang w:val="en-GB"/>
                </w:rPr>
                <w:id w:val="1864233814"/>
                <w14:checkbox>
                  <w14:checked w14:val="0"/>
                  <w14:checkedState w14:val="2612" w14:font="MS Gothic"/>
                  <w14:uncheckedState w14:val="2610" w14:font="MS Gothic"/>
                </w14:checkbox>
              </w:sdtPr>
              <w:sdtContent>
                <w:r w:rsidR="009C02EC" w:rsidRPr="00EE77BB">
                  <w:rPr>
                    <w:rFonts w:ascii="MS Gothic" w:eastAsia="MS Gothic" w:hAnsi="MS Gothic" w:hint="eastAsia"/>
                  </w:rPr>
                  <w:t>☐</w:t>
                </w:r>
              </w:sdtContent>
            </w:sdt>
            <w:r w:rsidR="009C02EC" w:rsidRPr="00EE77BB">
              <w:rPr>
                <w:u w:val="single"/>
              </w:rPr>
              <w:t xml:space="preserve">   </w:t>
            </w:r>
          </w:p>
        </w:tc>
        <w:tc>
          <w:tcPr>
            <w:tcW w:w="2816" w:type="dxa"/>
            <w:tcBorders>
              <w:left w:val="single" w:sz="4" w:space="0" w:color="auto"/>
            </w:tcBorders>
            <w:vAlign w:val="center"/>
          </w:tcPr>
          <w:p w14:paraId="2BC23713" w14:textId="2B88513E"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851788976"/>
                <w14:checkbox>
                  <w14:checked w14:val="0"/>
                  <w14:checkedState w14:val="2612" w14:font="MS Gothic"/>
                  <w14:uncheckedState w14:val="2610" w14:font="MS Gothic"/>
                </w14:checkbox>
              </w:sdtPr>
              <w:sdtContent>
                <w:r w:rsidR="009C02EC" w:rsidRPr="00EE77BB">
                  <w:rPr>
                    <w:rFonts w:ascii="MS Gothic" w:eastAsia="MS Gothic" w:hAnsi="MS Gothic" w:hint="eastAsia"/>
                    <w:sz w:val="22"/>
                    <w:szCs w:val="22"/>
                  </w:rPr>
                  <w:t>☐</w:t>
                </w:r>
              </w:sdtContent>
            </w:sdt>
            <w:r w:rsidR="009C02EC"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p w14:paraId="54C7977D"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sz w:val="22"/>
                  <w:szCs w:val="22"/>
                  <w:lang w:val="en-GB"/>
                </w:rPr>
                <w:id w:val="-159618333"/>
                <w14:checkbox>
                  <w14:checked w14:val="1"/>
                  <w14:checkedState w14:val="2612" w14:font="MS Gothic"/>
                  <w14:uncheckedState w14:val="2610" w14:font="MS Gothic"/>
                </w14:checkbox>
              </w:sdtPr>
              <w:sdtContent>
                <w:r w:rsidR="009C02EC" w:rsidRPr="00EE77BB">
                  <w:rPr>
                    <w:rFonts w:ascii="MS Gothic" w:eastAsia="MS Gothic" w:hAnsi="MS Gothic" w:hint="eastAsia"/>
                    <w:b/>
                    <w:bCs/>
                    <w:color w:val="007BB2" w:themeColor="background2"/>
                    <w:sz w:val="22"/>
                    <w:szCs w:val="22"/>
                  </w:rPr>
                  <w:t>☒</w:t>
                </w:r>
              </w:sdtContent>
            </w:sdt>
            <w:r w:rsidR="009C02EC" w:rsidRPr="00EE77BB">
              <w:rPr>
                <w:sz w:val="22"/>
                <w:szCs w:val="22"/>
              </w:rPr>
              <w:t xml:space="preserve"> Visi pastatų tipai</w:t>
            </w:r>
          </w:p>
        </w:tc>
      </w:tr>
    </w:tbl>
    <w:p w14:paraId="38F26387" w14:textId="77777777" w:rsidR="009C02EC" w:rsidRPr="00EE77BB" w:rsidRDefault="009C02EC" w:rsidP="009C02EC">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9C02EC" w:rsidRPr="00EE77BB" w14:paraId="544FB6B0" w14:textId="77777777" w:rsidTr="00224F07">
        <w:trPr>
          <w:trHeight w:val="438"/>
        </w:trPr>
        <w:tc>
          <w:tcPr>
            <w:tcW w:w="5003" w:type="dxa"/>
            <w:tcBorders>
              <w:bottom w:val="single" w:sz="4" w:space="0" w:color="auto"/>
            </w:tcBorders>
            <w:shd w:val="clear" w:color="auto" w:fill="E7EEF5" w:themeFill="accent5" w:themeFillTint="33"/>
            <w:vAlign w:val="center"/>
          </w:tcPr>
          <w:p w14:paraId="45E10417" w14:textId="461FDDA2" w:rsidR="009C02EC"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466BC39" w14:textId="16354CFE" w:rsidR="009C02EC" w:rsidRPr="00EE77BB" w:rsidRDefault="001213FE" w:rsidP="00224F07">
            <w:pPr>
              <w:pStyle w:val="Companyname"/>
              <w:rPr>
                <w:rStyle w:val="Heading3Char"/>
                <w:lang w:val="lt-LT"/>
              </w:rPr>
            </w:pPr>
            <w:r>
              <w:rPr>
                <w:rStyle w:val="Heading3Char"/>
                <w:lang w:val="lt-LT"/>
              </w:rPr>
              <w:t>Sutaupymo potencialas</w:t>
            </w:r>
          </w:p>
        </w:tc>
      </w:tr>
      <w:tr w:rsidR="009C02EC" w:rsidRPr="00EE77BB" w14:paraId="1C70C141" w14:textId="77777777" w:rsidTr="00224F07">
        <w:trPr>
          <w:trHeight w:val="250"/>
        </w:trPr>
        <w:tc>
          <w:tcPr>
            <w:tcW w:w="5003" w:type="dxa"/>
            <w:tcBorders>
              <w:bottom w:val="nil"/>
            </w:tcBorders>
            <w:vAlign w:val="center"/>
          </w:tcPr>
          <w:p w14:paraId="112071EE" w14:textId="6964BE1D"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98256924"/>
                <w14:checkbox>
                  <w14:checked w14:val="0"/>
                  <w14:checkedState w14:val="2612" w14:font="MS Gothic"/>
                  <w14:uncheckedState w14:val="2610" w14:font="MS Gothic"/>
                </w14:checkbox>
              </w:sdtPr>
              <w:sdtEndPr>
                <w:rPr>
                  <w:b w:val="0"/>
                </w:rPr>
              </w:sdtEndPr>
              <w:sdtContent>
                <w:r w:rsidR="009C02EC" w:rsidRPr="00EE77BB">
                  <w:rPr>
                    <w:rFonts w:ascii="Segoe UI Symbol" w:hAnsi="Segoe UI Symbol" w:cs="Segoe UI Symbol"/>
                    <w:sz w:val="22"/>
                    <w:szCs w:val="22"/>
                  </w:rPr>
                  <w:t>☐</w:t>
                </w:r>
              </w:sdtContent>
            </w:sdt>
            <w:r w:rsidR="009C02EC" w:rsidRPr="00EE77BB">
              <w:rPr>
                <w:sz w:val="22"/>
                <w:szCs w:val="22"/>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24BF71D5"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1503389853"/>
                <w14:checkbox>
                  <w14:checked w14:val="1"/>
                  <w14:checkedState w14:val="2612" w14:font="MS Gothic"/>
                  <w14:uncheckedState w14:val="2610" w14:font="MS Gothic"/>
                </w14:checkbox>
              </w:sdtPr>
              <w:sdtContent>
                <w:r w:rsidR="009C02EC" w:rsidRPr="00EE77BB">
                  <w:rPr>
                    <w:rFonts w:ascii="MS Gothic" w:eastAsia="MS Gothic" w:hAnsi="MS Gothic" w:hint="eastAsia"/>
                    <w:b/>
                    <w:color w:val="007BB2" w:themeColor="background2"/>
                  </w:rPr>
                  <w:t>☒</w:t>
                </w:r>
              </w:sdtContent>
            </w:sdt>
            <w:r w:rsidR="009C02EC"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5F7EBEF6"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lang w:val="en-GB"/>
                </w:rPr>
                <w:id w:val="1195508981"/>
                <w14:checkbox>
                  <w14:checked w14:val="1"/>
                  <w14:checkedState w14:val="2612" w14:font="MS Gothic"/>
                  <w14:uncheckedState w14:val="2610" w14:font="MS Gothic"/>
                </w14:checkbox>
              </w:sdtPr>
              <w:sdtContent>
                <w:r w:rsidR="009C02EC" w:rsidRPr="00EE77BB">
                  <w:rPr>
                    <w:rFonts w:ascii="MS Gothic" w:eastAsia="MS Gothic" w:hAnsi="MS Gothic" w:hint="eastAsia"/>
                    <w:b/>
                    <w:bCs/>
                    <w:color w:val="007BB2" w:themeColor="background2"/>
                  </w:rPr>
                  <w:t>☒</w:t>
                </w:r>
              </w:sdtContent>
            </w:sdt>
            <w:r w:rsidR="009C02EC" w:rsidRPr="00EE77BB">
              <w:t xml:space="preserve">  </w:t>
            </w:r>
            <w:r w:rsidR="009C02EC" w:rsidRPr="00EE77BB">
              <w:rPr>
                <w:rStyle w:val="Heading3Char"/>
                <w:b w:val="0"/>
                <w:color w:val="4B4B4D" w:themeColor="text1"/>
                <w:sz w:val="22"/>
                <w:szCs w:val="22"/>
                <w:lang w:val="lt-LT"/>
              </w:rPr>
              <w:t>Išlaidos</w:t>
            </w:r>
          </w:p>
        </w:tc>
      </w:tr>
      <w:tr w:rsidR="009C02EC" w:rsidRPr="00EE77BB" w14:paraId="538C87E4" w14:textId="77777777" w:rsidTr="00224F07">
        <w:trPr>
          <w:trHeight w:val="280"/>
        </w:trPr>
        <w:tc>
          <w:tcPr>
            <w:tcW w:w="5003" w:type="dxa"/>
            <w:tcBorders>
              <w:top w:val="nil"/>
              <w:bottom w:val="nil"/>
            </w:tcBorders>
            <w:vAlign w:val="center"/>
          </w:tcPr>
          <w:p w14:paraId="2CB2A4F2" w14:textId="32BFB27D" w:rsidR="009C02EC" w:rsidRPr="00EE77BB"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sz w:val="22"/>
                  <w:szCs w:val="22"/>
                  <w:lang w:val="en-GB"/>
                </w:rPr>
                <w:id w:val="1866796994"/>
                <w14:checkbox>
                  <w14:checked w14:val="1"/>
                  <w14:checkedState w14:val="2612" w14:font="MS Gothic"/>
                  <w14:uncheckedState w14:val="2610" w14:font="MS Gothic"/>
                </w14:checkbox>
              </w:sdtPr>
              <w:sdtContent>
                <w:r w:rsidR="009C02EC" w:rsidRPr="00EE77BB">
                  <w:rPr>
                    <w:rFonts w:ascii="Segoe UI Symbol" w:hAnsi="Segoe UI Symbol" w:cs="Segoe UI Symbol"/>
                    <w:b/>
                    <w:bCs/>
                    <w:color w:val="007BB2" w:themeColor="background2"/>
                    <w:sz w:val="22"/>
                    <w:szCs w:val="22"/>
                  </w:rPr>
                  <w:t>☒</w:t>
                </w:r>
              </w:sdtContent>
            </w:sdt>
            <w:r w:rsidR="009C02EC" w:rsidRPr="00EE77BB">
              <w:rPr>
                <w:color w:val="007BB2" w:themeColor="background2"/>
                <w:sz w:val="22"/>
                <w:szCs w:val="22"/>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5C6E9295"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lang w:val="en-GB"/>
                </w:rPr>
                <w:id w:val="-906222763"/>
                <w14:checkbox>
                  <w14:checked w14:val="1"/>
                  <w14:checkedState w14:val="2612" w14:font="MS Gothic"/>
                  <w14:uncheckedState w14:val="2610" w14:font="MS Gothic"/>
                </w14:checkbox>
              </w:sdtPr>
              <w:sdtContent>
                <w:r w:rsidR="009C02EC" w:rsidRPr="00EE77BB">
                  <w:rPr>
                    <w:rFonts w:ascii="MS Gothic" w:eastAsia="MS Gothic" w:hAnsi="MS Gothic" w:hint="eastAsia"/>
                    <w:b/>
                    <w:bCs/>
                    <w:color w:val="007BB2" w:themeColor="background2"/>
                  </w:rPr>
                  <w:t>☒</w:t>
                </w:r>
              </w:sdtContent>
            </w:sdt>
            <w:r w:rsidR="009C02EC" w:rsidRPr="00EE77BB">
              <w:t xml:space="preserve">  </w:t>
            </w:r>
            <w:r w:rsidR="009C02EC" w:rsidRPr="00EE77BB">
              <w:rPr>
                <w:rStyle w:val="Heading3Char"/>
                <w:b w:val="0"/>
                <w:color w:val="4B4B4D" w:themeColor="text1"/>
                <w:sz w:val="22"/>
                <w:szCs w:val="22"/>
                <w:lang w:val="lt-LT"/>
              </w:rPr>
              <w:t>CO</w:t>
            </w:r>
            <w:r w:rsidR="009C02EC" w:rsidRPr="00EE77BB">
              <w:rPr>
                <w:b/>
                <w:bCs/>
                <w:vertAlign w:val="subscript"/>
              </w:rPr>
              <w:t>2</w:t>
            </w:r>
          </w:p>
        </w:tc>
        <w:tc>
          <w:tcPr>
            <w:tcW w:w="2767" w:type="dxa"/>
            <w:tcBorders>
              <w:top w:val="nil"/>
              <w:left w:val="nil"/>
              <w:bottom w:val="nil"/>
            </w:tcBorders>
            <w:vAlign w:val="center"/>
          </w:tcPr>
          <w:p w14:paraId="18FA4096" w14:textId="77777777" w:rsidR="009C02EC" w:rsidRPr="00EE77BB" w:rsidRDefault="009C02EC" w:rsidP="00224F07">
            <w:pPr>
              <w:pStyle w:val="StandardText"/>
              <w:spacing w:before="60" w:after="60"/>
              <w:rPr>
                <w:rStyle w:val="Heading3Char"/>
                <w:b w:val="0"/>
                <w:color w:val="4B4B4D" w:themeColor="text1"/>
                <w:sz w:val="22"/>
                <w:szCs w:val="22"/>
                <w:lang w:val="lt-LT"/>
              </w:rPr>
            </w:pPr>
            <w:r w:rsidRPr="00EE77BB">
              <w:rPr>
                <w:rStyle w:val="Heading3Char"/>
                <w:b w:val="0"/>
                <w:color w:val="4B4B4D" w:themeColor="text1"/>
                <w:sz w:val="22"/>
                <w:szCs w:val="22"/>
                <w:lang w:val="lt-LT"/>
              </w:rPr>
              <w:t>Paprastai 5-7 % iki 15 %</w:t>
            </w:r>
          </w:p>
        </w:tc>
      </w:tr>
      <w:tr w:rsidR="009C02EC" w:rsidRPr="00EE77BB" w14:paraId="66618799" w14:textId="77777777" w:rsidTr="00224F07">
        <w:trPr>
          <w:trHeight w:val="314"/>
        </w:trPr>
        <w:tc>
          <w:tcPr>
            <w:tcW w:w="5003" w:type="dxa"/>
            <w:tcBorders>
              <w:top w:val="nil"/>
              <w:bottom w:val="nil"/>
            </w:tcBorders>
            <w:vAlign w:val="center"/>
          </w:tcPr>
          <w:p w14:paraId="51462805" w14:textId="5D0D501F" w:rsidR="009C02EC" w:rsidRPr="00EE77BB" w:rsidRDefault="00000000" w:rsidP="00224F07">
            <w:pPr>
              <w:pStyle w:val="StandardText"/>
              <w:spacing w:before="60" w:after="60"/>
              <w:rPr>
                <w:rStyle w:val="Heading3Char"/>
                <w:b w:val="0"/>
                <w:color w:val="4B4B4D" w:themeColor="text1"/>
                <w:sz w:val="22"/>
                <w:szCs w:val="22"/>
                <w:lang w:val="lt-LT"/>
              </w:rPr>
            </w:pPr>
            <w:sdt>
              <w:sdtPr>
                <w:rPr>
                  <w:b/>
                  <w:bCs/>
                  <w:color w:val="007BB2" w:themeColor="background2"/>
                  <w:sz w:val="22"/>
                  <w:szCs w:val="22"/>
                  <w:lang w:val="en-GB"/>
                </w:rPr>
                <w:id w:val="-1054085296"/>
                <w14:checkbox>
                  <w14:checked w14:val="1"/>
                  <w14:checkedState w14:val="2612" w14:font="MS Gothic"/>
                  <w14:uncheckedState w14:val="2610" w14:font="MS Gothic"/>
                </w14:checkbox>
              </w:sdtPr>
              <w:sdtContent>
                <w:r w:rsidR="009C02EC" w:rsidRPr="00EE77BB">
                  <w:rPr>
                    <w:rFonts w:ascii="MS Gothic" w:eastAsia="MS Gothic" w:hAnsi="MS Gothic" w:hint="eastAsia"/>
                    <w:b/>
                    <w:bCs/>
                    <w:color w:val="007BB2" w:themeColor="background2"/>
                    <w:sz w:val="22"/>
                    <w:szCs w:val="22"/>
                  </w:rPr>
                  <w:t>☒</w:t>
                </w:r>
              </w:sdtContent>
            </w:sdt>
            <w:r w:rsidR="009C02EC" w:rsidRPr="00EE77BB">
              <w:rPr>
                <w:sz w:val="22"/>
                <w:szCs w:val="22"/>
              </w:rPr>
              <w:t xml:space="preserve">  </w:t>
            </w:r>
            <w:r w:rsidR="001213FE">
              <w:rPr>
                <w:rStyle w:val="Heading3Char"/>
                <w:b w:val="0"/>
                <w:color w:val="4B4B4D" w:themeColor="text1"/>
                <w:sz w:val="22"/>
                <w:szCs w:val="22"/>
                <w:lang w:val="lt-LT"/>
              </w:rPr>
              <w:t>Vidutinė (iki 6 mėnesių)</w:t>
            </w:r>
          </w:p>
        </w:tc>
        <w:tc>
          <w:tcPr>
            <w:tcW w:w="5341" w:type="dxa"/>
            <w:gridSpan w:val="2"/>
            <w:tcBorders>
              <w:top w:val="nil"/>
              <w:bottom w:val="nil"/>
            </w:tcBorders>
            <w:vAlign w:val="center"/>
          </w:tcPr>
          <w:p w14:paraId="0B7A1AC4" w14:textId="77777777"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lang w:val="en-GB"/>
                </w:rPr>
                <w:id w:val="1262647630"/>
                <w14:checkbox>
                  <w14:checked w14:val="1"/>
                  <w14:checkedState w14:val="2612" w14:font="MS Gothic"/>
                  <w14:uncheckedState w14:val="2610" w14:font="MS Gothic"/>
                </w14:checkbox>
              </w:sdtPr>
              <w:sdtContent>
                <w:r w:rsidR="009C02EC" w:rsidRPr="00EE77BB">
                  <w:rPr>
                    <w:rFonts w:ascii="MS Gothic" w:eastAsia="MS Gothic" w:hAnsi="MS Gothic" w:hint="eastAsia"/>
                    <w:b/>
                    <w:color w:val="007BB2" w:themeColor="background2"/>
                  </w:rPr>
                  <w:t>☒</w:t>
                </w:r>
              </w:sdtContent>
            </w:sdt>
            <w:r w:rsidR="009C02EC" w:rsidRPr="00EE77BB">
              <w:t xml:space="preserve">  </w:t>
            </w:r>
            <w:r w:rsidR="009C02EC" w:rsidRPr="00EE77BB">
              <w:rPr>
                <w:sz w:val="22"/>
                <w:szCs w:val="22"/>
              </w:rPr>
              <w:t>Mažesnė šildymo sistemos apkrova</w:t>
            </w:r>
          </w:p>
        </w:tc>
      </w:tr>
      <w:tr w:rsidR="009C02EC" w:rsidRPr="00EE77BB" w14:paraId="09C6FAE9" w14:textId="77777777" w:rsidTr="00224F07">
        <w:trPr>
          <w:trHeight w:val="80"/>
        </w:trPr>
        <w:tc>
          <w:tcPr>
            <w:tcW w:w="5003" w:type="dxa"/>
            <w:tcBorders>
              <w:top w:val="nil"/>
            </w:tcBorders>
            <w:vAlign w:val="center"/>
          </w:tcPr>
          <w:p w14:paraId="469BF3D7" w14:textId="73F978E8" w:rsidR="009C02EC"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2776744"/>
                <w14:checkbox>
                  <w14:checked w14:val="0"/>
                  <w14:checkedState w14:val="2612" w14:font="MS Gothic"/>
                  <w14:uncheckedState w14:val="2610" w14:font="MS Gothic"/>
                </w14:checkbox>
              </w:sdtPr>
              <w:sdtEndPr>
                <w:rPr>
                  <w:b w:val="0"/>
                </w:rPr>
              </w:sdtEndPr>
              <w:sdtContent>
                <w:r w:rsidR="009C02EC" w:rsidRPr="00EE77BB">
                  <w:rPr>
                    <w:rFonts w:ascii="Segoe UI Symbol" w:hAnsi="Segoe UI Symbol" w:cs="Segoe UI Symbol"/>
                    <w:sz w:val="22"/>
                    <w:szCs w:val="22"/>
                  </w:rPr>
                  <w:t>☐</w:t>
                </w:r>
              </w:sdtContent>
            </w:sdt>
            <w:r w:rsidR="009C02EC" w:rsidRPr="00EE77BB">
              <w:rPr>
                <w:sz w:val="22"/>
                <w:szCs w:val="22"/>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67E6513A" w14:textId="77777777" w:rsidR="009C02EC" w:rsidRPr="00EE77BB" w:rsidRDefault="009C02EC" w:rsidP="00224F07">
            <w:pPr>
              <w:pStyle w:val="StandardText"/>
              <w:spacing w:before="60" w:after="60"/>
              <w:rPr>
                <w:rStyle w:val="Heading3Char"/>
                <w:b w:val="0"/>
                <w:color w:val="4B4B4D" w:themeColor="text1"/>
                <w:sz w:val="22"/>
                <w:szCs w:val="22"/>
                <w:lang w:val="lt-LT"/>
              </w:rPr>
            </w:pPr>
            <w:r w:rsidRPr="00EE77BB">
              <w:rPr>
                <w:sz w:val="22"/>
                <w:szCs w:val="22"/>
              </w:rPr>
              <w:t>Ilgesnis tarnavimo laikas ir mažesnės remonto išlaidos</w:t>
            </w:r>
          </w:p>
        </w:tc>
      </w:tr>
    </w:tbl>
    <w:p w14:paraId="31947225" w14:textId="77777777" w:rsidR="009C02EC" w:rsidRPr="00EE77BB" w:rsidRDefault="009C02EC" w:rsidP="009C02EC">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9C02EC" w:rsidRPr="00EE77BB" w14:paraId="7CF99453" w14:textId="77777777" w:rsidTr="00224F07">
        <w:trPr>
          <w:trHeight w:val="313"/>
        </w:trPr>
        <w:tc>
          <w:tcPr>
            <w:tcW w:w="2576" w:type="dxa"/>
            <w:tcBorders>
              <w:bottom w:val="single" w:sz="4" w:space="0" w:color="auto"/>
            </w:tcBorders>
            <w:shd w:val="clear" w:color="auto" w:fill="E7EEF5" w:themeFill="accent5" w:themeFillTint="33"/>
            <w:vAlign w:val="center"/>
          </w:tcPr>
          <w:p w14:paraId="26EBC372" w14:textId="7C81449F" w:rsidR="009C02EC"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3DB5A343" w14:textId="77777777" w:rsidR="009C02EC" w:rsidRPr="00EE77BB" w:rsidRDefault="009C02EC"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7C4519AD" w14:textId="77777777" w:rsidR="009C02EC" w:rsidRPr="00EE77BB" w:rsidRDefault="009C02EC"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01F707F9" w14:textId="77777777" w:rsidR="009C02EC" w:rsidRPr="00EE77BB" w:rsidRDefault="009C02EC" w:rsidP="00224F07">
            <w:pPr>
              <w:pStyle w:val="Heading3"/>
              <w:rPr>
                <w:rStyle w:val="Heading3Char"/>
                <w:b/>
                <w:bCs/>
                <w:lang w:val="lt-LT"/>
              </w:rPr>
            </w:pPr>
            <w:r w:rsidRPr="00EE77BB">
              <w:rPr>
                <w:rStyle w:val="Heading3Char"/>
                <w:b/>
                <w:bCs/>
                <w:lang w:val="lt-LT"/>
              </w:rPr>
              <w:t>Speciali sauga</w:t>
            </w:r>
          </w:p>
        </w:tc>
      </w:tr>
      <w:tr w:rsidR="009C02EC" w:rsidRPr="00EE77BB" w14:paraId="7F621BFB" w14:textId="77777777" w:rsidTr="00224F07">
        <w:trPr>
          <w:trHeight w:val="354"/>
        </w:trPr>
        <w:tc>
          <w:tcPr>
            <w:tcW w:w="2576" w:type="dxa"/>
            <w:tcBorders>
              <w:bottom w:val="nil"/>
            </w:tcBorders>
            <w:vAlign w:val="center"/>
          </w:tcPr>
          <w:p w14:paraId="0DBC2F31" w14:textId="5F73E361" w:rsidR="009C02EC" w:rsidRPr="00EE77BB" w:rsidRDefault="00000000" w:rsidP="00224F07">
            <w:pPr>
              <w:spacing w:before="60" w:after="60"/>
              <w:rPr>
                <w:rStyle w:val="Heading3Char"/>
                <w:b w:val="0"/>
                <w:color w:val="4B4B4D" w:themeColor="text1"/>
                <w:sz w:val="22"/>
                <w:szCs w:val="22"/>
                <w:lang w:val="lt-LT"/>
              </w:rPr>
            </w:pPr>
            <w:sdt>
              <w:sdtPr>
                <w:rPr>
                  <w:b/>
                  <w:color w:val="4B4B4D" w:themeColor="text1"/>
                  <w:sz w:val="24"/>
                  <w:szCs w:val="24"/>
                  <w:lang w:val="en-GB"/>
                </w:rPr>
                <w:id w:val="-1573499552"/>
                <w14:checkbox>
                  <w14:checked w14:val="0"/>
                  <w14:checkedState w14:val="2612" w14:font="MS Gothic"/>
                  <w14:uncheckedState w14:val="2610" w14:font="MS Gothic"/>
                </w14:checkbox>
              </w:sdtPr>
              <w:sdtEndPr>
                <w:rPr>
                  <w:b w:val="0"/>
                  <w:sz w:val="22"/>
                  <w:szCs w:val="22"/>
                </w:rPr>
              </w:sdtEndPr>
              <w:sdtContent>
                <w:r w:rsidR="009C02EC" w:rsidRPr="00EE77BB">
                  <w:rPr>
                    <w:rFonts w:ascii="MS Gothic" w:eastAsia="MS Gothic" w:hAnsi="MS Gothic" w:hint="eastAsia"/>
                    <w:color w:val="4B4B4D" w:themeColor="text1"/>
                  </w:rPr>
                  <w:t>☐</w:t>
                </w:r>
              </w:sdtContent>
            </w:sdt>
            <w:r w:rsidR="009C02EC"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9C02EC"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076B18BC" w14:textId="77777777" w:rsidR="009C02EC" w:rsidRPr="00EE77BB"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1408846983"/>
                <w14:checkbox>
                  <w14:checked w14:val="0"/>
                  <w14:checkedState w14:val="2612" w14:font="MS Gothic"/>
                  <w14:uncheckedState w14:val="2610" w14:font="MS Gothic"/>
                </w14:checkbox>
              </w:sdtPr>
              <w:sdtContent>
                <w:r w:rsidR="009C02EC" w:rsidRPr="00EE77BB">
                  <w:rPr>
                    <w:rFonts w:ascii="MS Gothic" w:eastAsia="MS Gothic" w:hAnsi="MS Gothic" w:hint="eastAsia"/>
                    <w:color w:val="4B4B4D" w:themeColor="text1"/>
                    <w:szCs w:val="22"/>
                  </w:rPr>
                  <w:t>☐</w:t>
                </w:r>
              </w:sdtContent>
            </w:sdt>
            <w:r w:rsidR="009C02EC"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32A0A509" w14:textId="13A9A21C" w:rsidR="009C02EC" w:rsidRPr="00EE77BB" w:rsidRDefault="00000000" w:rsidP="00224F07">
            <w:pPr>
              <w:pStyle w:val="Companyname"/>
              <w:spacing w:before="60" w:after="60"/>
              <w:rPr>
                <w:rStyle w:val="Heading3Char"/>
                <w:color w:val="4B4B4D" w:themeColor="text1"/>
                <w:sz w:val="22"/>
                <w:szCs w:val="22"/>
                <w:lang w:val="lt-LT"/>
              </w:rPr>
            </w:pPr>
            <w:sdt>
              <w:sdtPr>
                <w:rPr>
                  <w:b/>
                  <w:color w:val="4B4B4D" w:themeColor="text1"/>
                  <w:sz w:val="24"/>
                  <w:szCs w:val="22"/>
                  <w:lang w:val="en-GB"/>
                </w:rPr>
                <w:id w:val="-1692610797"/>
                <w14:checkbox>
                  <w14:checked w14:val="0"/>
                  <w14:checkedState w14:val="2612" w14:font="MS Gothic"/>
                  <w14:uncheckedState w14:val="2610" w14:font="MS Gothic"/>
                </w14:checkbox>
              </w:sdtPr>
              <w:sdtContent>
                <w:r w:rsidR="009C02EC" w:rsidRPr="00EE77BB">
                  <w:rPr>
                    <w:rFonts w:ascii="MS Gothic" w:eastAsia="MS Gothic" w:hAnsi="MS Gothic" w:hint="eastAsia"/>
                    <w:color w:val="4B4B4D" w:themeColor="text1"/>
                    <w:szCs w:val="22"/>
                  </w:rPr>
                  <w:t>☐</w:t>
                </w:r>
              </w:sdtContent>
            </w:sdt>
            <w:r w:rsidR="009C02EC" w:rsidRPr="00EE77BB">
              <w:rPr>
                <w:color w:val="4B4B4D" w:themeColor="text1"/>
                <w:szCs w:val="22"/>
              </w:rPr>
              <w:t xml:space="preserve">  </w:t>
            </w:r>
            <w:r w:rsidR="006F1366">
              <w:rPr>
                <w:color w:val="4B4B4D" w:themeColor="text1"/>
                <w:szCs w:val="22"/>
              </w:rPr>
              <w:t>Galima atlikti pačiam</w:t>
            </w:r>
          </w:p>
        </w:tc>
        <w:tc>
          <w:tcPr>
            <w:tcW w:w="2780" w:type="dxa"/>
            <w:tcBorders>
              <w:bottom w:val="nil"/>
            </w:tcBorders>
            <w:vAlign w:val="center"/>
          </w:tcPr>
          <w:p w14:paraId="57E821B6" w14:textId="77777777" w:rsidR="009C02EC" w:rsidRPr="00EE77BB" w:rsidRDefault="00000000" w:rsidP="00224F07">
            <w:pPr>
              <w:pStyle w:val="Companyname"/>
              <w:spacing w:before="60" w:after="60"/>
              <w:rPr>
                <w:color w:val="4B4B4D" w:themeColor="text1"/>
                <w:szCs w:val="22"/>
              </w:rPr>
            </w:pPr>
            <w:sdt>
              <w:sdtPr>
                <w:rPr>
                  <w:color w:val="4B4B4D" w:themeColor="text1"/>
                  <w:szCs w:val="22"/>
                </w:rPr>
                <w:id w:val="2026900896"/>
                <w14:checkbox>
                  <w14:checked w14:val="0"/>
                  <w14:checkedState w14:val="2612" w14:font="MS Gothic"/>
                  <w14:uncheckedState w14:val="2610" w14:font="MS Gothic"/>
                </w14:checkbox>
              </w:sdtPr>
              <w:sdtContent>
                <w:r w:rsidR="009C02EC" w:rsidRPr="00EE77BB">
                  <w:rPr>
                    <w:rFonts w:ascii="MS Gothic" w:eastAsia="MS Gothic" w:hAnsi="MS Gothic" w:hint="eastAsia"/>
                    <w:color w:val="4B4B4D" w:themeColor="text1"/>
                    <w:szCs w:val="22"/>
                  </w:rPr>
                  <w:t>☐</w:t>
                </w:r>
              </w:sdtContent>
            </w:sdt>
            <w:r w:rsidR="009C02EC" w:rsidRPr="00EE77BB">
              <w:rPr>
                <w:color w:val="4B4B4D" w:themeColor="text1"/>
                <w:szCs w:val="22"/>
              </w:rPr>
              <w:t xml:space="preserve">  Nebūtina</w:t>
            </w:r>
          </w:p>
        </w:tc>
      </w:tr>
      <w:tr w:rsidR="009C02EC" w:rsidRPr="00EE77BB" w14:paraId="005C0423" w14:textId="77777777" w:rsidTr="00224F07">
        <w:trPr>
          <w:trHeight w:val="400"/>
        </w:trPr>
        <w:tc>
          <w:tcPr>
            <w:tcW w:w="2576" w:type="dxa"/>
            <w:tcBorders>
              <w:top w:val="nil"/>
              <w:bottom w:val="nil"/>
            </w:tcBorders>
            <w:vAlign w:val="center"/>
          </w:tcPr>
          <w:p w14:paraId="71D8565B" w14:textId="65375BB6" w:rsidR="009C02EC" w:rsidRPr="00EE77BB" w:rsidRDefault="00000000" w:rsidP="00224F07">
            <w:pPr>
              <w:spacing w:before="60" w:after="60"/>
              <w:rPr>
                <w:rStyle w:val="Heading3Char"/>
                <w:b w:val="0"/>
                <w:color w:val="4B4B4D" w:themeColor="text1"/>
                <w:sz w:val="22"/>
                <w:szCs w:val="22"/>
                <w:lang w:val="lt-LT"/>
              </w:rPr>
            </w:pPr>
            <w:sdt>
              <w:sdtPr>
                <w:rPr>
                  <w:b/>
                  <w:bCs/>
                  <w:color w:val="007BB2" w:themeColor="background2"/>
                  <w:sz w:val="24"/>
                  <w:szCs w:val="24"/>
                  <w:lang w:val="en-GB"/>
                </w:rPr>
                <w:id w:val="-132797398"/>
                <w14:checkbox>
                  <w14:checked w14:val="1"/>
                  <w14:checkedState w14:val="2612" w14:font="MS Gothic"/>
                  <w14:uncheckedState w14:val="2610" w14:font="MS Gothic"/>
                </w14:checkbox>
              </w:sdtPr>
              <w:sdtContent>
                <w:r w:rsidR="009C02EC" w:rsidRPr="00EE77BB">
                  <w:rPr>
                    <w:rFonts w:ascii="MS Gothic" w:eastAsia="MS Gothic" w:hAnsi="MS Gothic" w:hint="eastAsia"/>
                    <w:b/>
                    <w:bCs/>
                    <w:color w:val="007BB2" w:themeColor="background2"/>
                  </w:rPr>
                  <w:t>☒</w:t>
                </w:r>
              </w:sdtContent>
            </w:sdt>
            <w:r w:rsidR="009C02EC"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1375C9BD" w14:textId="77777777" w:rsidR="009C02EC" w:rsidRPr="00EE77BB"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423238057"/>
                <w14:checkbox>
                  <w14:checked w14:val="0"/>
                  <w14:checkedState w14:val="2612" w14:font="MS Gothic"/>
                  <w14:uncheckedState w14:val="2610" w14:font="MS Gothic"/>
                </w14:checkbox>
              </w:sdtPr>
              <w:sdtContent>
                <w:r w:rsidR="009C02EC" w:rsidRPr="00EE77BB">
                  <w:rPr>
                    <w:rFonts w:ascii="MS Gothic" w:eastAsia="MS Gothic" w:hAnsi="MS Gothic" w:hint="eastAsia"/>
                    <w:color w:val="4B4B4D" w:themeColor="text1"/>
                    <w:szCs w:val="22"/>
                  </w:rPr>
                  <w:t>☐</w:t>
                </w:r>
              </w:sdtContent>
            </w:sdt>
            <w:r w:rsidR="009C02EC" w:rsidRPr="00EE77BB">
              <w:rPr>
                <w:rStyle w:val="Heading3Char"/>
                <w:b w:val="0"/>
                <w:bCs/>
                <w:color w:val="4B4B4D" w:themeColor="text1"/>
                <w:sz w:val="22"/>
                <w:szCs w:val="22"/>
                <w:lang w:val="lt-LT"/>
              </w:rPr>
              <w:t xml:space="preserve">  Vidutinis</w:t>
            </w:r>
          </w:p>
        </w:tc>
        <w:tc>
          <w:tcPr>
            <w:tcW w:w="2557" w:type="dxa"/>
            <w:tcBorders>
              <w:top w:val="nil"/>
              <w:bottom w:val="nil"/>
            </w:tcBorders>
            <w:vAlign w:val="center"/>
          </w:tcPr>
          <w:p w14:paraId="28C901B2" w14:textId="0BBB7DFA" w:rsidR="009C02EC" w:rsidRPr="00EE77BB" w:rsidRDefault="00000000" w:rsidP="00224F07">
            <w:pPr>
              <w:pStyle w:val="Companyname"/>
              <w:spacing w:before="60" w:after="60"/>
              <w:rPr>
                <w:rStyle w:val="Heading3Char"/>
                <w:color w:val="4B4B4D" w:themeColor="text1"/>
                <w:sz w:val="22"/>
                <w:szCs w:val="22"/>
                <w:lang w:val="lt-LT"/>
              </w:rPr>
            </w:pPr>
            <w:sdt>
              <w:sdtPr>
                <w:rPr>
                  <w:b/>
                  <w:color w:val="007BB2" w:themeColor="background2"/>
                  <w:sz w:val="24"/>
                  <w:szCs w:val="22"/>
                  <w:lang w:val="en-GB"/>
                </w:rPr>
                <w:id w:val="-1218517343"/>
                <w14:checkbox>
                  <w14:checked w14:val="1"/>
                  <w14:checkedState w14:val="2612" w14:font="MS Gothic"/>
                  <w14:uncheckedState w14:val="2610" w14:font="MS Gothic"/>
                </w14:checkbox>
              </w:sdtPr>
              <w:sdtContent>
                <w:r w:rsidR="009C02EC" w:rsidRPr="00EE77BB">
                  <w:rPr>
                    <w:rFonts w:ascii="MS Gothic" w:eastAsia="MS Gothic" w:hAnsi="MS Gothic" w:hint="eastAsia"/>
                    <w:b/>
                    <w:color w:val="007BB2" w:themeColor="background2"/>
                    <w:szCs w:val="22"/>
                  </w:rPr>
                  <w:t>☒</w:t>
                </w:r>
              </w:sdtContent>
            </w:sdt>
            <w:r w:rsidR="009C02EC" w:rsidRPr="00EE77BB">
              <w:rPr>
                <w:color w:val="4B4B4D" w:themeColor="text1"/>
                <w:szCs w:val="22"/>
              </w:rPr>
              <w:t xml:space="preserve">  </w:t>
            </w:r>
            <w:r w:rsidR="00577F28">
              <w:rPr>
                <w:sz w:val="22"/>
                <w:szCs w:val="22"/>
              </w:rPr>
              <w:t>Reikalinga s</w:t>
            </w:r>
            <w:r w:rsidR="009C02EC" w:rsidRPr="00EE77BB">
              <w:rPr>
                <w:color w:val="4B4B4D" w:themeColor="text1"/>
                <w:szCs w:val="22"/>
              </w:rPr>
              <w:t>pecializuota įmonė</w:t>
            </w:r>
          </w:p>
        </w:tc>
        <w:tc>
          <w:tcPr>
            <w:tcW w:w="2780" w:type="dxa"/>
            <w:tcBorders>
              <w:top w:val="nil"/>
              <w:bottom w:val="nil"/>
            </w:tcBorders>
            <w:vAlign w:val="center"/>
          </w:tcPr>
          <w:p w14:paraId="4252DFAF" w14:textId="15F6BF42" w:rsidR="009C02EC" w:rsidRPr="00EE77BB" w:rsidRDefault="00000000" w:rsidP="00224F07">
            <w:pPr>
              <w:pStyle w:val="Companyname"/>
              <w:spacing w:before="60" w:after="60"/>
              <w:rPr>
                <w:color w:val="4B4B4D" w:themeColor="text1"/>
                <w:szCs w:val="22"/>
              </w:rPr>
            </w:pPr>
            <w:sdt>
              <w:sdtPr>
                <w:rPr>
                  <w:b/>
                  <w:bCs/>
                  <w:color w:val="007BB2" w:themeColor="background2"/>
                  <w:szCs w:val="22"/>
                </w:rPr>
                <w:id w:val="120502516"/>
                <w14:checkbox>
                  <w14:checked w14:val="1"/>
                  <w14:checkedState w14:val="2612" w14:font="MS Gothic"/>
                  <w14:uncheckedState w14:val="2610" w14:font="MS Gothic"/>
                </w14:checkbox>
              </w:sdtPr>
              <w:sdtContent>
                <w:r w:rsidR="009C02EC" w:rsidRPr="00EE77BB">
                  <w:rPr>
                    <w:rFonts w:ascii="MS Gothic" w:eastAsia="MS Gothic" w:hAnsi="MS Gothic" w:hint="eastAsia"/>
                    <w:b/>
                    <w:bCs/>
                    <w:color w:val="007BB2" w:themeColor="background2"/>
                    <w:szCs w:val="22"/>
                  </w:rPr>
                  <w:t>☒</w:t>
                </w:r>
              </w:sdtContent>
            </w:sdt>
            <w:r w:rsidR="009C02EC" w:rsidRPr="00EE77BB">
              <w:rPr>
                <w:color w:val="007BB2" w:themeColor="background2"/>
                <w:szCs w:val="22"/>
              </w:rPr>
              <w:t xml:space="preserve">  </w:t>
            </w:r>
            <w:r w:rsidR="006F1366">
              <w:rPr>
                <w:color w:val="4B4B4D" w:themeColor="text1"/>
                <w:szCs w:val="22"/>
              </w:rPr>
              <w:t>Rekomenduojama</w:t>
            </w:r>
          </w:p>
        </w:tc>
      </w:tr>
      <w:tr w:rsidR="009C02EC" w:rsidRPr="00EE77BB" w14:paraId="2C7632FA" w14:textId="77777777" w:rsidTr="00224F07">
        <w:trPr>
          <w:trHeight w:val="80"/>
        </w:trPr>
        <w:tc>
          <w:tcPr>
            <w:tcW w:w="2576" w:type="dxa"/>
            <w:tcBorders>
              <w:top w:val="nil"/>
            </w:tcBorders>
            <w:vAlign w:val="center"/>
          </w:tcPr>
          <w:p w14:paraId="651751BC" w14:textId="6ECEE81A" w:rsidR="009C02EC" w:rsidRPr="00EE77BB"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552775560"/>
                <w14:checkbox>
                  <w14:checked w14:val="0"/>
                  <w14:checkedState w14:val="2612" w14:font="MS Gothic"/>
                  <w14:uncheckedState w14:val="2610" w14:font="MS Gothic"/>
                </w14:checkbox>
              </w:sdtPr>
              <w:sdtContent>
                <w:r w:rsidR="009C02EC" w:rsidRPr="00EE77BB">
                  <w:rPr>
                    <w:rFonts w:ascii="MS Gothic" w:eastAsia="MS Gothic" w:hAnsi="MS Gothic" w:hint="eastAsia"/>
                    <w:color w:val="4B4B4D" w:themeColor="text1"/>
                    <w:szCs w:val="22"/>
                  </w:rPr>
                  <w:t>☐</w:t>
                </w:r>
              </w:sdtContent>
            </w:sdt>
            <w:r w:rsidR="009C02EC"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4AA77AC8" w14:textId="77777777" w:rsidR="009C02EC" w:rsidRPr="00EE77BB" w:rsidRDefault="00000000" w:rsidP="00224F07">
            <w:pPr>
              <w:pStyle w:val="Companyname"/>
              <w:spacing w:before="60" w:after="60"/>
              <w:rPr>
                <w:rStyle w:val="Heading3Char"/>
                <w:b w:val="0"/>
                <w:bCs/>
                <w:color w:val="4B4B4D" w:themeColor="text1"/>
                <w:sz w:val="22"/>
                <w:szCs w:val="22"/>
                <w:lang w:val="lt-LT"/>
              </w:rPr>
            </w:pPr>
            <w:sdt>
              <w:sdtPr>
                <w:rPr>
                  <w:b/>
                  <w:color w:val="007BB2" w:themeColor="background2"/>
                  <w:sz w:val="24"/>
                  <w:szCs w:val="22"/>
                  <w:lang w:val="en-GB"/>
                </w:rPr>
                <w:id w:val="1595277063"/>
                <w14:checkbox>
                  <w14:checked w14:val="1"/>
                  <w14:checkedState w14:val="2612" w14:font="MS Gothic"/>
                  <w14:uncheckedState w14:val="2610" w14:font="MS Gothic"/>
                </w14:checkbox>
              </w:sdtPr>
              <w:sdtContent>
                <w:r w:rsidR="009C02EC" w:rsidRPr="00EE77BB">
                  <w:rPr>
                    <w:rFonts w:ascii="MS Gothic" w:eastAsia="MS Gothic" w:hAnsi="MS Gothic" w:hint="eastAsia"/>
                    <w:b/>
                    <w:color w:val="007BB2" w:themeColor="background2"/>
                    <w:szCs w:val="22"/>
                  </w:rPr>
                  <w:t>☒</w:t>
                </w:r>
              </w:sdtContent>
            </w:sdt>
            <w:r w:rsidR="009C02EC" w:rsidRPr="00EE77BB">
              <w:rPr>
                <w:rStyle w:val="Heading3Char"/>
                <w:b w:val="0"/>
                <w:bCs/>
                <w:color w:val="4B4B4D" w:themeColor="text1"/>
                <w:sz w:val="22"/>
                <w:szCs w:val="22"/>
                <w:lang w:val="lt-LT"/>
              </w:rPr>
              <w:t xml:space="preserve">  Aukštas</w:t>
            </w:r>
          </w:p>
        </w:tc>
        <w:tc>
          <w:tcPr>
            <w:tcW w:w="2557" w:type="dxa"/>
            <w:tcBorders>
              <w:top w:val="nil"/>
            </w:tcBorders>
            <w:vAlign w:val="center"/>
          </w:tcPr>
          <w:p w14:paraId="161E1896" w14:textId="62DC1010" w:rsidR="009C02EC" w:rsidRPr="00EE77BB" w:rsidRDefault="00000000" w:rsidP="00224F07">
            <w:pPr>
              <w:pStyle w:val="Companyname"/>
              <w:spacing w:before="60" w:after="60"/>
              <w:rPr>
                <w:rStyle w:val="Heading3Char"/>
                <w:color w:val="4B4B4D" w:themeColor="text1"/>
                <w:sz w:val="22"/>
                <w:szCs w:val="22"/>
                <w:lang w:val="lt-LT"/>
              </w:rPr>
            </w:pPr>
            <w:sdt>
              <w:sdtPr>
                <w:rPr>
                  <w:b/>
                  <w:color w:val="4B4B4D" w:themeColor="text1"/>
                  <w:sz w:val="24"/>
                  <w:szCs w:val="22"/>
                  <w:lang w:val="en-GB"/>
                </w:rPr>
                <w:id w:val="593832301"/>
                <w14:checkbox>
                  <w14:checked w14:val="0"/>
                  <w14:checkedState w14:val="2612" w14:font="MS Gothic"/>
                  <w14:uncheckedState w14:val="2610" w14:font="MS Gothic"/>
                </w14:checkbox>
              </w:sdtPr>
              <w:sdtContent>
                <w:r w:rsidR="009C02EC" w:rsidRPr="00EE77BB">
                  <w:rPr>
                    <w:rFonts w:ascii="MS Gothic" w:eastAsia="MS Gothic" w:hAnsi="MS Gothic" w:hint="eastAsia"/>
                    <w:color w:val="4B4B4D" w:themeColor="text1"/>
                    <w:szCs w:val="22"/>
                  </w:rPr>
                  <w:t>☐</w:t>
                </w:r>
              </w:sdtContent>
            </w:sdt>
            <w:r w:rsidR="009C02EC" w:rsidRPr="00EE77BB">
              <w:rPr>
                <w:color w:val="4B4B4D" w:themeColor="text1"/>
                <w:szCs w:val="22"/>
              </w:rPr>
              <w:t xml:space="preserve">  </w:t>
            </w:r>
            <w:r w:rsidR="00577F28">
              <w:rPr>
                <w:sz w:val="22"/>
                <w:szCs w:val="22"/>
              </w:rPr>
              <w:t>Reikalingas e</w:t>
            </w:r>
            <w:r w:rsidR="009C02EC" w:rsidRPr="00EE77BB">
              <w:rPr>
                <w:color w:val="4B4B4D" w:themeColor="text1"/>
                <w:szCs w:val="22"/>
              </w:rPr>
              <w:t>kspertas</w:t>
            </w:r>
          </w:p>
        </w:tc>
        <w:tc>
          <w:tcPr>
            <w:tcW w:w="2780" w:type="dxa"/>
            <w:tcBorders>
              <w:top w:val="nil"/>
            </w:tcBorders>
            <w:vAlign w:val="center"/>
          </w:tcPr>
          <w:p w14:paraId="1BA1E260" w14:textId="77777777" w:rsidR="009C02EC" w:rsidRPr="00EE77BB" w:rsidRDefault="00000000" w:rsidP="00224F07">
            <w:pPr>
              <w:pStyle w:val="Companyname"/>
              <w:spacing w:before="60" w:after="60"/>
              <w:rPr>
                <w:color w:val="4B4B4D" w:themeColor="text1"/>
                <w:szCs w:val="22"/>
              </w:rPr>
            </w:pPr>
            <w:sdt>
              <w:sdtPr>
                <w:rPr>
                  <w:color w:val="4B4B4D" w:themeColor="text1"/>
                  <w:szCs w:val="22"/>
                </w:rPr>
                <w:id w:val="-2057298845"/>
                <w14:checkbox>
                  <w14:checked w14:val="0"/>
                  <w14:checkedState w14:val="2612" w14:font="MS Gothic"/>
                  <w14:uncheckedState w14:val="2610" w14:font="MS Gothic"/>
                </w14:checkbox>
              </w:sdtPr>
              <w:sdtContent>
                <w:r w:rsidR="009C02EC" w:rsidRPr="00EE77BB">
                  <w:rPr>
                    <w:rFonts w:ascii="MS Gothic" w:eastAsia="MS Gothic" w:hAnsi="MS Gothic" w:hint="eastAsia"/>
                    <w:color w:val="4B4B4D" w:themeColor="text1"/>
                    <w:szCs w:val="22"/>
                  </w:rPr>
                  <w:t>☐</w:t>
                </w:r>
              </w:sdtContent>
            </w:sdt>
            <w:r w:rsidR="009C02EC" w:rsidRPr="00EE77BB">
              <w:rPr>
                <w:color w:val="4B4B4D" w:themeColor="text1"/>
                <w:szCs w:val="22"/>
              </w:rPr>
              <w:t xml:space="preserve">  Privaloma</w:t>
            </w:r>
          </w:p>
        </w:tc>
      </w:tr>
    </w:tbl>
    <w:p w14:paraId="69196FB5" w14:textId="75C67170" w:rsidR="009C02EC" w:rsidRPr="00EE77BB" w:rsidRDefault="009C02EC" w:rsidP="00197D9A">
      <w:pPr>
        <w:spacing w:before="0"/>
        <w:rPr>
          <w:rStyle w:val="Heading3Char"/>
          <w:b w:val="0"/>
          <w:bCs/>
          <w:sz w:val="28"/>
          <w:szCs w:val="28"/>
          <w:lang w:val="lt-LT"/>
        </w:rPr>
      </w:pPr>
      <w:r w:rsidRPr="00EE77BB">
        <w:rPr>
          <w:rStyle w:val="Heading3Char"/>
          <w:b w:val="0"/>
          <w:bCs/>
          <w:sz w:val="28"/>
          <w:szCs w:val="28"/>
          <w:lang w:val="lt-LT"/>
        </w:rPr>
        <w:br w:type="page"/>
      </w:r>
      <w:r w:rsidR="006F1366">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9C02EC" w:rsidRPr="00EE77BB" w14:paraId="6F6FF60C" w14:textId="77777777">
        <w:trPr>
          <w:trHeight w:val="466"/>
        </w:trPr>
        <w:tc>
          <w:tcPr>
            <w:tcW w:w="5097" w:type="dxa"/>
            <w:shd w:val="clear" w:color="auto" w:fill="E7EEF5" w:themeFill="accent5" w:themeFillTint="33"/>
          </w:tcPr>
          <w:p w14:paraId="0FDF7475" w14:textId="77777777" w:rsidR="009C02EC" w:rsidRPr="00EE77BB" w:rsidRDefault="009C02EC"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0A837018" w14:textId="77777777" w:rsidR="009C02EC" w:rsidRPr="00EE77BB" w:rsidRDefault="009C02EC" w:rsidP="00224F07">
            <w:pPr>
              <w:spacing w:before="60" w:after="60"/>
              <w:rPr>
                <w:i/>
                <w:iCs/>
                <w:color w:val="4B4B4D" w:themeColor="text1"/>
              </w:rPr>
            </w:pPr>
            <w:r w:rsidRPr="00EE77BB">
              <w:rPr>
                <w:rStyle w:val="Heading3Char"/>
                <w:lang w:val="lt-LT"/>
              </w:rPr>
              <w:t>Investicijų grąža</w:t>
            </w:r>
          </w:p>
        </w:tc>
      </w:tr>
      <w:tr w:rsidR="009C02EC" w:rsidRPr="00EE77BB" w14:paraId="7BFFBC76" w14:textId="77777777">
        <w:trPr>
          <w:trHeight w:val="1349"/>
        </w:trPr>
        <w:tc>
          <w:tcPr>
            <w:tcW w:w="5097" w:type="dxa"/>
          </w:tcPr>
          <w:p w14:paraId="353F2671" w14:textId="49823FE1" w:rsidR="009C02EC" w:rsidRPr="00EE77BB" w:rsidRDefault="009C02EC" w:rsidP="00224F07">
            <w:pPr>
              <w:pStyle w:val="StandardText"/>
              <w:spacing w:before="60" w:after="60"/>
            </w:pPr>
            <w:r w:rsidRPr="00EE77BB">
              <w:t>500 - 1500 € (priklauso</w:t>
            </w:r>
            <w:r w:rsidR="00707D8C">
              <w:t>mai</w:t>
            </w:r>
            <w:r w:rsidRPr="00EE77BB">
              <w:t xml:space="preserve"> nuo pastato dydžio)</w:t>
            </w:r>
            <w:r w:rsidR="00707D8C">
              <w:t>.</w:t>
            </w:r>
          </w:p>
          <w:p w14:paraId="4F320283" w14:textId="7C7B6E9F" w:rsidR="00707D8C" w:rsidRDefault="003603E7" w:rsidP="00224F07">
            <w:pPr>
              <w:pStyle w:val="StandardText"/>
              <w:spacing w:before="60" w:after="60"/>
            </w:pPr>
            <w:r>
              <w:t>Iš anksto nustatomų</w:t>
            </w:r>
            <w:r w:rsidR="009C02EC" w:rsidRPr="00EE77BB">
              <w:t xml:space="preserve"> termostatini</w:t>
            </w:r>
            <w:r w:rsidR="00707D8C">
              <w:t>ų</w:t>
            </w:r>
            <w:r w:rsidR="009C02EC" w:rsidRPr="00EE77BB">
              <w:t xml:space="preserve"> vožtuv</w:t>
            </w:r>
            <w:r w:rsidR="00707D8C">
              <w:t>ų modernizavimas</w:t>
            </w:r>
            <w:r w:rsidR="009C02EC" w:rsidRPr="00EE77BB">
              <w:t xml:space="preserve"> kainuoja 30 € </w:t>
            </w:r>
            <w:r w:rsidR="00707D8C">
              <w:t xml:space="preserve">/ </w:t>
            </w:r>
            <w:r w:rsidR="009C02EC" w:rsidRPr="00EE77BB">
              <w:t>radiatori</w:t>
            </w:r>
            <w:r w:rsidR="00707D8C">
              <w:t>ui</w:t>
            </w:r>
            <w:r w:rsidR="009C02EC" w:rsidRPr="00EE77BB">
              <w:t xml:space="preserve">. </w:t>
            </w:r>
          </w:p>
          <w:p w14:paraId="52B28F19" w14:textId="169E3A5F" w:rsidR="009C02EC" w:rsidRPr="00EE77BB" w:rsidRDefault="009C02EC" w:rsidP="00224F07">
            <w:pPr>
              <w:pStyle w:val="StandardText"/>
              <w:spacing w:before="60" w:after="60"/>
            </w:pPr>
            <w:r w:rsidRPr="00EE77BB">
              <w:t>Šilumos cirkuliacinio siurblio pakeitimas kainuoja apie 300-400 €.</w:t>
            </w:r>
          </w:p>
        </w:tc>
        <w:tc>
          <w:tcPr>
            <w:tcW w:w="5109" w:type="dxa"/>
          </w:tcPr>
          <w:p w14:paraId="58F45542" w14:textId="504E8F8B" w:rsidR="009C02EC" w:rsidRPr="00EE77BB" w:rsidRDefault="00707D8C" w:rsidP="00224F07">
            <w:pPr>
              <w:pStyle w:val="StandardText"/>
              <w:spacing w:before="60" w:after="60"/>
            </w:pPr>
            <w:r>
              <w:t>I</w:t>
            </w:r>
            <w:r w:rsidR="009C02EC" w:rsidRPr="00EE77BB">
              <w:t xml:space="preserve">nvesticijų grąža per </w:t>
            </w:r>
            <w:r>
              <w:t>2</w:t>
            </w:r>
            <w:r w:rsidR="009C02EC" w:rsidRPr="00EE77BB">
              <w:t xml:space="preserve"> metus</w:t>
            </w:r>
            <w:r>
              <w:t xml:space="preserve"> </w:t>
            </w:r>
            <w:r w:rsidR="009C02EC" w:rsidRPr="00EE77BB">
              <w:t>(sutaupoma 15 % energijos ir išlaidų)</w:t>
            </w:r>
            <w:r>
              <w:t>; jei montuojami brangesni įrengimai ar energijos sutaupoma mažiau, atsiperka per 3,5 - 6 metų laikotarpį.</w:t>
            </w:r>
          </w:p>
          <w:p w14:paraId="3077B8F8" w14:textId="024F900E" w:rsidR="009C02EC" w:rsidRPr="00EE77BB" w:rsidRDefault="009C02EC" w:rsidP="00224F07">
            <w:pPr>
              <w:pStyle w:val="StandardText"/>
              <w:spacing w:before="60" w:after="60"/>
            </w:pPr>
          </w:p>
        </w:tc>
      </w:tr>
      <w:tr w:rsidR="009C02EC" w:rsidRPr="00EE77BB" w14:paraId="36CE69D9" w14:textId="77777777">
        <w:trPr>
          <w:trHeight w:val="516"/>
        </w:trPr>
        <w:tc>
          <w:tcPr>
            <w:tcW w:w="5097" w:type="dxa"/>
            <w:shd w:val="clear" w:color="auto" w:fill="E7EEF5" w:themeFill="accent5" w:themeFillTint="33"/>
          </w:tcPr>
          <w:p w14:paraId="1CEDE7D1" w14:textId="77777777" w:rsidR="009C02EC" w:rsidRPr="00EE77BB" w:rsidRDefault="009C02EC"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6DE2F498" w14:textId="77777777" w:rsidR="009C02EC" w:rsidRPr="00EE77BB" w:rsidRDefault="009C02EC" w:rsidP="00224F07">
            <w:pPr>
              <w:spacing w:before="60" w:after="60"/>
              <w:rPr>
                <w:rStyle w:val="Heading3Char"/>
                <w:lang w:val="lt-LT"/>
              </w:rPr>
            </w:pPr>
            <w:r w:rsidRPr="00EE77BB">
              <w:rPr>
                <w:rStyle w:val="Heading3Char"/>
                <w:lang w:val="lt-LT"/>
              </w:rPr>
              <w:t>Medžiagos ar technologijos prieinamumas</w:t>
            </w:r>
          </w:p>
        </w:tc>
      </w:tr>
      <w:tr w:rsidR="009C02EC" w:rsidRPr="00EE77BB" w14:paraId="2AF96B9A" w14:textId="77777777">
        <w:trPr>
          <w:trHeight w:val="1881"/>
        </w:trPr>
        <w:tc>
          <w:tcPr>
            <w:tcW w:w="5097" w:type="dxa"/>
          </w:tcPr>
          <w:p w14:paraId="7908B0B4" w14:textId="775382A5" w:rsidR="0074170A" w:rsidRPr="0074170A" w:rsidRDefault="0074170A" w:rsidP="0074170A">
            <w:pPr>
              <w:pStyle w:val="StandardText"/>
              <w:spacing w:before="60" w:after="60"/>
              <w:rPr>
                <w:bCs/>
              </w:rPr>
            </w:pPr>
            <w:r>
              <w:t>Tiesioginių fiksavimo šaltinių hidrauliniam balansavimui nėra, tačiau k</w:t>
            </w:r>
            <w:r w:rsidRPr="0074170A">
              <w:rPr>
                <w:bCs/>
              </w:rPr>
              <w:t xml:space="preserve">ompensacijos </w:t>
            </w:r>
            <w:r w:rsidR="00F4122B">
              <w:rPr>
                <w:bCs/>
              </w:rPr>
              <w:t xml:space="preserve">teikiamos </w:t>
            </w:r>
            <w:r w:rsidRPr="0074170A">
              <w:rPr>
                <w:bCs/>
              </w:rPr>
              <w:t>gyventojams (namų ūkiams) nauj</w:t>
            </w:r>
            <w:r w:rsidR="00F4122B">
              <w:rPr>
                <w:bCs/>
              </w:rPr>
              <w:t>ų</w:t>
            </w:r>
            <w:r w:rsidRPr="0074170A">
              <w:rPr>
                <w:bCs/>
              </w:rPr>
              <w:t xml:space="preserve"> šilumos gamybos įrengini</w:t>
            </w:r>
            <w:r w:rsidR="00F4122B">
              <w:rPr>
                <w:bCs/>
              </w:rPr>
              <w:t>ų</w:t>
            </w:r>
            <w:r w:rsidRPr="0074170A">
              <w:rPr>
                <w:bCs/>
              </w:rPr>
              <w:t xml:space="preserve"> </w:t>
            </w:r>
            <w:r w:rsidR="00F4122B" w:rsidRPr="0074170A">
              <w:rPr>
                <w:bCs/>
              </w:rPr>
              <w:t>įsig</w:t>
            </w:r>
            <w:r w:rsidR="00F4122B">
              <w:rPr>
                <w:bCs/>
              </w:rPr>
              <w:t>ijimui</w:t>
            </w:r>
            <w:r w:rsidRPr="0074170A">
              <w:rPr>
                <w:bCs/>
              </w:rPr>
              <w:t xml:space="preserve"> ir įreng</w:t>
            </w:r>
            <w:r w:rsidR="00F4122B">
              <w:rPr>
                <w:bCs/>
              </w:rPr>
              <w:t>imui</w:t>
            </w:r>
            <w:r w:rsidRPr="0074170A">
              <w:rPr>
                <w:bCs/>
              </w:rPr>
              <w:t>, keičiant neefektyvius biomasę ar iškastinį kurą naudojančius katilus individualiuose namuose</w:t>
            </w:r>
            <w:r w:rsidR="00F4122B">
              <w:rPr>
                <w:bCs/>
              </w:rPr>
              <w:t xml:space="preserve"> dalinai gali būti finansuojamas ir hidraulinio balansavimo sistemos įrengimas.</w:t>
            </w:r>
          </w:p>
        </w:tc>
        <w:tc>
          <w:tcPr>
            <w:tcW w:w="5109" w:type="dxa"/>
          </w:tcPr>
          <w:p w14:paraId="5D6FF43B" w14:textId="769252EB" w:rsidR="009C02EC" w:rsidRPr="00EE77BB" w:rsidRDefault="009C02EC" w:rsidP="00224F07">
            <w:pPr>
              <w:pStyle w:val="StandardText"/>
              <w:spacing w:before="60" w:after="60"/>
              <w:rPr>
                <w:b/>
              </w:rPr>
            </w:pPr>
            <w:r w:rsidRPr="00EE77BB">
              <w:t xml:space="preserve">Priemonė yra palyginti nesudėtinga, o medžiagų įsigyti nesunku, todėl </w:t>
            </w:r>
            <w:r w:rsidR="00FA4681">
              <w:t xml:space="preserve">įtikinti </w:t>
            </w:r>
            <w:r w:rsidRPr="00EE77BB">
              <w:t>sprendim</w:t>
            </w:r>
            <w:r w:rsidR="006C6734">
              <w:t>ą priimančius asmenis</w:t>
            </w:r>
            <w:r w:rsidR="00FA4681">
              <w:t xml:space="preserve"> nėra sunku.</w:t>
            </w:r>
          </w:p>
        </w:tc>
      </w:tr>
      <w:tr w:rsidR="009C02EC" w:rsidRPr="00EE77BB" w14:paraId="02BE7242"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DA1C990" w14:textId="77777777" w:rsidR="009C02EC" w:rsidRPr="00EE77BB" w:rsidRDefault="009C02EC"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9C02EC" w:rsidRPr="00EE77BB" w14:paraId="436D47EF" w14:textId="77777777">
        <w:trPr>
          <w:trHeight w:val="630"/>
        </w:trPr>
        <w:tc>
          <w:tcPr>
            <w:tcW w:w="10206" w:type="dxa"/>
            <w:gridSpan w:val="2"/>
            <w:tcBorders>
              <w:top w:val="single" w:sz="4" w:space="0" w:color="auto"/>
              <w:left w:val="single" w:sz="4" w:space="0" w:color="auto"/>
              <w:bottom w:val="single" w:sz="4" w:space="0" w:color="auto"/>
              <w:right w:val="single" w:sz="4" w:space="0" w:color="auto"/>
            </w:tcBorders>
          </w:tcPr>
          <w:p w14:paraId="5F31F264" w14:textId="1233CF79" w:rsidR="009C02EC" w:rsidRPr="00EE77BB" w:rsidRDefault="003603E7" w:rsidP="00224F07">
            <w:pPr>
              <w:pStyle w:val="StandardText"/>
              <w:spacing w:before="60" w:after="60"/>
            </w:pPr>
            <w:r>
              <w:t>Priėjimas prie visos</w:t>
            </w:r>
            <w:r w:rsidR="009C02EC" w:rsidRPr="00EE77BB">
              <w:t xml:space="preserve"> šildymo įrang</w:t>
            </w:r>
            <w:r>
              <w:t>os</w:t>
            </w:r>
            <w:r w:rsidR="009C02EC" w:rsidRPr="00EE77BB">
              <w:t xml:space="preserve"> ir radiatori</w:t>
            </w:r>
            <w:r>
              <w:t>ų;</w:t>
            </w:r>
            <w:r w:rsidR="009C02EC" w:rsidRPr="00EE77BB">
              <w:t xml:space="preserve"> radiatoria</w:t>
            </w:r>
            <w:r>
              <w:t>m</w:t>
            </w:r>
            <w:r w:rsidR="009C02EC" w:rsidRPr="00EE77BB">
              <w:t>s reik</w:t>
            </w:r>
            <w:r w:rsidR="006C6734">
              <w:t>alingi</w:t>
            </w:r>
            <w:r w:rsidR="009C02EC" w:rsidRPr="00EE77BB">
              <w:t xml:space="preserve"> iš anksto nustatom</w:t>
            </w:r>
            <w:r w:rsidR="006C6734">
              <w:t>i</w:t>
            </w:r>
            <w:r w:rsidR="009C02EC" w:rsidRPr="00EE77BB">
              <w:t xml:space="preserve"> vožtuv</w:t>
            </w:r>
            <w:r w:rsidR="006C6734">
              <w:t>ai</w:t>
            </w:r>
            <w:r w:rsidR="009C02EC" w:rsidRPr="00EE77BB">
              <w:t>.</w:t>
            </w:r>
          </w:p>
          <w:p w14:paraId="1A2CCAD0" w14:textId="77777777" w:rsidR="009C02EC" w:rsidRPr="00EE77BB" w:rsidRDefault="009C02EC" w:rsidP="00224F07">
            <w:pPr>
              <w:pStyle w:val="StandardText"/>
              <w:spacing w:before="60" w:after="60"/>
            </w:pPr>
            <w:r w:rsidRPr="00EE77BB">
              <w:t>Dėl duomenų trūkumo procesas gali užtrukti ilgiau.</w:t>
            </w:r>
          </w:p>
        </w:tc>
      </w:tr>
    </w:tbl>
    <w:p w14:paraId="526D6268" w14:textId="77777777" w:rsidR="009C02EC" w:rsidRPr="00EE77BB" w:rsidRDefault="009C02EC" w:rsidP="00B60248">
      <w:pPr>
        <w:pStyle w:val="StandardText"/>
        <w:spacing w:before="60" w:after="60"/>
        <w:rPr>
          <w:rStyle w:val="Heading3Char"/>
          <w:lang w:val="lt-LT"/>
        </w:rPr>
      </w:pPr>
    </w:p>
    <w:p w14:paraId="49650DAB" w14:textId="6814C9D0" w:rsidR="009C02EC" w:rsidRPr="00EE77BB" w:rsidRDefault="009C02EC" w:rsidP="009C02EC">
      <w:pPr>
        <w:pStyle w:val="Heading3"/>
        <w:rPr>
          <w:rStyle w:val="Heading3Char"/>
          <w:b/>
          <w:sz w:val="28"/>
          <w:szCs w:val="28"/>
          <w:lang w:val="lt-LT"/>
        </w:rPr>
      </w:pP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9C02EC" w:rsidRPr="00EE77BB" w14:paraId="19BED3D0" w14:textId="77777777" w:rsidTr="00224F07">
        <w:tc>
          <w:tcPr>
            <w:tcW w:w="10196" w:type="dxa"/>
            <w:shd w:val="clear" w:color="auto" w:fill="E7EEF5" w:themeFill="accent5" w:themeFillTint="33"/>
          </w:tcPr>
          <w:p w14:paraId="44CA2373" w14:textId="0A59DDD7" w:rsidR="009C02EC"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9C02EC" w:rsidRPr="00EE77BB" w14:paraId="03FD9070" w14:textId="77777777" w:rsidTr="00224F07">
        <w:trPr>
          <w:trHeight w:val="713"/>
        </w:trPr>
        <w:tc>
          <w:tcPr>
            <w:tcW w:w="10196" w:type="dxa"/>
          </w:tcPr>
          <w:p w14:paraId="48D08EA8" w14:textId="77777777" w:rsidR="009C02EC" w:rsidRPr="00EE77BB" w:rsidRDefault="009C02EC" w:rsidP="00B60248">
            <w:pPr>
              <w:pStyle w:val="StandardText"/>
              <w:spacing w:before="60" w:after="60"/>
            </w:pPr>
            <w:r w:rsidRPr="00EE77BB">
              <w:t>Energetikos konsultantas arba architektas, kuris apskaičiuoja šildymo apkrovas, ir šildymo sistemų montuotojas, kuris sumontuoja šildymo vožtuvus šildymo kontūre.</w:t>
            </w:r>
          </w:p>
        </w:tc>
      </w:tr>
      <w:tr w:rsidR="009C02EC" w:rsidRPr="00EE77BB" w14:paraId="187DB11E" w14:textId="77777777" w:rsidTr="00224F07">
        <w:tc>
          <w:tcPr>
            <w:tcW w:w="10196" w:type="dxa"/>
            <w:shd w:val="clear" w:color="auto" w:fill="E7EEF5" w:themeFill="accent5" w:themeFillTint="33"/>
          </w:tcPr>
          <w:p w14:paraId="319ABE27" w14:textId="07F51D45" w:rsidR="009C02EC"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9C02EC" w:rsidRPr="00EE77BB" w14:paraId="13937282" w14:textId="77777777" w:rsidTr="00224F07">
        <w:trPr>
          <w:trHeight w:val="432"/>
        </w:trPr>
        <w:tc>
          <w:tcPr>
            <w:tcW w:w="10196" w:type="dxa"/>
          </w:tcPr>
          <w:p w14:paraId="2900824C" w14:textId="77777777" w:rsidR="009C02EC" w:rsidRPr="00EE77BB" w:rsidRDefault="009C02EC" w:rsidP="00224F07">
            <w:pPr>
              <w:spacing w:before="60" w:after="60"/>
              <w:rPr>
                <w:i/>
                <w:iCs/>
              </w:rPr>
            </w:pPr>
          </w:p>
        </w:tc>
      </w:tr>
      <w:tr w:rsidR="009C02EC" w:rsidRPr="00EE77BB" w14:paraId="0372F063" w14:textId="77777777" w:rsidTr="00224F07">
        <w:tc>
          <w:tcPr>
            <w:tcW w:w="10196" w:type="dxa"/>
            <w:shd w:val="clear" w:color="auto" w:fill="E7EEF5" w:themeFill="accent5" w:themeFillTint="33"/>
          </w:tcPr>
          <w:p w14:paraId="1A9C90FD" w14:textId="77777777" w:rsidR="009C02EC" w:rsidRPr="00EE77BB" w:rsidRDefault="009C02EC"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9C02EC" w:rsidRPr="00EE77BB" w14:paraId="0166BEB9" w14:textId="77777777" w:rsidTr="00224F07">
        <w:trPr>
          <w:trHeight w:val="473"/>
        </w:trPr>
        <w:tc>
          <w:tcPr>
            <w:tcW w:w="10196" w:type="dxa"/>
          </w:tcPr>
          <w:p w14:paraId="2B30923C" w14:textId="77777777" w:rsidR="009C02EC" w:rsidRPr="00EE77BB" w:rsidRDefault="009C02EC" w:rsidP="00224F07">
            <w:pPr>
              <w:spacing w:before="60" w:after="60"/>
              <w:rPr>
                <w:i/>
                <w:iCs/>
              </w:rPr>
            </w:pPr>
          </w:p>
        </w:tc>
      </w:tr>
    </w:tbl>
    <w:p w14:paraId="10C5F95F" w14:textId="77777777" w:rsidR="009645F9" w:rsidRDefault="009645F9" w:rsidP="001E2353">
      <w:pPr>
        <w:pStyle w:val="Heading3"/>
        <w:rPr>
          <w:rStyle w:val="Heading3Char"/>
          <w:b/>
          <w:sz w:val="28"/>
          <w:szCs w:val="28"/>
          <w:lang w:val="lt-LT"/>
        </w:rPr>
      </w:pPr>
    </w:p>
    <w:p w14:paraId="2FA14BCF" w14:textId="261F106D" w:rsidR="009C02EC" w:rsidRPr="00EE77BB" w:rsidRDefault="009C02EC" w:rsidP="001E2353">
      <w:pPr>
        <w:pStyle w:val="Heading3"/>
      </w:pPr>
      <w:r w:rsidRPr="00EE77BB">
        <w:rPr>
          <w:rStyle w:val="Heading3Char"/>
          <w:b/>
          <w:sz w:val="28"/>
          <w:szCs w:val="28"/>
          <w:lang w:val="lt-LT"/>
        </w:rPr>
        <w:t>Įgyvendinimo procesas</w:t>
      </w:r>
    </w:p>
    <w:tbl>
      <w:tblPr>
        <w:tblStyle w:val="TableGrid"/>
        <w:tblW w:w="0" w:type="auto"/>
        <w:tblLayout w:type="fixed"/>
        <w:tblLook w:val="04A0" w:firstRow="1" w:lastRow="0" w:firstColumn="1" w:lastColumn="0" w:noHBand="0" w:noVBand="1"/>
      </w:tblPr>
      <w:tblGrid>
        <w:gridCol w:w="5098"/>
        <w:gridCol w:w="5096"/>
      </w:tblGrid>
      <w:tr w:rsidR="009C02EC" w:rsidRPr="00EE77BB" w14:paraId="70B8A835" w14:textId="77777777" w:rsidTr="00224F07">
        <w:tc>
          <w:tcPr>
            <w:tcW w:w="5098" w:type="dxa"/>
            <w:shd w:val="clear" w:color="auto" w:fill="E7EEF5" w:themeFill="accent5" w:themeFillTint="33"/>
          </w:tcPr>
          <w:p w14:paraId="68EADC08" w14:textId="4DC65097" w:rsidR="009C02EC" w:rsidRPr="00EE77BB" w:rsidRDefault="006F1366" w:rsidP="00224F07">
            <w:pPr>
              <w:spacing w:before="60" w:after="60"/>
              <w:rPr>
                <w:bCs/>
              </w:rPr>
            </w:pPr>
            <w:r w:rsidRPr="006F1366">
              <w:rPr>
                <w:rStyle w:val="Heading3Char"/>
                <w:bCs/>
                <w:lang w:val="lt-LT"/>
              </w:rPr>
              <w:t>Parengiamieji veiksmai prieš įgyvendinimą</w:t>
            </w:r>
          </w:p>
        </w:tc>
        <w:tc>
          <w:tcPr>
            <w:tcW w:w="5096" w:type="dxa"/>
            <w:shd w:val="clear" w:color="auto" w:fill="E7EEF5" w:themeFill="accent5" w:themeFillTint="33"/>
          </w:tcPr>
          <w:p w14:paraId="15080BC8" w14:textId="39346BED" w:rsidR="009C02EC" w:rsidRPr="00EE77BB" w:rsidRDefault="009C02EC" w:rsidP="00224F07">
            <w:pPr>
              <w:spacing w:after="120"/>
              <w:rPr>
                <w:b/>
                <w:bCs/>
              </w:rPr>
            </w:pPr>
            <w:r w:rsidRPr="00EE77BB">
              <w:rPr>
                <w:rStyle w:val="Heading3Char"/>
                <w:lang w:val="lt-LT"/>
              </w:rPr>
              <w:t>Diegimo instrukcijos ir gairės, atvirojo kodo iniciatyvos</w:t>
            </w:r>
          </w:p>
        </w:tc>
      </w:tr>
      <w:tr w:rsidR="009C02EC" w:rsidRPr="00EE77BB" w14:paraId="55164B40" w14:textId="77777777" w:rsidTr="00224F07">
        <w:tc>
          <w:tcPr>
            <w:tcW w:w="5098" w:type="dxa"/>
          </w:tcPr>
          <w:p w14:paraId="7719EE10" w14:textId="34F80534" w:rsidR="009C02EC" w:rsidRPr="00EE77BB" w:rsidRDefault="009C02EC">
            <w:pPr>
              <w:pStyle w:val="StandardText"/>
              <w:numPr>
                <w:ilvl w:val="0"/>
                <w:numId w:val="28"/>
              </w:numPr>
              <w:spacing w:before="60" w:after="60" w:line="280" w:lineRule="exact"/>
            </w:pPr>
            <w:r w:rsidRPr="00EE77BB">
              <w:lastRenderedPageBreak/>
              <w:t>Prieš atliekant hidraulinį balansavimą reikia apskaičiuoti šil</w:t>
            </w:r>
            <w:r w:rsidR="00E509C9">
              <w:t>umos</w:t>
            </w:r>
            <w:r w:rsidRPr="00EE77BB">
              <w:t xml:space="preserve"> apkrovą. Nustatomas šilumos poreikis, temperatūrų skirtumas </w:t>
            </w:r>
            <w:r w:rsidR="009645F9">
              <w:t>tarp</w:t>
            </w:r>
            <w:r w:rsidRPr="00EE77BB">
              <w:t xml:space="preserve"> minimalios lauko temperatūros ir šildymo sistemos eksploatavimo sąlyg</w:t>
            </w:r>
            <w:r w:rsidR="009645F9">
              <w:t>ų</w:t>
            </w:r>
            <w:r w:rsidRPr="00EE77BB">
              <w:t xml:space="preserve">, patikrinamas sistemos funkcionalumas. </w:t>
            </w:r>
          </w:p>
          <w:p w14:paraId="38CEE2E9" w14:textId="3C639149" w:rsidR="009C02EC" w:rsidRPr="00EE77BB" w:rsidRDefault="009645F9">
            <w:pPr>
              <w:pStyle w:val="StandardText"/>
              <w:numPr>
                <w:ilvl w:val="0"/>
                <w:numId w:val="28"/>
              </w:numPr>
              <w:spacing w:before="60" w:after="60" w:line="280" w:lineRule="exact"/>
            </w:pPr>
            <w:r>
              <w:t>N</w:t>
            </w:r>
            <w:r w:rsidR="009C02EC" w:rsidRPr="00EE77BB">
              <w:t>ustatomi hidrauliniai duomenys</w:t>
            </w:r>
            <w:r>
              <w:t>:</w:t>
            </w:r>
            <w:r w:rsidR="009C02EC" w:rsidRPr="00EE77BB">
              <w:t xml:space="preserve"> srauto greitis, srauto ir grįžtamojo srauto temperatūra, slėgio nuostoliai ir siurblio slėgis.</w:t>
            </w:r>
          </w:p>
        </w:tc>
        <w:tc>
          <w:tcPr>
            <w:tcW w:w="5096" w:type="dxa"/>
          </w:tcPr>
          <w:p w14:paraId="552DE0B8" w14:textId="77777777" w:rsidR="00B90118" w:rsidRPr="00B90118" w:rsidRDefault="00B90118" w:rsidP="00B90118">
            <w:pPr>
              <w:pStyle w:val="StandardText"/>
              <w:spacing w:before="60" w:after="60"/>
            </w:pPr>
            <w:hyperlink r:id="rId93" w:history="1">
              <w:r w:rsidRPr="00B90118">
                <w:rPr>
                  <w:rStyle w:val="Hyperlink"/>
                  <w:color w:val="4B4B4D" w:themeColor="text1"/>
                </w:rPr>
                <w:t>https://ww</w:t>
              </w:r>
              <w:r w:rsidRPr="00B90118">
                <w:rPr>
                  <w:rStyle w:val="Hyperlink"/>
                  <w:color w:val="4B4B4D" w:themeColor="text1"/>
                </w:rPr>
                <w:t>w</w:t>
              </w:r>
              <w:r w:rsidRPr="00B90118">
                <w:rPr>
                  <w:rStyle w:val="Hyperlink"/>
                  <w:color w:val="4B4B4D" w:themeColor="text1"/>
                </w:rPr>
                <w:t>.kermi.com/lt/lt/sildymas-vedinimas-vesinimas/gaminiai/pavirsinio-sildymo-ir-vesinimo-sistema/x-net-hidraulinis-balansavimas/</w:t>
              </w:r>
            </w:hyperlink>
          </w:p>
          <w:p w14:paraId="5C12E8DB" w14:textId="77777777" w:rsidR="00B90118" w:rsidRPr="00B90118" w:rsidRDefault="00B90118" w:rsidP="00B90118">
            <w:pPr>
              <w:pStyle w:val="StandardText"/>
              <w:spacing w:before="60" w:after="60"/>
            </w:pPr>
            <w:hyperlink r:id="rId94" w:history="1">
              <w:r w:rsidRPr="00B90118">
                <w:rPr>
                  <w:rStyle w:val="Hyperlink"/>
                  <w:color w:val="4B4B4D" w:themeColor="text1"/>
                </w:rPr>
                <w:t>https://idejasildymui.lt/Files/Dokumentai/str.dinam.sist.balans.2013.03.pdf</w:t>
              </w:r>
            </w:hyperlink>
          </w:p>
          <w:p w14:paraId="035AFFDC" w14:textId="2C35318D" w:rsidR="009C02EC" w:rsidRPr="00EE77BB" w:rsidRDefault="00B90118" w:rsidP="00B90118">
            <w:pPr>
              <w:pStyle w:val="StandardText"/>
              <w:spacing w:before="60" w:after="60"/>
            </w:pPr>
            <w:hyperlink r:id="rId95" w:history="1">
              <w:r w:rsidRPr="00B90118">
                <w:rPr>
                  <w:rStyle w:val="Hyperlink"/>
                  <w:color w:val="4B4B4D" w:themeColor="text1"/>
                </w:rPr>
                <w:t>https://www.e-tar.lt/po</w:t>
              </w:r>
              <w:r w:rsidRPr="00B90118">
                <w:rPr>
                  <w:rStyle w:val="Hyperlink"/>
                  <w:color w:val="4B4B4D" w:themeColor="text1"/>
                </w:rPr>
                <w:t>r</w:t>
              </w:r>
              <w:r w:rsidRPr="00B90118">
                <w:rPr>
                  <w:rStyle w:val="Hyperlink"/>
                  <w:color w:val="4B4B4D" w:themeColor="text1"/>
                </w:rPr>
                <w:t>tal/lt/legalAct/TAR.1F3FB56815CB/asr</w:t>
              </w:r>
            </w:hyperlink>
          </w:p>
        </w:tc>
      </w:tr>
      <w:tr w:rsidR="009C02EC" w:rsidRPr="00EE77BB" w14:paraId="48694B13" w14:textId="77777777" w:rsidTr="00224F07">
        <w:tc>
          <w:tcPr>
            <w:tcW w:w="5098" w:type="dxa"/>
            <w:shd w:val="clear" w:color="auto" w:fill="E7EEF5" w:themeFill="accent5" w:themeFillTint="33"/>
          </w:tcPr>
          <w:p w14:paraId="5351B628" w14:textId="48A8935E" w:rsidR="009C02EC" w:rsidRPr="00EE77BB" w:rsidRDefault="004658D9" w:rsidP="00224F07">
            <w:pPr>
              <w:spacing w:before="60" w:after="60"/>
              <w:rPr>
                <w:rStyle w:val="Heading3Char"/>
                <w:bCs/>
                <w:lang w:val="lt-LT"/>
              </w:rPr>
            </w:pPr>
            <w:r>
              <w:rPr>
                <w:rStyle w:val="Heading3Char"/>
                <w:bCs/>
                <w:lang w:val="lt-LT"/>
              </w:rPr>
              <w:t>Į</w:t>
            </w:r>
            <w:r w:rsidR="009C02EC" w:rsidRPr="00EE77BB">
              <w:rPr>
                <w:rStyle w:val="Heading3Char"/>
                <w:bCs/>
                <w:lang w:val="lt-LT"/>
              </w:rPr>
              <w:t>gyvendinimas</w:t>
            </w:r>
          </w:p>
        </w:tc>
        <w:tc>
          <w:tcPr>
            <w:tcW w:w="5096" w:type="dxa"/>
            <w:shd w:val="clear" w:color="auto" w:fill="E7EEF5" w:themeFill="accent5" w:themeFillTint="33"/>
          </w:tcPr>
          <w:p w14:paraId="00C6098E" w14:textId="59F864D7" w:rsidR="009C02EC" w:rsidRPr="00EE77BB" w:rsidRDefault="00E33038" w:rsidP="00224F07">
            <w:pPr>
              <w:spacing w:before="60" w:after="60"/>
              <w:rPr>
                <w:rStyle w:val="Heading3Char"/>
                <w:bCs/>
                <w:lang w:val="lt-LT"/>
              </w:rPr>
            </w:pPr>
            <w:r>
              <w:rPr>
                <w:rStyle w:val="Heading3Char"/>
                <w:bCs/>
                <w:lang w:val="lt-LT"/>
              </w:rPr>
              <w:t>Susijusi komunikacija</w:t>
            </w:r>
          </w:p>
        </w:tc>
      </w:tr>
      <w:tr w:rsidR="009C02EC" w:rsidRPr="00EE77BB" w14:paraId="580C5E29" w14:textId="77777777" w:rsidTr="00224F07">
        <w:trPr>
          <w:trHeight w:val="1755"/>
        </w:trPr>
        <w:tc>
          <w:tcPr>
            <w:tcW w:w="5098" w:type="dxa"/>
          </w:tcPr>
          <w:p w14:paraId="0A72047A" w14:textId="417E2446" w:rsidR="009C02EC" w:rsidRPr="00EE77BB" w:rsidRDefault="009C02EC">
            <w:pPr>
              <w:pStyle w:val="StandardText"/>
              <w:numPr>
                <w:ilvl w:val="0"/>
                <w:numId w:val="29"/>
              </w:numPr>
              <w:spacing w:before="60" w:after="60" w:line="280" w:lineRule="exact"/>
            </w:pPr>
            <w:r w:rsidRPr="00EE77BB">
              <w:t xml:space="preserve">Surinkus </w:t>
            </w:r>
            <w:r w:rsidR="009645F9">
              <w:t>aukščiau minėtus</w:t>
            </w:r>
            <w:r w:rsidRPr="00EE77BB">
              <w:t xml:space="preserve"> duomenis, galima atlikti hidraulinį balansavimą. </w:t>
            </w:r>
          </w:p>
          <w:p w14:paraId="532282D4" w14:textId="695C36DA" w:rsidR="009C02EC" w:rsidRPr="00EE77BB" w:rsidRDefault="009C02EC">
            <w:pPr>
              <w:pStyle w:val="StandardText"/>
              <w:numPr>
                <w:ilvl w:val="0"/>
                <w:numId w:val="29"/>
              </w:numPr>
              <w:spacing w:before="60" w:after="60" w:line="280" w:lineRule="exact"/>
            </w:pPr>
            <w:r w:rsidRPr="00EE77BB">
              <w:t xml:space="preserve">Kiekvienam radiatoriui nustatomas tam tikras </w:t>
            </w:r>
            <w:r w:rsidR="009645F9">
              <w:t xml:space="preserve">vandens </w:t>
            </w:r>
            <w:r w:rsidRPr="00EE77BB">
              <w:t>srautas. Esant tam tikrai srauto temperatūrai šildymo sistemos veikimo taške, į kiekvieną patalpą turi būti tiekiamas toks šilumos kiekis, kok</w:t>
            </w:r>
            <w:r w:rsidR="006C6734">
              <w:t>s</w:t>
            </w:r>
            <w:r w:rsidRPr="00EE77BB">
              <w:t xml:space="preserve"> reik</w:t>
            </w:r>
            <w:r w:rsidR="006C6734">
              <w:t xml:space="preserve">alingas </w:t>
            </w:r>
            <w:r w:rsidRPr="00EE77BB">
              <w:t>norimai patalpos temperatūrai pasiekti. Kiekvieno radiatoriaus grįžta</w:t>
            </w:r>
            <w:r w:rsidR="009645F9">
              <w:t>mojo</w:t>
            </w:r>
            <w:r w:rsidRPr="00EE77BB">
              <w:t xml:space="preserve"> srauto temperatūra turi būti beveik vienoda</w:t>
            </w:r>
            <w:r w:rsidR="009645F9">
              <w:t>.</w:t>
            </w:r>
          </w:p>
          <w:p w14:paraId="6E01D5EE" w14:textId="77777777" w:rsidR="009C02EC" w:rsidRPr="00EE77BB" w:rsidRDefault="009C02EC">
            <w:pPr>
              <w:pStyle w:val="StandardText"/>
              <w:numPr>
                <w:ilvl w:val="0"/>
                <w:numId w:val="29"/>
              </w:numPr>
              <w:spacing w:before="60" w:after="60" w:line="280" w:lineRule="exact"/>
            </w:pPr>
            <w:r w:rsidRPr="00EE77BB">
              <w:t>Prieš atliekant darbus reikia patikrinti visus nustatymus ir radiatorius, kad prireikus būtų galima juos sureguliuoti.</w:t>
            </w:r>
          </w:p>
        </w:tc>
        <w:tc>
          <w:tcPr>
            <w:tcW w:w="5096" w:type="dxa"/>
          </w:tcPr>
          <w:p w14:paraId="57790046" w14:textId="77777777" w:rsidR="009C02EC" w:rsidRPr="00EE77BB" w:rsidRDefault="009C02EC" w:rsidP="00224F07">
            <w:pPr>
              <w:pStyle w:val="StandardText"/>
              <w:spacing w:before="60" w:after="60"/>
            </w:pPr>
            <w:r w:rsidRPr="00EE77BB">
              <w:t>Įrengę informuokite pastato naudotojus, kaip termostatiniai vožtuvai turėtų būti nustatyti, kad būtų pasiektas optimalus efektyvumas.</w:t>
            </w:r>
          </w:p>
        </w:tc>
      </w:tr>
      <w:tr w:rsidR="009C02EC" w:rsidRPr="00EE77BB" w14:paraId="0BE4AAAE" w14:textId="77777777" w:rsidTr="00224F07">
        <w:tc>
          <w:tcPr>
            <w:tcW w:w="5098" w:type="dxa"/>
            <w:shd w:val="clear" w:color="auto" w:fill="E7EEF5" w:themeFill="accent5" w:themeFillTint="33"/>
          </w:tcPr>
          <w:p w14:paraId="6D8537D6" w14:textId="0101E3A6" w:rsidR="009C02EC"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096" w:type="dxa"/>
            <w:shd w:val="clear" w:color="auto" w:fill="E7EEF5" w:themeFill="accent5" w:themeFillTint="33"/>
          </w:tcPr>
          <w:p w14:paraId="2ABC10FE" w14:textId="77777777" w:rsidR="009C02EC" w:rsidRPr="00EE77BB" w:rsidRDefault="009C02EC" w:rsidP="00224F07">
            <w:pPr>
              <w:spacing w:before="60" w:after="60"/>
              <w:rPr>
                <w:rStyle w:val="Heading3Char"/>
                <w:bCs/>
                <w:lang w:val="lt-LT"/>
              </w:rPr>
            </w:pPr>
            <w:r w:rsidRPr="00EE77BB">
              <w:rPr>
                <w:rStyle w:val="Heading3Char"/>
                <w:bCs/>
                <w:lang w:val="lt-LT"/>
              </w:rPr>
              <w:t>Kitos pastabos ir nuorodos</w:t>
            </w:r>
          </w:p>
        </w:tc>
      </w:tr>
      <w:tr w:rsidR="009C02EC" w:rsidRPr="00EE77BB" w14:paraId="7335B71F" w14:textId="77777777" w:rsidTr="00224F07">
        <w:trPr>
          <w:trHeight w:val="1941"/>
        </w:trPr>
        <w:tc>
          <w:tcPr>
            <w:tcW w:w="5098" w:type="dxa"/>
          </w:tcPr>
          <w:p w14:paraId="5E7496D9" w14:textId="77777777" w:rsidR="009C02EC" w:rsidRPr="00EE77BB" w:rsidRDefault="009C02EC">
            <w:pPr>
              <w:pStyle w:val="StandardText"/>
              <w:numPr>
                <w:ilvl w:val="0"/>
                <w:numId w:val="30"/>
              </w:numPr>
              <w:spacing w:before="60" w:after="60" w:line="280" w:lineRule="exact"/>
            </w:pPr>
            <w:r w:rsidRPr="00EE77BB">
              <w:t>Optimaliai įgyvendinus priemonę, priežiūros nereikia.</w:t>
            </w:r>
          </w:p>
          <w:p w14:paraId="39CBE12B" w14:textId="7FC9C46A" w:rsidR="009C02EC" w:rsidRPr="00EE77BB" w:rsidRDefault="009C02EC">
            <w:pPr>
              <w:pStyle w:val="StandardText"/>
              <w:numPr>
                <w:ilvl w:val="0"/>
                <w:numId w:val="30"/>
              </w:numPr>
              <w:spacing w:before="60" w:after="60" w:line="280" w:lineRule="exact"/>
            </w:pPr>
            <w:r w:rsidRPr="00EE77BB">
              <w:t>Vėliau pakeitus konstrukciją, p</w:t>
            </w:r>
            <w:r w:rsidR="009645F9">
              <w:t>vz.</w:t>
            </w:r>
            <w:r w:rsidRPr="00EE77BB">
              <w:t xml:space="preserve">, pakeitus langus ar </w:t>
            </w:r>
            <w:r w:rsidR="009645F9">
              <w:t xml:space="preserve">apšiltinus </w:t>
            </w:r>
            <w:r w:rsidRPr="00EE77BB">
              <w:t>pastatą, galima atnaujinti šilumos skaičiavimus ir iš naujo sureguliuoti vožtuvus.</w:t>
            </w:r>
          </w:p>
        </w:tc>
        <w:tc>
          <w:tcPr>
            <w:tcW w:w="5096" w:type="dxa"/>
          </w:tcPr>
          <w:p w14:paraId="11A49D5D" w14:textId="65F87A53" w:rsidR="009C02EC" w:rsidRPr="00EE77BB" w:rsidRDefault="009C02EC" w:rsidP="00224F07">
            <w:pPr>
              <w:pStyle w:val="StandardText"/>
              <w:spacing w:before="60" w:after="60"/>
            </w:pPr>
            <w:r w:rsidRPr="00EE77BB">
              <w:t>Nuo 2014 m. Vokietijoje hidraulinis balansavimas yra privalomas naujoms arba keičiamoms karšto vandens šildymo sistemoms.</w:t>
            </w:r>
            <w:r w:rsidR="00AF34FE">
              <w:t xml:space="preserve"> Lietuvoje tai nėra privaloma.</w:t>
            </w:r>
          </w:p>
        </w:tc>
      </w:tr>
      <w:tr w:rsidR="009C02EC" w:rsidRPr="00EE77BB" w14:paraId="02433E42" w14:textId="77777777" w:rsidTr="00224F07">
        <w:trPr>
          <w:trHeight w:val="351"/>
        </w:trPr>
        <w:tc>
          <w:tcPr>
            <w:tcW w:w="10194" w:type="dxa"/>
            <w:gridSpan w:val="2"/>
            <w:shd w:val="clear" w:color="auto" w:fill="D4E2ED" w:themeFill="accent2" w:themeFillTint="33"/>
          </w:tcPr>
          <w:p w14:paraId="36053EB4" w14:textId="62DE65AD" w:rsidR="009C02EC" w:rsidRPr="00EE77BB" w:rsidRDefault="009C02EC" w:rsidP="00224F07">
            <w:pPr>
              <w:tabs>
                <w:tab w:val="left" w:pos="3830"/>
              </w:tabs>
              <w:rPr>
                <w:b/>
                <w:bCs/>
                <w:sz w:val="24"/>
                <w:szCs w:val="24"/>
              </w:rPr>
            </w:pPr>
            <w:r w:rsidRPr="00EE77BB">
              <w:br w:type="page"/>
            </w:r>
            <w:r w:rsidRPr="00EE77BB">
              <w:rPr>
                <w:b/>
                <w:bCs/>
                <w:color w:val="007BB2" w:themeColor="background2"/>
                <w:sz w:val="24"/>
                <w:szCs w:val="24"/>
              </w:rPr>
              <w:t>Nuotraukos</w:t>
            </w:r>
          </w:p>
        </w:tc>
      </w:tr>
      <w:tr w:rsidR="009C02EC" w:rsidRPr="00EE77BB" w14:paraId="2B845FC3" w14:textId="77777777" w:rsidTr="00224F07">
        <w:trPr>
          <w:trHeight w:val="4300"/>
        </w:trPr>
        <w:tc>
          <w:tcPr>
            <w:tcW w:w="10194" w:type="dxa"/>
            <w:gridSpan w:val="2"/>
            <w:vAlign w:val="center"/>
          </w:tcPr>
          <w:p w14:paraId="68B82CA9" w14:textId="22DDE341" w:rsidR="009C02EC" w:rsidRPr="00EE77BB" w:rsidRDefault="002E5D09" w:rsidP="00224F07">
            <w:pPr>
              <w:keepNext/>
              <w:tabs>
                <w:tab w:val="left" w:pos="3830"/>
              </w:tabs>
              <w:spacing w:before="60" w:after="60"/>
              <w:jc w:val="center"/>
            </w:pPr>
            <w:r w:rsidRPr="00EE77BB">
              <w:rPr>
                <w:noProof/>
              </w:rPr>
              <w:lastRenderedPageBreak/>
              <w:drawing>
                <wp:inline distT="0" distB="0" distL="0" distR="0" wp14:anchorId="3563EED5" wp14:editId="03940AD5">
                  <wp:extent cx="6065520" cy="4550052"/>
                  <wp:effectExtent l="0" t="0" r="0" b="3175"/>
                  <wp:docPr id="1282187169" name="Grafik 4" descr="Ein Bild, das Maschine, Flasche, Im Haus, Autoteil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87169" name="Grafik 4" descr="Ein Bild, das Maschine, Flasche, Im Haus, Autoteile enthält.&#10;&#10;KI-generierte Inhalte können fehlerhaft sein."/>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68205" cy="4552066"/>
                          </a:xfrm>
                          <a:prstGeom prst="rect">
                            <a:avLst/>
                          </a:prstGeom>
                          <a:noFill/>
                          <a:ln>
                            <a:noFill/>
                          </a:ln>
                        </pic:spPr>
                      </pic:pic>
                    </a:graphicData>
                  </a:graphic>
                </wp:inline>
              </w:drawing>
            </w:r>
          </w:p>
          <w:p w14:paraId="7C96428F" w14:textId="0C08E0F0" w:rsidR="009C02EC" w:rsidRPr="00EE77BB" w:rsidRDefault="009C02EC" w:rsidP="00224F07">
            <w:pPr>
              <w:pStyle w:val="Caption"/>
              <w:spacing w:before="60" w:after="60"/>
              <w:jc w:val="center"/>
              <w:rPr>
                <w:i w:val="0"/>
                <w:iCs w:val="0"/>
              </w:rPr>
            </w:pPr>
            <w:r w:rsidRPr="00EE77BB">
              <w:fldChar w:fldCharType="begin"/>
            </w:r>
            <w:r w:rsidRPr="00EE77BB">
              <w:instrText xml:space="preserve"> SEQ Figure \* ARABIC </w:instrText>
            </w:r>
            <w:r w:rsidRPr="00EE77BB">
              <w:fldChar w:fldCharType="separate"/>
            </w:r>
            <w:r w:rsidR="00876B2F">
              <w:rPr>
                <w:noProof/>
              </w:rPr>
              <w:t>13</w:t>
            </w:r>
            <w:r w:rsidRPr="00EE77BB">
              <w:fldChar w:fldCharType="end"/>
            </w:r>
            <w:r w:rsidR="00F429BB">
              <w:t xml:space="preserve"> pav.</w:t>
            </w:r>
            <w:r w:rsidRPr="00EE77BB">
              <w:t>: Grindų šildymo sistemos išankstinis reguliavimas© ZEBAU</w:t>
            </w:r>
          </w:p>
        </w:tc>
      </w:tr>
    </w:tbl>
    <w:p w14:paraId="105A8067" w14:textId="77777777" w:rsidR="009C02EC" w:rsidRPr="00EE77BB" w:rsidRDefault="009C02EC" w:rsidP="009C02EC">
      <w:pPr>
        <w:tabs>
          <w:tab w:val="left" w:pos="3830"/>
        </w:tabs>
        <w:rPr>
          <w:b/>
          <w:bCs/>
        </w:rPr>
      </w:pPr>
    </w:p>
    <w:p w14:paraId="717ED581" w14:textId="7AFCAA9C" w:rsidR="00B65072" w:rsidRPr="00EE77BB" w:rsidRDefault="00B65072">
      <w:pPr>
        <w:spacing w:before="0"/>
        <w:rPr>
          <w:b/>
          <w:bCs/>
        </w:rPr>
      </w:pPr>
      <w:r w:rsidRPr="00EE77BB">
        <w:rPr>
          <w:b/>
          <w:bCs/>
        </w:rPr>
        <w:br w:type="page"/>
      </w:r>
    </w:p>
    <w:p w14:paraId="0C5B4623" w14:textId="5A1451DC" w:rsidR="004B6EBA" w:rsidRPr="00EE77BB" w:rsidRDefault="007B6FA5" w:rsidP="004B6EBA">
      <w:pPr>
        <w:pStyle w:val="Heading2"/>
        <w:rPr>
          <w:sz w:val="16"/>
          <w:szCs w:val="16"/>
        </w:rPr>
      </w:pPr>
      <w:bookmarkStart w:id="43" w:name="_Toc192794844"/>
      <w:r>
        <w:lastRenderedPageBreak/>
        <w:t>Š</w:t>
      </w:r>
      <w:r w:rsidR="004B6EBA" w:rsidRPr="00EE77BB">
        <w:t>ilumos apkrovos valdymas / išmanusis temperatūros valdymas</w:t>
      </w:r>
      <w:bookmarkEnd w:id="43"/>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B6EBA" w:rsidRPr="00EE77BB" w14:paraId="6CBFF3BE"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49E6CC8" w14:textId="77777777" w:rsidR="004B6EBA" w:rsidRPr="00EE77BB" w:rsidRDefault="004B6EBA" w:rsidP="00224F07">
            <w:pPr>
              <w:spacing w:before="60" w:after="60"/>
              <w:rPr>
                <w:i/>
                <w:iCs/>
                <w:color w:val="7B6A6B" w:themeColor="accent4"/>
              </w:rPr>
            </w:pPr>
            <w:r w:rsidRPr="00EE77BB">
              <w:rPr>
                <w:rStyle w:val="Heading3Char"/>
                <w:lang w:val="lt-LT"/>
              </w:rPr>
              <w:t>Trumpas aprašymas</w:t>
            </w:r>
          </w:p>
        </w:tc>
      </w:tr>
      <w:tr w:rsidR="004B6EBA" w:rsidRPr="00EE77BB" w14:paraId="4E84C390" w14:textId="77777777" w:rsidTr="00224F07">
        <w:trPr>
          <w:trHeight w:val="2605"/>
        </w:trPr>
        <w:tc>
          <w:tcPr>
            <w:tcW w:w="10292" w:type="dxa"/>
            <w:tcBorders>
              <w:top w:val="single" w:sz="4" w:space="0" w:color="auto"/>
            </w:tcBorders>
          </w:tcPr>
          <w:p w14:paraId="1AF6BDFB" w14:textId="62F17DF7" w:rsidR="004B6EBA" w:rsidRPr="00EE77BB" w:rsidRDefault="004B6EBA" w:rsidP="00224F07">
            <w:pPr>
              <w:pStyle w:val="StandardText"/>
              <w:spacing w:before="60" w:after="60"/>
            </w:pPr>
            <w:r w:rsidRPr="00EE77BB">
              <w:t>Šilumos apkrovos valdymas apima šilumos apkrovos apskaičiavimą ir patį temperatūros valdymą. Nustatant pastato šilumos apkrovą skirtingu metu, galima sumažinti energijos suvartojimą, pavyzdžiui, naktį arba nenaudojamose patalpose. Laikotarpiais, kai šilumos apkrova maža, išman</w:t>
            </w:r>
            <w:r w:rsidR="00785595">
              <w:t>aus</w:t>
            </w:r>
            <w:r w:rsidRPr="00EE77BB">
              <w:t xml:space="preserve"> temperatūros valdym</w:t>
            </w:r>
            <w:r w:rsidR="00785595">
              <w:t>o pagalba</w:t>
            </w:r>
            <w:r w:rsidRPr="00EE77BB">
              <w:t xml:space="preserve"> patalpų temperatūra </w:t>
            </w:r>
            <w:r w:rsidR="00785595">
              <w:t xml:space="preserve">gali būti </w:t>
            </w:r>
            <w:r w:rsidRPr="00EE77BB">
              <w:t>sumažin</w:t>
            </w:r>
            <w:r w:rsidR="00785595">
              <w:t>ama</w:t>
            </w:r>
            <w:r w:rsidRPr="00EE77BB">
              <w:t xml:space="preserve">. Tai gali būti daroma automatizuojant šildymo sistemą arba naudojant radiatorių vožtuvus </w:t>
            </w:r>
            <w:r w:rsidR="00785595">
              <w:t>su laikmačiais. Tai</w:t>
            </w:r>
            <w:r w:rsidRPr="00EE77BB">
              <w:t xml:space="preserve"> ypač veiksminga senesniuose, mažiau izoliuotuose pastatuose, kuriuose per naktį </w:t>
            </w:r>
            <w:r w:rsidR="00E509C9">
              <w:t>/</w:t>
            </w:r>
            <w:r w:rsidRPr="00EE77BB">
              <w:t xml:space="preserve"> </w:t>
            </w:r>
            <w:r w:rsidR="00785595">
              <w:t xml:space="preserve">patalpų </w:t>
            </w:r>
            <w:r w:rsidRPr="00EE77BB">
              <w:t>nenaudoj</w:t>
            </w:r>
            <w:r w:rsidR="00785595">
              <w:t>imo</w:t>
            </w:r>
            <w:r w:rsidRPr="00EE77BB">
              <w:t xml:space="preserve"> laikotarpiu </w:t>
            </w:r>
            <w:r w:rsidR="00785595">
              <w:t xml:space="preserve">susidarę </w:t>
            </w:r>
            <w:r w:rsidR="00785595" w:rsidRPr="00EE77BB">
              <w:t xml:space="preserve">šilumos nuostoliai </w:t>
            </w:r>
            <w:r w:rsidRPr="00EE77BB">
              <w:t>gerokai viršytų papildomą energiją, reikalingą šildymui ryte. Sumažinus naktinį šildymą sutaupoma nuo 5 iki 15 % energijos.</w:t>
            </w:r>
          </w:p>
          <w:p w14:paraId="06E306B3" w14:textId="3A5178D8" w:rsidR="004B6EBA" w:rsidRPr="00EE77BB" w:rsidRDefault="004B6EBA" w:rsidP="00224F07">
            <w:pPr>
              <w:pStyle w:val="StandardText"/>
              <w:spacing w:before="60" w:after="60"/>
            </w:pPr>
            <w:r w:rsidRPr="00EE77BB">
              <w:t>Be to, šildymo sistemas galima prijungti prie lauko temperatūros jutiklio, kad šildymo sistema veiktų tinkamai pagal patalpos ir lauko temperatūros skirtumą. Tai sumažina per</w:t>
            </w:r>
            <w:r w:rsidR="00785595">
              <w:t xml:space="preserve">teklinio šildymo </w:t>
            </w:r>
            <w:r w:rsidRPr="00EE77BB">
              <w:t>riziką šiltesnėmis dienomis ir 30 % sumažina energijos sąnaudas.</w:t>
            </w:r>
          </w:p>
        </w:tc>
      </w:tr>
      <w:tr w:rsidR="004B6EBA" w:rsidRPr="00EE77BB" w14:paraId="3BD1A72F" w14:textId="77777777" w:rsidTr="00224F07">
        <w:trPr>
          <w:trHeight w:val="261"/>
        </w:trPr>
        <w:tc>
          <w:tcPr>
            <w:tcW w:w="10292" w:type="dxa"/>
          </w:tcPr>
          <w:p w14:paraId="564F508A" w14:textId="5F140561" w:rsidR="004B6EBA" w:rsidRPr="00EE77BB" w:rsidRDefault="004B6EBA" w:rsidP="00224F07">
            <w:pPr>
              <w:spacing w:before="60" w:after="60"/>
              <w:rPr>
                <w:i/>
                <w:iCs/>
                <w:color w:val="7B6A6B" w:themeColor="accent4"/>
              </w:rPr>
            </w:pPr>
            <w:r w:rsidRPr="00EE77BB">
              <w:rPr>
                <w:i/>
                <w:iCs/>
                <w:color w:val="7B6A6B" w:themeColor="accent4"/>
              </w:rPr>
              <w:t>#šil</w:t>
            </w:r>
            <w:r w:rsidR="00E509C9">
              <w:rPr>
                <w:i/>
                <w:iCs/>
                <w:color w:val="7B6A6B" w:themeColor="accent4"/>
              </w:rPr>
              <w:t>umos</w:t>
            </w:r>
            <w:r w:rsidRPr="00EE77BB">
              <w:rPr>
                <w:i/>
                <w:iCs/>
                <w:color w:val="7B6A6B" w:themeColor="accent4"/>
              </w:rPr>
              <w:t>apkrova #šilumosapkrovosapskaičiavimas #išmanio</w:t>
            </w:r>
            <w:r w:rsidR="00E509C9">
              <w:rPr>
                <w:i/>
                <w:iCs/>
                <w:color w:val="7B6A6B" w:themeColor="accent4"/>
              </w:rPr>
              <w:t>ji</w:t>
            </w:r>
            <w:r w:rsidRPr="00EE77BB">
              <w:rPr>
                <w:i/>
                <w:iCs/>
                <w:color w:val="7B6A6B" w:themeColor="accent4"/>
              </w:rPr>
              <w:t>temperatūroskontrolė #išmaniejipastatai #sumažinimasnaktį #sumažinimasvasarą #patalpųtemperatūra</w:t>
            </w:r>
          </w:p>
        </w:tc>
      </w:tr>
    </w:tbl>
    <w:p w14:paraId="750782DF" w14:textId="77777777" w:rsidR="004B6EBA" w:rsidRPr="00EE77BB" w:rsidRDefault="004B6EBA" w:rsidP="004B6EBA">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B6EBA" w:rsidRPr="00EE77BB" w14:paraId="5FC157E3"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3C34AC2F" w14:textId="4AD4DF9E" w:rsidR="004B6EBA"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BBE54A0" w14:textId="5DD469C0" w:rsidR="004B6EBA" w:rsidRPr="00EE77BB" w:rsidRDefault="00C11CDA" w:rsidP="00224F07">
            <w:pPr>
              <w:pStyle w:val="Companyname"/>
              <w:rPr>
                <w:rStyle w:val="Heading3Char"/>
                <w:lang w:val="lt-LT"/>
              </w:rPr>
            </w:pPr>
            <w:r>
              <w:rPr>
                <w:rStyle w:val="Heading3Char"/>
                <w:lang w:val="lt-LT"/>
              </w:rPr>
              <w:t>Pastato kategorija</w:t>
            </w:r>
          </w:p>
        </w:tc>
      </w:tr>
      <w:tr w:rsidR="004B6EBA" w:rsidRPr="00EE77BB" w14:paraId="386F85C4" w14:textId="77777777" w:rsidTr="00224F07">
        <w:trPr>
          <w:trHeight w:val="523"/>
        </w:trPr>
        <w:tc>
          <w:tcPr>
            <w:tcW w:w="2551" w:type="dxa"/>
            <w:tcBorders>
              <w:top w:val="single" w:sz="4" w:space="0" w:color="auto"/>
            </w:tcBorders>
            <w:vAlign w:val="center"/>
          </w:tcPr>
          <w:p w14:paraId="17559089" w14:textId="77777777" w:rsidR="004B6EB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991281321"/>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48968EEB" w14:textId="77777777" w:rsidR="004B6EB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799764577"/>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2F59B39" w14:textId="77777777" w:rsidR="004B6EB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443662426"/>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color w:val="4B4B4D" w:themeColor="text1"/>
                <w:szCs w:val="22"/>
              </w:rPr>
              <w:t xml:space="preserve"> Administracinis </w:t>
            </w:r>
          </w:p>
        </w:tc>
        <w:tc>
          <w:tcPr>
            <w:tcW w:w="2519" w:type="dxa"/>
            <w:tcBorders>
              <w:top w:val="single" w:sz="4" w:space="0" w:color="auto"/>
            </w:tcBorders>
            <w:vAlign w:val="center"/>
          </w:tcPr>
          <w:p w14:paraId="3350A8FB" w14:textId="77777777" w:rsidR="004B6EB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799065275"/>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rStyle w:val="Heading3Char"/>
                <w:b w:val="0"/>
                <w:color w:val="4B4B4D" w:themeColor="text1"/>
                <w:sz w:val="22"/>
                <w:szCs w:val="22"/>
                <w:lang w:val="lt-LT"/>
              </w:rPr>
              <w:t xml:space="preserve"> Švietimo ar socialinė</w:t>
            </w:r>
            <w:r w:rsidR="004B6EBA" w:rsidRPr="00EE77BB">
              <w:rPr>
                <w:rStyle w:val="Heading3Char"/>
                <w:color w:val="4B4B4D" w:themeColor="text1"/>
                <w:lang w:val="lt-LT"/>
              </w:rPr>
              <w:t xml:space="preserve">     </w:t>
            </w:r>
            <w:r w:rsidR="004B6EBA" w:rsidRPr="00EE77BB">
              <w:rPr>
                <w:rStyle w:val="Heading3Char"/>
                <w:b w:val="0"/>
                <w:color w:val="4B4B4D" w:themeColor="text1"/>
                <w:sz w:val="22"/>
                <w:szCs w:val="22"/>
                <w:lang w:val="lt-LT"/>
              </w:rPr>
              <w:t xml:space="preserve"> įstaiga</w:t>
            </w:r>
          </w:p>
        </w:tc>
      </w:tr>
      <w:tr w:rsidR="004B6EBA" w:rsidRPr="00EE77BB" w14:paraId="4DE47B23" w14:textId="77777777" w:rsidTr="00224F07">
        <w:trPr>
          <w:trHeight w:val="429"/>
        </w:trPr>
        <w:tc>
          <w:tcPr>
            <w:tcW w:w="2551" w:type="dxa"/>
            <w:vAlign w:val="center"/>
          </w:tcPr>
          <w:p w14:paraId="296B8F37" w14:textId="77777777" w:rsidR="004B6EBA" w:rsidRPr="00EE77BB"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4"/>
                  <w:szCs w:val="22"/>
                  <w:lang w:val="en-GB"/>
                </w:rPr>
                <w:id w:val="-973438478"/>
                <w14:checkbox>
                  <w14:checked w14:val="1"/>
                  <w14:checkedState w14:val="2612" w14:font="MS Gothic"/>
                  <w14:uncheckedState w14:val="2610" w14:font="MS Gothic"/>
                </w14:checkbox>
              </w:sdtPr>
              <w:sdtContent>
                <w:r w:rsidR="004B6EBA" w:rsidRPr="00EE77BB">
                  <w:rPr>
                    <w:rFonts w:ascii="MS Gothic" w:eastAsia="MS Gothic" w:hAnsi="MS Gothic" w:hint="eastAsia"/>
                    <w:b/>
                    <w:color w:val="007BB2" w:themeColor="background2"/>
                    <w:szCs w:val="22"/>
                  </w:rPr>
                  <w:t>☒</w:t>
                </w:r>
              </w:sdtContent>
            </w:sdt>
            <w:r w:rsidR="004B6EBA"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1E61F0BF" w14:textId="77777777" w:rsidR="004B6EB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2024748748"/>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2E5D98F8" w14:textId="77777777" w:rsidR="004B6EB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935278469"/>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rStyle w:val="Heading3Char"/>
                <w:b w:val="0"/>
                <w:color w:val="4B4B4D" w:themeColor="text1"/>
                <w:sz w:val="22"/>
                <w:szCs w:val="22"/>
                <w:lang w:val="lt-LT"/>
              </w:rPr>
              <w:t xml:space="preserve"> Komercinis</w:t>
            </w:r>
          </w:p>
        </w:tc>
        <w:tc>
          <w:tcPr>
            <w:tcW w:w="2519" w:type="dxa"/>
            <w:vAlign w:val="center"/>
          </w:tcPr>
          <w:p w14:paraId="57C223CE" w14:textId="77777777" w:rsidR="004B6EBA" w:rsidRPr="00EE77BB" w:rsidRDefault="00000000" w:rsidP="00224F07">
            <w:pPr>
              <w:spacing w:before="60" w:after="60"/>
              <w:rPr>
                <w:rStyle w:val="Heading3Char"/>
                <w:b w:val="0"/>
                <w:color w:val="4B4B4D" w:themeColor="text1"/>
                <w:sz w:val="22"/>
                <w:szCs w:val="22"/>
                <w:lang w:val="lt-LT"/>
              </w:rPr>
            </w:pPr>
            <w:sdt>
              <w:sdtPr>
                <w:rPr>
                  <w:b/>
                  <w:color w:val="4B4B4D" w:themeColor="text1"/>
                  <w:sz w:val="24"/>
                  <w:szCs w:val="24"/>
                  <w:lang w:val="en-GB"/>
                </w:rPr>
                <w:id w:val="698586523"/>
                <w14:checkbox>
                  <w14:checked w14:val="0"/>
                  <w14:checkedState w14:val="2612" w14:font="MS Gothic"/>
                  <w14:uncheckedState w14:val="2610" w14:font="MS Gothic"/>
                </w14:checkbox>
              </w:sdtPr>
              <w:sdtEndPr>
                <w:rPr>
                  <w:b w:val="0"/>
                  <w:sz w:val="22"/>
                  <w:szCs w:val="22"/>
                </w:rPr>
              </w:sdtEndPr>
              <w:sdtContent>
                <w:r w:rsidR="004B6EBA" w:rsidRPr="00EE77BB">
                  <w:rPr>
                    <w:rFonts w:ascii="MS Gothic" w:eastAsia="MS Gothic" w:hAnsi="MS Gothic" w:hint="eastAsia"/>
                    <w:color w:val="4B4B4D" w:themeColor="text1"/>
                  </w:rPr>
                  <w:t>☐</w:t>
                </w:r>
              </w:sdtContent>
            </w:sdt>
            <w:r w:rsidR="004B6EBA" w:rsidRPr="00EE77BB">
              <w:rPr>
                <w:color w:val="4B4B4D" w:themeColor="text1"/>
              </w:rPr>
              <w:t xml:space="preserve"> Gyvenamasis būstas</w:t>
            </w:r>
          </w:p>
        </w:tc>
      </w:tr>
      <w:tr w:rsidR="004B6EBA" w:rsidRPr="00EE77BB" w14:paraId="558E60D9" w14:textId="77777777" w:rsidTr="00224F07">
        <w:trPr>
          <w:trHeight w:val="367"/>
        </w:trPr>
        <w:tc>
          <w:tcPr>
            <w:tcW w:w="2551" w:type="dxa"/>
            <w:vAlign w:val="center"/>
          </w:tcPr>
          <w:p w14:paraId="5154DDBB" w14:textId="09054480" w:rsidR="004B6EB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460026994"/>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3FCB3DFA" w14:textId="77777777" w:rsidR="004B6EBA" w:rsidRPr="00EE77BB" w:rsidRDefault="00000000" w:rsidP="00224F07">
            <w:pPr>
              <w:pStyle w:val="Companyname"/>
              <w:spacing w:before="60" w:after="60"/>
              <w:rPr>
                <w:rStyle w:val="Heading3Char"/>
                <w:b w:val="0"/>
                <w:color w:val="4B4B4D" w:themeColor="text1"/>
                <w:sz w:val="22"/>
                <w:szCs w:val="22"/>
                <w:u w:val="single"/>
                <w:lang w:val="lt-LT"/>
              </w:rPr>
            </w:pPr>
            <w:sdt>
              <w:sdtPr>
                <w:rPr>
                  <w:b/>
                  <w:color w:val="4B4B4D" w:themeColor="text1"/>
                  <w:sz w:val="24"/>
                  <w:szCs w:val="22"/>
                  <w:lang w:val="en-GB"/>
                </w:rPr>
                <w:id w:val="-1070649844"/>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color w:val="4B4B4D" w:themeColor="text1"/>
                <w:szCs w:val="22"/>
                <w:u w:val="single"/>
              </w:rPr>
              <w:t xml:space="preserve">   </w:t>
            </w:r>
          </w:p>
        </w:tc>
        <w:tc>
          <w:tcPr>
            <w:tcW w:w="2816" w:type="dxa"/>
            <w:tcBorders>
              <w:left w:val="single" w:sz="4" w:space="0" w:color="auto"/>
            </w:tcBorders>
            <w:vAlign w:val="center"/>
          </w:tcPr>
          <w:p w14:paraId="73158100" w14:textId="79E160C1" w:rsidR="004B6EB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474446877"/>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p w14:paraId="1B02CD65" w14:textId="77777777" w:rsidR="004B6EBA" w:rsidRPr="00EE77BB" w:rsidRDefault="00000000" w:rsidP="00224F07">
            <w:pPr>
              <w:spacing w:before="60" w:after="60"/>
              <w:rPr>
                <w:rStyle w:val="Heading3Char"/>
                <w:b w:val="0"/>
                <w:color w:val="4B4B4D" w:themeColor="text1"/>
                <w:sz w:val="22"/>
                <w:szCs w:val="22"/>
                <w:lang w:val="lt-LT"/>
              </w:rPr>
            </w:pPr>
            <w:sdt>
              <w:sdtPr>
                <w:rPr>
                  <w:b/>
                  <w:bCs/>
                  <w:color w:val="007BB2" w:themeColor="background2"/>
                  <w:sz w:val="24"/>
                  <w:szCs w:val="24"/>
                  <w:lang w:val="en-GB"/>
                </w:rPr>
                <w:id w:val="-298389048"/>
                <w14:checkbox>
                  <w14:checked w14:val="1"/>
                  <w14:checkedState w14:val="2612" w14:font="MS Gothic"/>
                  <w14:uncheckedState w14:val="2610" w14:font="MS Gothic"/>
                </w14:checkbox>
              </w:sdtPr>
              <w:sdtEndPr>
                <w:rPr>
                  <w:sz w:val="22"/>
                  <w:szCs w:val="22"/>
                </w:rPr>
              </w:sdtEndPr>
              <w:sdtContent>
                <w:r w:rsidR="004B6EBA" w:rsidRPr="00EE77BB">
                  <w:rPr>
                    <w:rFonts w:ascii="MS Gothic" w:eastAsia="MS Gothic" w:hAnsi="MS Gothic" w:hint="eastAsia"/>
                    <w:b/>
                    <w:bCs/>
                    <w:color w:val="007BB2" w:themeColor="background2"/>
                  </w:rPr>
                  <w:t>☒</w:t>
                </w:r>
              </w:sdtContent>
            </w:sdt>
            <w:r w:rsidR="004B6EBA" w:rsidRPr="00EE77BB">
              <w:rPr>
                <w:color w:val="4B4B4D" w:themeColor="text1"/>
              </w:rPr>
              <w:t xml:space="preserve"> Visi pastatų tipai</w:t>
            </w:r>
          </w:p>
        </w:tc>
      </w:tr>
    </w:tbl>
    <w:p w14:paraId="522657C5" w14:textId="77777777" w:rsidR="004B6EBA" w:rsidRPr="00EE77BB" w:rsidRDefault="004B6EBA" w:rsidP="004B6EBA">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4B6EBA" w:rsidRPr="00EE77BB" w14:paraId="5A83C8E3" w14:textId="77777777" w:rsidTr="00224F07">
        <w:trPr>
          <w:trHeight w:val="438"/>
        </w:trPr>
        <w:tc>
          <w:tcPr>
            <w:tcW w:w="5003" w:type="dxa"/>
            <w:tcBorders>
              <w:bottom w:val="single" w:sz="4" w:space="0" w:color="auto"/>
            </w:tcBorders>
            <w:shd w:val="clear" w:color="auto" w:fill="E7EEF5" w:themeFill="accent5" w:themeFillTint="33"/>
            <w:vAlign w:val="center"/>
          </w:tcPr>
          <w:p w14:paraId="240212D6" w14:textId="37B8516A" w:rsidR="004B6EBA"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7E994F4A" w14:textId="7A04746A" w:rsidR="004B6EBA" w:rsidRPr="00EE77BB" w:rsidRDefault="001213FE" w:rsidP="00224F07">
            <w:pPr>
              <w:pStyle w:val="Companyname"/>
              <w:rPr>
                <w:rStyle w:val="Heading3Char"/>
                <w:lang w:val="lt-LT"/>
              </w:rPr>
            </w:pPr>
            <w:r>
              <w:rPr>
                <w:rStyle w:val="Heading3Char"/>
                <w:lang w:val="lt-LT"/>
              </w:rPr>
              <w:t>Sutaupymo potencialas</w:t>
            </w:r>
          </w:p>
        </w:tc>
      </w:tr>
      <w:tr w:rsidR="004B6EBA" w:rsidRPr="00EE77BB" w14:paraId="0339FEF6" w14:textId="77777777" w:rsidTr="00224F07">
        <w:trPr>
          <w:trHeight w:val="373"/>
        </w:trPr>
        <w:tc>
          <w:tcPr>
            <w:tcW w:w="5003" w:type="dxa"/>
            <w:tcBorders>
              <w:bottom w:val="nil"/>
            </w:tcBorders>
            <w:vAlign w:val="center"/>
          </w:tcPr>
          <w:p w14:paraId="0CBE81D0" w14:textId="4F306B2A" w:rsidR="004B6EB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96915001"/>
                <w14:checkbox>
                  <w14:checked w14:val="1"/>
                  <w14:checkedState w14:val="2612" w14:font="MS Gothic"/>
                  <w14:uncheckedState w14:val="2610" w14:font="MS Gothic"/>
                </w14:checkbox>
              </w:sdtPr>
              <w:sdtContent>
                <w:r w:rsidR="004B6EBA" w:rsidRPr="00EE77BB">
                  <w:rPr>
                    <w:rFonts w:ascii="MS Gothic" w:eastAsia="MS Gothic" w:hAnsi="MS Gothic" w:hint="eastAsia"/>
                    <w:b/>
                    <w:color w:val="007BB2" w:themeColor="background2"/>
                    <w:sz w:val="22"/>
                    <w:szCs w:val="22"/>
                  </w:rPr>
                  <w:t>☒</w:t>
                </w:r>
              </w:sdtContent>
            </w:sdt>
            <w:r w:rsidR="004B6EB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0386B7C5" w14:textId="77777777" w:rsidR="004B6EB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221898868"/>
                <w14:checkbox>
                  <w14:checked w14:val="1"/>
                  <w14:checkedState w14:val="2612" w14:font="MS Gothic"/>
                  <w14:uncheckedState w14:val="2610" w14:font="MS Gothic"/>
                </w14:checkbox>
              </w:sdtPr>
              <w:sdtContent>
                <w:r w:rsidR="004B6EBA" w:rsidRPr="00EE77BB">
                  <w:rPr>
                    <w:rFonts w:ascii="MS Gothic" w:eastAsia="MS Gothic" w:hAnsi="MS Gothic" w:hint="eastAsia"/>
                    <w:b/>
                    <w:color w:val="007BB2" w:themeColor="background2"/>
                    <w:sz w:val="22"/>
                    <w:szCs w:val="22"/>
                  </w:rPr>
                  <w:t>☒</w:t>
                </w:r>
              </w:sdtContent>
            </w:sdt>
            <w:r w:rsidR="004B6EBA"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6244C4AD" w14:textId="77777777" w:rsidR="004B6EB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079560166"/>
                <w14:checkbox>
                  <w14:checked w14:val="1"/>
                  <w14:checkedState w14:val="2612" w14:font="MS Gothic"/>
                  <w14:uncheckedState w14:val="2610" w14:font="MS Gothic"/>
                </w14:checkbox>
              </w:sdtPr>
              <w:sdtContent>
                <w:r w:rsidR="004B6EBA" w:rsidRPr="00EE77BB">
                  <w:rPr>
                    <w:rFonts w:ascii="MS Gothic" w:eastAsia="MS Gothic" w:hAnsi="MS Gothic" w:hint="eastAsia"/>
                    <w:b/>
                    <w:color w:val="007BB2" w:themeColor="background2"/>
                    <w:sz w:val="22"/>
                    <w:szCs w:val="22"/>
                  </w:rPr>
                  <w:t>☒</w:t>
                </w:r>
              </w:sdtContent>
            </w:sdt>
            <w:r w:rsidR="004B6EBA" w:rsidRPr="00EE77BB">
              <w:rPr>
                <w:rStyle w:val="Heading3Char"/>
                <w:b w:val="0"/>
                <w:color w:val="4B4B4D" w:themeColor="text1"/>
                <w:sz w:val="22"/>
                <w:szCs w:val="22"/>
                <w:lang w:val="lt-LT"/>
              </w:rPr>
              <w:t xml:space="preserve">  Išlaidos</w:t>
            </w:r>
          </w:p>
        </w:tc>
      </w:tr>
      <w:tr w:rsidR="004B6EBA" w:rsidRPr="00EE77BB" w14:paraId="41C934B7" w14:textId="77777777" w:rsidTr="00224F07">
        <w:trPr>
          <w:trHeight w:val="405"/>
        </w:trPr>
        <w:tc>
          <w:tcPr>
            <w:tcW w:w="5003" w:type="dxa"/>
            <w:tcBorders>
              <w:top w:val="nil"/>
              <w:bottom w:val="nil"/>
            </w:tcBorders>
            <w:vAlign w:val="center"/>
          </w:tcPr>
          <w:p w14:paraId="62F6DC3C" w14:textId="76675CB9" w:rsidR="004B6EB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003393227"/>
                <w14:checkbox>
                  <w14:checked w14:val="1"/>
                  <w14:checkedState w14:val="2612" w14:font="MS Gothic"/>
                  <w14:uncheckedState w14:val="2610" w14:font="MS Gothic"/>
                </w14:checkbox>
              </w:sdtPr>
              <w:sdtContent>
                <w:r w:rsidR="004B6EBA" w:rsidRPr="00EE77BB">
                  <w:rPr>
                    <w:rFonts w:ascii="MS Gothic" w:eastAsia="MS Gothic" w:hAnsi="MS Gothic" w:hint="eastAsia"/>
                    <w:b/>
                    <w:color w:val="007BB2" w:themeColor="background2"/>
                    <w:sz w:val="22"/>
                    <w:szCs w:val="22"/>
                  </w:rPr>
                  <w:t>☒</w:t>
                </w:r>
              </w:sdtContent>
            </w:sdt>
            <w:r w:rsidR="004B6EB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336BE4D5" w14:textId="77777777" w:rsidR="004B6EB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91360324"/>
                <w14:checkbox>
                  <w14:checked w14:val="1"/>
                  <w14:checkedState w14:val="2612" w14:font="MS Gothic"/>
                  <w14:uncheckedState w14:val="2610" w14:font="MS Gothic"/>
                </w14:checkbox>
              </w:sdtPr>
              <w:sdtContent>
                <w:r w:rsidR="004B6EBA" w:rsidRPr="00EE77BB">
                  <w:rPr>
                    <w:rFonts w:ascii="MS Gothic" w:eastAsia="MS Gothic" w:hAnsi="MS Gothic" w:hint="eastAsia"/>
                    <w:b/>
                    <w:color w:val="007BB2" w:themeColor="background2"/>
                    <w:sz w:val="22"/>
                    <w:szCs w:val="22"/>
                  </w:rPr>
                  <w:t>☒</w:t>
                </w:r>
              </w:sdtContent>
            </w:sdt>
            <w:r w:rsidR="004B6EBA" w:rsidRPr="00EE77BB">
              <w:rPr>
                <w:rStyle w:val="Heading3Char"/>
                <w:b w:val="0"/>
                <w:color w:val="4B4B4D" w:themeColor="text1"/>
                <w:sz w:val="22"/>
                <w:szCs w:val="22"/>
                <w:lang w:val="lt-LT"/>
              </w:rPr>
              <w:t xml:space="preserve">  CO</w:t>
            </w:r>
            <w:r w:rsidR="004B6EBA" w:rsidRPr="00EE77BB">
              <w:rPr>
                <w:b/>
                <w:bCs/>
                <w:sz w:val="22"/>
                <w:szCs w:val="22"/>
                <w:vertAlign w:val="subscript"/>
              </w:rPr>
              <w:t>2</w:t>
            </w:r>
          </w:p>
        </w:tc>
        <w:tc>
          <w:tcPr>
            <w:tcW w:w="2767" w:type="dxa"/>
            <w:tcBorders>
              <w:top w:val="nil"/>
              <w:left w:val="nil"/>
              <w:bottom w:val="nil"/>
            </w:tcBorders>
            <w:vAlign w:val="center"/>
          </w:tcPr>
          <w:p w14:paraId="4D369399" w14:textId="77777777" w:rsidR="004B6EBA" w:rsidRPr="00EE77BB" w:rsidRDefault="004B6EBA" w:rsidP="00224F07">
            <w:pPr>
              <w:pStyle w:val="Companyname"/>
              <w:spacing w:before="60" w:after="60"/>
              <w:rPr>
                <w:rStyle w:val="Heading3Char"/>
                <w:b w:val="0"/>
                <w:color w:val="535353"/>
                <w:sz w:val="22"/>
                <w:szCs w:val="20"/>
                <w:lang w:val="lt-LT"/>
              </w:rPr>
            </w:pPr>
            <w:r w:rsidRPr="00EE77BB">
              <w:rPr>
                <w:rStyle w:val="Heading3Char"/>
                <w:b w:val="0"/>
                <w:color w:val="535353"/>
                <w:sz w:val="22"/>
                <w:szCs w:val="20"/>
                <w:lang w:val="lt-LT"/>
              </w:rPr>
              <w:t xml:space="preserve">Iki 30 proc. energijos sumažinimas </w:t>
            </w:r>
          </w:p>
        </w:tc>
      </w:tr>
      <w:tr w:rsidR="004B6EBA" w:rsidRPr="00EE77BB" w14:paraId="178753DE" w14:textId="77777777" w:rsidTr="00224F07">
        <w:trPr>
          <w:trHeight w:val="329"/>
        </w:trPr>
        <w:tc>
          <w:tcPr>
            <w:tcW w:w="5003" w:type="dxa"/>
            <w:tcBorders>
              <w:top w:val="nil"/>
              <w:bottom w:val="nil"/>
            </w:tcBorders>
            <w:vAlign w:val="center"/>
          </w:tcPr>
          <w:p w14:paraId="5EF82C0B" w14:textId="3B8245D7" w:rsidR="004B6EB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859378713"/>
                <w14:checkbox>
                  <w14:checked w14:val="0"/>
                  <w14:checkedState w14:val="2612" w14:font="MS Gothic"/>
                  <w14:uncheckedState w14:val="2610" w14:font="MS Gothic"/>
                </w14:checkbox>
              </w:sdtPr>
              <w:sdtContent>
                <w:r w:rsidR="004B6EBA" w:rsidRPr="00EE77BB">
                  <w:rPr>
                    <w:rFonts w:ascii="MS Gothic" w:eastAsia="MS Gothic" w:hAnsi="MS Gothic" w:hint="eastAsia"/>
                    <w:sz w:val="22"/>
                    <w:szCs w:val="22"/>
                  </w:rPr>
                  <w:t>☐</w:t>
                </w:r>
              </w:sdtContent>
            </w:sdt>
            <w:r w:rsidR="004B6EB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71BE7A7C" w14:textId="77777777" w:rsidR="004B6EB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048291000"/>
                <w14:checkbox>
                  <w14:checked w14:val="1"/>
                  <w14:checkedState w14:val="2612" w14:font="MS Gothic"/>
                  <w14:uncheckedState w14:val="2610" w14:font="MS Gothic"/>
                </w14:checkbox>
              </w:sdtPr>
              <w:sdtContent>
                <w:r w:rsidR="004B6EBA" w:rsidRPr="00EE77BB">
                  <w:rPr>
                    <w:rFonts w:ascii="MS Gothic" w:eastAsia="MS Gothic" w:hAnsi="MS Gothic" w:hint="eastAsia"/>
                    <w:b/>
                    <w:color w:val="007BB2" w:themeColor="background2"/>
                    <w:sz w:val="22"/>
                    <w:szCs w:val="22"/>
                  </w:rPr>
                  <w:t>☒</w:t>
                </w:r>
              </w:sdtContent>
            </w:sdt>
            <w:r w:rsidR="004B6EBA" w:rsidRPr="00EE77BB">
              <w:rPr>
                <w:sz w:val="22"/>
                <w:szCs w:val="22"/>
              </w:rPr>
              <w:t xml:space="preserve"> Kitas teigiamas poveikis</w:t>
            </w:r>
          </w:p>
        </w:tc>
        <w:tc>
          <w:tcPr>
            <w:tcW w:w="2767" w:type="dxa"/>
            <w:tcBorders>
              <w:top w:val="nil"/>
              <w:left w:val="nil"/>
              <w:bottom w:val="nil"/>
            </w:tcBorders>
            <w:vAlign w:val="center"/>
          </w:tcPr>
          <w:p w14:paraId="336DD4BE" w14:textId="77777777" w:rsidR="004B6EBA" w:rsidRPr="00EE77BB" w:rsidRDefault="004B6EBA" w:rsidP="00224F07">
            <w:pPr>
              <w:pStyle w:val="StandardText"/>
              <w:spacing w:before="60" w:after="60"/>
              <w:rPr>
                <w:rStyle w:val="Heading3Char"/>
                <w:b w:val="0"/>
                <w:color w:val="4B4B4D" w:themeColor="text1"/>
                <w:sz w:val="22"/>
                <w:szCs w:val="22"/>
                <w:lang w:val="lt-LT"/>
              </w:rPr>
            </w:pPr>
          </w:p>
        </w:tc>
      </w:tr>
      <w:tr w:rsidR="004B6EBA" w:rsidRPr="00EE77BB" w14:paraId="77E90DCE" w14:textId="77777777" w:rsidTr="00224F07">
        <w:trPr>
          <w:trHeight w:val="209"/>
        </w:trPr>
        <w:tc>
          <w:tcPr>
            <w:tcW w:w="5003" w:type="dxa"/>
            <w:tcBorders>
              <w:top w:val="nil"/>
            </w:tcBorders>
            <w:vAlign w:val="center"/>
          </w:tcPr>
          <w:p w14:paraId="3DA93321" w14:textId="492B847A" w:rsidR="004B6EB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03106383"/>
                <w14:checkbox>
                  <w14:checked w14:val="0"/>
                  <w14:checkedState w14:val="2612" w14:font="MS Gothic"/>
                  <w14:uncheckedState w14:val="2610" w14:font="MS Gothic"/>
                </w14:checkbox>
              </w:sdtPr>
              <w:sdtContent>
                <w:r w:rsidR="004B6EBA" w:rsidRPr="00EE77BB">
                  <w:rPr>
                    <w:rFonts w:ascii="MS Gothic" w:eastAsia="MS Gothic" w:hAnsi="MS Gothic" w:hint="eastAsia"/>
                    <w:sz w:val="22"/>
                    <w:szCs w:val="22"/>
                  </w:rPr>
                  <w:t>☐</w:t>
                </w:r>
              </w:sdtContent>
            </w:sdt>
            <w:r w:rsidR="004B6EB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1F1B5DC5" w14:textId="10600866" w:rsidR="004B6EBA" w:rsidRPr="00EE77BB" w:rsidRDefault="004B6EBA" w:rsidP="00224F07">
            <w:pPr>
              <w:pStyle w:val="Companyname"/>
              <w:spacing w:before="60" w:after="60"/>
              <w:rPr>
                <w:rStyle w:val="Heading3Char"/>
                <w:b w:val="0"/>
                <w:color w:val="535353"/>
                <w:sz w:val="22"/>
                <w:szCs w:val="20"/>
                <w:lang w:val="lt-LT"/>
              </w:rPr>
            </w:pPr>
            <w:r w:rsidRPr="00931965">
              <w:rPr>
                <w:sz w:val="22"/>
                <w:szCs w:val="22"/>
              </w:rPr>
              <w:t>Tiksl</w:t>
            </w:r>
            <w:r w:rsidR="00931965">
              <w:rPr>
                <w:sz w:val="22"/>
                <w:szCs w:val="22"/>
              </w:rPr>
              <w:t>ios</w:t>
            </w:r>
            <w:r w:rsidRPr="00931965">
              <w:rPr>
                <w:sz w:val="22"/>
                <w:szCs w:val="22"/>
              </w:rPr>
              <w:t xml:space="preserve"> temperatūros komfortas, savarankiškumas </w:t>
            </w:r>
          </w:p>
        </w:tc>
      </w:tr>
    </w:tbl>
    <w:p w14:paraId="42C37D5D" w14:textId="77777777" w:rsidR="004B6EBA" w:rsidRPr="00EE77BB" w:rsidRDefault="004B6EBA" w:rsidP="004B6EBA">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4B6EBA" w:rsidRPr="00EE77BB" w14:paraId="0951BAD0" w14:textId="77777777" w:rsidTr="00224F07">
        <w:trPr>
          <w:trHeight w:val="313"/>
        </w:trPr>
        <w:tc>
          <w:tcPr>
            <w:tcW w:w="2576" w:type="dxa"/>
            <w:tcBorders>
              <w:bottom w:val="single" w:sz="4" w:space="0" w:color="auto"/>
            </w:tcBorders>
            <w:shd w:val="clear" w:color="auto" w:fill="E7EEF5" w:themeFill="accent5" w:themeFillTint="33"/>
            <w:vAlign w:val="center"/>
          </w:tcPr>
          <w:p w14:paraId="60AD376B" w14:textId="7864626A" w:rsidR="004B6EBA"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7033ED84" w14:textId="77777777" w:rsidR="004B6EBA" w:rsidRPr="00EE77BB" w:rsidRDefault="004B6EBA"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132BE581" w14:textId="77777777" w:rsidR="004B6EBA" w:rsidRPr="00EE77BB" w:rsidRDefault="004B6EBA"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161045C8" w14:textId="77777777" w:rsidR="004B6EBA" w:rsidRPr="00EE77BB" w:rsidRDefault="004B6EBA" w:rsidP="00224F07">
            <w:pPr>
              <w:pStyle w:val="Heading3"/>
              <w:rPr>
                <w:rStyle w:val="Heading3Char"/>
                <w:b/>
                <w:bCs/>
                <w:lang w:val="lt-LT"/>
              </w:rPr>
            </w:pPr>
            <w:r w:rsidRPr="00EE77BB">
              <w:rPr>
                <w:rStyle w:val="Heading3Char"/>
                <w:b/>
                <w:bCs/>
                <w:lang w:val="lt-LT"/>
              </w:rPr>
              <w:t>Speciali sauga</w:t>
            </w:r>
          </w:p>
        </w:tc>
      </w:tr>
      <w:tr w:rsidR="004B6EBA" w:rsidRPr="00EE77BB" w14:paraId="6FA9CB53" w14:textId="77777777" w:rsidTr="00224F07">
        <w:trPr>
          <w:trHeight w:val="530"/>
        </w:trPr>
        <w:tc>
          <w:tcPr>
            <w:tcW w:w="2576" w:type="dxa"/>
            <w:tcBorders>
              <w:bottom w:val="nil"/>
            </w:tcBorders>
            <w:vAlign w:val="center"/>
          </w:tcPr>
          <w:p w14:paraId="1F787709" w14:textId="64262D78" w:rsidR="004B6EBA" w:rsidRPr="00EE77BB" w:rsidRDefault="00000000" w:rsidP="00224F07">
            <w:pPr>
              <w:rPr>
                <w:rStyle w:val="Heading3Char"/>
                <w:b w:val="0"/>
                <w:color w:val="4B4B4D" w:themeColor="text1"/>
                <w:sz w:val="22"/>
                <w:szCs w:val="22"/>
                <w:lang w:val="lt-LT"/>
              </w:rPr>
            </w:pPr>
            <w:sdt>
              <w:sdtPr>
                <w:rPr>
                  <w:b/>
                  <w:bCs/>
                  <w:color w:val="007BB2" w:themeColor="background2"/>
                  <w:sz w:val="24"/>
                  <w:szCs w:val="24"/>
                  <w:lang w:val="en-GB"/>
                </w:rPr>
                <w:id w:val="1234588409"/>
                <w14:checkbox>
                  <w14:checked w14:val="1"/>
                  <w14:checkedState w14:val="2612" w14:font="MS Gothic"/>
                  <w14:uncheckedState w14:val="2610" w14:font="MS Gothic"/>
                </w14:checkbox>
              </w:sdtPr>
              <w:sdtEndPr>
                <w:rPr>
                  <w:sz w:val="22"/>
                  <w:szCs w:val="22"/>
                </w:rPr>
              </w:sdtEndPr>
              <w:sdtContent>
                <w:r w:rsidR="004B6EBA" w:rsidRPr="00EE77BB">
                  <w:rPr>
                    <w:rFonts w:ascii="MS Gothic" w:eastAsia="MS Gothic" w:hAnsi="MS Gothic" w:hint="eastAsia"/>
                    <w:b/>
                    <w:bCs/>
                    <w:color w:val="007BB2" w:themeColor="background2"/>
                  </w:rPr>
                  <w:t>☒</w:t>
                </w:r>
              </w:sdtContent>
            </w:sdt>
            <w:r w:rsidR="004B6EBA"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4B6EBA"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6B7B53F5" w14:textId="77777777" w:rsidR="004B6EBA" w:rsidRPr="00EE77BB" w:rsidRDefault="00000000" w:rsidP="00224F07">
            <w:pPr>
              <w:pStyle w:val="Companyname"/>
              <w:rPr>
                <w:rStyle w:val="Heading3Char"/>
                <w:b w:val="0"/>
                <w:bCs/>
                <w:color w:val="4B4B4D" w:themeColor="text1"/>
                <w:sz w:val="22"/>
                <w:szCs w:val="22"/>
                <w:lang w:val="lt-LT"/>
              </w:rPr>
            </w:pPr>
            <w:sdt>
              <w:sdtPr>
                <w:rPr>
                  <w:b/>
                  <w:color w:val="007BB2" w:themeColor="background2"/>
                  <w:sz w:val="24"/>
                  <w:szCs w:val="22"/>
                  <w:lang w:val="en-GB"/>
                </w:rPr>
                <w:id w:val="1925371910"/>
                <w14:checkbox>
                  <w14:checked w14:val="1"/>
                  <w14:checkedState w14:val="2612" w14:font="MS Gothic"/>
                  <w14:uncheckedState w14:val="2610" w14:font="MS Gothic"/>
                </w14:checkbox>
              </w:sdtPr>
              <w:sdtContent>
                <w:r w:rsidR="004B6EBA" w:rsidRPr="00EE77BB">
                  <w:rPr>
                    <w:rFonts w:ascii="MS Gothic" w:eastAsia="MS Gothic" w:hAnsi="MS Gothic" w:hint="eastAsia"/>
                    <w:b/>
                    <w:color w:val="007BB2" w:themeColor="background2"/>
                    <w:szCs w:val="22"/>
                  </w:rPr>
                  <w:t>☒</w:t>
                </w:r>
              </w:sdtContent>
            </w:sdt>
            <w:r w:rsidR="004B6EBA"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7550C6FA" w14:textId="07F21061" w:rsidR="004B6EBA" w:rsidRPr="00EE77BB" w:rsidRDefault="00000000" w:rsidP="00224F07">
            <w:pPr>
              <w:pStyle w:val="Companyname"/>
              <w:rPr>
                <w:rStyle w:val="Heading3Char"/>
                <w:color w:val="auto"/>
                <w:sz w:val="22"/>
                <w:szCs w:val="22"/>
                <w:lang w:val="lt-LT"/>
              </w:rPr>
            </w:pPr>
            <w:sdt>
              <w:sdtPr>
                <w:rPr>
                  <w:b/>
                  <w:color w:val="007BB2" w:themeColor="background2"/>
                  <w:sz w:val="24"/>
                  <w:szCs w:val="22"/>
                  <w:lang w:val="en-GB"/>
                </w:rPr>
                <w:id w:val="-1033657542"/>
                <w14:checkbox>
                  <w14:checked w14:val="1"/>
                  <w14:checkedState w14:val="2612" w14:font="MS Gothic"/>
                  <w14:uncheckedState w14:val="2610" w14:font="MS Gothic"/>
                </w14:checkbox>
              </w:sdtPr>
              <w:sdtContent>
                <w:r w:rsidR="004B6EBA" w:rsidRPr="00EE77BB">
                  <w:rPr>
                    <w:rFonts w:ascii="MS Gothic" w:eastAsia="MS Gothic" w:hAnsi="MS Gothic" w:hint="eastAsia"/>
                    <w:b/>
                    <w:color w:val="007BB2" w:themeColor="background2"/>
                    <w:szCs w:val="22"/>
                  </w:rPr>
                  <w:t>☒</w:t>
                </w:r>
              </w:sdtContent>
            </w:sdt>
            <w:r w:rsidR="004B6EBA" w:rsidRPr="00EE77BB">
              <w:rPr>
                <w:szCs w:val="22"/>
              </w:rPr>
              <w:t xml:space="preserve">  </w:t>
            </w:r>
            <w:r w:rsidR="006F1366">
              <w:rPr>
                <w:szCs w:val="22"/>
              </w:rPr>
              <w:t>Galima atlikti pačiam</w:t>
            </w:r>
          </w:p>
        </w:tc>
        <w:tc>
          <w:tcPr>
            <w:tcW w:w="2780" w:type="dxa"/>
            <w:tcBorders>
              <w:bottom w:val="nil"/>
            </w:tcBorders>
            <w:vAlign w:val="center"/>
          </w:tcPr>
          <w:p w14:paraId="36EE5118" w14:textId="77777777" w:rsidR="004B6EBA" w:rsidRPr="00EE77BB" w:rsidRDefault="00000000" w:rsidP="00224F07">
            <w:pPr>
              <w:pStyle w:val="Companyname"/>
              <w:rPr>
                <w:szCs w:val="22"/>
              </w:rPr>
            </w:pPr>
            <w:sdt>
              <w:sdtPr>
                <w:rPr>
                  <w:b/>
                  <w:bCs/>
                  <w:color w:val="007BB2" w:themeColor="background2"/>
                  <w:szCs w:val="22"/>
                </w:rPr>
                <w:id w:val="1305656218"/>
                <w14:checkbox>
                  <w14:checked w14:val="1"/>
                  <w14:checkedState w14:val="2612" w14:font="MS Gothic"/>
                  <w14:uncheckedState w14:val="2610" w14:font="MS Gothic"/>
                </w14:checkbox>
              </w:sdtPr>
              <w:sdtContent>
                <w:r w:rsidR="004B6EBA" w:rsidRPr="00EE77BB">
                  <w:rPr>
                    <w:rFonts w:ascii="MS Gothic" w:eastAsia="MS Gothic" w:hAnsi="MS Gothic" w:hint="eastAsia"/>
                    <w:b/>
                    <w:bCs/>
                    <w:color w:val="007BB2" w:themeColor="background2"/>
                    <w:szCs w:val="22"/>
                  </w:rPr>
                  <w:t>☒</w:t>
                </w:r>
              </w:sdtContent>
            </w:sdt>
            <w:r w:rsidR="004B6EBA" w:rsidRPr="00EE77BB">
              <w:rPr>
                <w:color w:val="007BB2" w:themeColor="background2"/>
                <w:szCs w:val="22"/>
              </w:rPr>
              <w:t xml:space="preserve">  </w:t>
            </w:r>
            <w:r w:rsidR="004B6EBA" w:rsidRPr="00EE77BB">
              <w:rPr>
                <w:szCs w:val="22"/>
              </w:rPr>
              <w:t>Nebūtina</w:t>
            </w:r>
          </w:p>
        </w:tc>
      </w:tr>
      <w:tr w:rsidR="004B6EBA" w:rsidRPr="00EE77BB" w14:paraId="64245FA7" w14:textId="77777777" w:rsidTr="00224F07">
        <w:trPr>
          <w:trHeight w:val="530"/>
        </w:trPr>
        <w:tc>
          <w:tcPr>
            <w:tcW w:w="2576" w:type="dxa"/>
            <w:tcBorders>
              <w:top w:val="nil"/>
              <w:bottom w:val="nil"/>
            </w:tcBorders>
            <w:vAlign w:val="center"/>
          </w:tcPr>
          <w:p w14:paraId="5FEA258A" w14:textId="1E9F97A9" w:rsidR="004B6EBA" w:rsidRPr="00EE77BB" w:rsidRDefault="00000000" w:rsidP="00224F07">
            <w:pPr>
              <w:rPr>
                <w:rStyle w:val="Heading3Char"/>
                <w:b w:val="0"/>
                <w:color w:val="4B4B4D" w:themeColor="text1"/>
                <w:sz w:val="22"/>
                <w:szCs w:val="22"/>
                <w:lang w:val="lt-LT"/>
              </w:rPr>
            </w:pPr>
            <w:sdt>
              <w:sdtPr>
                <w:rPr>
                  <w:b/>
                  <w:bCs/>
                  <w:color w:val="007BB2" w:themeColor="background2"/>
                  <w:sz w:val="24"/>
                  <w:szCs w:val="24"/>
                  <w:lang w:val="en-GB"/>
                </w:rPr>
                <w:id w:val="1520511920"/>
                <w14:checkbox>
                  <w14:checked w14:val="1"/>
                  <w14:checkedState w14:val="2612" w14:font="MS Gothic"/>
                  <w14:uncheckedState w14:val="2610" w14:font="MS Gothic"/>
                </w14:checkbox>
              </w:sdtPr>
              <w:sdtEndPr>
                <w:rPr>
                  <w:sz w:val="22"/>
                  <w:szCs w:val="22"/>
                </w:rPr>
              </w:sdtEndPr>
              <w:sdtContent>
                <w:r w:rsidR="004B6EBA" w:rsidRPr="00EE77BB">
                  <w:rPr>
                    <w:rFonts w:ascii="MS Gothic" w:eastAsia="MS Gothic" w:hAnsi="MS Gothic" w:hint="eastAsia"/>
                    <w:b/>
                    <w:bCs/>
                    <w:color w:val="007BB2" w:themeColor="background2"/>
                  </w:rPr>
                  <w:t>☒</w:t>
                </w:r>
              </w:sdtContent>
            </w:sdt>
            <w:r w:rsidR="004B6EBA"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34AEF8AC" w14:textId="77777777" w:rsidR="004B6EBA" w:rsidRPr="00EE77BB" w:rsidRDefault="00000000" w:rsidP="00224F07">
            <w:pPr>
              <w:pStyle w:val="Companyname"/>
              <w:rPr>
                <w:rStyle w:val="Heading3Char"/>
                <w:b w:val="0"/>
                <w:bCs/>
                <w:color w:val="4B4B4D" w:themeColor="text1"/>
                <w:sz w:val="22"/>
                <w:szCs w:val="22"/>
                <w:lang w:val="lt-LT"/>
              </w:rPr>
            </w:pPr>
            <w:sdt>
              <w:sdtPr>
                <w:rPr>
                  <w:b/>
                  <w:color w:val="4B4B4D" w:themeColor="text1"/>
                  <w:sz w:val="24"/>
                  <w:szCs w:val="22"/>
                  <w:lang w:val="en-GB"/>
                </w:rPr>
                <w:id w:val="1543012040"/>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color w:val="4B4B4D" w:themeColor="text1"/>
                <w:szCs w:val="22"/>
              </w:rPr>
              <w:t xml:space="preserve">  </w:t>
            </w:r>
            <w:r w:rsidR="004B6EBA"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3786BAA6" w14:textId="51BB2F57" w:rsidR="004B6EBA" w:rsidRPr="00EE77BB" w:rsidRDefault="00000000" w:rsidP="00224F07">
            <w:pPr>
              <w:pStyle w:val="Companyname"/>
              <w:rPr>
                <w:rStyle w:val="Heading3Char"/>
                <w:color w:val="auto"/>
                <w:sz w:val="22"/>
                <w:szCs w:val="22"/>
                <w:lang w:val="lt-LT"/>
              </w:rPr>
            </w:pPr>
            <w:sdt>
              <w:sdtPr>
                <w:rPr>
                  <w:b/>
                  <w:color w:val="007BB2" w:themeColor="background2"/>
                  <w:sz w:val="24"/>
                  <w:szCs w:val="22"/>
                  <w:lang w:val="en-GB"/>
                </w:rPr>
                <w:id w:val="136536550"/>
                <w14:checkbox>
                  <w14:checked w14:val="1"/>
                  <w14:checkedState w14:val="2612" w14:font="MS Gothic"/>
                  <w14:uncheckedState w14:val="2610" w14:font="MS Gothic"/>
                </w14:checkbox>
              </w:sdtPr>
              <w:sdtContent>
                <w:r w:rsidR="004B6EBA" w:rsidRPr="00EE77BB">
                  <w:rPr>
                    <w:rFonts w:ascii="MS Gothic" w:eastAsia="MS Gothic" w:hAnsi="MS Gothic" w:hint="eastAsia"/>
                    <w:b/>
                    <w:color w:val="007BB2" w:themeColor="background2"/>
                    <w:sz w:val="24"/>
                    <w:szCs w:val="22"/>
                  </w:rPr>
                  <w:t>☒</w:t>
                </w:r>
              </w:sdtContent>
            </w:sdt>
            <w:r w:rsidR="004B6EBA" w:rsidRPr="00EE77BB">
              <w:rPr>
                <w:szCs w:val="22"/>
              </w:rPr>
              <w:t xml:space="preserve">  </w:t>
            </w:r>
            <w:r w:rsidR="00577F28">
              <w:rPr>
                <w:sz w:val="22"/>
                <w:szCs w:val="22"/>
              </w:rPr>
              <w:t>Reikalinga s</w:t>
            </w:r>
            <w:r w:rsidR="004B6EBA" w:rsidRPr="00EE77BB">
              <w:rPr>
                <w:szCs w:val="22"/>
              </w:rPr>
              <w:t>pecializuota įmonė</w:t>
            </w:r>
          </w:p>
        </w:tc>
        <w:tc>
          <w:tcPr>
            <w:tcW w:w="2780" w:type="dxa"/>
            <w:tcBorders>
              <w:top w:val="nil"/>
              <w:bottom w:val="nil"/>
            </w:tcBorders>
            <w:vAlign w:val="center"/>
          </w:tcPr>
          <w:p w14:paraId="46B335D1" w14:textId="2BDB8B8C" w:rsidR="004B6EBA" w:rsidRPr="00EE77BB" w:rsidRDefault="00000000" w:rsidP="00224F07">
            <w:pPr>
              <w:pStyle w:val="Companyname"/>
              <w:rPr>
                <w:szCs w:val="22"/>
              </w:rPr>
            </w:pPr>
            <w:sdt>
              <w:sdtPr>
                <w:rPr>
                  <w:szCs w:val="22"/>
                </w:rPr>
                <w:id w:val="339675905"/>
                <w14:checkbox>
                  <w14:checked w14:val="0"/>
                  <w14:checkedState w14:val="2612" w14:font="MS Gothic"/>
                  <w14:uncheckedState w14:val="2610" w14:font="MS Gothic"/>
                </w14:checkbox>
              </w:sdtPr>
              <w:sdtContent>
                <w:r w:rsidR="004B6EBA" w:rsidRPr="00EE77BB">
                  <w:rPr>
                    <w:rFonts w:ascii="MS Gothic" w:eastAsia="MS Gothic" w:hAnsi="MS Gothic" w:hint="eastAsia"/>
                    <w:szCs w:val="22"/>
                  </w:rPr>
                  <w:t>☐</w:t>
                </w:r>
              </w:sdtContent>
            </w:sdt>
            <w:r w:rsidR="004B6EBA" w:rsidRPr="00EE77BB">
              <w:rPr>
                <w:szCs w:val="22"/>
              </w:rPr>
              <w:t xml:space="preserve">  </w:t>
            </w:r>
            <w:r w:rsidR="006F1366">
              <w:rPr>
                <w:szCs w:val="22"/>
              </w:rPr>
              <w:t>Rekomenduojama</w:t>
            </w:r>
          </w:p>
        </w:tc>
      </w:tr>
      <w:tr w:rsidR="004B6EBA" w:rsidRPr="00EE77BB" w14:paraId="0647B9B5" w14:textId="77777777" w:rsidTr="00224F07">
        <w:trPr>
          <w:trHeight w:val="530"/>
        </w:trPr>
        <w:tc>
          <w:tcPr>
            <w:tcW w:w="2576" w:type="dxa"/>
            <w:tcBorders>
              <w:top w:val="nil"/>
            </w:tcBorders>
            <w:vAlign w:val="center"/>
          </w:tcPr>
          <w:p w14:paraId="62766381" w14:textId="371C49A2" w:rsidR="004B6EBA" w:rsidRPr="00EE77BB" w:rsidRDefault="00000000" w:rsidP="00224F07">
            <w:pPr>
              <w:pStyle w:val="Companyname"/>
              <w:rPr>
                <w:rStyle w:val="Heading3Char"/>
                <w:b w:val="0"/>
                <w:bCs/>
                <w:color w:val="4B4B4D" w:themeColor="text1"/>
                <w:sz w:val="22"/>
                <w:szCs w:val="22"/>
                <w:lang w:val="lt-LT"/>
              </w:rPr>
            </w:pPr>
            <w:sdt>
              <w:sdtPr>
                <w:rPr>
                  <w:b/>
                  <w:color w:val="4B4B4D" w:themeColor="text1"/>
                  <w:sz w:val="24"/>
                  <w:szCs w:val="22"/>
                  <w:lang w:val="en-GB"/>
                </w:rPr>
                <w:id w:val="1768267281"/>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72D443E5" w14:textId="77777777" w:rsidR="004B6EBA" w:rsidRPr="00EE77BB" w:rsidRDefault="00000000" w:rsidP="00224F07">
            <w:pPr>
              <w:pStyle w:val="Companyname"/>
              <w:rPr>
                <w:rStyle w:val="Heading3Char"/>
                <w:b w:val="0"/>
                <w:bCs/>
                <w:color w:val="4B4B4D" w:themeColor="text1"/>
                <w:sz w:val="22"/>
                <w:szCs w:val="22"/>
                <w:lang w:val="lt-LT"/>
              </w:rPr>
            </w:pPr>
            <w:sdt>
              <w:sdtPr>
                <w:rPr>
                  <w:b/>
                  <w:color w:val="4B4B4D" w:themeColor="text1"/>
                  <w:sz w:val="24"/>
                  <w:szCs w:val="22"/>
                  <w:lang w:val="en-GB"/>
                </w:rPr>
                <w:id w:val="1077562513"/>
                <w14:checkbox>
                  <w14:checked w14:val="0"/>
                  <w14:checkedState w14:val="2612" w14:font="MS Gothic"/>
                  <w14:uncheckedState w14:val="2610" w14:font="MS Gothic"/>
                </w14:checkbox>
              </w:sdtPr>
              <w:sdtContent>
                <w:r w:rsidR="004B6EBA" w:rsidRPr="00EE77BB">
                  <w:rPr>
                    <w:rFonts w:ascii="MS Gothic" w:eastAsia="MS Gothic" w:hAnsi="MS Gothic" w:hint="eastAsia"/>
                    <w:color w:val="4B4B4D" w:themeColor="text1"/>
                    <w:szCs w:val="22"/>
                  </w:rPr>
                  <w:t>☐</w:t>
                </w:r>
              </w:sdtContent>
            </w:sdt>
            <w:r w:rsidR="004B6EBA" w:rsidRPr="00EE77BB">
              <w:rPr>
                <w:color w:val="4B4B4D" w:themeColor="text1"/>
                <w:szCs w:val="22"/>
              </w:rPr>
              <w:t xml:space="preserve">  </w:t>
            </w:r>
            <w:r w:rsidR="004B6EBA" w:rsidRPr="00EE77BB">
              <w:rPr>
                <w:rStyle w:val="Heading3Char"/>
                <w:b w:val="0"/>
                <w:bCs/>
                <w:color w:val="4B4B4D" w:themeColor="text1"/>
                <w:sz w:val="22"/>
                <w:szCs w:val="22"/>
                <w:lang w:val="lt-LT"/>
              </w:rPr>
              <w:t>Aukštas</w:t>
            </w:r>
          </w:p>
        </w:tc>
        <w:tc>
          <w:tcPr>
            <w:tcW w:w="2557" w:type="dxa"/>
            <w:tcBorders>
              <w:top w:val="nil"/>
            </w:tcBorders>
            <w:vAlign w:val="center"/>
          </w:tcPr>
          <w:p w14:paraId="543DA7F1" w14:textId="14E59BE1" w:rsidR="004B6EBA" w:rsidRPr="00EE77BB" w:rsidRDefault="00000000" w:rsidP="00224F07">
            <w:pPr>
              <w:pStyle w:val="Companyname"/>
              <w:rPr>
                <w:rStyle w:val="Heading3Char"/>
                <w:color w:val="auto"/>
                <w:sz w:val="22"/>
                <w:szCs w:val="22"/>
                <w:lang w:val="lt-LT"/>
              </w:rPr>
            </w:pPr>
            <w:sdt>
              <w:sdtPr>
                <w:rPr>
                  <w:b/>
                  <w:color w:val="007BB2" w:themeColor="background2"/>
                  <w:sz w:val="24"/>
                  <w:szCs w:val="22"/>
                  <w:lang w:val="en-GB"/>
                </w:rPr>
                <w:id w:val="-1472357065"/>
                <w14:checkbox>
                  <w14:checked w14:val="0"/>
                  <w14:checkedState w14:val="2612" w14:font="MS Gothic"/>
                  <w14:uncheckedState w14:val="2610" w14:font="MS Gothic"/>
                </w14:checkbox>
              </w:sdtPr>
              <w:sdtContent>
                <w:r w:rsidR="004B6EBA" w:rsidRPr="00EE77BB">
                  <w:rPr>
                    <w:rFonts w:ascii="MS Gothic" w:eastAsia="MS Gothic" w:hAnsi="MS Gothic" w:hint="eastAsia"/>
                    <w:szCs w:val="22"/>
                  </w:rPr>
                  <w:t>☐</w:t>
                </w:r>
              </w:sdtContent>
            </w:sdt>
            <w:r w:rsidR="004B6EBA" w:rsidRPr="00EE77BB">
              <w:rPr>
                <w:szCs w:val="22"/>
              </w:rPr>
              <w:t xml:space="preserve">  </w:t>
            </w:r>
            <w:r w:rsidR="00577F28">
              <w:rPr>
                <w:sz w:val="22"/>
                <w:szCs w:val="22"/>
              </w:rPr>
              <w:t>Reikalingas e</w:t>
            </w:r>
            <w:r w:rsidR="004B6EBA" w:rsidRPr="00EE77BB">
              <w:rPr>
                <w:szCs w:val="22"/>
              </w:rPr>
              <w:t>kspertas</w:t>
            </w:r>
          </w:p>
        </w:tc>
        <w:tc>
          <w:tcPr>
            <w:tcW w:w="2780" w:type="dxa"/>
            <w:tcBorders>
              <w:top w:val="nil"/>
            </w:tcBorders>
            <w:vAlign w:val="center"/>
          </w:tcPr>
          <w:p w14:paraId="5C60BD36" w14:textId="77777777" w:rsidR="004B6EBA" w:rsidRPr="00EE77BB" w:rsidRDefault="00000000" w:rsidP="00224F07">
            <w:pPr>
              <w:pStyle w:val="Companyname"/>
              <w:rPr>
                <w:szCs w:val="22"/>
              </w:rPr>
            </w:pPr>
            <w:sdt>
              <w:sdtPr>
                <w:rPr>
                  <w:szCs w:val="22"/>
                </w:rPr>
                <w:id w:val="-1182048851"/>
                <w14:checkbox>
                  <w14:checked w14:val="0"/>
                  <w14:checkedState w14:val="2612" w14:font="MS Gothic"/>
                  <w14:uncheckedState w14:val="2610" w14:font="MS Gothic"/>
                </w14:checkbox>
              </w:sdtPr>
              <w:sdtContent>
                <w:r w:rsidR="004B6EBA" w:rsidRPr="00EE77BB">
                  <w:rPr>
                    <w:rFonts w:ascii="MS Gothic" w:eastAsia="MS Gothic" w:hAnsi="MS Gothic" w:hint="eastAsia"/>
                    <w:szCs w:val="22"/>
                  </w:rPr>
                  <w:t>☐</w:t>
                </w:r>
              </w:sdtContent>
            </w:sdt>
            <w:r w:rsidR="004B6EBA" w:rsidRPr="00EE77BB">
              <w:rPr>
                <w:szCs w:val="22"/>
              </w:rPr>
              <w:t xml:space="preserve">  Privaloma</w:t>
            </w:r>
          </w:p>
        </w:tc>
      </w:tr>
    </w:tbl>
    <w:p w14:paraId="65CF6C9B" w14:textId="77777777" w:rsidR="004658D9" w:rsidRDefault="004658D9" w:rsidP="004B6EBA">
      <w:pPr>
        <w:pStyle w:val="Heading3"/>
        <w:rPr>
          <w:rStyle w:val="Heading3Char"/>
          <w:b/>
          <w:bCs/>
          <w:sz w:val="28"/>
          <w:szCs w:val="28"/>
          <w:lang w:val="lt-LT"/>
        </w:rPr>
      </w:pPr>
    </w:p>
    <w:p w14:paraId="4812B025" w14:textId="08EF77B1" w:rsidR="004B6EBA" w:rsidRPr="00EE77BB" w:rsidRDefault="006F1366" w:rsidP="004B6EBA">
      <w:pPr>
        <w:pStyle w:val="Heading3"/>
        <w:rPr>
          <w:rStyle w:val="Heading3Char"/>
          <w:b/>
          <w:bCs/>
          <w:sz w:val="28"/>
          <w:szCs w:val="28"/>
          <w:lang w:val="lt-LT"/>
        </w:rPr>
      </w:pPr>
      <w:r>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B6EBA" w:rsidRPr="00EE77BB" w14:paraId="622CDB4E" w14:textId="77777777">
        <w:trPr>
          <w:trHeight w:val="466"/>
        </w:trPr>
        <w:tc>
          <w:tcPr>
            <w:tcW w:w="5097" w:type="dxa"/>
            <w:shd w:val="clear" w:color="auto" w:fill="E7EEF5" w:themeFill="accent5" w:themeFillTint="33"/>
          </w:tcPr>
          <w:p w14:paraId="0FFC4C71" w14:textId="77777777" w:rsidR="004B6EBA" w:rsidRPr="00EE77BB" w:rsidRDefault="004B6EBA"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5D0D4C16" w14:textId="77777777" w:rsidR="004B6EBA" w:rsidRPr="00EE77BB" w:rsidRDefault="004B6EBA" w:rsidP="00224F07">
            <w:pPr>
              <w:spacing w:before="60" w:after="60"/>
              <w:rPr>
                <w:i/>
                <w:iCs/>
                <w:color w:val="4B4B4D" w:themeColor="text1"/>
              </w:rPr>
            </w:pPr>
            <w:r w:rsidRPr="00EE77BB">
              <w:rPr>
                <w:rStyle w:val="Heading3Char"/>
                <w:lang w:val="lt-LT"/>
              </w:rPr>
              <w:t>Investicijų grąža</w:t>
            </w:r>
          </w:p>
        </w:tc>
      </w:tr>
      <w:tr w:rsidR="004B6EBA" w:rsidRPr="00EE77BB" w14:paraId="09011948" w14:textId="77777777">
        <w:trPr>
          <w:trHeight w:val="1071"/>
        </w:trPr>
        <w:tc>
          <w:tcPr>
            <w:tcW w:w="5097" w:type="dxa"/>
          </w:tcPr>
          <w:p w14:paraId="6DE62E14" w14:textId="22D0F99E" w:rsidR="004B6EBA" w:rsidRPr="00EE77BB" w:rsidRDefault="004B6EBA"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Lauko jutiklis ir termostatas 50-100 €</w:t>
            </w:r>
            <w:r w:rsidR="002F63D5">
              <w:rPr>
                <w:rStyle w:val="Heading3Char"/>
                <w:b w:val="0"/>
                <w:color w:val="4B4B4D" w:themeColor="text1"/>
                <w:lang w:val="lt-LT"/>
              </w:rPr>
              <w:t>.</w:t>
            </w:r>
          </w:p>
          <w:p w14:paraId="3282A0F0" w14:textId="1856AD34" w:rsidR="004B6EBA" w:rsidRPr="00EE77BB" w:rsidRDefault="004B6EBA"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Piln</w:t>
            </w:r>
            <w:r w:rsidR="002F63D5">
              <w:rPr>
                <w:rStyle w:val="Heading3Char"/>
                <w:b w:val="0"/>
                <w:color w:val="4B4B4D" w:themeColor="text1"/>
                <w:lang w:val="lt-LT"/>
              </w:rPr>
              <w:t>ai</w:t>
            </w:r>
            <w:r w:rsidRPr="00EE77BB">
              <w:rPr>
                <w:rStyle w:val="Heading3Char"/>
                <w:b w:val="0"/>
                <w:color w:val="4B4B4D" w:themeColor="text1"/>
                <w:lang w:val="lt-LT"/>
              </w:rPr>
              <w:t xml:space="preserve"> automatiz</w:t>
            </w:r>
            <w:r w:rsidR="002F63D5">
              <w:rPr>
                <w:rStyle w:val="Heading3Char"/>
                <w:b w:val="0"/>
                <w:color w:val="4B4B4D" w:themeColor="text1"/>
                <w:lang w:val="lt-LT"/>
              </w:rPr>
              <w:t>uotos</w:t>
            </w:r>
            <w:r w:rsidRPr="00EE77BB">
              <w:rPr>
                <w:rStyle w:val="Heading3Char"/>
                <w:b w:val="0"/>
                <w:color w:val="4B4B4D" w:themeColor="text1"/>
                <w:lang w:val="lt-LT"/>
              </w:rPr>
              <w:t xml:space="preserve"> sistemos su išmaniuoju valdikliu </w:t>
            </w:r>
            <w:r w:rsidR="002F63D5">
              <w:rPr>
                <w:rStyle w:val="Heading3Char"/>
                <w:b w:val="0"/>
                <w:color w:val="4B4B4D" w:themeColor="text1"/>
                <w:lang w:val="lt-LT"/>
              </w:rPr>
              <w:t>/</w:t>
            </w:r>
            <w:r w:rsidRPr="00EE77BB">
              <w:rPr>
                <w:rStyle w:val="Heading3Char"/>
                <w:b w:val="0"/>
                <w:color w:val="4B4B4D" w:themeColor="text1"/>
                <w:lang w:val="lt-LT"/>
              </w:rPr>
              <w:t xml:space="preserve"> programėle bei radiatorių termostatais iki 500 €</w:t>
            </w:r>
          </w:p>
        </w:tc>
        <w:tc>
          <w:tcPr>
            <w:tcW w:w="5109" w:type="dxa"/>
          </w:tcPr>
          <w:p w14:paraId="5864F1C6" w14:textId="77777777" w:rsidR="004B6EBA" w:rsidRPr="00EE77BB" w:rsidRDefault="004B6EBA" w:rsidP="00224F07">
            <w:pPr>
              <w:pStyle w:val="StandardText"/>
              <w:spacing w:before="60" w:after="60"/>
            </w:pPr>
            <w:r w:rsidRPr="00EE77BB">
              <w:t xml:space="preserve">Išmaniosios temperatūros kontrolės amortizacijos laikotarpis 1,2 metų  </w:t>
            </w:r>
          </w:p>
          <w:p w14:paraId="339C29EC" w14:textId="78C9E29A" w:rsidR="004B6EBA" w:rsidRPr="00EE77BB" w:rsidRDefault="002F63D5" w:rsidP="00224F07">
            <w:pPr>
              <w:pStyle w:val="StandardText"/>
              <w:spacing w:before="60" w:after="60"/>
              <w:rPr>
                <w:rStyle w:val="Heading3Char"/>
                <w:lang w:val="lt-LT"/>
              </w:rPr>
            </w:pPr>
            <w:r>
              <w:t xml:space="preserve">Tarnavimo laikas </w:t>
            </w:r>
            <w:r w:rsidR="004B6EBA" w:rsidRPr="00EE77BB">
              <w:t>10 metų</w:t>
            </w:r>
          </w:p>
        </w:tc>
      </w:tr>
      <w:tr w:rsidR="004B6EBA" w:rsidRPr="00EE77BB" w14:paraId="4190D98D" w14:textId="77777777">
        <w:trPr>
          <w:trHeight w:val="516"/>
        </w:trPr>
        <w:tc>
          <w:tcPr>
            <w:tcW w:w="5097" w:type="dxa"/>
            <w:shd w:val="clear" w:color="auto" w:fill="E7EEF5" w:themeFill="accent5" w:themeFillTint="33"/>
          </w:tcPr>
          <w:p w14:paraId="0A338AC5" w14:textId="77777777" w:rsidR="004B6EBA" w:rsidRPr="00EE77BB" w:rsidRDefault="004B6EBA"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765F501A" w14:textId="77777777" w:rsidR="004B6EBA" w:rsidRPr="00EE77BB" w:rsidRDefault="004B6EBA" w:rsidP="00224F07">
            <w:pPr>
              <w:spacing w:before="60" w:after="60"/>
              <w:rPr>
                <w:rStyle w:val="Heading3Char"/>
                <w:lang w:val="lt-LT"/>
              </w:rPr>
            </w:pPr>
            <w:r w:rsidRPr="00EE77BB">
              <w:rPr>
                <w:rStyle w:val="Heading3Char"/>
                <w:lang w:val="lt-LT"/>
              </w:rPr>
              <w:t>Medžiagos ar technologijos prieinamumas</w:t>
            </w:r>
          </w:p>
        </w:tc>
      </w:tr>
      <w:tr w:rsidR="004B6EBA" w:rsidRPr="00EE77BB" w14:paraId="5CACE996" w14:textId="77777777">
        <w:trPr>
          <w:trHeight w:val="869"/>
        </w:trPr>
        <w:tc>
          <w:tcPr>
            <w:tcW w:w="5097" w:type="dxa"/>
          </w:tcPr>
          <w:p w14:paraId="51B5DD36" w14:textId="766D0D3E" w:rsidR="004B6EBA" w:rsidRPr="00EE77BB" w:rsidRDefault="004B6EBA" w:rsidP="00224F07">
            <w:pPr>
              <w:pStyle w:val="StandardText"/>
              <w:spacing w:before="60" w:after="60"/>
              <w:rPr>
                <w:rStyle w:val="Heading3Char"/>
                <w:b w:val="0"/>
                <w:bCs/>
                <w:lang w:val="lt-LT"/>
              </w:rPr>
            </w:pPr>
            <w:r w:rsidRPr="00EE77BB">
              <w:rPr>
                <w:rStyle w:val="Heading3Char"/>
                <w:b w:val="0"/>
                <w:bCs/>
                <w:color w:val="4B4B4D" w:themeColor="text1"/>
                <w:lang w:val="lt-LT"/>
              </w:rPr>
              <w:t>Šiuo metu finansavimo programų šiai priemonei nėra.</w:t>
            </w:r>
          </w:p>
        </w:tc>
        <w:tc>
          <w:tcPr>
            <w:tcW w:w="5109" w:type="dxa"/>
          </w:tcPr>
          <w:p w14:paraId="48F43BF4" w14:textId="5FB841E9" w:rsidR="004B6EBA" w:rsidRPr="00EE77BB" w:rsidRDefault="004B6EBA" w:rsidP="00224F07">
            <w:pPr>
              <w:pStyle w:val="StandardText"/>
              <w:spacing w:before="60" w:after="60"/>
              <w:rPr>
                <w:rStyle w:val="Heading3Char"/>
                <w:lang w:val="lt-LT"/>
              </w:rPr>
            </w:pPr>
            <w:r w:rsidRPr="00EE77BB">
              <w:t xml:space="preserve">Priemonė nesudėtinga, o medžiagas </w:t>
            </w:r>
            <w:r w:rsidR="002F63D5">
              <w:t xml:space="preserve">/ </w:t>
            </w:r>
            <w:r w:rsidRPr="00EE77BB">
              <w:t>įrankius lengva įsigyti.</w:t>
            </w:r>
          </w:p>
        </w:tc>
      </w:tr>
      <w:tr w:rsidR="004B6EBA" w:rsidRPr="00EE77BB" w14:paraId="7D030BF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08A198C" w14:textId="77777777" w:rsidR="004B6EBA" w:rsidRPr="00EE77BB" w:rsidRDefault="004B6EBA"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4B6EBA" w:rsidRPr="00EE77BB" w14:paraId="5AE73986" w14:textId="77777777">
        <w:trPr>
          <w:trHeight w:val="505"/>
        </w:trPr>
        <w:tc>
          <w:tcPr>
            <w:tcW w:w="10206" w:type="dxa"/>
            <w:gridSpan w:val="2"/>
            <w:tcBorders>
              <w:top w:val="single" w:sz="4" w:space="0" w:color="auto"/>
              <w:left w:val="single" w:sz="4" w:space="0" w:color="auto"/>
              <w:bottom w:val="single" w:sz="4" w:space="0" w:color="auto"/>
              <w:right w:val="single" w:sz="4" w:space="0" w:color="auto"/>
            </w:tcBorders>
          </w:tcPr>
          <w:p w14:paraId="78EDEE98" w14:textId="29B3DB37" w:rsidR="004B6EBA" w:rsidRPr="00EE77BB" w:rsidRDefault="002F63D5" w:rsidP="00224F07">
            <w:pPr>
              <w:pStyle w:val="StandardText"/>
              <w:spacing w:before="60" w:after="60"/>
            </w:pPr>
            <w:r>
              <w:t>R</w:t>
            </w:r>
            <w:r w:rsidR="004B6EBA" w:rsidRPr="00EE77BB">
              <w:t>enkantis technologij</w:t>
            </w:r>
            <w:r>
              <w:t>os</w:t>
            </w:r>
            <w:r w:rsidR="004B6EBA" w:rsidRPr="00EE77BB">
              <w:t xml:space="preserve"> tiekėją </w:t>
            </w:r>
            <w:r>
              <w:t>n</w:t>
            </w:r>
            <w:r w:rsidRPr="00EE77BB">
              <w:t xml:space="preserve">audingi kriterijai </w:t>
            </w:r>
            <w:r w:rsidR="004B6EBA" w:rsidRPr="00EE77BB">
              <w:t xml:space="preserve">yra galimybė atlikti vizualizacijas ir vertinimus </w:t>
            </w:r>
            <w:r>
              <w:t>neperkant</w:t>
            </w:r>
            <w:r w:rsidR="004B6EBA" w:rsidRPr="00EE77BB">
              <w:t xml:space="preserve"> papildom</w:t>
            </w:r>
            <w:r>
              <w:t>os</w:t>
            </w:r>
            <w:r w:rsidR="004B6EBA" w:rsidRPr="00EE77BB">
              <w:t xml:space="preserve"> techninės įrangos.</w:t>
            </w:r>
          </w:p>
        </w:tc>
      </w:tr>
    </w:tbl>
    <w:p w14:paraId="7396B0B4" w14:textId="1230F331" w:rsidR="004B6EBA" w:rsidRPr="00EE77BB" w:rsidRDefault="004B6EBA" w:rsidP="00520562">
      <w:pPr>
        <w:pStyle w:val="Heading3"/>
        <w:rPr>
          <w:rStyle w:val="Heading3Char"/>
          <w:b/>
          <w:sz w:val="28"/>
          <w:szCs w:val="28"/>
          <w:lang w:val="lt-LT"/>
        </w:rPr>
      </w:pP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B6EBA" w:rsidRPr="00EE77BB" w14:paraId="3777EE35" w14:textId="77777777" w:rsidTr="00224F07">
        <w:tc>
          <w:tcPr>
            <w:tcW w:w="10196" w:type="dxa"/>
            <w:shd w:val="clear" w:color="auto" w:fill="E7EEF5" w:themeFill="accent5" w:themeFillTint="33"/>
          </w:tcPr>
          <w:p w14:paraId="7705E039" w14:textId="151F727F" w:rsidR="004B6EBA"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4B6EBA" w:rsidRPr="00EE77BB" w14:paraId="247A0CF7" w14:textId="77777777" w:rsidTr="00224F07">
        <w:trPr>
          <w:trHeight w:val="306"/>
        </w:trPr>
        <w:tc>
          <w:tcPr>
            <w:tcW w:w="10196" w:type="dxa"/>
          </w:tcPr>
          <w:p w14:paraId="0EFA38B4" w14:textId="2C1C6710" w:rsidR="004B6EBA" w:rsidRPr="00EE77BB" w:rsidRDefault="004B6EBA" w:rsidP="00224F07">
            <w:pPr>
              <w:pStyle w:val="StandardText"/>
              <w:spacing w:before="60" w:after="60"/>
            </w:pPr>
            <w:r w:rsidRPr="00EE77BB">
              <w:t xml:space="preserve">Šildymo </w:t>
            </w:r>
            <w:r w:rsidR="002F63D5">
              <w:t xml:space="preserve">paslaugų </w:t>
            </w:r>
            <w:r w:rsidRPr="00EE77BB">
              <w:t>įmonė, montuojanti šildymo vožtuvus</w:t>
            </w:r>
            <w:r w:rsidR="002F63D5">
              <w:t>.</w:t>
            </w:r>
          </w:p>
          <w:p w14:paraId="305E15E0" w14:textId="77777777" w:rsidR="004B6EBA" w:rsidRPr="00EE77BB" w:rsidRDefault="004B6EBA" w:rsidP="00224F07">
            <w:pPr>
              <w:pStyle w:val="StandardText"/>
              <w:spacing w:before="60" w:after="60"/>
            </w:pPr>
          </w:p>
        </w:tc>
      </w:tr>
      <w:tr w:rsidR="004B6EBA" w:rsidRPr="00EE77BB" w14:paraId="1375E1F8" w14:textId="77777777" w:rsidTr="00224F07">
        <w:tc>
          <w:tcPr>
            <w:tcW w:w="10196" w:type="dxa"/>
            <w:shd w:val="clear" w:color="auto" w:fill="E7EEF5" w:themeFill="accent5" w:themeFillTint="33"/>
          </w:tcPr>
          <w:p w14:paraId="79502A5B" w14:textId="0A2E917E" w:rsidR="004B6EBA"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4B6EBA" w:rsidRPr="00EE77BB" w14:paraId="49F8AEE1" w14:textId="77777777" w:rsidTr="00224F07">
        <w:trPr>
          <w:trHeight w:val="393"/>
        </w:trPr>
        <w:tc>
          <w:tcPr>
            <w:tcW w:w="10196" w:type="dxa"/>
          </w:tcPr>
          <w:p w14:paraId="2C6A92C7" w14:textId="58AA8D81" w:rsidR="004B6EBA" w:rsidRPr="00EE77BB" w:rsidRDefault="004B6EBA" w:rsidP="00224F07">
            <w:pPr>
              <w:pStyle w:val="StandardText"/>
              <w:spacing w:before="60" w:after="60"/>
            </w:pPr>
            <w:r w:rsidRPr="00EE77BB">
              <w:t>Tinkamos sistemos technologijos tiekėjas, energetikos konsultantas</w:t>
            </w:r>
            <w:r w:rsidR="002F63D5">
              <w:t>.</w:t>
            </w:r>
          </w:p>
          <w:p w14:paraId="0F8DB22A" w14:textId="77777777" w:rsidR="004B6EBA" w:rsidRPr="00EE77BB" w:rsidRDefault="004B6EBA" w:rsidP="00224F07">
            <w:pPr>
              <w:pStyle w:val="StandardText"/>
              <w:spacing w:before="60" w:after="60"/>
            </w:pPr>
          </w:p>
        </w:tc>
      </w:tr>
      <w:tr w:rsidR="004B6EBA" w:rsidRPr="00EE77BB" w14:paraId="6175BF84" w14:textId="77777777" w:rsidTr="00224F07">
        <w:tc>
          <w:tcPr>
            <w:tcW w:w="10196" w:type="dxa"/>
            <w:shd w:val="clear" w:color="auto" w:fill="E7EEF5" w:themeFill="accent5" w:themeFillTint="33"/>
          </w:tcPr>
          <w:p w14:paraId="6459BB5D" w14:textId="77777777" w:rsidR="004B6EBA" w:rsidRPr="00EE77BB" w:rsidRDefault="004B6EBA"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4B6EBA" w:rsidRPr="00EE77BB" w14:paraId="1103A975" w14:textId="77777777" w:rsidTr="00224F07">
        <w:trPr>
          <w:trHeight w:val="311"/>
        </w:trPr>
        <w:tc>
          <w:tcPr>
            <w:tcW w:w="10196" w:type="dxa"/>
          </w:tcPr>
          <w:p w14:paraId="7D4117E5" w14:textId="77777777" w:rsidR="004B6EBA" w:rsidRPr="00EE77BB" w:rsidRDefault="004B6EBA" w:rsidP="00224F07">
            <w:pPr>
              <w:spacing w:before="60" w:after="60"/>
              <w:rPr>
                <w:i/>
                <w:iCs/>
              </w:rPr>
            </w:pPr>
          </w:p>
          <w:p w14:paraId="453EB071" w14:textId="77777777" w:rsidR="004B6EBA" w:rsidRPr="00EE77BB" w:rsidRDefault="004B6EBA" w:rsidP="00224F07">
            <w:pPr>
              <w:spacing w:before="60" w:after="60"/>
              <w:rPr>
                <w:i/>
                <w:iCs/>
              </w:rPr>
            </w:pPr>
          </w:p>
        </w:tc>
      </w:tr>
    </w:tbl>
    <w:p w14:paraId="5488AF24" w14:textId="77777777" w:rsidR="004B6EBA" w:rsidRPr="00EE77BB" w:rsidRDefault="004B6EBA" w:rsidP="004B6EBA">
      <w:pPr>
        <w:spacing w:before="0"/>
        <w:rPr>
          <w:rStyle w:val="Heading3Char"/>
          <w:sz w:val="28"/>
          <w:szCs w:val="28"/>
          <w:lang w:val="lt-LT"/>
        </w:rPr>
      </w:pPr>
      <w:r w:rsidRPr="00EE77BB">
        <w:rPr>
          <w:rStyle w:val="Heading3Char"/>
          <w:b w:val="0"/>
          <w:sz w:val="28"/>
          <w:szCs w:val="28"/>
          <w:lang w:val="lt-LT"/>
        </w:rPr>
        <w:br w:type="page"/>
      </w:r>
    </w:p>
    <w:p w14:paraId="1AB3D66A" w14:textId="77777777" w:rsidR="004B6EBA" w:rsidRPr="00EE77BB" w:rsidRDefault="004B6EBA" w:rsidP="004B6EBA">
      <w:pPr>
        <w:pStyle w:val="Heading3"/>
      </w:pPr>
      <w:r w:rsidRPr="00EE77BB">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4B6EBA" w:rsidRPr="00EE77BB" w14:paraId="0F2AC515" w14:textId="77777777" w:rsidTr="00224F07">
        <w:tc>
          <w:tcPr>
            <w:tcW w:w="4957" w:type="dxa"/>
            <w:shd w:val="clear" w:color="auto" w:fill="E7EEF5" w:themeFill="accent5" w:themeFillTint="33"/>
          </w:tcPr>
          <w:p w14:paraId="1CD4AED4" w14:textId="76014378" w:rsidR="004B6EBA"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2643B95C" w14:textId="7AE37A4A" w:rsidR="004B6EBA" w:rsidRPr="00EE77BB" w:rsidRDefault="004B6EBA" w:rsidP="00224F07">
            <w:pPr>
              <w:spacing w:after="120"/>
              <w:rPr>
                <w:b/>
                <w:bCs/>
              </w:rPr>
            </w:pPr>
            <w:r w:rsidRPr="00EE77BB">
              <w:rPr>
                <w:rStyle w:val="Heading3Char"/>
                <w:lang w:val="lt-LT"/>
              </w:rPr>
              <w:t>Diegimo instrukcijos ir gairės, atvirojo kodo iniciatyvos</w:t>
            </w:r>
          </w:p>
        </w:tc>
      </w:tr>
      <w:tr w:rsidR="004B6EBA" w:rsidRPr="00EE77BB" w14:paraId="6764E0DF" w14:textId="77777777" w:rsidTr="00224F07">
        <w:tc>
          <w:tcPr>
            <w:tcW w:w="4957" w:type="dxa"/>
          </w:tcPr>
          <w:p w14:paraId="76D7751E" w14:textId="22036CA6" w:rsidR="004B6EBA" w:rsidRPr="00EE77BB" w:rsidRDefault="004B6EBA">
            <w:pPr>
              <w:pStyle w:val="StandardText"/>
              <w:numPr>
                <w:ilvl w:val="0"/>
                <w:numId w:val="31"/>
              </w:numPr>
              <w:spacing w:before="60" w:after="60" w:line="260" w:lineRule="exact"/>
            </w:pPr>
            <w:r w:rsidRPr="00EE77BB">
              <w:t>Šilumos apkrovos ir reikiamos temperatūros, pastato konstrukcijos ir šildymo sistemos suderinamumo analizė</w:t>
            </w:r>
            <w:r w:rsidR="002F63D5">
              <w:t>.</w:t>
            </w:r>
          </w:p>
          <w:p w14:paraId="42B4EC78" w14:textId="4171D4CE" w:rsidR="004B6EBA" w:rsidRPr="00EE77BB" w:rsidRDefault="006F1366">
            <w:pPr>
              <w:pStyle w:val="StandardText"/>
              <w:numPr>
                <w:ilvl w:val="0"/>
                <w:numId w:val="31"/>
              </w:numPr>
              <w:spacing w:before="60" w:after="60" w:line="260" w:lineRule="exact"/>
            </w:pPr>
            <w:r>
              <w:t>Rekomenduojama</w:t>
            </w:r>
            <w:r w:rsidR="004B6EBA" w:rsidRPr="00EE77BB">
              <w:t xml:space="preserve">, kad ekspertai įvertintų galimą naktinį ar kitokį </w:t>
            </w:r>
            <w:r w:rsidR="002F63D5">
              <w:t>šildymo su</w:t>
            </w:r>
            <w:r w:rsidR="004B6EBA" w:rsidRPr="00EE77BB">
              <w:t>mažinimo laikotarpį.</w:t>
            </w:r>
          </w:p>
        </w:tc>
        <w:tc>
          <w:tcPr>
            <w:tcW w:w="5237" w:type="dxa"/>
          </w:tcPr>
          <w:p w14:paraId="163D39A2" w14:textId="77777777" w:rsidR="000B6E27" w:rsidRPr="000B6E27" w:rsidRDefault="000B6E27" w:rsidP="000B6E27">
            <w:pPr>
              <w:pStyle w:val="StandardText"/>
              <w:spacing w:before="60" w:after="60"/>
            </w:pPr>
            <w:hyperlink r:id="rId97" w:history="1">
              <w:r w:rsidRPr="000B6E27">
                <w:rPr>
                  <w:rStyle w:val="Hyperlink"/>
                  <w:color w:val="4B4B4D" w:themeColor="text1"/>
                </w:rPr>
                <w:t>https://lt.atomiyme.com/apskaiciavimas-silumos-apkrovos-pastatu-sildymui-kurio-formule-pavyzdziu/</w:t>
              </w:r>
            </w:hyperlink>
          </w:p>
          <w:p w14:paraId="105D53CF" w14:textId="45D8B805" w:rsidR="004B6EBA" w:rsidRPr="00EE77BB" w:rsidRDefault="000B6E27" w:rsidP="000B6E27">
            <w:pPr>
              <w:pStyle w:val="StandardText"/>
              <w:spacing w:before="60" w:after="60"/>
            </w:pPr>
            <w:hyperlink r:id="rId98" w:history="1">
              <w:r w:rsidRPr="000B6E27">
                <w:rPr>
                  <w:rStyle w:val="Hyperlink"/>
                  <w:color w:val="4B4B4D" w:themeColor="text1"/>
                </w:rPr>
                <w:t>https://www.e-tar.lt/portal/lt/legalAct/TAR.1F3FB56815CB/asr</w:t>
              </w:r>
            </w:hyperlink>
          </w:p>
        </w:tc>
      </w:tr>
      <w:tr w:rsidR="004B6EBA" w:rsidRPr="00EE77BB" w14:paraId="5640C539" w14:textId="77777777" w:rsidTr="00224F07">
        <w:tc>
          <w:tcPr>
            <w:tcW w:w="4957" w:type="dxa"/>
            <w:shd w:val="clear" w:color="auto" w:fill="E7EEF5" w:themeFill="accent5" w:themeFillTint="33"/>
          </w:tcPr>
          <w:p w14:paraId="2413BF74" w14:textId="4EE8D33B" w:rsidR="004B6EBA" w:rsidRPr="00EE77BB" w:rsidRDefault="004658D9" w:rsidP="00224F07">
            <w:pPr>
              <w:spacing w:before="60" w:after="60"/>
              <w:rPr>
                <w:rStyle w:val="Heading3Char"/>
                <w:bCs/>
                <w:lang w:val="lt-LT"/>
              </w:rPr>
            </w:pPr>
            <w:r>
              <w:rPr>
                <w:rStyle w:val="Heading3Char"/>
                <w:bCs/>
                <w:lang w:val="lt-LT"/>
              </w:rPr>
              <w:t>Į</w:t>
            </w:r>
            <w:r w:rsidR="004B6EBA" w:rsidRPr="00EE77BB">
              <w:rPr>
                <w:rStyle w:val="Heading3Char"/>
                <w:bCs/>
                <w:lang w:val="lt-LT"/>
              </w:rPr>
              <w:t>gyvendinimas</w:t>
            </w:r>
          </w:p>
        </w:tc>
        <w:tc>
          <w:tcPr>
            <w:tcW w:w="5237" w:type="dxa"/>
            <w:shd w:val="clear" w:color="auto" w:fill="E7EEF5" w:themeFill="accent5" w:themeFillTint="33"/>
          </w:tcPr>
          <w:p w14:paraId="24A482F5" w14:textId="13FD5213" w:rsidR="004B6EBA" w:rsidRPr="00EE77BB" w:rsidRDefault="00E33038" w:rsidP="00224F07">
            <w:pPr>
              <w:spacing w:before="60" w:after="60"/>
              <w:rPr>
                <w:rStyle w:val="Heading3Char"/>
                <w:bCs/>
                <w:lang w:val="lt-LT"/>
              </w:rPr>
            </w:pPr>
            <w:r>
              <w:rPr>
                <w:rStyle w:val="Heading3Char"/>
                <w:bCs/>
                <w:lang w:val="lt-LT"/>
              </w:rPr>
              <w:t>Susijusi komunikacija</w:t>
            </w:r>
          </w:p>
        </w:tc>
      </w:tr>
      <w:tr w:rsidR="004B6EBA" w:rsidRPr="00EE77BB" w14:paraId="4D28C4FD" w14:textId="77777777" w:rsidTr="00224F07">
        <w:trPr>
          <w:trHeight w:val="1535"/>
        </w:trPr>
        <w:tc>
          <w:tcPr>
            <w:tcW w:w="4957" w:type="dxa"/>
          </w:tcPr>
          <w:p w14:paraId="0DDAFBD8" w14:textId="2286A04B" w:rsidR="004B6EBA" w:rsidRPr="00EE77BB" w:rsidRDefault="004B6EBA">
            <w:pPr>
              <w:pStyle w:val="StandardText"/>
              <w:numPr>
                <w:ilvl w:val="0"/>
                <w:numId w:val="32"/>
              </w:numPr>
              <w:spacing w:before="60" w:after="60" w:line="260" w:lineRule="exact"/>
              <w:rPr>
                <w:i/>
                <w:iCs/>
              </w:rPr>
            </w:pPr>
            <w:r w:rsidRPr="00EE77BB">
              <w:t xml:space="preserve">Įrangos įsigijimas arba paslaugų užsakymas iš šildymo </w:t>
            </w:r>
            <w:r w:rsidR="004F093C">
              <w:t>paslaugų įmonės.</w:t>
            </w:r>
          </w:p>
          <w:p w14:paraId="24FC42AB" w14:textId="77777777" w:rsidR="004B6EBA" w:rsidRPr="00EE77BB" w:rsidRDefault="004B6EBA">
            <w:pPr>
              <w:pStyle w:val="StandardText"/>
              <w:numPr>
                <w:ilvl w:val="0"/>
                <w:numId w:val="32"/>
              </w:numPr>
              <w:spacing w:before="60" w:after="60" w:line="260" w:lineRule="exact"/>
            </w:pPr>
            <w:r w:rsidRPr="00EE77BB">
              <w:t>Vožtuvų, jutiklių, automatikos įrangos ir laikmačių montavimas.</w:t>
            </w:r>
          </w:p>
          <w:p w14:paraId="7C96729C" w14:textId="21C01AFD" w:rsidR="004B6EBA" w:rsidRPr="00EE77BB" w:rsidRDefault="004B6EBA">
            <w:pPr>
              <w:pStyle w:val="StandardText"/>
              <w:numPr>
                <w:ilvl w:val="0"/>
                <w:numId w:val="32"/>
              </w:numPr>
              <w:spacing w:before="60" w:after="60" w:line="260" w:lineRule="exact"/>
            </w:pPr>
            <w:r w:rsidRPr="00EE77BB">
              <w:t>Laikmačių nustatymas, automatizavimo scenarijų programavimas</w:t>
            </w:r>
            <w:r w:rsidR="004F093C">
              <w:t>.</w:t>
            </w:r>
          </w:p>
        </w:tc>
        <w:tc>
          <w:tcPr>
            <w:tcW w:w="5237" w:type="dxa"/>
          </w:tcPr>
          <w:p w14:paraId="32B7B85E" w14:textId="77777777" w:rsidR="004B6EBA" w:rsidRPr="00EE77BB" w:rsidRDefault="004B6EBA" w:rsidP="00224F07">
            <w:pPr>
              <w:pStyle w:val="StandardText"/>
              <w:spacing w:before="60" w:after="60"/>
            </w:pPr>
            <w:r w:rsidRPr="00EE77BB">
              <w:t>Informacija nuomininkams, darbuotojams</w:t>
            </w:r>
          </w:p>
        </w:tc>
      </w:tr>
      <w:tr w:rsidR="004B6EBA" w:rsidRPr="00EE77BB" w14:paraId="61D1436E" w14:textId="77777777" w:rsidTr="00224F07">
        <w:tc>
          <w:tcPr>
            <w:tcW w:w="4957" w:type="dxa"/>
            <w:shd w:val="clear" w:color="auto" w:fill="E7EEF5" w:themeFill="accent5" w:themeFillTint="33"/>
          </w:tcPr>
          <w:p w14:paraId="301A0BC2" w14:textId="6B5CC2AE" w:rsidR="004B6EBA"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7241CFE4" w14:textId="77777777" w:rsidR="004B6EBA" w:rsidRPr="00EE77BB" w:rsidRDefault="004B6EBA" w:rsidP="00224F07">
            <w:pPr>
              <w:spacing w:before="60" w:after="60"/>
              <w:rPr>
                <w:rStyle w:val="Heading3Char"/>
                <w:bCs/>
                <w:lang w:val="lt-LT"/>
              </w:rPr>
            </w:pPr>
            <w:r w:rsidRPr="00EE77BB">
              <w:rPr>
                <w:rStyle w:val="Heading3Char"/>
                <w:bCs/>
                <w:lang w:val="lt-LT"/>
              </w:rPr>
              <w:t>Kitos pastabos ir nuorodos</w:t>
            </w:r>
          </w:p>
        </w:tc>
      </w:tr>
      <w:tr w:rsidR="004B6EBA" w:rsidRPr="00EE77BB" w14:paraId="38DF1AA0" w14:textId="77777777" w:rsidTr="00224F07">
        <w:trPr>
          <w:trHeight w:val="709"/>
        </w:trPr>
        <w:tc>
          <w:tcPr>
            <w:tcW w:w="4957" w:type="dxa"/>
          </w:tcPr>
          <w:p w14:paraId="3414B87D" w14:textId="7F8CCBD1" w:rsidR="004B6EBA" w:rsidRPr="00EE77BB" w:rsidRDefault="004F093C">
            <w:pPr>
              <w:pStyle w:val="StandardText"/>
              <w:numPr>
                <w:ilvl w:val="0"/>
                <w:numId w:val="33"/>
              </w:numPr>
              <w:spacing w:before="60" w:after="60" w:line="260" w:lineRule="exact"/>
            </w:pPr>
            <w:r>
              <w:t xml:space="preserve">Mokymai kaip </w:t>
            </w:r>
            <w:r w:rsidR="004B6EBA" w:rsidRPr="00EE77BB">
              <w:t>tinkam</w:t>
            </w:r>
            <w:r w:rsidR="00931965">
              <w:t>ai</w:t>
            </w:r>
            <w:r w:rsidR="004B6EBA" w:rsidRPr="00EE77BB">
              <w:t xml:space="preserve"> naudo</w:t>
            </w:r>
            <w:r>
              <w:t>ti.</w:t>
            </w:r>
          </w:p>
          <w:p w14:paraId="19F671F9" w14:textId="0DCD878E" w:rsidR="004B6EBA" w:rsidRPr="00EE77BB" w:rsidRDefault="004F093C">
            <w:pPr>
              <w:pStyle w:val="StandardText"/>
              <w:numPr>
                <w:ilvl w:val="0"/>
                <w:numId w:val="33"/>
              </w:numPr>
              <w:spacing w:before="60" w:after="60" w:line="260" w:lineRule="exact"/>
            </w:pPr>
            <w:r>
              <w:t>S</w:t>
            </w:r>
            <w:r w:rsidR="004B6EBA" w:rsidRPr="00EE77BB">
              <w:t>tebėsena, siekiant užtikrinti</w:t>
            </w:r>
            <w:r>
              <w:t xml:space="preserve"> tinkamą veikimą.</w:t>
            </w:r>
            <w:r w:rsidR="004B6EBA" w:rsidRPr="00EE77BB">
              <w:t xml:space="preserve"> </w:t>
            </w:r>
          </w:p>
        </w:tc>
        <w:tc>
          <w:tcPr>
            <w:tcW w:w="5237" w:type="dxa"/>
          </w:tcPr>
          <w:p w14:paraId="1E7F19C7" w14:textId="77777777" w:rsidR="004B6EBA" w:rsidRPr="00EE77BB" w:rsidRDefault="004B6EBA" w:rsidP="00224F07">
            <w:pPr>
              <w:spacing w:before="60" w:after="60"/>
              <w:rPr>
                <w:i/>
                <w:iCs/>
              </w:rPr>
            </w:pPr>
          </w:p>
          <w:p w14:paraId="0D0CA33D" w14:textId="77777777" w:rsidR="004B6EBA" w:rsidRPr="00EE77BB" w:rsidRDefault="004B6EBA" w:rsidP="00224F07">
            <w:pPr>
              <w:spacing w:before="60" w:after="60"/>
              <w:rPr>
                <w:i/>
                <w:iCs/>
              </w:rPr>
            </w:pPr>
          </w:p>
        </w:tc>
      </w:tr>
    </w:tbl>
    <w:p w14:paraId="620D4031" w14:textId="77777777" w:rsidR="004B6EBA" w:rsidRPr="00EE77BB" w:rsidRDefault="004B6EBA" w:rsidP="004B6EBA">
      <w:pPr>
        <w:spacing w:before="0"/>
        <w:rPr>
          <w:b/>
          <w:bCs/>
        </w:rPr>
      </w:pPr>
      <w:r w:rsidRPr="00EE77BB">
        <w:rPr>
          <w:b/>
          <w:bCs/>
        </w:rPr>
        <w:br w:type="page"/>
      </w:r>
    </w:p>
    <w:tbl>
      <w:tblPr>
        <w:tblStyle w:val="TableGrid"/>
        <w:tblW w:w="10208" w:type="dxa"/>
        <w:tblLook w:val="04A0" w:firstRow="1" w:lastRow="0" w:firstColumn="1" w:lastColumn="0" w:noHBand="0" w:noVBand="1"/>
      </w:tblPr>
      <w:tblGrid>
        <w:gridCol w:w="10208"/>
      </w:tblGrid>
      <w:tr w:rsidR="004B6EBA" w:rsidRPr="00EE77BB" w14:paraId="5FB971CF" w14:textId="77777777" w:rsidTr="00224F07">
        <w:trPr>
          <w:trHeight w:val="319"/>
        </w:trPr>
        <w:tc>
          <w:tcPr>
            <w:tcW w:w="10208" w:type="dxa"/>
            <w:shd w:val="clear" w:color="auto" w:fill="D4E2ED" w:themeFill="accent2" w:themeFillTint="33"/>
          </w:tcPr>
          <w:p w14:paraId="7A02FD39" w14:textId="744B9AA1" w:rsidR="004B6EBA" w:rsidRPr="00EE77BB" w:rsidRDefault="004B6EBA" w:rsidP="00224F07">
            <w:pPr>
              <w:tabs>
                <w:tab w:val="left" w:pos="3830"/>
              </w:tabs>
              <w:rPr>
                <w:b/>
                <w:bCs/>
                <w:sz w:val="24"/>
                <w:szCs w:val="24"/>
              </w:rPr>
            </w:pPr>
            <w:r w:rsidRPr="00EE77BB">
              <w:rPr>
                <w:b/>
                <w:bCs/>
                <w:color w:val="007BB2" w:themeColor="background2"/>
                <w:sz w:val="24"/>
                <w:szCs w:val="24"/>
              </w:rPr>
              <w:lastRenderedPageBreak/>
              <w:t>Nuotraukos</w:t>
            </w:r>
          </w:p>
        </w:tc>
      </w:tr>
      <w:tr w:rsidR="004B6EBA" w:rsidRPr="00EE77BB" w14:paraId="1E532B5E" w14:textId="77777777" w:rsidTr="00224F07">
        <w:trPr>
          <w:trHeight w:val="3671"/>
        </w:trPr>
        <w:tc>
          <w:tcPr>
            <w:tcW w:w="10208" w:type="dxa"/>
            <w:vAlign w:val="center"/>
          </w:tcPr>
          <w:p w14:paraId="68500703" w14:textId="7B9A34E5" w:rsidR="004B6EBA" w:rsidRPr="00EE77BB" w:rsidRDefault="006D44B4" w:rsidP="00224F07">
            <w:pPr>
              <w:keepNext/>
              <w:tabs>
                <w:tab w:val="left" w:pos="3830"/>
              </w:tabs>
              <w:spacing w:before="60" w:after="60"/>
              <w:jc w:val="center"/>
            </w:pPr>
            <w:r w:rsidRPr="00EE77BB">
              <w:rPr>
                <w:i/>
                <w:iCs/>
                <w:noProof/>
              </w:rPr>
              <w:drawing>
                <wp:inline distT="0" distB="0" distL="0" distR="0" wp14:anchorId="65EC2548" wp14:editId="2F5F312B">
                  <wp:extent cx="5277806" cy="3958224"/>
                  <wp:effectExtent l="0" t="0" r="0" b="4445"/>
                  <wp:docPr id="992110516" name="Grafik 3" descr="Ein Bild, das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10516" name="Grafik 3" descr="Ein Bild, das Text enthält.&#10;&#10;KI-generierte Inhalte können fehlerhaft sein."/>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53226" cy="4014787"/>
                          </a:xfrm>
                          <a:prstGeom prst="rect">
                            <a:avLst/>
                          </a:prstGeom>
                          <a:noFill/>
                          <a:ln>
                            <a:noFill/>
                          </a:ln>
                        </pic:spPr>
                      </pic:pic>
                    </a:graphicData>
                  </a:graphic>
                </wp:inline>
              </w:drawing>
            </w:r>
          </w:p>
          <w:p w14:paraId="6129DEBF" w14:textId="06B335D4" w:rsidR="004B6EBA" w:rsidRPr="00EE77BB" w:rsidRDefault="004B6EBA" w:rsidP="00224F07">
            <w:pPr>
              <w:pStyle w:val="Caption"/>
              <w:spacing w:before="60" w:after="60"/>
              <w:jc w:val="center"/>
              <w:rPr>
                <w:i w:val="0"/>
                <w:iCs w:val="0"/>
              </w:rPr>
            </w:pPr>
            <w:r w:rsidRPr="00EE77BB">
              <w:fldChar w:fldCharType="begin"/>
            </w:r>
            <w:r w:rsidRPr="00EE77BB">
              <w:instrText xml:space="preserve"> SEQ Figure \* ARABIC </w:instrText>
            </w:r>
            <w:r w:rsidRPr="00EE77BB">
              <w:fldChar w:fldCharType="separate"/>
            </w:r>
            <w:r w:rsidR="00876B2F">
              <w:rPr>
                <w:noProof/>
              </w:rPr>
              <w:t>14</w:t>
            </w:r>
            <w:r w:rsidRPr="00EE77BB">
              <w:fldChar w:fldCharType="end"/>
            </w:r>
            <w:r w:rsidR="00680FF8">
              <w:t xml:space="preserve"> pav.</w:t>
            </w:r>
            <w:r w:rsidRPr="00EE77BB">
              <w:t xml:space="preserve">: </w:t>
            </w:r>
            <w:r w:rsidR="00EE262B">
              <w:t>Valdymas pagal l</w:t>
            </w:r>
            <w:r w:rsidRPr="00EE77BB">
              <w:t>auko temperatūr</w:t>
            </w:r>
            <w:r w:rsidR="00EE262B">
              <w:t xml:space="preserve">ą </w:t>
            </w:r>
            <w:r w:rsidRPr="00EE77BB">
              <w:t>© ZEBAU GmbH</w:t>
            </w:r>
          </w:p>
        </w:tc>
      </w:tr>
    </w:tbl>
    <w:p w14:paraId="77B370CA" w14:textId="77777777" w:rsidR="004B6EBA" w:rsidRPr="00EE77BB" w:rsidRDefault="004B6EBA" w:rsidP="004B6EBA">
      <w:pPr>
        <w:tabs>
          <w:tab w:val="left" w:pos="3830"/>
        </w:tabs>
        <w:rPr>
          <w:b/>
          <w:bCs/>
        </w:rPr>
      </w:pPr>
    </w:p>
    <w:p w14:paraId="6A17EEC7" w14:textId="77777777" w:rsidR="00B65072" w:rsidRPr="00EE77BB" w:rsidRDefault="00B65072">
      <w:pPr>
        <w:spacing w:before="0"/>
        <w:rPr>
          <w:b/>
          <w:bCs/>
        </w:rPr>
      </w:pPr>
      <w:r w:rsidRPr="00EE77BB">
        <w:rPr>
          <w:b/>
          <w:bCs/>
        </w:rPr>
        <w:br w:type="page"/>
      </w:r>
    </w:p>
    <w:p w14:paraId="442A6456" w14:textId="77777777" w:rsidR="004463AA" w:rsidRPr="00EE77BB" w:rsidRDefault="004463AA" w:rsidP="004463AA">
      <w:pPr>
        <w:pStyle w:val="Heading2"/>
        <w:rPr>
          <w:color w:val="007BB2" w:themeColor="background2"/>
          <w:sz w:val="16"/>
          <w:szCs w:val="16"/>
        </w:rPr>
      </w:pPr>
      <w:bookmarkStart w:id="44" w:name="_Toc192794845"/>
      <w:r w:rsidRPr="00EE77BB">
        <w:lastRenderedPageBreak/>
        <w:t>Išmanieji termostatai</w:t>
      </w:r>
      <w:bookmarkEnd w:id="44"/>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463AA" w:rsidRPr="00EE77BB" w14:paraId="34998D06"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9581E92" w14:textId="77777777" w:rsidR="004463AA" w:rsidRPr="00EE77BB" w:rsidRDefault="004463AA" w:rsidP="00224F07">
            <w:pPr>
              <w:spacing w:before="60" w:after="60"/>
              <w:rPr>
                <w:i/>
                <w:iCs/>
                <w:color w:val="7B6A6B" w:themeColor="accent4"/>
              </w:rPr>
            </w:pPr>
            <w:r w:rsidRPr="00EE77BB">
              <w:rPr>
                <w:rStyle w:val="Heading3Char"/>
                <w:lang w:val="lt-LT"/>
              </w:rPr>
              <w:t>Trumpas aprašymas</w:t>
            </w:r>
          </w:p>
        </w:tc>
      </w:tr>
      <w:tr w:rsidR="004463AA" w:rsidRPr="00EE77BB" w14:paraId="299C539C" w14:textId="77777777" w:rsidTr="00224F07">
        <w:trPr>
          <w:trHeight w:val="2889"/>
        </w:trPr>
        <w:tc>
          <w:tcPr>
            <w:tcW w:w="10292" w:type="dxa"/>
            <w:tcBorders>
              <w:top w:val="single" w:sz="4" w:space="0" w:color="auto"/>
            </w:tcBorders>
          </w:tcPr>
          <w:p w14:paraId="01C3EBB0" w14:textId="1FB8A18B" w:rsidR="004463AA" w:rsidRPr="00EE77BB" w:rsidRDefault="00931965" w:rsidP="00224F07">
            <w:pPr>
              <w:pStyle w:val="StandardText"/>
              <w:spacing w:before="60" w:after="60"/>
            </w:pPr>
            <w:r>
              <w:t>A</w:t>
            </w:r>
            <w:r w:rsidRPr="00EE77BB">
              <w:t>pdirbamojoje pramonėje</w:t>
            </w:r>
            <w:r>
              <w:t xml:space="preserve"> šildymo sistemoms reikia apie 3</w:t>
            </w:r>
            <w:r w:rsidR="004463AA" w:rsidRPr="00EE77BB">
              <w:t xml:space="preserve">0 proc. </w:t>
            </w:r>
            <w:r>
              <w:t xml:space="preserve">visos </w:t>
            </w:r>
            <w:r w:rsidR="00B74C55">
              <w:t xml:space="preserve">naudojamos </w:t>
            </w:r>
            <w:r w:rsidRPr="00EE77BB">
              <w:t>energijos</w:t>
            </w:r>
            <w:r>
              <w:t>, o biuruose -</w:t>
            </w:r>
            <w:r w:rsidR="004463AA" w:rsidRPr="00EE77BB">
              <w:t xml:space="preserve"> iki 50 proc. </w:t>
            </w:r>
            <w:r>
              <w:t>Nemažai energijos</w:t>
            </w:r>
            <w:r w:rsidR="004463AA" w:rsidRPr="00EE77BB">
              <w:t xml:space="preserve"> </w:t>
            </w:r>
            <w:r>
              <w:t xml:space="preserve">galima sutaupyti </w:t>
            </w:r>
            <w:r w:rsidR="004463AA" w:rsidRPr="00EE77BB">
              <w:t>sumažinant patalpų temperatūrą</w:t>
            </w:r>
            <w:r>
              <w:t>¸</w:t>
            </w:r>
            <w:r w:rsidRPr="00EE77BB">
              <w:t xml:space="preserve"> </w:t>
            </w:r>
            <w:r>
              <w:t>kur</w:t>
            </w:r>
            <w:r w:rsidRPr="00EE77BB">
              <w:t xml:space="preserve"> </w:t>
            </w:r>
            <w:r>
              <w:t xml:space="preserve">tai </w:t>
            </w:r>
            <w:r w:rsidRPr="00EE77BB">
              <w:t>įmanoma</w:t>
            </w:r>
            <w:r w:rsidR="004463AA" w:rsidRPr="00EE77BB">
              <w:t xml:space="preserve">. Tai galima padaryti naudojant išmaniuosius termostatus. </w:t>
            </w:r>
          </w:p>
          <w:p w14:paraId="54355D82" w14:textId="4D3C7B5D" w:rsidR="004463AA" w:rsidRPr="00EE77BB" w:rsidRDefault="004463AA" w:rsidP="00224F07">
            <w:pPr>
              <w:pStyle w:val="StandardText"/>
              <w:spacing w:before="60" w:after="60"/>
            </w:pPr>
            <w:r w:rsidRPr="00EE77BB">
              <w:t xml:space="preserve">Išmanusis termostatas automatiškai reguliuoja radiatorių temperatūrą, kad žiemą sumažėtų šildymo išlaidos. Kai patalpose ar pastatuose nėra žmonių, temperatūra sumažinama, pavyzdžiui, po darbo valandų arba naktį. Siekiant sumažinti pelėsio įsiveisimo galimybę, apšiltintose sienose svarbu palaikyti aukštesnę nei 16° temperatūrą. Sumažinimo </w:t>
            </w:r>
            <w:r w:rsidR="00931965">
              <w:t>lygis</w:t>
            </w:r>
            <w:r w:rsidRPr="00EE77BB">
              <w:t xml:space="preserve"> gali skirtis priklausomai nuo pastato konstrukcijos ir pastato tipo.</w:t>
            </w:r>
          </w:p>
          <w:p w14:paraId="1E512244" w14:textId="076B1928" w:rsidR="004463AA" w:rsidRPr="00EE77BB" w:rsidRDefault="004463AA" w:rsidP="00224F07">
            <w:pPr>
              <w:pStyle w:val="StandardText"/>
              <w:spacing w:before="60" w:after="60"/>
            </w:pPr>
            <w:r w:rsidRPr="00EE77BB">
              <w:t xml:space="preserve">Išmaniuosius termostatus galima užprogramuoti taip, kad jie veiktų automatiškai, o tai ypač naudinga pastatuose, kuriuose yra fiksuotos darbo </w:t>
            </w:r>
            <w:r w:rsidR="00CF13CE">
              <w:t>/</w:t>
            </w:r>
            <w:r w:rsidRPr="00EE77BB">
              <w:t xml:space="preserve"> užimtumo valandos, pavyzdžiui, biuruose ar mokyklose.</w:t>
            </w:r>
          </w:p>
        </w:tc>
      </w:tr>
      <w:tr w:rsidR="004463AA" w:rsidRPr="00EE77BB" w14:paraId="5865A1B8" w14:textId="77777777" w:rsidTr="00224F07">
        <w:trPr>
          <w:trHeight w:val="80"/>
        </w:trPr>
        <w:tc>
          <w:tcPr>
            <w:tcW w:w="10292" w:type="dxa"/>
          </w:tcPr>
          <w:p w14:paraId="6D405765" w14:textId="29942912" w:rsidR="004463AA" w:rsidRPr="00EE77BB" w:rsidRDefault="004463AA" w:rsidP="00224F07">
            <w:pPr>
              <w:spacing w:before="60" w:after="60"/>
              <w:rPr>
                <w:i/>
                <w:iCs/>
                <w:color w:val="7B6A6B" w:themeColor="accent4"/>
              </w:rPr>
            </w:pPr>
            <w:r w:rsidRPr="00EE77BB">
              <w:rPr>
                <w:i/>
                <w:iCs/>
                <w:color w:val="7B6A6B" w:themeColor="accent4"/>
              </w:rPr>
              <w:t>#šildymokontrolė #energijostaupymas #termostatas #</w:t>
            </w:r>
            <w:r w:rsidR="00CF13CE">
              <w:rPr>
                <w:i/>
                <w:iCs/>
                <w:color w:val="7B6A6B" w:themeColor="accent4"/>
              </w:rPr>
              <w:t>išmanusistermostatas</w:t>
            </w:r>
          </w:p>
        </w:tc>
      </w:tr>
    </w:tbl>
    <w:p w14:paraId="4DF9FC90" w14:textId="77777777" w:rsidR="004463AA" w:rsidRPr="00EE77BB" w:rsidRDefault="004463AA" w:rsidP="004463AA">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463AA" w:rsidRPr="00EE77BB" w14:paraId="28FB771E"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A5B0FA9" w14:textId="2C119004" w:rsidR="004463AA"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27476B9" w14:textId="1391A74E" w:rsidR="004463AA" w:rsidRPr="00EE77BB" w:rsidRDefault="00C11CDA" w:rsidP="00224F07">
            <w:pPr>
              <w:pStyle w:val="Companyname"/>
              <w:rPr>
                <w:rStyle w:val="Heading3Char"/>
                <w:lang w:val="lt-LT"/>
              </w:rPr>
            </w:pPr>
            <w:r>
              <w:rPr>
                <w:rStyle w:val="Heading3Char"/>
                <w:lang w:val="lt-LT"/>
              </w:rPr>
              <w:t>Pastato kategorija</w:t>
            </w:r>
          </w:p>
        </w:tc>
      </w:tr>
      <w:tr w:rsidR="004463AA" w:rsidRPr="00EE77BB" w14:paraId="3FAB9889" w14:textId="77777777" w:rsidTr="00224F07">
        <w:trPr>
          <w:trHeight w:val="593"/>
        </w:trPr>
        <w:tc>
          <w:tcPr>
            <w:tcW w:w="2551" w:type="dxa"/>
            <w:tcBorders>
              <w:top w:val="single" w:sz="4" w:space="0" w:color="auto"/>
            </w:tcBorders>
            <w:vAlign w:val="center"/>
          </w:tcPr>
          <w:p w14:paraId="5215808E" w14:textId="77777777" w:rsidR="004463A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830736011"/>
                <w14:checkbox>
                  <w14:checked w14:val="0"/>
                  <w14:checkedState w14:val="2612" w14:font="MS Gothic"/>
                  <w14:uncheckedState w14:val="2610" w14:font="MS Gothic"/>
                </w14:checkbox>
              </w:sdtPr>
              <w:sdtContent>
                <w:r w:rsidR="004463AA" w:rsidRPr="00EE77BB">
                  <w:rPr>
                    <w:rFonts w:ascii="MS Gothic" w:eastAsia="MS Gothic" w:hAnsi="MS Gothic" w:hint="eastAsia"/>
                    <w:color w:val="4B4B4D" w:themeColor="text1"/>
                    <w:szCs w:val="22"/>
                  </w:rPr>
                  <w:t>☐</w:t>
                </w:r>
              </w:sdtContent>
            </w:sdt>
            <w:r w:rsidR="004463AA"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1DF1AC71" w14:textId="77777777" w:rsidR="004463A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494418839"/>
                <w14:checkbox>
                  <w14:checked w14:val="0"/>
                  <w14:checkedState w14:val="2612" w14:font="MS Gothic"/>
                  <w14:uncheckedState w14:val="2610" w14:font="MS Gothic"/>
                </w14:checkbox>
              </w:sdtPr>
              <w:sdtContent>
                <w:r w:rsidR="004463AA" w:rsidRPr="00EE77BB">
                  <w:rPr>
                    <w:rFonts w:ascii="MS Gothic" w:eastAsia="MS Gothic" w:hAnsi="MS Gothic" w:hint="eastAsia"/>
                    <w:color w:val="4B4B4D" w:themeColor="text1"/>
                    <w:szCs w:val="22"/>
                  </w:rPr>
                  <w:t>☐</w:t>
                </w:r>
              </w:sdtContent>
            </w:sdt>
            <w:r w:rsidR="004463AA"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B713142" w14:textId="77777777" w:rsidR="004463A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695497220"/>
                <w14:checkbox>
                  <w14:checked w14:val="0"/>
                  <w14:checkedState w14:val="2612" w14:font="MS Gothic"/>
                  <w14:uncheckedState w14:val="2610" w14:font="MS Gothic"/>
                </w14:checkbox>
              </w:sdtPr>
              <w:sdtContent>
                <w:r w:rsidR="004463AA" w:rsidRPr="00EE77BB">
                  <w:rPr>
                    <w:rFonts w:ascii="MS Gothic" w:eastAsia="MS Gothic" w:hAnsi="MS Gothic" w:hint="eastAsia"/>
                    <w:color w:val="4B4B4D" w:themeColor="text1"/>
                    <w:szCs w:val="22"/>
                  </w:rPr>
                  <w:t>☐</w:t>
                </w:r>
              </w:sdtContent>
            </w:sdt>
            <w:r w:rsidR="004463AA" w:rsidRPr="00EE77BB">
              <w:rPr>
                <w:color w:val="4B4B4D" w:themeColor="text1"/>
                <w:szCs w:val="22"/>
              </w:rPr>
              <w:t xml:space="preserve"> Administracinis </w:t>
            </w:r>
          </w:p>
        </w:tc>
        <w:tc>
          <w:tcPr>
            <w:tcW w:w="2519" w:type="dxa"/>
            <w:tcBorders>
              <w:top w:val="single" w:sz="4" w:space="0" w:color="auto"/>
            </w:tcBorders>
            <w:vAlign w:val="center"/>
          </w:tcPr>
          <w:p w14:paraId="207B9263" w14:textId="77777777" w:rsidR="004463A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520855058"/>
                <w14:checkbox>
                  <w14:checked w14:val="0"/>
                  <w14:checkedState w14:val="2612" w14:font="MS Gothic"/>
                  <w14:uncheckedState w14:val="2610" w14:font="MS Gothic"/>
                </w14:checkbox>
              </w:sdtPr>
              <w:sdtContent>
                <w:r w:rsidR="004463AA" w:rsidRPr="00EE77BB">
                  <w:rPr>
                    <w:rFonts w:ascii="MS Gothic" w:eastAsia="MS Gothic" w:hAnsi="MS Gothic" w:hint="eastAsia"/>
                    <w:color w:val="4B4B4D" w:themeColor="text1"/>
                    <w:szCs w:val="22"/>
                  </w:rPr>
                  <w:t>☐</w:t>
                </w:r>
              </w:sdtContent>
            </w:sdt>
            <w:r w:rsidR="004463AA" w:rsidRPr="00EE77BB">
              <w:rPr>
                <w:rStyle w:val="Heading3Char"/>
                <w:b w:val="0"/>
                <w:color w:val="4B4B4D" w:themeColor="text1"/>
                <w:sz w:val="22"/>
                <w:szCs w:val="22"/>
                <w:lang w:val="lt-LT"/>
              </w:rPr>
              <w:t xml:space="preserve"> Švietimo ar socialinė</w:t>
            </w:r>
            <w:r w:rsidR="004463AA" w:rsidRPr="00EE77BB">
              <w:rPr>
                <w:rStyle w:val="Heading3Char"/>
                <w:color w:val="4B4B4D" w:themeColor="text1"/>
                <w:lang w:val="lt-LT"/>
              </w:rPr>
              <w:t xml:space="preserve">     </w:t>
            </w:r>
            <w:r w:rsidR="004463AA" w:rsidRPr="00EE77BB">
              <w:rPr>
                <w:rStyle w:val="Heading3Char"/>
                <w:b w:val="0"/>
                <w:color w:val="4B4B4D" w:themeColor="text1"/>
                <w:sz w:val="22"/>
                <w:szCs w:val="22"/>
                <w:lang w:val="lt-LT"/>
              </w:rPr>
              <w:t xml:space="preserve"> įstaiga</w:t>
            </w:r>
          </w:p>
        </w:tc>
      </w:tr>
      <w:tr w:rsidR="004463AA" w:rsidRPr="00EE77BB" w14:paraId="727244A4" w14:textId="77777777" w:rsidTr="00224F07">
        <w:trPr>
          <w:trHeight w:val="593"/>
        </w:trPr>
        <w:tc>
          <w:tcPr>
            <w:tcW w:w="2551" w:type="dxa"/>
            <w:vAlign w:val="center"/>
          </w:tcPr>
          <w:p w14:paraId="35079EEE" w14:textId="77777777" w:rsidR="004463AA" w:rsidRPr="00EE77BB"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4"/>
                  <w:szCs w:val="22"/>
                  <w:lang w:val="en-GB"/>
                </w:rPr>
                <w:id w:val="-206493008"/>
                <w14:checkbox>
                  <w14:checked w14:val="1"/>
                  <w14:checkedState w14:val="2612" w14:font="MS Gothic"/>
                  <w14:uncheckedState w14:val="2610" w14:font="MS Gothic"/>
                </w14:checkbox>
              </w:sdtPr>
              <w:sdtContent>
                <w:r w:rsidR="004463AA" w:rsidRPr="00EE77BB">
                  <w:rPr>
                    <w:rFonts w:ascii="MS Gothic" w:eastAsia="MS Gothic" w:hAnsi="MS Gothic" w:hint="eastAsia"/>
                    <w:b/>
                    <w:color w:val="007BB2" w:themeColor="background2"/>
                    <w:szCs w:val="22"/>
                  </w:rPr>
                  <w:t>☒</w:t>
                </w:r>
              </w:sdtContent>
            </w:sdt>
            <w:r w:rsidR="004463AA"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0068DE2A" w14:textId="77777777" w:rsidR="004463A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264005428"/>
                <w14:checkbox>
                  <w14:checked w14:val="0"/>
                  <w14:checkedState w14:val="2612" w14:font="MS Gothic"/>
                  <w14:uncheckedState w14:val="2610" w14:font="MS Gothic"/>
                </w14:checkbox>
              </w:sdtPr>
              <w:sdtContent>
                <w:r w:rsidR="004463AA" w:rsidRPr="00EE77BB">
                  <w:rPr>
                    <w:rFonts w:ascii="MS Gothic" w:eastAsia="MS Gothic" w:hAnsi="MS Gothic" w:hint="eastAsia"/>
                    <w:color w:val="4B4B4D" w:themeColor="text1"/>
                    <w:szCs w:val="22"/>
                  </w:rPr>
                  <w:t>☐</w:t>
                </w:r>
              </w:sdtContent>
            </w:sdt>
            <w:r w:rsidR="004463AA"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521FB298" w14:textId="77777777" w:rsidR="004463A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977335980"/>
                <w14:checkbox>
                  <w14:checked w14:val="0"/>
                  <w14:checkedState w14:val="2612" w14:font="MS Gothic"/>
                  <w14:uncheckedState w14:val="2610" w14:font="MS Gothic"/>
                </w14:checkbox>
              </w:sdtPr>
              <w:sdtContent>
                <w:r w:rsidR="004463AA" w:rsidRPr="00EE77BB">
                  <w:rPr>
                    <w:rFonts w:ascii="MS Gothic" w:eastAsia="MS Gothic" w:hAnsi="MS Gothic" w:hint="eastAsia"/>
                    <w:color w:val="4B4B4D" w:themeColor="text1"/>
                    <w:szCs w:val="22"/>
                  </w:rPr>
                  <w:t>☐</w:t>
                </w:r>
              </w:sdtContent>
            </w:sdt>
            <w:r w:rsidR="004463AA" w:rsidRPr="00EE77BB">
              <w:rPr>
                <w:rStyle w:val="Heading3Char"/>
                <w:b w:val="0"/>
                <w:color w:val="4B4B4D" w:themeColor="text1"/>
                <w:sz w:val="22"/>
                <w:szCs w:val="22"/>
                <w:lang w:val="lt-LT"/>
              </w:rPr>
              <w:t xml:space="preserve"> Komercinis</w:t>
            </w:r>
          </w:p>
        </w:tc>
        <w:tc>
          <w:tcPr>
            <w:tcW w:w="2519" w:type="dxa"/>
            <w:vAlign w:val="center"/>
          </w:tcPr>
          <w:p w14:paraId="25135A0C" w14:textId="77777777" w:rsidR="004463AA" w:rsidRPr="00EE77BB" w:rsidRDefault="00000000" w:rsidP="00224F07">
            <w:pPr>
              <w:spacing w:before="60" w:after="60"/>
              <w:rPr>
                <w:rStyle w:val="Heading3Char"/>
                <w:b w:val="0"/>
                <w:color w:val="4B4B4D" w:themeColor="text1"/>
                <w:sz w:val="22"/>
                <w:szCs w:val="22"/>
                <w:lang w:val="lt-LT"/>
              </w:rPr>
            </w:pPr>
            <w:sdt>
              <w:sdtPr>
                <w:rPr>
                  <w:b/>
                  <w:color w:val="4B4B4D" w:themeColor="text1"/>
                  <w:sz w:val="24"/>
                  <w:szCs w:val="24"/>
                  <w:lang w:val="en-GB"/>
                </w:rPr>
                <w:id w:val="-1914077408"/>
                <w14:checkbox>
                  <w14:checked w14:val="0"/>
                  <w14:checkedState w14:val="2612" w14:font="MS Gothic"/>
                  <w14:uncheckedState w14:val="2610" w14:font="MS Gothic"/>
                </w14:checkbox>
              </w:sdtPr>
              <w:sdtEndPr>
                <w:rPr>
                  <w:b w:val="0"/>
                  <w:sz w:val="22"/>
                  <w:szCs w:val="22"/>
                </w:rPr>
              </w:sdtEndPr>
              <w:sdtContent>
                <w:r w:rsidR="004463AA" w:rsidRPr="00EE77BB">
                  <w:rPr>
                    <w:rFonts w:ascii="MS Gothic" w:eastAsia="MS Gothic" w:hAnsi="MS Gothic" w:hint="eastAsia"/>
                    <w:color w:val="4B4B4D" w:themeColor="text1"/>
                  </w:rPr>
                  <w:t>☐</w:t>
                </w:r>
              </w:sdtContent>
            </w:sdt>
            <w:r w:rsidR="004463AA" w:rsidRPr="00EE77BB">
              <w:rPr>
                <w:color w:val="4B4B4D" w:themeColor="text1"/>
              </w:rPr>
              <w:t xml:space="preserve"> Gyvenamasis būstas</w:t>
            </w:r>
          </w:p>
        </w:tc>
      </w:tr>
      <w:tr w:rsidR="004463AA" w:rsidRPr="00EE77BB" w14:paraId="62B129D7" w14:textId="77777777" w:rsidTr="00224F07">
        <w:trPr>
          <w:trHeight w:val="381"/>
        </w:trPr>
        <w:tc>
          <w:tcPr>
            <w:tcW w:w="2551" w:type="dxa"/>
            <w:vAlign w:val="center"/>
          </w:tcPr>
          <w:p w14:paraId="24C02FF5" w14:textId="4DE22FF7" w:rsidR="004463A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383365118"/>
                <w14:checkbox>
                  <w14:checked w14:val="0"/>
                  <w14:checkedState w14:val="2612" w14:font="MS Gothic"/>
                  <w14:uncheckedState w14:val="2610" w14:font="MS Gothic"/>
                </w14:checkbox>
              </w:sdtPr>
              <w:sdtContent>
                <w:r w:rsidR="004463AA" w:rsidRPr="00EE77BB">
                  <w:rPr>
                    <w:rFonts w:ascii="MS Gothic" w:eastAsia="MS Gothic" w:hAnsi="MS Gothic" w:hint="eastAsia"/>
                    <w:color w:val="4B4B4D" w:themeColor="text1"/>
                    <w:szCs w:val="22"/>
                  </w:rPr>
                  <w:t>☐</w:t>
                </w:r>
              </w:sdtContent>
            </w:sdt>
            <w:r w:rsidR="004463AA"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7BFC7E86" w14:textId="77777777" w:rsidR="004463AA" w:rsidRPr="00EE77BB" w:rsidRDefault="00000000" w:rsidP="00224F07">
            <w:pPr>
              <w:pStyle w:val="Companyname"/>
              <w:spacing w:before="60" w:after="60"/>
              <w:rPr>
                <w:rStyle w:val="Heading3Char"/>
                <w:b w:val="0"/>
                <w:color w:val="4B4B4D" w:themeColor="text1"/>
                <w:sz w:val="22"/>
                <w:szCs w:val="22"/>
                <w:u w:val="single"/>
                <w:lang w:val="lt-LT"/>
              </w:rPr>
            </w:pPr>
            <w:sdt>
              <w:sdtPr>
                <w:rPr>
                  <w:b/>
                  <w:color w:val="4B4B4D" w:themeColor="text1"/>
                  <w:sz w:val="24"/>
                  <w:szCs w:val="22"/>
                  <w:lang w:val="en-GB"/>
                </w:rPr>
                <w:id w:val="1900941344"/>
                <w14:checkbox>
                  <w14:checked w14:val="0"/>
                  <w14:checkedState w14:val="2612" w14:font="MS Gothic"/>
                  <w14:uncheckedState w14:val="2610" w14:font="MS Gothic"/>
                </w14:checkbox>
              </w:sdtPr>
              <w:sdtContent>
                <w:r w:rsidR="004463AA" w:rsidRPr="00EE77BB">
                  <w:rPr>
                    <w:rFonts w:ascii="MS Gothic" w:eastAsia="MS Gothic" w:hAnsi="MS Gothic" w:hint="eastAsia"/>
                    <w:color w:val="4B4B4D" w:themeColor="text1"/>
                    <w:szCs w:val="22"/>
                  </w:rPr>
                  <w:t>☐</w:t>
                </w:r>
              </w:sdtContent>
            </w:sdt>
            <w:r w:rsidR="004463AA" w:rsidRPr="00EE77BB">
              <w:rPr>
                <w:color w:val="4B4B4D" w:themeColor="text1"/>
                <w:szCs w:val="22"/>
                <w:u w:val="single"/>
              </w:rPr>
              <w:t xml:space="preserve">   </w:t>
            </w:r>
          </w:p>
        </w:tc>
        <w:tc>
          <w:tcPr>
            <w:tcW w:w="2816" w:type="dxa"/>
            <w:tcBorders>
              <w:left w:val="single" w:sz="4" w:space="0" w:color="auto"/>
            </w:tcBorders>
            <w:vAlign w:val="center"/>
          </w:tcPr>
          <w:p w14:paraId="208EE78C" w14:textId="7D65CC09" w:rsidR="004463A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716045910"/>
                <w14:checkbox>
                  <w14:checked w14:val="0"/>
                  <w14:checkedState w14:val="2612" w14:font="MS Gothic"/>
                  <w14:uncheckedState w14:val="2610" w14:font="MS Gothic"/>
                </w14:checkbox>
              </w:sdtPr>
              <w:sdtContent>
                <w:r w:rsidR="004463AA" w:rsidRPr="00EE77BB">
                  <w:rPr>
                    <w:rFonts w:ascii="MS Gothic" w:eastAsia="MS Gothic" w:hAnsi="MS Gothic" w:hint="eastAsia"/>
                    <w:color w:val="4B4B4D" w:themeColor="text1"/>
                    <w:szCs w:val="22"/>
                  </w:rPr>
                  <w:t>☐</w:t>
                </w:r>
              </w:sdtContent>
            </w:sdt>
            <w:r w:rsidR="004463AA"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p w14:paraId="2555ABEB" w14:textId="77777777" w:rsidR="004463AA" w:rsidRPr="00EE77BB" w:rsidRDefault="00000000" w:rsidP="00224F07">
            <w:pPr>
              <w:spacing w:before="60" w:after="60"/>
              <w:rPr>
                <w:rStyle w:val="Heading3Char"/>
                <w:b w:val="0"/>
                <w:color w:val="4B4B4D" w:themeColor="text1"/>
                <w:sz w:val="22"/>
                <w:szCs w:val="22"/>
                <w:lang w:val="lt-LT"/>
              </w:rPr>
            </w:pPr>
            <w:sdt>
              <w:sdtPr>
                <w:rPr>
                  <w:rStyle w:val="Heading3Char"/>
                  <w:lang w:val="lt-LT"/>
                </w:rPr>
                <w:id w:val="592526152"/>
                <w14:checkbox>
                  <w14:checked w14:val="1"/>
                  <w14:checkedState w14:val="2612" w14:font="MS Gothic"/>
                  <w14:uncheckedState w14:val="2610" w14:font="MS Gothic"/>
                </w14:checkbox>
              </w:sdtPr>
              <w:sdtContent>
                <w:r w:rsidR="004463AA" w:rsidRPr="00EE77BB">
                  <w:rPr>
                    <w:rStyle w:val="Heading3Char"/>
                    <w:rFonts w:ascii="MS Gothic" w:eastAsia="MS Gothic" w:hAnsi="MS Gothic" w:hint="eastAsia"/>
                    <w:lang w:val="lt-LT"/>
                  </w:rPr>
                  <w:t>☒</w:t>
                </w:r>
              </w:sdtContent>
            </w:sdt>
            <w:r w:rsidR="004463AA" w:rsidRPr="00EE77BB">
              <w:rPr>
                <w:color w:val="4B4B4D" w:themeColor="text1"/>
              </w:rPr>
              <w:t xml:space="preserve"> Visi pastatų tipai</w:t>
            </w:r>
          </w:p>
        </w:tc>
      </w:tr>
    </w:tbl>
    <w:p w14:paraId="419F0448" w14:textId="77777777" w:rsidR="004463AA" w:rsidRPr="00EE77BB" w:rsidRDefault="004463AA" w:rsidP="004463AA">
      <w:pPr>
        <w:pStyle w:val="Companyname"/>
        <w:rPr>
          <w:rStyle w:val="Heading3Char"/>
          <w:color w:val="4B4B4D" w:themeColor="text1"/>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4463AA" w:rsidRPr="00EE77BB" w14:paraId="7BBAE26A" w14:textId="77777777" w:rsidTr="00224F07">
        <w:trPr>
          <w:trHeight w:val="438"/>
        </w:trPr>
        <w:tc>
          <w:tcPr>
            <w:tcW w:w="5003" w:type="dxa"/>
            <w:tcBorders>
              <w:bottom w:val="single" w:sz="4" w:space="0" w:color="auto"/>
            </w:tcBorders>
            <w:shd w:val="clear" w:color="auto" w:fill="E7EEF5" w:themeFill="accent5" w:themeFillTint="33"/>
            <w:vAlign w:val="center"/>
          </w:tcPr>
          <w:p w14:paraId="0C741C92" w14:textId="65D07A55" w:rsidR="004463AA"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5D78BB6B" w14:textId="0A1ACAE0" w:rsidR="004463AA" w:rsidRPr="00EE77BB" w:rsidRDefault="001213FE" w:rsidP="00224F07">
            <w:pPr>
              <w:pStyle w:val="Companyname"/>
              <w:rPr>
                <w:rStyle w:val="Heading3Char"/>
                <w:lang w:val="lt-LT"/>
              </w:rPr>
            </w:pPr>
            <w:r>
              <w:rPr>
                <w:rStyle w:val="Heading3Char"/>
                <w:lang w:val="lt-LT"/>
              </w:rPr>
              <w:t>Sutaupymo potencialas</w:t>
            </w:r>
          </w:p>
        </w:tc>
      </w:tr>
      <w:tr w:rsidR="004463AA" w:rsidRPr="00EE77BB" w14:paraId="245BC376" w14:textId="77777777" w:rsidTr="00224F07">
        <w:trPr>
          <w:trHeight w:val="359"/>
        </w:trPr>
        <w:tc>
          <w:tcPr>
            <w:tcW w:w="5003" w:type="dxa"/>
            <w:tcBorders>
              <w:bottom w:val="nil"/>
            </w:tcBorders>
            <w:vAlign w:val="center"/>
          </w:tcPr>
          <w:p w14:paraId="4B8D07F3" w14:textId="5222901F" w:rsidR="004463A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10292274"/>
                <w14:checkbox>
                  <w14:checked w14:val="1"/>
                  <w14:checkedState w14:val="2612" w14:font="MS Gothic"/>
                  <w14:uncheckedState w14:val="2610" w14:font="MS Gothic"/>
                </w14:checkbox>
              </w:sdtPr>
              <w:sdtContent>
                <w:r w:rsidR="004463AA" w:rsidRPr="00EE77BB">
                  <w:rPr>
                    <w:rFonts w:ascii="MS Gothic" w:eastAsia="MS Gothic" w:hAnsi="MS Gothic" w:hint="eastAsia"/>
                    <w:b/>
                    <w:color w:val="007BB2" w:themeColor="background2"/>
                    <w:sz w:val="22"/>
                    <w:szCs w:val="22"/>
                  </w:rPr>
                  <w:t>☒</w:t>
                </w:r>
              </w:sdtContent>
            </w:sdt>
            <w:r w:rsidR="004463A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7C76D076" w14:textId="77777777" w:rsidR="004463A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111417053"/>
                <w14:checkbox>
                  <w14:checked w14:val="1"/>
                  <w14:checkedState w14:val="2612" w14:font="MS Gothic"/>
                  <w14:uncheckedState w14:val="2610" w14:font="MS Gothic"/>
                </w14:checkbox>
              </w:sdtPr>
              <w:sdtContent>
                <w:r w:rsidR="004463AA" w:rsidRPr="00EE77BB">
                  <w:rPr>
                    <w:rFonts w:ascii="MS Gothic" w:eastAsia="MS Gothic" w:hAnsi="MS Gothic" w:hint="eastAsia"/>
                    <w:b/>
                    <w:color w:val="007BB2" w:themeColor="background2"/>
                    <w:sz w:val="22"/>
                    <w:szCs w:val="22"/>
                  </w:rPr>
                  <w:t>☒</w:t>
                </w:r>
              </w:sdtContent>
            </w:sdt>
            <w:r w:rsidR="004463AA"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7528413D" w14:textId="77777777" w:rsidR="004463A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83947200"/>
                <w14:checkbox>
                  <w14:checked w14:val="1"/>
                  <w14:checkedState w14:val="2612" w14:font="MS Gothic"/>
                  <w14:uncheckedState w14:val="2610" w14:font="MS Gothic"/>
                </w14:checkbox>
              </w:sdtPr>
              <w:sdtContent>
                <w:r w:rsidR="004463AA" w:rsidRPr="00EE77BB">
                  <w:rPr>
                    <w:rFonts w:ascii="MS Gothic" w:eastAsia="MS Gothic" w:hAnsi="MS Gothic" w:hint="eastAsia"/>
                    <w:b/>
                    <w:color w:val="007BB2" w:themeColor="background2"/>
                    <w:sz w:val="22"/>
                    <w:szCs w:val="22"/>
                  </w:rPr>
                  <w:t>☒</w:t>
                </w:r>
              </w:sdtContent>
            </w:sdt>
            <w:r w:rsidR="004463AA" w:rsidRPr="00EE77BB">
              <w:rPr>
                <w:rStyle w:val="Heading3Char"/>
                <w:b w:val="0"/>
                <w:color w:val="4B4B4D" w:themeColor="text1"/>
                <w:sz w:val="22"/>
                <w:szCs w:val="22"/>
                <w:lang w:val="lt-LT"/>
              </w:rPr>
              <w:t xml:space="preserve">  Išlaidos</w:t>
            </w:r>
          </w:p>
        </w:tc>
      </w:tr>
      <w:tr w:rsidR="004463AA" w:rsidRPr="00EE77BB" w14:paraId="091334E7" w14:textId="77777777" w:rsidTr="00224F07">
        <w:trPr>
          <w:trHeight w:val="531"/>
        </w:trPr>
        <w:tc>
          <w:tcPr>
            <w:tcW w:w="5003" w:type="dxa"/>
            <w:tcBorders>
              <w:top w:val="nil"/>
              <w:bottom w:val="nil"/>
            </w:tcBorders>
            <w:vAlign w:val="center"/>
          </w:tcPr>
          <w:p w14:paraId="6F665AE9" w14:textId="083490A9" w:rsidR="004463A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432315131"/>
                <w14:checkbox>
                  <w14:checked w14:val="0"/>
                  <w14:checkedState w14:val="2612" w14:font="MS Gothic"/>
                  <w14:uncheckedState w14:val="2610" w14:font="MS Gothic"/>
                </w14:checkbox>
              </w:sdtPr>
              <w:sdtContent>
                <w:r w:rsidR="004463AA" w:rsidRPr="00EE77BB">
                  <w:rPr>
                    <w:rFonts w:ascii="MS Gothic" w:eastAsia="MS Gothic" w:hAnsi="MS Gothic" w:hint="eastAsia"/>
                    <w:sz w:val="22"/>
                    <w:szCs w:val="22"/>
                  </w:rPr>
                  <w:t>☐</w:t>
                </w:r>
              </w:sdtContent>
            </w:sdt>
            <w:r w:rsidR="004463A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44BA7CB4" w14:textId="77777777" w:rsidR="004463A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391538255"/>
                <w14:checkbox>
                  <w14:checked w14:val="1"/>
                  <w14:checkedState w14:val="2612" w14:font="MS Gothic"/>
                  <w14:uncheckedState w14:val="2610" w14:font="MS Gothic"/>
                </w14:checkbox>
              </w:sdtPr>
              <w:sdtContent>
                <w:r w:rsidR="004463AA" w:rsidRPr="00EE77BB">
                  <w:rPr>
                    <w:rFonts w:ascii="MS Gothic" w:eastAsia="MS Gothic" w:hAnsi="MS Gothic" w:hint="eastAsia"/>
                    <w:b/>
                    <w:color w:val="007BB2" w:themeColor="background2"/>
                    <w:sz w:val="22"/>
                    <w:szCs w:val="22"/>
                  </w:rPr>
                  <w:t>☒</w:t>
                </w:r>
              </w:sdtContent>
            </w:sdt>
            <w:r w:rsidR="004463AA" w:rsidRPr="00EE77BB">
              <w:rPr>
                <w:b/>
                <w:sz w:val="22"/>
                <w:szCs w:val="22"/>
              </w:rPr>
              <w:t xml:space="preserve">  </w:t>
            </w:r>
            <w:r w:rsidR="004463AA" w:rsidRPr="00EE77BB">
              <w:rPr>
                <w:rStyle w:val="Heading3Char"/>
                <w:b w:val="0"/>
                <w:color w:val="4B4B4D" w:themeColor="text1"/>
                <w:sz w:val="22"/>
                <w:szCs w:val="22"/>
                <w:lang w:val="lt-LT"/>
              </w:rPr>
              <w:t>CO</w:t>
            </w:r>
            <w:r w:rsidR="004463AA" w:rsidRPr="00EE77BB">
              <w:rPr>
                <w:b/>
                <w:sz w:val="22"/>
                <w:szCs w:val="22"/>
                <w:vertAlign w:val="subscript"/>
              </w:rPr>
              <w:t>2</w:t>
            </w:r>
          </w:p>
        </w:tc>
        <w:tc>
          <w:tcPr>
            <w:tcW w:w="2767" w:type="dxa"/>
            <w:tcBorders>
              <w:top w:val="nil"/>
              <w:left w:val="nil"/>
              <w:bottom w:val="nil"/>
            </w:tcBorders>
            <w:vAlign w:val="center"/>
          </w:tcPr>
          <w:p w14:paraId="414EDA23" w14:textId="77777777" w:rsidR="004463AA" w:rsidRPr="00EE77BB" w:rsidRDefault="004463AA" w:rsidP="00224F07">
            <w:pPr>
              <w:pStyle w:val="StandardText"/>
              <w:spacing w:before="60" w:after="60"/>
              <w:rPr>
                <w:rStyle w:val="Heading3Char"/>
                <w:b w:val="0"/>
                <w:bCs/>
                <w:color w:val="4B4B4D" w:themeColor="text1"/>
                <w:sz w:val="22"/>
                <w:szCs w:val="22"/>
                <w:lang w:val="lt-LT"/>
              </w:rPr>
            </w:pPr>
            <w:r w:rsidRPr="00EE77BB">
              <w:rPr>
                <w:rStyle w:val="Heading3Char"/>
                <w:b w:val="0"/>
                <w:bCs/>
                <w:color w:val="4B4B4D" w:themeColor="text1"/>
                <w:sz w:val="22"/>
                <w:szCs w:val="22"/>
                <w:lang w:val="lt-LT"/>
              </w:rPr>
              <w:t>Sutaupoma 10-20 % šildymo energijos ir išlaidų.</w:t>
            </w:r>
          </w:p>
        </w:tc>
      </w:tr>
      <w:tr w:rsidR="004463AA" w:rsidRPr="00EE77BB" w14:paraId="39402CFD" w14:textId="77777777" w:rsidTr="00224F07">
        <w:trPr>
          <w:trHeight w:val="536"/>
        </w:trPr>
        <w:tc>
          <w:tcPr>
            <w:tcW w:w="5003" w:type="dxa"/>
            <w:tcBorders>
              <w:top w:val="nil"/>
              <w:bottom w:val="nil"/>
            </w:tcBorders>
            <w:vAlign w:val="center"/>
          </w:tcPr>
          <w:p w14:paraId="40E140A2" w14:textId="6126CDEC" w:rsidR="004463A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613816608"/>
                <w14:checkbox>
                  <w14:checked w14:val="0"/>
                  <w14:checkedState w14:val="2612" w14:font="MS Gothic"/>
                  <w14:uncheckedState w14:val="2610" w14:font="MS Gothic"/>
                </w14:checkbox>
              </w:sdtPr>
              <w:sdtContent>
                <w:r w:rsidR="004463AA" w:rsidRPr="00EE77BB">
                  <w:rPr>
                    <w:rFonts w:ascii="MS Gothic" w:eastAsia="MS Gothic" w:hAnsi="MS Gothic" w:hint="eastAsia"/>
                    <w:sz w:val="22"/>
                    <w:szCs w:val="22"/>
                  </w:rPr>
                  <w:t>☐</w:t>
                </w:r>
              </w:sdtContent>
            </w:sdt>
            <w:r w:rsidR="004463A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1C7961F8" w14:textId="77777777" w:rsidR="004463A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2028748"/>
                <w14:checkbox>
                  <w14:checked w14:val="1"/>
                  <w14:checkedState w14:val="2612" w14:font="MS Gothic"/>
                  <w14:uncheckedState w14:val="2610" w14:font="MS Gothic"/>
                </w14:checkbox>
              </w:sdtPr>
              <w:sdtContent>
                <w:r w:rsidR="004463AA" w:rsidRPr="00EE77BB">
                  <w:rPr>
                    <w:rFonts w:ascii="MS Gothic" w:eastAsia="MS Gothic" w:hAnsi="MS Gothic" w:hint="eastAsia"/>
                    <w:b/>
                    <w:color w:val="007BB2" w:themeColor="background2"/>
                    <w:sz w:val="22"/>
                    <w:szCs w:val="22"/>
                  </w:rPr>
                  <w:t>☒</w:t>
                </w:r>
              </w:sdtContent>
            </w:sdt>
            <w:r w:rsidR="004463AA" w:rsidRPr="00EE77BB">
              <w:rPr>
                <w:sz w:val="22"/>
                <w:szCs w:val="22"/>
              </w:rPr>
              <w:t xml:space="preserve"> Kitas teigiamas poveikis</w:t>
            </w:r>
          </w:p>
        </w:tc>
        <w:tc>
          <w:tcPr>
            <w:tcW w:w="2767" w:type="dxa"/>
            <w:tcBorders>
              <w:top w:val="nil"/>
              <w:left w:val="nil"/>
              <w:bottom w:val="nil"/>
            </w:tcBorders>
            <w:vAlign w:val="center"/>
          </w:tcPr>
          <w:p w14:paraId="77B015C5" w14:textId="77777777" w:rsidR="004463AA" w:rsidRPr="00EE77BB" w:rsidRDefault="004463AA" w:rsidP="00224F07">
            <w:pPr>
              <w:pStyle w:val="StandardText"/>
              <w:spacing w:before="60" w:after="60"/>
              <w:rPr>
                <w:rStyle w:val="Heading3Char"/>
                <w:b w:val="0"/>
                <w:color w:val="4B4B4D" w:themeColor="text1"/>
                <w:sz w:val="22"/>
                <w:szCs w:val="22"/>
                <w:lang w:val="lt-LT"/>
              </w:rPr>
            </w:pPr>
          </w:p>
        </w:tc>
      </w:tr>
      <w:tr w:rsidR="004463AA" w:rsidRPr="00EE77BB" w14:paraId="3161BA36" w14:textId="77777777" w:rsidTr="00224F07">
        <w:trPr>
          <w:trHeight w:val="80"/>
        </w:trPr>
        <w:tc>
          <w:tcPr>
            <w:tcW w:w="5003" w:type="dxa"/>
            <w:tcBorders>
              <w:top w:val="nil"/>
            </w:tcBorders>
            <w:vAlign w:val="center"/>
          </w:tcPr>
          <w:p w14:paraId="6E0ABAA7" w14:textId="34C893D7" w:rsidR="004463A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11900627"/>
                <w14:checkbox>
                  <w14:checked w14:val="0"/>
                  <w14:checkedState w14:val="2612" w14:font="MS Gothic"/>
                  <w14:uncheckedState w14:val="2610" w14:font="MS Gothic"/>
                </w14:checkbox>
              </w:sdtPr>
              <w:sdtContent>
                <w:r w:rsidR="004463AA" w:rsidRPr="00EE77BB">
                  <w:rPr>
                    <w:rFonts w:ascii="MS Gothic" w:eastAsia="MS Gothic" w:hAnsi="MS Gothic" w:hint="eastAsia"/>
                    <w:sz w:val="22"/>
                    <w:szCs w:val="22"/>
                  </w:rPr>
                  <w:t>☐</w:t>
                </w:r>
              </w:sdtContent>
            </w:sdt>
            <w:r w:rsidR="004463A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2CA78338" w14:textId="77777777" w:rsidR="004463AA" w:rsidRPr="00EE77BB" w:rsidRDefault="004463AA" w:rsidP="00224F07">
            <w:pPr>
              <w:pStyle w:val="Companyname"/>
              <w:spacing w:before="60" w:after="60"/>
              <w:rPr>
                <w:rStyle w:val="Heading3Char"/>
                <w:b w:val="0"/>
                <w:color w:val="4B4B4D" w:themeColor="text1"/>
                <w:sz w:val="22"/>
                <w:szCs w:val="22"/>
                <w:lang w:val="lt-LT"/>
              </w:rPr>
            </w:pPr>
            <w:r w:rsidRPr="00EE77BB">
              <w:rPr>
                <w:color w:val="4B4B4D" w:themeColor="text1"/>
              </w:rPr>
              <w:t xml:space="preserve">Taupo energiją nesukeldamas diskomforto </w:t>
            </w:r>
          </w:p>
        </w:tc>
      </w:tr>
    </w:tbl>
    <w:p w14:paraId="0D316C4F" w14:textId="77777777" w:rsidR="004463AA" w:rsidRPr="00EE77BB" w:rsidRDefault="004463AA" w:rsidP="004463AA">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4463AA" w:rsidRPr="00EE77BB" w14:paraId="1BD3E93D" w14:textId="77777777" w:rsidTr="00224F07">
        <w:trPr>
          <w:trHeight w:val="313"/>
        </w:trPr>
        <w:tc>
          <w:tcPr>
            <w:tcW w:w="2576" w:type="dxa"/>
            <w:tcBorders>
              <w:bottom w:val="single" w:sz="4" w:space="0" w:color="auto"/>
            </w:tcBorders>
            <w:shd w:val="clear" w:color="auto" w:fill="E7EEF5" w:themeFill="accent5" w:themeFillTint="33"/>
            <w:vAlign w:val="center"/>
          </w:tcPr>
          <w:p w14:paraId="3C14B923" w14:textId="473AB537" w:rsidR="004463AA"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020F5487" w14:textId="77777777" w:rsidR="004463AA" w:rsidRPr="00EE77BB" w:rsidRDefault="004463AA"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212A663C" w14:textId="77777777" w:rsidR="004463AA" w:rsidRPr="00EE77BB" w:rsidRDefault="004463AA"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72A0BF32" w14:textId="77777777" w:rsidR="004463AA" w:rsidRPr="00EE77BB" w:rsidRDefault="004463AA" w:rsidP="00224F07">
            <w:pPr>
              <w:pStyle w:val="Heading3"/>
              <w:rPr>
                <w:rStyle w:val="Heading3Char"/>
                <w:b/>
                <w:bCs/>
                <w:lang w:val="lt-LT"/>
              </w:rPr>
            </w:pPr>
            <w:r w:rsidRPr="00EE77BB">
              <w:rPr>
                <w:rStyle w:val="Heading3Char"/>
                <w:b/>
                <w:bCs/>
                <w:lang w:val="lt-LT"/>
              </w:rPr>
              <w:t>Speciali sauga</w:t>
            </w:r>
          </w:p>
        </w:tc>
      </w:tr>
      <w:tr w:rsidR="004463AA" w:rsidRPr="00EE77BB" w14:paraId="77DA1234" w14:textId="77777777" w:rsidTr="00224F07">
        <w:trPr>
          <w:trHeight w:val="455"/>
        </w:trPr>
        <w:tc>
          <w:tcPr>
            <w:tcW w:w="2576" w:type="dxa"/>
            <w:tcBorders>
              <w:bottom w:val="nil"/>
            </w:tcBorders>
            <w:vAlign w:val="center"/>
          </w:tcPr>
          <w:p w14:paraId="2BA7773E" w14:textId="6E071FA6" w:rsidR="004463AA" w:rsidRPr="00EE77BB" w:rsidRDefault="00000000" w:rsidP="00224F07">
            <w:pPr>
              <w:spacing w:before="60" w:after="60"/>
              <w:rPr>
                <w:rStyle w:val="Heading3Char"/>
                <w:b w:val="0"/>
                <w:color w:val="auto"/>
                <w:sz w:val="22"/>
                <w:szCs w:val="22"/>
                <w:lang w:val="lt-LT"/>
              </w:rPr>
            </w:pPr>
            <w:sdt>
              <w:sdtPr>
                <w:rPr>
                  <w:rStyle w:val="Heading3Char"/>
                  <w:lang w:val="lt-LT"/>
                </w:rPr>
                <w:id w:val="1491443482"/>
                <w14:checkbox>
                  <w14:checked w14:val="1"/>
                  <w14:checkedState w14:val="2612" w14:font="MS Gothic"/>
                  <w14:uncheckedState w14:val="2610" w14:font="MS Gothic"/>
                </w14:checkbox>
              </w:sdtPr>
              <w:sdtContent>
                <w:r w:rsidR="004463AA" w:rsidRPr="00EE77BB">
                  <w:rPr>
                    <w:rStyle w:val="Heading3Char"/>
                    <w:rFonts w:ascii="MS Gothic" w:eastAsia="MS Gothic" w:hAnsi="MS Gothic" w:hint="eastAsia"/>
                    <w:lang w:val="lt-LT"/>
                  </w:rPr>
                  <w:t>☒</w:t>
                </w:r>
              </w:sdtContent>
            </w:sdt>
            <w:r w:rsidR="004463AA"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4463AA"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52965433" w14:textId="77777777" w:rsidR="004463AA"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257571067"/>
                <w14:checkbox>
                  <w14:checked w14:val="1"/>
                  <w14:checkedState w14:val="2612" w14:font="MS Gothic"/>
                  <w14:uncheckedState w14:val="2610" w14:font="MS Gothic"/>
                </w14:checkbox>
              </w:sdtPr>
              <w:sdtContent>
                <w:r w:rsidR="004463AA" w:rsidRPr="00EE77BB">
                  <w:rPr>
                    <w:rFonts w:ascii="MS Gothic" w:eastAsia="MS Gothic" w:hAnsi="MS Gothic" w:hint="eastAsia"/>
                    <w:b/>
                    <w:color w:val="007BB2" w:themeColor="background2"/>
                    <w:szCs w:val="22"/>
                  </w:rPr>
                  <w:t>☒</w:t>
                </w:r>
              </w:sdtContent>
            </w:sdt>
            <w:r w:rsidR="004463AA"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6C28F7B9" w14:textId="1C1FE5B2" w:rsidR="004463AA"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904573856"/>
                <w14:checkbox>
                  <w14:checked w14:val="1"/>
                  <w14:checkedState w14:val="2612" w14:font="MS Gothic"/>
                  <w14:uncheckedState w14:val="2610" w14:font="MS Gothic"/>
                </w14:checkbox>
              </w:sdtPr>
              <w:sdtContent>
                <w:r w:rsidR="004463AA" w:rsidRPr="00EE77BB">
                  <w:rPr>
                    <w:rFonts w:ascii="MS Gothic" w:eastAsia="MS Gothic" w:hAnsi="MS Gothic" w:hint="eastAsia"/>
                    <w:b/>
                    <w:color w:val="007BB2" w:themeColor="background2"/>
                    <w:szCs w:val="22"/>
                  </w:rPr>
                  <w:t>☒</w:t>
                </w:r>
              </w:sdtContent>
            </w:sdt>
            <w:r w:rsidR="004463AA" w:rsidRPr="00EE77BB">
              <w:rPr>
                <w:szCs w:val="22"/>
              </w:rPr>
              <w:t xml:space="preserve">  </w:t>
            </w:r>
            <w:r w:rsidR="006F1366">
              <w:rPr>
                <w:szCs w:val="22"/>
              </w:rPr>
              <w:t>Galima atlikti pačiam</w:t>
            </w:r>
          </w:p>
        </w:tc>
        <w:tc>
          <w:tcPr>
            <w:tcW w:w="2780" w:type="dxa"/>
            <w:tcBorders>
              <w:bottom w:val="nil"/>
            </w:tcBorders>
            <w:vAlign w:val="center"/>
          </w:tcPr>
          <w:p w14:paraId="7AB4742E" w14:textId="77777777" w:rsidR="004463AA" w:rsidRPr="00EE77BB" w:rsidRDefault="00000000" w:rsidP="00224F07">
            <w:pPr>
              <w:pStyle w:val="Companyname"/>
              <w:spacing w:before="60" w:after="60"/>
              <w:rPr>
                <w:szCs w:val="22"/>
              </w:rPr>
            </w:pPr>
            <w:sdt>
              <w:sdtPr>
                <w:rPr>
                  <w:rStyle w:val="Heading3Char"/>
                  <w:lang w:val="lt-LT"/>
                </w:rPr>
                <w:id w:val="1463692490"/>
                <w14:checkbox>
                  <w14:checked w14:val="1"/>
                  <w14:checkedState w14:val="2612" w14:font="MS Gothic"/>
                  <w14:uncheckedState w14:val="2610" w14:font="MS Gothic"/>
                </w14:checkbox>
              </w:sdtPr>
              <w:sdtContent>
                <w:r w:rsidR="004463AA" w:rsidRPr="00EE77BB">
                  <w:rPr>
                    <w:rStyle w:val="Heading3Char"/>
                    <w:rFonts w:ascii="MS Gothic" w:eastAsia="MS Gothic" w:hAnsi="MS Gothic" w:hint="eastAsia"/>
                    <w:lang w:val="lt-LT"/>
                  </w:rPr>
                  <w:t>☒</w:t>
                </w:r>
              </w:sdtContent>
            </w:sdt>
            <w:r w:rsidR="004463AA" w:rsidRPr="00EE77BB">
              <w:rPr>
                <w:szCs w:val="22"/>
              </w:rPr>
              <w:t xml:space="preserve">  Nebūtina</w:t>
            </w:r>
          </w:p>
        </w:tc>
      </w:tr>
      <w:tr w:rsidR="004463AA" w:rsidRPr="00EE77BB" w14:paraId="05439D9D" w14:textId="77777777" w:rsidTr="00224F07">
        <w:trPr>
          <w:trHeight w:val="360"/>
        </w:trPr>
        <w:tc>
          <w:tcPr>
            <w:tcW w:w="2576" w:type="dxa"/>
            <w:tcBorders>
              <w:top w:val="nil"/>
              <w:bottom w:val="nil"/>
            </w:tcBorders>
            <w:vAlign w:val="center"/>
          </w:tcPr>
          <w:p w14:paraId="03F93AB9" w14:textId="790A1FF9" w:rsidR="004463AA" w:rsidRPr="00EE77BB" w:rsidRDefault="00000000" w:rsidP="00224F07">
            <w:pPr>
              <w:spacing w:before="60" w:after="60"/>
              <w:rPr>
                <w:rStyle w:val="Heading3Char"/>
                <w:b w:val="0"/>
                <w:color w:val="auto"/>
                <w:sz w:val="22"/>
                <w:szCs w:val="22"/>
                <w:lang w:val="lt-LT"/>
              </w:rPr>
            </w:pPr>
            <w:sdt>
              <w:sdtPr>
                <w:rPr>
                  <w:rStyle w:val="Heading3Char"/>
                  <w:lang w:val="lt-LT"/>
                </w:rPr>
                <w:id w:val="-1842537658"/>
                <w14:checkbox>
                  <w14:checked w14:val="1"/>
                  <w14:checkedState w14:val="2612" w14:font="MS Gothic"/>
                  <w14:uncheckedState w14:val="2610" w14:font="MS Gothic"/>
                </w14:checkbox>
              </w:sdtPr>
              <w:sdtContent>
                <w:r w:rsidR="004463AA" w:rsidRPr="00EE77BB">
                  <w:rPr>
                    <w:rStyle w:val="Heading3Char"/>
                    <w:rFonts w:ascii="Segoe UI Symbol" w:hAnsi="Segoe UI Symbol" w:cs="Segoe UI Symbol"/>
                    <w:lang w:val="lt-LT"/>
                  </w:rPr>
                  <w:t>☒</w:t>
                </w:r>
              </w:sdtContent>
            </w:sdt>
            <w:r w:rsidR="004463AA"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0B4E78FE" w14:textId="77777777" w:rsidR="004463AA" w:rsidRPr="00EE77BB"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1974436926"/>
                <w14:checkbox>
                  <w14:checked w14:val="0"/>
                  <w14:checkedState w14:val="2612" w14:font="MS Gothic"/>
                  <w14:uncheckedState w14:val="2610" w14:font="MS Gothic"/>
                </w14:checkbox>
              </w:sdtPr>
              <w:sdtContent>
                <w:r w:rsidR="004463AA" w:rsidRPr="00EE77BB">
                  <w:rPr>
                    <w:rFonts w:ascii="MS Gothic" w:eastAsia="MS Gothic" w:hAnsi="MS Gothic" w:hint="eastAsia"/>
                    <w:color w:val="4B4B4D" w:themeColor="text1"/>
                    <w:szCs w:val="22"/>
                  </w:rPr>
                  <w:t>☐</w:t>
                </w:r>
              </w:sdtContent>
            </w:sdt>
            <w:r w:rsidR="004463AA" w:rsidRPr="00EE77BB">
              <w:rPr>
                <w:color w:val="4B4B4D" w:themeColor="text1"/>
                <w:szCs w:val="22"/>
              </w:rPr>
              <w:t xml:space="preserve">  </w:t>
            </w:r>
            <w:r w:rsidR="004463AA"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5C845B13" w14:textId="50F76CEC" w:rsidR="004463AA"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377831215"/>
                <w14:checkbox>
                  <w14:checked w14:val="1"/>
                  <w14:checkedState w14:val="2612" w14:font="MS Gothic"/>
                  <w14:uncheckedState w14:val="2610" w14:font="MS Gothic"/>
                </w14:checkbox>
              </w:sdtPr>
              <w:sdtContent>
                <w:r w:rsidR="004463AA" w:rsidRPr="00EE77BB">
                  <w:rPr>
                    <w:rFonts w:ascii="MS Gothic" w:eastAsia="MS Gothic" w:hAnsi="MS Gothic" w:hint="eastAsia"/>
                    <w:b/>
                    <w:color w:val="007BB2" w:themeColor="background2"/>
                    <w:szCs w:val="22"/>
                  </w:rPr>
                  <w:t>☒</w:t>
                </w:r>
              </w:sdtContent>
            </w:sdt>
            <w:r w:rsidR="004463AA" w:rsidRPr="00EE77BB">
              <w:rPr>
                <w:szCs w:val="22"/>
              </w:rPr>
              <w:t xml:space="preserve">  </w:t>
            </w:r>
            <w:r w:rsidR="00577F28">
              <w:rPr>
                <w:sz w:val="22"/>
                <w:szCs w:val="22"/>
              </w:rPr>
              <w:t>Reikalinga s</w:t>
            </w:r>
            <w:r w:rsidR="004463AA" w:rsidRPr="00EE77BB">
              <w:rPr>
                <w:szCs w:val="22"/>
              </w:rPr>
              <w:t>pecializuota įmonė</w:t>
            </w:r>
          </w:p>
        </w:tc>
        <w:tc>
          <w:tcPr>
            <w:tcW w:w="2780" w:type="dxa"/>
            <w:tcBorders>
              <w:top w:val="nil"/>
              <w:bottom w:val="nil"/>
            </w:tcBorders>
            <w:vAlign w:val="center"/>
          </w:tcPr>
          <w:p w14:paraId="5CA6C796" w14:textId="774E9F25" w:rsidR="004463AA" w:rsidRPr="00EE77BB" w:rsidRDefault="00000000" w:rsidP="00224F07">
            <w:pPr>
              <w:pStyle w:val="Companyname"/>
              <w:spacing w:before="60" w:after="60"/>
              <w:rPr>
                <w:szCs w:val="22"/>
              </w:rPr>
            </w:pPr>
            <w:sdt>
              <w:sdtPr>
                <w:rPr>
                  <w:szCs w:val="22"/>
                </w:rPr>
                <w:id w:val="814604740"/>
                <w14:checkbox>
                  <w14:checked w14:val="0"/>
                  <w14:checkedState w14:val="2612" w14:font="MS Gothic"/>
                  <w14:uncheckedState w14:val="2610" w14:font="MS Gothic"/>
                </w14:checkbox>
              </w:sdtPr>
              <w:sdtContent>
                <w:r w:rsidR="004463AA" w:rsidRPr="00EE77BB">
                  <w:rPr>
                    <w:rFonts w:ascii="MS Gothic" w:eastAsia="MS Gothic" w:hAnsi="MS Gothic" w:hint="eastAsia"/>
                    <w:szCs w:val="22"/>
                  </w:rPr>
                  <w:t>☐</w:t>
                </w:r>
              </w:sdtContent>
            </w:sdt>
            <w:r w:rsidR="004463AA" w:rsidRPr="00EE77BB">
              <w:rPr>
                <w:szCs w:val="22"/>
              </w:rPr>
              <w:t xml:space="preserve">  </w:t>
            </w:r>
            <w:r w:rsidR="006F1366">
              <w:rPr>
                <w:szCs w:val="22"/>
              </w:rPr>
              <w:t>Rekomenduojama</w:t>
            </w:r>
          </w:p>
        </w:tc>
      </w:tr>
      <w:tr w:rsidR="004463AA" w:rsidRPr="00EE77BB" w14:paraId="458EDFD9" w14:textId="77777777" w:rsidTr="00224F07">
        <w:trPr>
          <w:trHeight w:val="254"/>
        </w:trPr>
        <w:tc>
          <w:tcPr>
            <w:tcW w:w="2576" w:type="dxa"/>
            <w:tcBorders>
              <w:top w:val="nil"/>
            </w:tcBorders>
            <w:vAlign w:val="center"/>
          </w:tcPr>
          <w:p w14:paraId="0E023487" w14:textId="5F29A23B" w:rsidR="004463AA"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895493996"/>
                <w14:checkbox>
                  <w14:checked w14:val="0"/>
                  <w14:checkedState w14:val="2612" w14:font="MS Gothic"/>
                  <w14:uncheckedState w14:val="2610" w14:font="MS Gothic"/>
                </w14:checkbox>
              </w:sdtPr>
              <w:sdtContent>
                <w:r w:rsidR="004463AA" w:rsidRPr="00EE77BB">
                  <w:rPr>
                    <w:rFonts w:ascii="MS Gothic" w:eastAsia="MS Gothic" w:hAnsi="MS Gothic" w:hint="eastAsia"/>
                    <w:szCs w:val="22"/>
                  </w:rPr>
                  <w:t>☐</w:t>
                </w:r>
              </w:sdtContent>
            </w:sdt>
            <w:r w:rsidR="004463AA" w:rsidRPr="00EE77BB">
              <w:rPr>
                <w:rStyle w:val="Heading3Char"/>
                <w:b w:val="0"/>
                <w:bCs/>
                <w:color w:val="auto"/>
                <w:sz w:val="22"/>
                <w:szCs w:val="22"/>
                <w:lang w:val="lt-LT"/>
              </w:rPr>
              <w:t xml:space="preserve"> </w:t>
            </w:r>
            <w:r w:rsidR="00854535">
              <w:rPr>
                <w:rStyle w:val="Heading3Char"/>
                <w:b w:val="0"/>
                <w:bCs/>
                <w:color w:val="auto"/>
                <w:sz w:val="22"/>
                <w:szCs w:val="22"/>
                <w:lang w:val="lt-LT"/>
              </w:rPr>
              <w:t>Pastato konstrukciją</w:t>
            </w:r>
          </w:p>
        </w:tc>
        <w:tc>
          <w:tcPr>
            <w:tcW w:w="2392" w:type="dxa"/>
            <w:tcBorders>
              <w:top w:val="nil"/>
            </w:tcBorders>
            <w:vAlign w:val="center"/>
          </w:tcPr>
          <w:p w14:paraId="05A5E421" w14:textId="77777777" w:rsidR="004463AA" w:rsidRPr="00EE77BB"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2001493863"/>
                <w14:checkbox>
                  <w14:checked w14:val="0"/>
                  <w14:checkedState w14:val="2612" w14:font="MS Gothic"/>
                  <w14:uncheckedState w14:val="2610" w14:font="MS Gothic"/>
                </w14:checkbox>
              </w:sdtPr>
              <w:sdtContent>
                <w:r w:rsidR="004463AA" w:rsidRPr="00EE77BB">
                  <w:rPr>
                    <w:rFonts w:ascii="MS Gothic" w:eastAsia="MS Gothic" w:hAnsi="MS Gothic" w:hint="eastAsia"/>
                    <w:color w:val="4B4B4D" w:themeColor="text1"/>
                    <w:szCs w:val="22"/>
                  </w:rPr>
                  <w:t>☐</w:t>
                </w:r>
              </w:sdtContent>
            </w:sdt>
            <w:r w:rsidR="004463AA" w:rsidRPr="00EE77BB">
              <w:rPr>
                <w:color w:val="4B4B4D" w:themeColor="text1"/>
                <w:szCs w:val="22"/>
              </w:rPr>
              <w:t xml:space="preserve">  </w:t>
            </w:r>
            <w:r w:rsidR="004463AA" w:rsidRPr="00EE77BB">
              <w:rPr>
                <w:rStyle w:val="Heading3Char"/>
                <w:b w:val="0"/>
                <w:bCs/>
                <w:color w:val="4B4B4D" w:themeColor="text1"/>
                <w:sz w:val="22"/>
                <w:szCs w:val="22"/>
                <w:lang w:val="lt-LT"/>
              </w:rPr>
              <w:t>Aukštas</w:t>
            </w:r>
          </w:p>
        </w:tc>
        <w:tc>
          <w:tcPr>
            <w:tcW w:w="2557" w:type="dxa"/>
            <w:tcBorders>
              <w:top w:val="nil"/>
            </w:tcBorders>
            <w:vAlign w:val="center"/>
          </w:tcPr>
          <w:p w14:paraId="482D8B99" w14:textId="0731B93F" w:rsidR="004463AA"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609083368"/>
                <w14:checkbox>
                  <w14:checked w14:val="0"/>
                  <w14:checkedState w14:val="2612" w14:font="MS Gothic"/>
                  <w14:uncheckedState w14:val="2610" w14:font="MS Gothic"/>
                </w14:checkbox>
              </w:sdtPr>
              <w:sdtContent>
                <w:r w:rsidR="004463AA" w:rsidRPr="00EE77BB">
                  <w:rPr>
                    <w:rFonts w:ascii="MS Gothic" w:eastAsia="MS Gothic" w:hAnsi="MS Gothic" w:hint="eastAsia"/>
                    <w:szCs w:val="22"/>
                  </w:rPr>
                  <w:t>☐</w:t>
                </w:r>
              </w:sdtContent>
            </w:sdt>
            <w:r w:rsidR="004463AA" w:rsidRPr="00EE77BB">
              <w:rPr>
                <w:szCs w:val="22"/>
              </w:rPr>
              <w:t xml:space="preserve">  </w:t>
            </w:r>
            <w:r w:rsidR="00577F28">
              <w:rPr>
                <w:sz w:val="22"/>
                <w:szCs w:val="22"/>
              </w:rPr>
              <w:t>Reikalingas e</w:t>
            </w:r>
            <w:r w:rsidR="004463AA" w:rsidRPr="00EE77BB">
              <w:rPr>
                <w:szCs w:val="22"/>
              </w:rPr>
              <w:t>kspertas</w:t>
            </w:r>
          </w:p>
        </w:tc>
        <w:tc>
          <w:tcPr>
            <w:tcW w:w="2780" w:type="dxa"/>
            <w:tcBorders>
              <w:top w:val="nil"/>
            </w:tcBorders>
            <w:vAlign w:val="center"/>
          </w:tcPr>
          <w:p w14:paraId="16513C9C" w14:textId="77777777" w:rsidR="004463AA" w:rsidRPr="00EE77BB" w:rsidRDefault="00000000" w:rsidP="00224F07">
            <w:pPr>
              <w:pStyle w:val="Companyname"/>
              <w:spacing w:before="60" w:after="60"/>
              <w:rPr>
                <w:szCs w:val="22"/>
              </w:rPr>
            </w:pPr>
            <w:sdt>
              <w:sdtPr>
                <w:rPr>
                  <w:szCs w:val="22"/>
                </w:rPr>
                <w:id w:val="-1628772967"/>
                <w14:checkbox>
                  <w14:checked w14:val="0"/>
                  <w14:checkedState w14:val="2612" w14:font="MS Gothic"/>
                  <w14:uncheckedState w14:val="2610" w14:font="MS Gothic"/>
                </w14:checkbox>
              </w:sdtPr>
              <w:sdtContent>
                <w:r w:rsidR="004463AA" w:rsidRPr="00EE77BB">
                  <w:rPr>
                    <w:rFonts w:ascii="MS Gothic" w:eastAsia="MS Gothic" w:hAnsi="MS Gothic" w:hint="eastAsia"/>
                    <w:szCs w:val="22"/>
                  </w:rPr>
                  <w:t>☐</w:t>
                </w:r>
              </w:sdtContent>
            </w:sdt>
            <w:r w:rsidR="004463AA" w:rsidRPr="00EE77BB">
              <w:rPr>
                <w:szCs w:val="22"/>
              </w:rPr>
              <w:t xml:space="preserve">  Privaloma</w:t>
            </w:r>
          </w:p>
        </w:tc>
      </w:tr>
    </w:tbl>
    <w:p w14:paraId="5F4EAB20" w14:textId="77777777" w:rsidR="00B74C55" w:rsidRDefault="00B74C55" w:rsidP="00197D9A">
      <w:pPr>
        <w:spacing w:before="0"/>
        <w:rPr>
          <w:rStyle w:val="Heading3Char"/>
          <w:b w:val="0"/>
          <w:bCs/>
          <w:sz w:val="28"/>
          <w:szCs w:val="28"/>
          <w:lang w:val="lt-LT"/>
        </w:rPr>
      </w:pPr>
    </w:p>
    <w:p w14:paraId="2FBEF126" w14:textId="460F9833" w:rsidR="004463AA" w:rsidRPr="00EE77BB" w:rsidRDefault="006F1366" w:rsidP="00197D9A">
      <w:pPr>
        <w:spacing w:before="0"/>
        <w:rPr>
          <w:rStyle w:val="Heading3Char"/>
          <w:b w:val="0"/>
          <w:bCs/>
          <w:sz w:val="28"/>
          <w:szCs w:val="28"/>
          <w:lang w:val="lt-LT"/>
        </w:rPr>
      </w:pPr>
      <w:r>
        <w:rPr>
          <w:rStyle w:val="Heading3Char"/>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463AA" w:rsidRPr="00EE77BB" w14:paraId="0D785490" w14:textId="77777777">
        <w:trPr>
          <w:trHeight w:val="466"/>
        </w:trPr>
        <w:tc>
          <w:tcPr>
            <w:tcW w:w="5097" w:type="dxa"/>
            <w:shd w:val="clear" w:color="auto" w:fill="E7EEF5" w:themeFill="accent5" w:themeFillTint="33"/>
          </w:tcPr>
          <w:p w14:paraId="4B360B88" w14:textId="77777777" w:rsidR="004463AA" w:rsidRPr="00EE77BB" w:rsidRDefault="004463AA"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73653A3E" w14:textId="77777777" w:rsidR="004463AA" w:rsidRPr="00EE77BB" w:rsidRDefault="004463AA" w:rsidP="00224F07">
            <w:pPr>
              <w:spacing w:before="60" w:after="60"/>
              <w:rPr>
                <w:i/>
                <w:iCs/>
                <w:color w:val="4B4B4D" w:themeColor="text1"/>
              </w:rPr>
            </w:pPr>
            <w:r w:rsidRPr="00EE77BB">
              <w:rPr>
                <w:rStyle w:val="Heading3Char"/>
                <w:lang w:val="lt-LT"/>
              </w:rPr>
              <w:t>Investicijų grąža</w:t>
            </w:r>
          </w:p>
        </w:tc>
      </w:tr>
      <w:tr w:rsidR="004463AA" w:rsidRPr="00EE77BB" w14:paraId="3C5508EA" w14:textId="77777777">
        <w:trPr>
          <w:trHeight w:val="787"/>
        </w:trPr>
        <w:tc>
          <w:tcPr>
            <w:tcW w:w="5097" w:type="dxa"/>
          </w:tcPr>
          <w:p w14:paraId="5C50CB7D" w14:textId="77777777" w:rsidR="004463AA" w:rsidRPr="00EE77BB" w:rsidRDefault="004463AA"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50-100€ automatiniams programuojamiems termostatams</w:t>
            </w:r>
          </w:p>
        </w:tc>
        <w:tc>
          <w:tcPr>
            <w:tcW w:w="5109" w:type="dxa"/>
          </w:tcPr>
          <w:p w14:paraId="229B5693" w14:textId="77777777" w:rsidR="004463AA" w:rsidRPr="00EE77BB" w:rsidRDefault="004463AA" w:rsidP="00224F07">
            <w:pPr>
              <w:pStyle w:val="StandardText"/>
              <w:spacing w:before="60" w:after="60"/>
              <w:rPr>
                <w:rStyle w:val="Heading3Char"/>
                <w:b w:val="0"/>
                <w:color w:val="4B4B4D" w:themeColor="text1"/>
                <w:lang w:val="lt-LT"/>
              </w:rPr>
            </w:pPr>
            <w:r w:rsidRPr="00EE77BB">
              <w:t>Priklausomai nuo energijos kainų ir šildymo įpročių, investicijos atsiperka per 2-6 mėnesius.</w:t>
            </w:r>
          </w:p>
        </w:tc>
      </w:tr>
      <w:tr w:rsidR="004463AA" w:rsidRPr="00EE77BB" w14:paraId="5583EB63" w14:textId="77777777">
        <w:trPr>
          <w:trHeight w:val="516"/>
        </w:trPr>
        <w:tc>
          <w:tcPr>
            <w:tcW w:w="5097" w:type="dxa"/>
            <w:shd w:val="clear" w:color="auto" w:fill="E7EEF5" w:themeFill="accent5" w:themeFillTint="33"/>
          </w:tcPr>
          <w:p w14:paraId="2543C5BD" w14:textId="77777777" w:rsidR="004463AA" w:rsidRPr="00EE77BB" w:rsidRDefault="004463AA"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34059723" w14:textId="77777777" w:rsidR="004463AA" w:rsidRPr="00EE77BB" w:rsidRDefault="004463AA" w:rsidP="00224F07">
            <w:pPr>
              <w:spacing w:before="60" w:after="60"/>
              <w:rPr>
                <w:rStyle w:val="Heading3Char"/>
                <w:lang w:val="lt-LT"/>
              </w:rPr>
            </w:pPr>
            <w:r w:rsidRPr="00EE77BB">
              <w:rPr>
                <w:rStyle w:val="Heading3Char"/>
                <w:lang w:val="lt-LT"/>
              </w:rPr>
              <w:t>Medžiagos ar technologijos prieinamumas</w:t>
            </w:r>
          </w:p>
        </w:tc>
      </w:tr>
      <w:tr w:rsidR="004463AA" w:rsidRPr="00EE77BB" w14:paraId="3E50947B" w14:textId="77777777">
        <w:trPr>
          <w:trHeight w:val="866"/>
        </w:trPr>
        <w:tc>
          <w:tcPr>
            <w:tcW w:w="5097" w:type="dxa"/>
          </w:tcPr>
          <w:p w14:paraId="6E358748" w14:textId="71C98D10" w:rsidR="004463AA" w:rsidRPr="00EE77BB" w:rsidRDefault="0087150D" w:rsidP="00224F07">
            <w:pPr>
              <w:pStyle w:val="StandardText"/>
              <w:spacing w:before="60" w:after="60"/>
              <w:rPr>
                <w:rStyle w:val="Heading3Char"/>
                <w:b w:val="0"/>
                <w:color w:val="4B4B4D" w:themeColor="text1"/>
                <w:lang w:val="lt-LT"/>
              </w:rPr>
            </w:pPr>
            <w:r w:rsidRPr="00EE77BB">
              <w:rPr>
                <w:rStyle w:val="Heading3Char"/>
                <w:b w:val="0"/>
                <w:bCs/>
                <w:color w:val="4B4B4D" w:themeColor="text1"/>
                <w:lang w:val="lt-LT"/>
              </w:rPr>
              <w:t>Šiuo metu finansavimo programų šiai priemonei nėra.</w:t>
            </w:r>
          </w:p>
        </w:tc>
        <w:tc>
          <w:tcPr>
            <w:tcW w:w="5109" w:type="dxa"/>
          </w:tcPr>
          <w:p w14:paraId="1693C746" w14:textId="77777777" w:rsidR="004463AA" w:rsidRPr="00EE77BB" w:rsidRDefault="004463AA" w:rsidP="00224F07">
            <w:pPr>
              <w:pStyle w:val="StandardText"/>
              <w:spacing w:before="60" w:after="60"/>
              <w:rPr>
                <w:rStyle w:val="Heading3Char"/>
                <w:b w:val="0"/>
                <w:color w:val="4B4B4D" w:themeColor="text1"/>
                <w:lang w:val="lt-LT"/>
              </w:rPr>
            </w:pPr>
            <w:r w:rsidRPr="00EE77BB">
              <w:t xml:space="preserve">Termostatus paprastai galima įsigyti techninės įrangos ar specializuotose parduotuvėse, platus </w:t>
            </w:r>
            <w:r w:rsidRPr="00EE77BB">
              <w:rPr>
                <w:rStyle w:val="CompanynameZchn"/>
                <w:color w:val="4B4B4D" w:themeColor="text1"/>
                <w:sz w:val="24"/>
              </w:rPr>
              <w:t xml:space="preserve">prietaisų </w:t>
            </w:r>
            <w:r w:rsidRPr="00EE77BB">
              <w:t xml:space="preserve">pasirinkimas, kuriuos </w:t>
            </w:r>
            <w:r w:rsidRPr="00EE77BB">
              <w:rPr>
                <w:rStyle w:val="CompanynameZchn"/>
                <w:color w:val="4B4B4D" w:themeColor="text1"/>
                <w:sz w:val="24"/>
              </w:rPr>
              <w:t>galima įsigyti iš karto</w:t>
            </w:r>
            <w:r w:rsidRPr="00EE77BB">
              <w:t>.</w:t>
            </w:r>
          </w:p>
        </w:tc>
      </w:tr>
      <w:tr w:rsidR="004463AA" w:rsidRPr="00EE77BB" w14:paraId="72CFCA2A"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45D1A89" w14:textId="77777777" w:rsidR="004463AA" w:rsidRPr="00EE77BB" w:rsidRDefault="004463AA"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4463AA" w:rsidRPr="00EE77BB" w14:paraId="10F7C023" w14:textId="77777777">
        <w:trPr>
          <w:trHeight w:val="432"/>
        </w:trPr>
        <w:tc>
          <w:tcPr>
            <w:tcW w:w="10206" w:type="dxa"/>
            <w:gridSpan w:val="2"/>
            <w:tcBorders>
              <w:top w:val="single" w:sz="4" w:space="0" w:color="auto"/>
              <w:left w:val="single" w:sz="4" w:space="0" w:color="auto"/>
              <w:bottom w:val="single" w:sz="4" w:space="0" w:color="auto"/>
              <w:right w:val="single" w:sz="4" w:space="0" w:color="auto"/>
            </w:tcBorders>
          </w:tcPr>
          <w:p w14:paraId="288BA9A4" w14:textId="77777777" w:rsidR="004463AA" w:rsidRPr="00EE77BB" w:rsidRDefault="004463AA" w:rsidP="00224F07">
            <w:pPr>
              <w:pStyle w:val="StandardText"/>
              <w:rPr>
                <w:i/>
                <w:iCs/>
                <w:color w:val="7B6A6B" w:themeColor="accent4"/>
                <w:sz w:val="22"/>
                <w:szCs w:val="22"/>
              </w:rPr>
            </w:pPr>
          </w:p>
        </w:tc>
      </w:tr>
    </w:tbl>
    <w:p w14:paraId="0B92C41A" w14:textId="1B891F78" w:rsidR="004463AA" w:rsidRPr="00EE77BB" w:rsidRDefault="004463AA" w:rsidP="00520562">
      <w:pPr>
        <w:pStyle w:val="Heading3"/>
        <w:rPr>
          <w:rStyle w:val="Heading3Char"/>
          <w:b/>
          <w:sz w:val="28"/>
          <w:szCs w:val="28"/>
          <w:lang w:val="lt-LT"/>
        </w:rPr>
      </w:pPr>
      <w:r w:rsidRPr="00EE77BB">
        <w:rPr>
          <w:rStyle w:val="Heading3Char"/>
          <w:lang w:val="lt-LT"/>
        </w:rPr>
        <w:br/>
      </w: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463AA" w:rsidRPr="00EE77BB" w14:paraId="14DC7E38" w14:textId="77777777" w:rsidTr="00224F07">
        <w:tc>
          <w:tcPr>
            <w:tcW w:w="10196" w:type="dxa"/>
            <w:shd w:val="clear" w:color="auto" w:fill="E7EEF5" w:themeFill="accent5" w:themeFillTint="33"/>
          </w:tcPr>
          <w:p w14:paraId="1879D491" w14:textId="43042245" w:rsidR="004463AA"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4463AA" w:rsidRPr="00EE77BB" w14:paraId="74CD5F01" w14:textId="77777777" w:rsidTr="00224F07">
        <w:trPr>
          <w:trHeight w:val="304"/>
        </w:trPr>
        <w:tc>
          <w:tcPr>
            <w:tcW w:w="10196" w:type="dxa"/>
          </w:tcPr>
          <w:p w14:paraId="69E2DF04" w14:textId="77777777" w:rsidR="004463AA" w:rsidRPr="00EE77BB" w:rsidRDefault="004463AA" w:rsidP="00224F07">
            <w:pPr>
              <w:pStyle w:val="StandardText"/>
            </w:pPr>
          </w:p>
          <w:p w14:paraId="3F9290E4" w14:textId="77777777" w:rsidR="004463AA" w:rsidRPr="00EE77BB" w:rsidRDefault="004463AA" w:rsidP="00224F07">
            <w:pPr>
              <w:pStyle w:val="StandardText"/>
            </w:pPr>
          </w:p>
        </w:tc>
      </w:tr>
      <w:tr w:rsidR="004463AA" w:rsidRPr="00EE77BB" w14:paraId="17185B0D" w14:textId="77777777" w:rsidTr="00224F07">
        <w:tc>
          <w:tcPr>
            <w:tcW w:w="10196" w:type="dxa"/>
            <w:shd w:val="clear" w:color="auto" w:fill="E7EEF5" w:themeFill="accent5" w:themeFillTint="33"/>
          </w:tcPr>
          <w:p w14:paraId="05C2A3F3" w14:textId="48A24161" w:rsidR="004463AA"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4463AA" w:rsidRPr="00EE77BB" w14:paraId="47FAFC67" w14:textId="77777777" w:rsidTr="00224F07">
        <w:trPr>
          <w:trHeight w:val="402"/>
        </w:trPr>
        <w:tc>
          <w:tcPr>
            <w:tcW w:w="10196" w:type="dxa"/>
          </w:tcPr>
          <w:p w14:paraId="1C69B6ED" w14:textId="33F865FD" w:rsidR="004463AA" w:rsidRPr="00EE77BB" w:rsidRDefault="004463AA" w:rsidP="00224F07">
            <w:pPr>
              <w:pStyle w:val="StandardText"/>
              <w:spacing w:before="60" w:after="60"/>
            </w:pPr>
            <w:r w:rsidRPr="00EE77BB">
              <w:t>Specializuota montavimo įmonė, ypač didelėms komercinėms patalpoms ar biurams</w:t>
            </w:r>
            <w:r w:rsidR="00CF13CE">
              <w:t>.</w:t>
            </w:r>
          </w:p>
          <w:p w14:paraId="1E9B543A" w14:textId="77777777" w:rsidR="004463AA" w:rsidRPr="00EE77BB" w:rsidRDefault="004463AA" w:rsidP="00224F07">
            <w:pPr>
              <w:pStyle w:val="StandardText"/>
              <w:spacing w:before="60" w:after="60"/>
            </w:pPr>
          </w:p>
        </w:tc>
      </w:tr>
      <w:tr w:rsidR="004463AA" w:rsidRPr="00EE77BB" w14:paraId="7ADC1BD1" w14:textId="77777777" w:rsidTr="00224F07">
        <w:tc>
          <w:tcPr>
            <w:tcW w:w="10196" w:type="dxa"/>
            <w:shd w:val="clear" w:color="auto" w:fill="E7EEF5" w:themeFill="accent5" w:themeFillTint="33"/>
          </w:tcPr>
          <w:p w14:paraId="02B1D244" w14:textId="77777777" w:rsidR="004463AA" w:rsidRPr="00EE77BB" w:rsidRDefault="004463AA"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4463AA" w:rsidRPr="00EE77BB" w14:paraId="53E1C91E" w14:textId="77777777" w:rsidTr="00224F07">
        <w:trPr>
          <w:trHeight w:val="913"/>
        </w:trPr>
        <w:tc>
          <w:tcPr>
            <w:tcW w:w="10196" w:type="dxa"/>
          </w:tcPr>
          <w:p w14:paraId="69242C11" w14:textId="77777777" w:rsidR="004463AA" w:rsidRPr="00EE77BB" w:rsidRDefault="004463AA" w:rsidP="00224F07">
            <w:pPr>
              <w:pStyle w:val="StandardText"/>
              <w:spacing w:before="60" w:after="60"/>
            </w:pPr>
            <w:r w:rsidRPr="00EE77BB">
              <w:t>Valytojas, techninės priežiūros personalas</w:t>
            </w:r>
          </w:p>
          <w:p w14:paraId="2BBB84C8" w14:textId="77777777" w:rsidR="004463AA" w:rsidRPr="00EE77BB" w:rsidRDefault="004463AA" w:rsidP="00224F07">
            <w:pPr>
              <w:spacing w:before="60" w:after="60"/>
              <w:rPr>
                <w:i/>
                <w:iCs/>
              </w:rPr>
            </w:pPr>
          </w:p>
        </w:tc>
      </w:tr>
    </w:tbl>
    <w:p w14:paraId="17ED6349" w14:textId="77777777" w:rsidR="004463AA" w:rsidRPr="00EE77BB" w:rsidRDefault="004463AA" w:rsidP="004463AA">
      <w:pPr>
        <w:spacing w:before="0"/>
        <w:rPr>
          <w:rStyle w:val="Heading3Char"/>
          <w:lang w:val="lt-LT"/>
        </w:rPr>
      </w:pPr>
      <w:r w:rsidRPr="00EE77BB">
        <w:rPr>
          <w:rStyle w:val="Heading3Char"/>
          <w:lang w:val="lt-LT"/>
        </w:rPr>
        <w:br w:type="page"/>
      </w:r>
    </w:p>
    <w:p w14:paraId="0906A3C4" w14:textId="77777777" w:rsidR="004463AA" w:rsidRPr="00EE77BB" w:rsidRDefault="004463AA" w:rsidP="004463AA">
      <w:pPr>
        <w:pStyle w:val="Heading3"/>
      </w:pPr>
      <w:r w:rsidRPr="00EE77BB">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2846"/>
        <w:gridCol w:w="7348"/>
      </w:tblGrid>
      <w:tr w:rsidR="004463AA" w:rsidRPr="00EE77BB" w14:paraId="75F7E00D" w14:textId="77777777" w:rsidTr="00815515">
        <w:tc>
          <w:tcPr>
            <w:tcW w:w="4248" w:type="dxa"/>
            <w:shd w:val="clear" w:color="auto" w:fill="E7EEF5" w:themeFill="accent5" w:themeFillTint="33"/>
          </w:tcPr>
          <w:p w14:paraId="51E1E74C" w14:textId="0E444721" w:rsidR="004463AA" w:rsidRPr="00EE77BB" w:rsidRDefault="006F1366" w:rsidP="00224F07">
            <w:pPr>
              <w:spacing w:before="60" w:after="60"/>
              <w:rPr>
                <w:bCs/>
              </w:rPr>
            </w:pPr>
            <w:r w:rsidRPr="006F1366">
              <w:rPr>
                <w:rStyle w:val="Heading3Char"/>
                <w:bCs/>
                <w:lang w:val="lt-LT"/>
              </w:rPr>
              <w:t>Parengiamieji veiksmai prieš įgyvendinimą</w:t>
            </w:r>
          </w:p>
        </w:tc>
        <w:tc>
          <w:tcPr>
            <w:tcW w:w="5946" w:type="dxa"/>
            <w:shd w:val="clear" w:color="auto" w:fill="E7EEF5" w:themeFill="accent5" w:themeFillTint="33"/>
          </w:tcPr>
          <w:p w14:paraId="6273224D" w14:textId="799F9D38" w:rsidR="004463AA" w:rsidRPr="00EE77BB" w:rsidRDefault="004463AA" w:rsidP="00224F07">
            <w:pPr>
              <w:spacing w:after="120"/>
              <w:rPr>
                <w:b/>
                <w:bCs/>
              </w:rPr>
            </w:pPr>
            <w:r w:rsidRPr="00EE77BB">
              <w:rPr>
                <w:rStyle w:val="Heading3Char"/>
                <w:lang w:val="lt-LT"/>
              </w:rPr>
              <w:t>Diegimo instrukcijos ir gairės, atvirojo kodo iniciatyvos</w:t>
            </w:r>
          </w:p>
        </w:tc>
      </w:tr>
      <w:tr w:rsidR="004463AA" w:rsidRPr="00EE77BB" w14:paraId="7A37FB3C" w14:textId="77777777" w:rsidTr="00815515">
        <w:trPr>
          <w:trHeight w:val="2157"/>
        </w:trPr>
        <w:tc>
          <w:tcPr>
            <w:tcW w:w="4248" w:type="dxa"/>
          </w:tcPr>
          <w:p w14:paraId="415B4B22" w14:textId="5B6D7B91" w:rsidR="004463AA" w:rsidRPr="00EE77BB" w:rsidRDefault="004463AA">
            <w:pPr>
              <w:pStyle w:val="StandardText"/>
              <w:numPr>
                <w:ilvl w:val="0"/>
                <w:numId w:val="34"/>
              </w:numPr>
              <w:spacing w:before="60" w:after="60" w:line="280" w:lineRule="exact"/>
            </w:pPr>
            <w:r w:rsidRPr="00EE77BB">
              <w:t>Patalpų temperatūros ir šilumos apkrovos apskaičiavimas</w:t>
            </w:r>
            <w:r w:rsidR="00CF13CE">
              <w:t>.</w:t>
            </w:r>
          </w:p>
          <w:p w14:paraId="665E2D4B" w14:textId="77777777" w:rsidR="004463AA" w:rsidRPr="00EE77BB" w:rsidRDefault="004463AA">
            <w:pPr>
              <w:pStyle w:val="StandardText"/>
              <w:numPr>
                <w:ilvl w:val="0"/>
                <w:numId w:val="34"/>
              </w:numPr>
              <w:spacing w:before="60" w:after="60" w:line="280" w:lineRule="exact"/>
            </w:pPr>
            <w:r w:rsidRPr="00EE77BB">
              <w:t>Sprendimas dėl termostato tipo (nuotoliniu būdu valdomas ar programuojamas).</w:t>
            </w:r>
          </w:p>
          <w:p w14:paraId="45FC7D33" w14:textId="05007FFB" w:rsidR="004463AA" w:rsidRPr="00EE77BB" w:rsidRDefault="004463AA">
            <w:pPr>
              <w:pStyle w:val="StandardText"/>
              <w:numPr>
                <w:ilvl w:val="0"/>
                <w:numId w:val="34"/>
              </w:numPr>
              <w:spacing w:before="60" w:after="60" w:line="280" w:lineRule="exact"/>
            </w:pPr>
            <w:r w:rsidRPr="00EE77BB">
              <w:t>Jei reikia, specializuot</w:t>
            </w:r>
            <w:r w:rsidR="00CF13CE">
              <w:t>os</w:t>
            </w:r>
            <w:r w:rsidRPr="00EE77BB">
              <w:t xml:space="preserve"> įmon</w:t>
            </w:r>
            <w:r w:rsidR="00CF13CE">
              <w:t>ės samdymas.</w:t>
            </w:r>
          </w:p>
        </w:tc>
        <w:tc>
          <w:tcPr>
            <w:tcW w:w="5946" w:type="dxa"/>
          </w:tcPr>
          <w:p w14:paraId="45548D2A" w14:textId="5D642C80" w:rsidR="00815515" w:rsidRDefault="00815515" w:rsidP="00815515">
            <w:pPr>
              <w:pStyle w:val="StandardText"/>
              <w:spacing w:before="60" w:after="60"/>
            </w:pPr>
            <w:hyperlink r:id="rId100" w:history="1">
              <w:r w:rsidRPr="00813BD1">
                <w:rPr>
                  <w:rStyle w:val="Hyperlink"/>
                </w:rPr>
                <w:t>https://www.lemona.lt/ismanus-wi-fi-termostatai-tavo-ismanus-sildymo-valdymo-pasirinkimas</w:t>
              </w:r>
            </w:hyperlink>
            <w:r>
              <w:t xml:space="preserve"> </w:t>
            </w:r>
          </w:p>
          <w:p w14:paraId="57B8546E" w14:textId="3C6D5D84" w:rsidR="00815515" w:rsidRDefault="00815515" w:rsidP="00815515">
            <w:pPr>
              <w:pStyle w:val="StandardText"/>
              <w:spacing w:before="60" w:after="60"/>
            </w:pPr>
            <w:hyperlink r:id="rId101" w:history="1">
              <w:r w:rsidRPr="00813BD1">
                <w:rPr>
                  <w:rStyle w:val="Hyperlink"/>
                </w:rPr>
                <w:t>https://assets.danfoss.com/documents/latest/80252/AI173886403059lt-000201.pdf</w:t>
              </w:r>
            </w:hyperlink>
            <w:r>
              <w:t xml:space="preserve"> </w:t>
            </w:r>
          </w:p>
          <w:p w14:paraId="16F96F85" w14:textId="21772FBB" w:rsidR="004463AA" w:rsidRPr="00EE77BB" w:rsidRDefault="00815515" w:rsidP="00815515">
            <w:pPr>
              <w:pStyle w:val="StandardText"/>
              <w:spacing w:before="60" w:after="60"/>
            </w:pPr>
            <w:hyperlink r:id="rId102" w:history="1">
              <w:r w:rsidRPr="00813BD1">
                <w:rPr>
                  <w:rStyle w:val="Hyperlink"/>
                </w:rPr>
                <w:t>https://taupykimesiluma.lt/ismanusis-termostatas-kaip-jis-veikia-kam-jis-reikalingas-ir-kuo-naudingas/</w:t>
              </w:r>
            </w:hyperlink>
            <w:r>
              <w:t xml:space="preserve"> </w:t>
            </w:r>
          </w:p>
        </w:tc>
      </w:tr>
      <w:tr w:rsidR="004463AA" w:rsidRPr="00EE77BB" w14:paraId="53778D01" w14:textId="77777777" w:rsidTr="00815515">
        <w:tc>
          <w:tcPr>
            <w:tcW w:w="4248" w:type="dxa"/>
            <w:shd w:val="clear" w:color="auto" w:fill="E7EEF5" w:themeFill="accent5" w:themeFillTint="33"/>
          </w:tcPr>
          <w:p w14:paraId="50AE164C" w14:textId="1F3CEA8D" w:rsidR="004463AA" w:rsidRPr="00EE77BB" w:rsidRDefault="004658D9" w:rsidP="00224F07">
            <w:pPr>
              <w:spacing w:before="60" w:after="60"/>
              <w:rPr>
                <w:rStyle w:val="Heading3Char"/>
                <w:bCs/>
                <w:lang w:val="lt-LT"/>
              </w:rPr>
            </w:pPr>
            <w:r>
              <w:rPr>
                <w:rStyle w:val="Heading3Char"/>
                <w:bCs/>
                <w:lang w:val="lt-LT"/>
              </w:rPr>
              <w:t>Į</w:t>
            </w:r>
            <w:r w:rsidR="004463AA" w:rsidRPr="00EE77BB">
              <w:rPr>
                <w:rStyle w:val="Heading3Char"/>
                <w:bCs/>
                <w:lang w:val="lt-LT"/>
              </w:rPr>
              <w:t>gyvendinimas</w:t>
            </w:r>
          </w:p>
        </w:tc>
        <w:tc>
          <w:tcPr>
            <w:tcW w:w="5946" w:type="dxa"/>
            <w:shd w:val="clear" w:color="auto" w:fill="E7EEF5" w:themeFill="accent5" w:themeFillTint="33"/>
          </w:tcPr>
          <w:p w14:paraId="419A31DC" w14:textId="34C84FB0" w:rsidR="004463AA" w:rsidRPr="00EE77BB" w:rsidRDefault="00E33038" w:rsidP="00224F07">
            <w:pPr>
              <w:spacing w:before="60" w:after="60"/>
              <w:rPr>
                <w:rStyle w:val="Heading3Char"/>
                <w:bCs/>
                <w:lang w:val="lt-LT"/>
              </w:rPr>
            </w:pPr>
            <w:r>
              <w:rPr>
                <w:rStyle w:val="Heading3Char"/>
                <w:bCs/>
                <w:lang w:val="lt-LT"/>
              </w:rPr>
              <w:t>Susijusi komunikacija</w:t>
            </w:r>
          </w:p>
        </w:tc>
      </w:tr>
      <w:tr w:rsidR="004463AA" w:rsidRPr="00EE77BB" w14:paraId="5C9E6D5A" w14:textId="77777777" w:rsidTr="00815515">
        <w:trPr>
          <w:trHeight w:val="1085"/>
        </w:trPr>
        <w:tc>
          <w:tcPr>
            <w:tcW w:w="4248" w:type="dxa"/>
          </w:tcPr>
          <w:p w14:paraId="2C692F2A" w14:textId="541BF10A" w:rsidR="004463AA" w:rsidRPr="00EE77BB" w:rsidRDefault="004463AA">
            <w:pPr>
              <w:pStyle w:val="StandardText"/>
              <w:numPr>
                <w:ilvl w:val="0"/>
                <w:numId w:val="35"/>
              </w:numPr>
              <w:spacing w:before="60" w:after="60" w:line="280" w:lineRule="exact"/>
            </w:pPr>
            <w:r w:rsidRPr="00EE77BB">
              <w:t>Termostat</w:t>
            </w:r>
            <w:r w:rsidR="00B74C55">
              <w:t>ų</w:t>
            </w:r>
            <w:r w:rsidRPr="00EE77BB">
              <w:t xml:space="preserve"> prie radiatoriaus mont</w:t>
            </w:r>
            <w:r w:rsidR="00B74C55">
              <w:t>avimas</w:t>
            </w:r>
            <w:r w:rsidRPr="00EE77BB">
              <w:t xml:space="preserve"> pagal pridedamas gamintojo instrukcijas arba juos montuoja specializuota įmonė. </w:t>
            </w:r>
          </w:p>
        </w:tc>
        <w:tc>
          <w:tcPr>
            <w:tcW w:w="5946" w:type="dxa"/>
          </w:tcPr>
          <w:p w14:paraId="5A4322E4" w14:textId="59ECA502" w:rsidR="004463AA" w:rsidRPr="00EE77BB" w:rsidRDefault="004463AA" w:rsidP="00224F07">
            <w:pPr>
              <w:pStyle w:val="StandardText"/>
              <w:spacing w:before="60" w:after="60"/>
            </w:pPr>
            <w:r w:rsidRPr="00EE77BB">
              <w:t>Informacija apie biurų darbuotojų</w:t>
            </w:r>
            <w:r w:rsidR="00271347">
              <w:t xml:space="preserve"> ar</w:t>
            </w:r>
            <w:r w:rsidRPr="00EE77BB">
              <w:t xml:space="preserve"> nuomininkų veiklą</w:t>
            </w:r>
            <w:r w:rsidR="00CF13CE">
              <w:t>.</w:t>
            </w:r>
          </w:p>
        </w:tc>
      </w:tr>
      <w:tr w:rsidR="004463AA" w:rsidRPr="00EE77BB" w14:paraId="709914AE" w14:textId="77777777" w:rsidTr="00815515">
        <w:tc>
          <w:tcPr>
            <w:tcW w:w="4248" w:type="dxa"/>
            <w:shd w:val="clear" w:color="auto" w:fill="E7EEF5" w:themeFill="accent5" w:themeFillTint="33"/>
          </w:tcPr>
          <w:p w14:paraId="44D5FE72" w14:textId="5072E841" w:rsidR="004463AA"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946" w:type="dxa"/>
            <w:shd w:val="clear" w:color="auto" w:fill="E7EEF5" w:themeFill="accent5" w:themeFillTint="33"/>
          </w:tcPr>
          <w:p w14:paraId="608F32B4" w14:textId="77777777" w:rsidR="004463AA" w:rsidRPr="00EE77BB" w:rsidRDefault="004463AA" w:rsidP="00224F07">
            <w:pPr>
              <w:spacing w:before="60" w:after="60"/>
              <w:rPr>
                <w:rStyle w:val="Heading3Char"/>
                <w:bCs/>
                <w:lang w:val="lt-LT"/>
              </w:rPr>
            </w:pPr>
            <w:r w:rsidRPr="00EE77BB">
              <w:rPr>
                <w:rStyle w:val="Heading3Char"/>
                <w:bCs/>
                <w:lang w:val="lt-LT"/>
              </w:rPr>
              <w:t>Kitos pastabos ir nuorodos</w:t>
            </w:r>
          </w:p>
        </w:tc>
      </w:tr>
      <w:tr w:rsidR="004463AA" w:rsidRPr="00EE77BB" w14:paraId="70EB8540" w14:textId="77777777" w:rsidTr="00815515">
        <w:tc>
          <w:tcPr>
            <w:tcW w:w="4248" w:type="dxa"/>
          </w:tcPr>
          <w:p w14:paraId="3BBB49A1" w14:textId="044ECCBE" w:rsidR="004463AA" w:rsidRPr="00EE77BB" w:rsidRDefault="004463AA">
            <w:pPr>
              <w:pStyle w:val="StandardText"/>
              <w:numPr>
                <w:ilvl w:val="0"/>
                <w:numId w:val="36"/>
              </w:numPr>
              <w:spacing w:before="60" w:after="60" w:line="280" w:lineRule="exact"/>
            </w:pPr>
            <w:r w:rsidRPr="00EE77BB">
              <w:t>Jei termostat</w:t>
            </w:r>
            <w:r w:rsidR="00CF13CE">
              <w:t>as užprogramuojamas, po to</w:t>
            </w:r>
            <w:r w:rsidRPr="00EE77BB">
              <w:t xml:space="preserve"> jokių veiksmų atlikti ne</w:t>
            </w:r>
            <w:r w:rsidR="00CF13CE">
              <w:t>be</w:t>
            </w:r>
            <w:r w:rsidRPr="00EE77BB">
              <w:t xml:space="preserve">reikia. </w:t>
            </w:r>
          </w:p>
          <w:p w14:paraId="1B04670E" w14:textId="655D7DF5" w:rsidR="004463AA" w:rsidRPr="00EE77BB" w:rsidRDefault="004463AA">
            <w:pPr>
              <w:pStyle w:val="StandardText"/>
              <w:numPr>
                <w:ilvl w:val="0"/>
                <w:numId w:val="36"/>
              </w:numPr>
              <w:spacing w:before="60" w:after="60" w:line="280" w:lineRule="exact"/>
            </w:pPr>
            <w:r w:rsidRPr="00EE77BB">
              <w:t>Reguliar</w:t>
            </w:r>
            <w:r w:rsidR="00CF13CE">
              <w:t xml:space="preserve">us </w:t>
            </w:r>
            <w:r w:rsidRPr="00EE77BB">
              <w:t>tikrin</w:t>
            </w:r>
            <w:r w:rsidR="00CF13CE">
              <w:t>imas</w:t>
            </w:r>
            <w:r w:rsidRPr="00EE77BB">
              <w:t xml:space="preserve"> ar </w:t>
            </w:r>
            <w:r w:rsidR="00476692">
              <w:t xml:space="preserve">prietaisų </w:t>
            </w:r>
            <w:r w:rsidR="00CF13CE">
              <w:t xml:space="preserve">baterijos </w:t>
            </w:r>
            <w:r w:rsidRPr="00EE77BB">
              <w:t>nėra išsikrovusios</w:t>
            </w:r>
            <w:r w:rsidR="00CF13CE">
              <w:t>.</w:t>
            </w:r>
          </w:p>
        </w:tc>
        <w:tc>
          <w:tcPr>
            <w:tcW w:w="5946" w:type="dxa"/>
          </w:tcPr>
          <w:p w14:paraId="12F23518" w14:textId="5E3D32B5" w:rsidR="004463AA" w:rsidRPr="00EE77BB" w:rsidRDefault="004463AA" w:rsidP="00224F07">
            <w:pPr>
              <w:pStyle w:val="StandardText"/>
              <w:spacing w:before="60" w:after="60"/>
            </w:pPr>
            <w:r w:rsidRPr="00EE77BB">
              <w:t>Izoliuotose patalpose sumažinus patalpų temperatūrą iki maž</w:t>
            </w:r>
            <w:r w:rsidR="00B74C55">
              <w:t>esnės</w:t>
            </w:r>
            <w:r w:rsidRPr="00EE77BB">
              <w:t xml:space="preserve"> </w:t>
            </w:r>
            <w:r w:rsidR="00B74C55">
              <w:t xml:space="preserve">nei </w:t>
            </w:r>
            <w:r w:rsidRPr="00EE77BB">
              <w:t>16 laipsnių, gali įsiveisti pelėsis.</w:t>
            </w:r>
          </w:p>
        </w:tc>
      </w:tr>
    </w:tbl>
    <w:p w14:paraId="1663D68C" w14:textId="77777777" w:rsidR="004463AA" w:rsidRPr="00EE77BB" w:rsidRDefault="004463AA" w:rsidP="004463AA">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4463AA" w:rsidRPr="00EE77BB" w14:paraId="47188568" w14:textId="77777777" w:rsidTr="00224F07">
        <w:trPr>
          <w:trHeight w:val="351"/>
        </w:trPr>
        <w:tc>
          <w:tcPr>
            <w:tcW w:w="10194" w:type="dxa"/>
            <w:shd w:val="clear" w:color="auto" w:fill="D4E2ED" w:themeFill="accent2" w:themeFillTint="33"/>
          </w:tcPr>
          <w:p w14:paraId="6BB2D815" w14:textId="714BD5F8" w:rsidR="004463AA" w:rsidRPr="00EE77BB" w:rsidRDefault="004463AA" w:rsidP="00224F07">
            <w:pPr>
              <w:tabs>
                <w:tab w:val="left" w:pos="3830"/>
              </w:tabs>
              <w:rPr>
                <w:b/>
                <w:bCs/>
                <w:sz w:val="24"/>
                <w:szCs w:val="24"/>
              </w:rPr>
            </w:pPr>
            <w:r w:rsidRPr="00EE77BB">
              <w:rPr>
                <w:b/>
                <w:bCs/>
                <w:color w:val="007BB2" w:themeColor="background2"/>
                <w:sz w:val="24"/>
                <w:szCs w:val="24"/>
              </w:rPr>
              <w:lastRenderedPageBreak/>
              <w:t>Nuotraukos</w:t>
            </w:r>
          </w:p>
        </w:tc>
      </w:tr>
      <w:tr w:rsidR="004463AA" w:rsidRPr="00EE77BB" w14:paraId="429E008D" w14:textId="77777777" w:rsidTr="00224F07">
        <w:trPr>
          <w:trHeight w:val="4300"/>
        </w:trPr>
        <w:tc>
          <w:tcPr>
            <w:tcW w:w="10194" w:type="dxa"/>
            <w:vAlign w:val="center"/>
          </w:tcPr>
          <w:p w14:paraId="12C2B04A" w14:textId="11C0EAAF" w:rsidR="004463AA" w:rsidRPr="00EE77BB" w:rsidRDefault="006E1207" w:rsidP="00224F07">
            <w:pPr>
              <w:keepNext/>
              <w:spacing w:before="60" w:after="60"/>
              <w:jc w:val="center"/>
            </w:pPr>
            <w:r w:rsidRPr="00EE77BB">
              <w:rPr>
                <w:i/>
                <w:iCs/>
                <w:noProof/>
              </w:rPr>
              <w:drawing>
                <wp:inline distT="0" distB="0" distL="0" distR="0" wp14:anchorId="30F7EC0E" wp14:editId="32279C92">
                  <wp:extent cx="3638550" cy="4643881"/>
                  <wp:effectExtent l="0" t="0" r="0" b="4445"/>
                  <wp:docPr id="670367153" name="Grafik 3" descr="Ein Bild, das Gerät, Im Haus, Zylinder,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367153" name="Grafik 3" descr="Ein Bild, das Gerät, Im Haus, Zylinder, Wand enthält.&#10;&#10;KI-generierte Inhalte können fehlerhaft sein."/>
                          <pic:cNvPicPr/>
                        </pic:nvPicPr>
                        <pic:blipFill>
                          <a:blip r:embed="rId103"/>
                          <a:stretch>
                            <a:fillRect/>
                          </a:stretch>
                        </pic:blipFill>
                        <pic:spPr>
                          <a:xfrm>
                            <a:off x="0" y="0"/>
                            <a:ext cx="3638550" cy="4643881"/>
                          </a:xfrm>
                          <a:prstGeom prst="rect">
                            <a:avLst/>
                          </a:prstGeom>
                        </pic:spPr>
                      </pic:pic>
                    </a:graphicData>
                  </a:graphic>
                </wp:inline>
              </w:drawing>
            </w:r>
          </w:p>
          <w:p w14:paraId="51F1C1A0" w14:textId="00324763" w:rsidR="004463AA" w:rsidRPr="00EE77BB" w:rsidRDefault="004463AA" w:rsidP="00224F07">
            <w:pPr>
              <w:pStyle w:val="Caption"/>
              <w:spacing w:before="60" w:after="60"/>
              <w:jc w:val="center"/>
              <w:rPr>
                <w:i w:val="0"/>
                <w:iCs w:val="0"/>
              </w:rPr>
            </w:pPr>
            <w:r w:rsidRPr="00EE77BB">
              <w:fldChar w:fldCharType="begin"/>
            </w:r>
            <w:r w:rsidRPr="00EE77BB">
              <w:instrText xml:space="preserve"> SEQ Figure \* ARABIC </w:instrText>
            </w:r>
            <w:r w:rsidRPr="00EE77BB">
              <w:fldChar w:fldCharType="separate"/>
            </w:r>
            <w:r w:rsidR="00876B2F">
              <w:rPr>
                <w:noProof/>
              </w:rPr>
              <w:t>15</w:t>
            </w:r>
            <w:r w:rsidRPr="00EE77BB">
              <w:fldChar w:fldCharType="end"/>
            </w:r>
            <w:r w:rsidR="00680FF8">
              <w:t xml:space="preserve"> p</w:t>
            </w:r>
            <w:r w:rsidR="00271347">
              <w:t>a</w:t>
            </w:r>
            <w:r w:rsidR="00680FF8">
              <w:t>v.</w:t>
            </w:r>
            <w:r w:rsidRPr="00EE77BB">
              <w:t>: Išmanusis termostatas © Raimond Spekking / CC BY-SA 4.0 (via Wikimedia Commons), CC BY-SA 4.0, https://commons.wikimedia.org/w/index.php?curid=114998627</w:t>
            </w:r>
          </w:p>
        </w:tc>
      </w:tr>
    </w:tbl>
    <w:p w14:paraId="4287EA81" w14:textId="77777777" w:rsidR="004463AA" w:rsidRPr="00EE77BB" w:rsidRDefault="004463AA" w:rsidP="004463AA">
      <w:pPr>
        <w:tabs>
          <w:tab w:val="left" w:pos="3830"/>
        </w:tabs>
        <w:rPr>
          <w:b/>
          <w:bCs/>
        </w:rPr>
      </w:pPr>
    </w:p>
    <w:p w14:paraId="5A8B8DA6" w14:textId="77777777" w:rsidR="00B65072" w:rsidRPr="00EE77BB" w:rsidRDefault="00B65072">
      <w:pPr>
        <w:spacing w:before="0"/>
        <w:rPr>
          <w:b/>
          <w:bCs/>
        </w:rPr>
      </w:pPr>
      <w:r w:rsidRPr="00EE77BB">
        <w:rPr>
          <w:b/>
          <w:bCs/>
        </w:rPr>
        <w:br w:type="page"/>
      </w:r>
    </w:p>
    <w:p w14:paraId="30CCA82F" w14:textId="77777777" w:rsidR="00701F5B" w:rsidRPr="00EE77BB" w:rsidRDefault="00701F5B" w:rsidP="00701F5B">
      <w:pPr>
        <w:pStyle w:val="Heading2"/>
        <w:rPr>
          <w:color w:val="007BB2" w:themeColor="background2"/>
          <w:sz w:val="16"/>
          <w:szCs w:val="16"/>
        </w:rPr>
      </w:pPr>
      <w:bookmarkStart w:id="45" w:name="_Toc192794846"/>
      <w:r w:rsidRPr="00EE77BB">
        <w:lastRenderedPageBreak/>
        <w:t>Temperatūros valdymas naudojant programėlę</w:t>
      </w:r>
      <w:bookmarkEnd w:id="45"/>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701F5B" w:rsidRPr="00EE77BB" w14:paraId="23533D34"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365CDB3B" w14:textId="77777777" w:rsidR="00701F5B" w:rsidRPr="00EE77BB" w:rsidRDefault="00701F5B" w:rsidP="00224F07">
            <w:pPr>
              <w:spacing w:before="60" w:after="60"/>
              <w:rPr>
                <w:i/>
                <w:iCs/>
                <w:color w:val="7B6A6B" w:themeColor="accent4"/>
              </w:rPr>
            </w:pPr>
            <w:r w:rsidRPr="00EE77BB">
              <w:rPr>
                <w:rStyle w:val="Heading3Char"/>
                <w:lang w:val="lt-LT"/>
              </w:rPr>
              <w:t>Trumpas aprašymas</w:t>
            </w:r>
          </w:p>
        </w:tc>
      </w:tr>
      <w:tr w:rsidR="00701F5B" w:rsidRPr="00EE77BB" w14:paraId="222573B8" w14:textId="77777777" w:rsidTr="00224F07">
        <w:trPr>
          <w:trHeight w:val="2038"/>
        </w:trPr>
        <w:tc>
          <w:tcPr>
            <w:tcW w:w="10292" w:type="dxa"/>
            <w:tcBorders>
              <w:top w:val="single" w:sz="4" w:space="0" w:color="auto"/>
            </w:tcBorders>
          </w:tcPr>
          <w:p w14:paraId="4B5FB467" w14:textId="434C632D" w:rsidR="00701F5B" w:rsidRPr="00EE77BB" w:rsidRDefault="00701F5B" w:rsidP="00224F07">
            <w:pPr>
              <w:pStyle w:val="StandardText"/>
              <w:spacing w:before="60" w:after="60"/>
            </w:pPr>
            <w:r w:rsidRPr="00EE77BB">
              <w:t>Energijos poreikis patalp</w:t>
            </w:r>
            <w:r w:rsidR="00D12F2B">
              <w:t xml:space="preserve">ų </w:t>
            </w:r>
            <w:r w:rsidRPr="00EE77BB">
              <w:t>ir pasta</w:t>
            </w:r>
            <w:r w:rsidR="009B3FEA">
              <w:t>t</w:t>
            </w:r>
            <w:r w:rsidR="00D12F2B">
              <w:t>ų</w:t>
            </w:r>
            <w:r w:rsidRPr="00EE77BB">
              <w:t xml:space="preserve"> šildy</w:t>
            </w:r>
            <w:r w:rsidR="00D12F2B">
              <w:t>mui</w:t>
            </w:r>
            <w:r w:rsidRPr="00EE77BB">
              <w:t xml:space="preserve"> yra labai didelis ir </w:t>
            </w:r>
            <w:r w:rsidR="00F26FDE">
              <w:t>jos galima nemažai</w:t>
            </w:r>
            <w:r w:rsidRPr="00EE77BB">
              <w:t xml:space="preserve"> sutaupyti, ypač pastatuose ar patalpose, kuri</w:t>
            </w:r>
            <w:r w:rsidR="00382C16">
              <w:t xml:space="preserve">os yra nuolat šildomos, nors jose </w:t>
            </w:r>
            <w:r w:rsidR="00D12F2B">
              <w:t xml:space="preserve">per </w:t>
            </w:r>
            <w:r w:rsidR="00D12F2B" w:rsidRPr="00EE77BB">
              <w:t>naktį</w:t>
            </w:r>
            <w:r w:rsidR="00382C16">
              <w:t xml:space="preserve"> n</w:t>
            </w:r>
            <w:r w:rsidR="00382C16" w:rsidRPr="00EE77BB">
              <w:t>e</w:t>
            </w:r>
            <w:r w:rsidR="00382C16">
              <w:t>būna žmonių</w:t>
            </w:r>
            <w:r w:rsidR="00D12F2B">
              <w:t xml:space="preserve"> </w:t>
            </w:r>
            <w:r w:rsidRPr="00EE77BB">
              <w:t xml:space="preserve">arba kurios </w:t>
            </w:r>
            <w:r w:rsidR="009B3FEA">
              <w:t>būna</w:t>
            </w:r>
            <w:r w:rsidRPr="00EE77BB">
              <w:t xml:space="preserve"> </w:t>
            </w:r>
            <w:r w:rsidR="00D12F2B">
              <w:t>nedažnai užimtos</w:t>
            </w:r>
            <w:r w:rsidRPr="00EE77BB">
              <w:t>, pavyzdžiui, viešbučių kambari</w:t>
            </w:r>
            <w:r w:rsidR="00382C16">
              <w:t>uose</w:t>
            </w:r>
            <w:r w:rsidRPr="00EE77BB">
              <w:t xml:space="preserve"> ar svečių nam</w:t>
            </w:r>
            <w:r w:rsidR="00382C16">
              <w:t>uose</w:t>
            </w:r>
            <w:r w:rsidR="00D12F2B">
              <w:t>.</w:t>
            </w:r>
          </w:p>
          <w:p w14:paraId="3198BC52" w14:textId="28270513" w:rsidR="00701F5B" w:rsidRPr="00EE77BB" w:rsidRDefault="00701F5B" w:rsidP="00224F07">
            <w:pPr>
              <w:pStyle w:val="StandardText"/>
              <w:spacing w:before="60" w:after="60"/>
            </w:pPr>
            <w:r w:rsidRPr="00EE77BB">
              <w:t xml:space="preserve">Daugiausia energijos šildymui sunaudoja elektriniai šildytuvai, kuriuose galima įrengti valdomus prietaisus, kurie </w:t>
            </w:r>
            <w:r w:rsidR="009B3FEA" w:rsidRPr="00EE77BB">
              <w:t xml:space="preserve">nuotoliniu būdu naudojant atitinkamą programėlę </w:t>
            </w:r>
            <w:r w:rsidR="009B3FEA">
              <w:t>sumažina</w:t>
            </w:r>
            <w:r w:rsidRPr="00EE77BB">
              <w:t xml:space="preserve"> radiatori</w:t>
            </w:r>
            <w:r w:rsidR="009B3FEA">
              <w:t>ų</w:t>
            </w:r>
            <w:r w:rsidRPr="00EE77BB">
              <w:t xml:space="preserve"> temperatūrą arba </w:t>
            </w:r>
            <w:r w:rsidR="009B3FEA">
              <w:t xml:space="preserve">juos </w:t>
            </w:r>
            <w:r w:rsidRPr="00EE77BB">
              <w:t>išjungia, kai patalpose nėra žmonių.</w:t>
            </w:r>
          </w:p>
          <w:p w14:paraId="4B7D54A7" w14:textId="43AF4142" w:rsidR="00701F5B" w:rsidRPr="00EE77BB" w:rsidRDefault="00701F5B" w:rsidP="00224F07">
            <w:pPr>
              <w:pStyle w:val="StandardText"/>
              <w:spacing w:before="60" w:after="60"/>
            </w:pPr>
            <w:r w:rsidRPr="00EE77BB">
              <w:t xml:space="preserve">Užuot nuolat </w:t>
            </w:r>
            <w:r w:rsidR="00D76670">
              <w:t xml:space="preserve">laikant </w:t>
            </w:r>
            <w:r w:rsidRPr="00EE77BB">
              <w:t xml:space="preserve">šiuos prietaisus ar įprastą šildytuvą </w:t>
            </w:r>
            <w:r w:rsidR="00D76670">
              <w:t xml:space="preserve">įjungtus </w:t>
            </w:r>
            <w:r w:rsidRPr="00EE77BB">
              <w:t>arba kasdien juos įjung</w:t>
            </w:r>
            <w:r w:rsidR="00D76670">
              <w:t>iant</w:t>
            </w:r>
            <w:r w:rsidRPr="00EE77BB">
              <w:t xml:space="preserve"> po nakties </w:t>
            </w:r>
            <w:r w:rsidR="00D76670">
              <w:t xml:space="preserve">temperatūros </w:t>
            </w:r>
            <w:r w:rsidRPr="00EE77BB">
              <w:t>sumažinimo,</w:t>
            </w:r>
            <w:r w:rsidR="00D76670">
              <w:t xml:space="preserve"> </w:t>
            </w:r>
            <w:r w:rsidR="00D76670" w:rsidRPr="00EE77BB">
              <w:t xml:space="preserve">naudojant programėlę, </w:t>
            </w:r>
            <w:r w:rsidRPr="00EE77BB">
              <w:t>juos galima įjungti</w:t>
            </w:r>
            <w:r w:rsidR="00D76670">
              <w:t xml:space="preserve"> pagal poreikį</w:t>
            </w:r>
            <w:r w:rsidRPr="00EE77BB">
              <w:t xml:space="preserve">, </w:t>
            </w:r>
            <w:r w:rsidR="00D82171">
              <w:t xml:space="preserve">prieš atvykstant </w:t>
            </w:r>
            <w:r w:rsidR="00D76670">
              <w:t>patalpas naudojantiems asmenims</w:t>
            </w:r>
            <w:r w:rsidRPr="00EE77BB">
              <w:t>.</w:t>
            </w:r>
          </w:p>
        </w:tc>
      </w:tr>
      <w:tr w:rsidR="00701F5B" w:rsidRPr="00EE77BB" w14:paraId="393868C0" w14:textId="77777777" w:rsidTr="00224F07">
        <w:trPr>
          <w:trHeight w:val="261"/>
        </w:trPr>
        <w:tc>
          <w:tcPr>
            <w:tcW w:w="10292" w:type="dxa"/>
          </w:tcPr>
          <w:p w14:paraId="11D526A6" w14:textId="4E8924F1" w:rsidR="00701F5B" w:rsidRPr="00EE77BB" w:rsidRDefault="00701F5B" w:rsidP="00224F07">
            <w:pPr>
              <w:spacing w:before="60" w:after="60"/>
              <w:rPr>
                <w:i/>
                <w:iCs/>
                <w:color w:val="7B6A6B" w:themeColor="accent4"/>
              </w:rPr>
            </w:pPr>
            <w:r w:rsidRPr="00EE77BB">
              <w:rPr>
                <w:i/>
                <w:iCs/>
                <w:color w:val="7B6A6B" w:themeColor="accent4"/>
              </w:rPr>
              <w:t>#ele</w:t>
            </w:r>
            <w:r w:rsidR="00D93A59">
              <w:rPr>
                <w:i/>
                <w:iCs/>
                <w:color w:val="7B6A6B" w:themeColor="accent4"/>
              </w:rPr>
              <w:t>ktros</w:t>
            </w:r>
            <w:r w:rsidR="0062510B">
              <w:rPr>
                <w:i/>
                <w:iCs/>
                <w:color w:val="7B6A6B" w:themeColor="accent4"/>
              </w:rPr>
              <w:t>s</w:t>
            </w:r>
            <w:r w:rsidR="00D93A59">
              <w:rPr>
                <w:i/>
                <w:iCs/>
                <w:color w:val="7B6A6B" w:themeColor="accent4"/>
              </w:rPr>
              <w:t>unaudojimovaldy</w:t>
            </w:r>
            <w:r w:rsidR="0062510B">
              <w:rPr>
                <w:i/>
                <w:iCs/>
                <w:color w:val="7B6A6B" w:themeColor="accent4"/>
              </w:rPr>
              <w:t>m</w:t>
            </w:r>
            <w:r w:rsidR="00D93A59">
              <w:rPr>
                <w:i/>
                <w:iCs/>
                <w:color w:val="7B6A6B" w:themeColor="accent4"/>
              </w:rPr>
              <w:t>as</w:t>
            </w:r>
            <w:r w:rsidRPr="00EE77BB">
              <w:rPr>
                <w:i/>
                <w:iCs/>
                <w:color w:val="7B6A6B" w:themeColor="accent4"/>
              </w:rPr>
              <w:t>, #</w:t>
            </w:r>
            <w:r w:rsidR="00D93A59">
              <w:rPr>
                <w:i/>
                <w:iCs/>
                <w:color w:val="7B6A6B" w:themeColor="accent4"/>
              </w:rPr>
              <w:t>išmanūssprendimai</w:t>
            </w:r>
            <w:r w:rsidRPr="00EE77BB">
              <w:rPr>
                <w:i/>
                <w:iCs/>
                <w:color w:val="7B6A6B" w:themeColor="accent4"/>
              </w:rPr>
              <w:t xml:space="preserve"> #</w:t>
            </w:r>
            <w:r w:rsidR="00D93A59">
              <w:rPr>
                <w:i/>
                <w:iCs/>
                <w:color w:val="7B6A6B" w:themeColor="accent4"/>
              </w:rPr>
              <w:t>išmanusnamas</w:t>
            </w:r>
            <w:r w:rsidRPr="00EE77BB">
              <w:rPr>
                <w:i/>
                <w:iCs/>
                <w:color w:val="7B6A6B" w:themeColor="accent4"/>
              </w:rPr>
              <w:t xml:space="preserve"> </w:t>
            </w:r>
          </w:p>
        </w:tc>
      </w:tr>
    </w:tbl>
    <w:p w14:paraId="44175B4D" w14:textId="77777777" w:rsidR="00701F5B" w:rsidRPr="00EE77BB" w:rsidRDefault="00701F5B" w:rsidP="00701F5B">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701F5B" w:rsidRPr="00EE77BB" w14:paraId="4C21D84C"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4F1672BC" w14:textId="6F9700DF" w:rsidR="00701F5B"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B3C875E" w14:textId="359B2688" w:rsidR="00701F5B" w:rsidRPr="00EE77BB" w:rsidRDefault="00C11CDA" w:rsidP="00224F07">
            <w:pPr>
              <w:pStyle w:val="Companyname"/>
              <w:rPr>
                <w:rStyle w:val="Heading3Char"/>
                <w:lang w:val="lt-LT"/>
              </w:rPr>
            </w:pPr>
            <w:r>
              <w:rPr>
                <w:rStyle w:val="Heading3Char"/>
                <w:lang w:val="lt-LT"/>
              </w:rPr>
              <w:t>Pastato kategorija</w:t>
            </w:r>
          </w:p>
        </w:tc>
      </w:tr>
      <w:tr w:rsidR="00701F5B" w:rsidRPr="00EE77BB" w14:paraId="3128FB6B" w14:textId="77777777" w:rsidTr="00224F07">
        <w:trPr>
          <w:trHeight w:val="325"/>
        </w:trPr>
        <w:tc>
          <w:tcPr>
            <w:tcW w:w="2551" w:type="dxa"/>
            <w:tcBorders>
              <w:top w:val="single" w:sz="4" w:space="0" w:color="auto"/>
            </w:tcBorders>
            <w:vAlign w:val="center"/>
          </w:tcPr>
          <w:p w14:paraId="4973A976" w14:textId="77777777" w:rsidR="00701F5B"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299803515"/>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7538E323" w14:textId="77777777" w:rsidR="00701F5B"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774893458"/>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226EBCAA" w14:textId="77777777" w:rsidR="00701F5B"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766419244"/>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szCs w:val="22"/>
              </w:rPr>
              <w:t xml:space="preserve"> Administracinis </w:t>
            </w:r>
          </w:p>
        </w:tc>
        <w:tc>
          <w:tcPr>
            <w:tcW w:w="2519" w:type="dxa"/>
            <w:tcBorders>
              <w:top w:val="single" w:sz="4" w:space="0" w:color="auto"/>
            </w:tcBorders>
            <w:vAlign w:val="center"/>
          </w:tcPr>
          <w:p w14:paraId="0D487E7B" w14:textId="77777777" w:rsidR="00701F5B"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4"/>
                  <w:lang w:val="en-GB"/>
                </w:rPr>
                <w:id w:val="-969439307"/>
                <w14:checkbox>
                  <w14:checked w14:val="0"/>
                  <w14:checkedState w14:val="2612" w14:font="MS Gothic"/>
                  <w14:uncheckedState w14:val="2610" w14:font="MS Gothic"/>
                </w14:checkbox>
              </w:sdtPr>
              <w:sdtContent>
                <w:r w:rsidR="00701F5B" w:rsidRPr="00EE77BB">
                  <w:rPr>
                    <w:rFonts w:ascii="MS Gothic" w:eastAsia="MS Gothic" w:hAnsi="MS Gothic" w:hint="eastAsia"/>
                  </w:rPr>
                  <w:t>☐</w:t>
                </w:r>
              </w:sdtContent>
            </w:sdt>
            <w:r w:rsidR="00701F5B" w:rsidRPr="00EE77BB">
              <w:rPr>
                <w:rStyle w:val="Heading3Char"/>
                <w:b w:val="0"/>
                <w:color w:val="535353"/>
                <w:sz w:val="22"/>
                <w:szCs w:val="22"/>
                <w:lang w:val="lt-LT"/>
              </w:rPr>
              <w:t xml:space="preserve"> Švietimo ar socialinė</w:t>
            </w:r>
            <w:r w:rsidR="00701F5B" w:rsidRPr="00EE77BB">
              <w:rPr>
                <w:rStyle w:val="Heading3Char"/>
                <w:color w:val="535353"/>
                <w:lang w:val="lt-LT"/>
              </w:rPr>
              <w:t xml:space="preserve">    </w:t>
            </w:r>
            <w:r w:rsidR="00701F5B" w:rsidRPr="00EE77BB">
              <w:rPr>
                <w:rStyle w:val="Heading3Char"/>
                <w:b w:val="0"/>
                <w:color w:val="4B4B4D" w:themeColor="text1"/>
                <w:sz w:val="22"/>
                <w:szCs w:val="20"/>
                <w:lang w:val="lt-LT"/>
              </w:rPr>
              <w:t xml:space="preserve"> įstaiga</w:t>
            </w:r>
          </w:p>
        </w:tc>
      </w:tr>
      <w:tr w:rsidR="00701F5B" w:rsidRPr="00EE77BB" w14:paraId="4E4029EB" w14:textId="77777777" w:rsidTr="00224F07">
        <w:trPr>
          <w:trHeight w:val="246"/>
        </w:trPr>
        <w:tc>
          <w:tcPr>
            <w:tcW w:w="2551" w:type="dxa"/>
            <w:vAlign w:val="center"/>
          </w:tcPr>
          <w:p w14:paraId="0C41FD55" w14:textId="77777777" w:rsidR="00701F5B"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894498372"/>
                <w14:checkbox>
                  <w14:checked w14:val="1"/>
                  <w14:checkedState w14:val="2612" w14:font="MS Gothic"/>
                  <w14:uncheckedState w14:val="2610" w14:font="MS Gothic"/>
                </w14:checkbox>
              </w:sdtPr>
              <w:sdtContent>
                <w:r w:rsidR="00701F5B" w:rsidRPr="00EE77BB">
                  <w:rPr>
                    <w:rFonts w:ascii="MS Gothic" w:eastAsia="MS Gothic" w:hAnsi="MS Gothic" w:hint="eastAsia"/>
                    <w:b/>
                    <w:color w:val="007BB2" w:themeColor="background2"/>
                    <w:szCs w:val="22"/>
                  </w:rPr>
                  <w:t>☒</w:t>
                </w:r>
              </w:sdtContent>
            </w:sdt>
            <w:r w:rsidR="00701F5B"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5AA067F7" w14:textId="77777777" w:rsidR="00701F5B"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789703189"/>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56C15083" w14:textId="77777777" w:rsidR="00701F5B"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95626283"/>
                <w14:checkbox>
                  <w14:checked w14:val="1"/>
                  <w14:checkedState w14:val="2612" w14:font="MS Gothic"/>
                  <w14:uncheckedState w14:val="2610" w14:font="MS Gothic"/>
                </w14:checkbox>
              </w:sdtPr>
              <w:sdtContent>
                <w:r w:rsidR="00701F5B" w:rsidRPr="00EE77BB">
                  <w:rPr>
                    <w:rFonts w:ascii="MS Gothic" w:eastAsia="MS Gothic" w:hAnsi="MS Gothic" w:hint="eastAsia"/>
                    <w:b/>
                    <w:color w:val="007BB2" w:themeColor="background2"/>
                    <w:szCs w:val="22"/>
                  </w:rPr>
                  <w:t>☒</w:t>
                </w:r>
              </w:sdtContent>
            </w:sdt>
            <w:r w:rsidR="00701F5B" w:rsidRPr="00EE77BB">
              <w:rPr>
                <w:rStyle w:val="Heading3Char"/>
                <w:b w:val="0"/>
                <w:color w:val="4B4B4D" w:themeColor="text1"/>
                <w:sz w:val="22"/>
                <w:szCs w:val="22"/>
                <w:lang w:val="lt-LT"/>
              </w:rPr>
              <w:t xml:space="preserve"> Komercinis</w:t>
            </w:r>
          </w:p>
        </w:tc>
        <w:tc>
          <w:tcPr>
            <w:tcW w:w="2519" w:type="dxa"/>
            <w:vAlign w:val="center"/>
          </w:tcPr>
          <w:p w14:paraId="513A8D00" w14:textId="77777777" w:rsidR="00701F5B"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420914716"/>
                <w14:checkbox>
                  <w14:checked w14:val="1"/>
                  <w14:checkedState w14:val="2612" w14:font="MS Gothic"/>
                  <w14:uncheckedState w14:val="2610" w14:font="MS Gothic"/>
                </w14:checkbox>
              </w:sdtPr>
              <w:sdtContent>
                <w:r w:rsidR="00701F5B" w:rsidRPr="00EE77BB">
                  <w:rPr>
                    <w:rFonts w:ascii="MS Gothic" w:eastAsia="MS Gothic" w:hAnsi="MS Gothic" w:hint="eastAsia"/>
                    <w:b/>
                    <w:bCs/>
                    <w:color w:val="007BB2" w:themeColor="background2"/>
                  </w:rPr>
                  <w:t>☒</w:t>
                </w:r>
              </w:sdtContent>
            </w:sdt>
            <w:r w:rsidR="00701F5B" w:rsidRPr="00EE77BB">
              <w:rPr>
                <w:color w:val="4B4B4D" w:themeColor="text1"/>
              </w:rPr>
              <w:t xml:space="preserve"> Gyvenamasis būstas</w:t>
            </w:r>
          </w:p>
        </w:tc>
      </w:tr>
      <w:tr w:rsidR="00701F5B" w:rsidRPr="00EE77BB" w14:paraId="5CADE03C" w14:textId="77777777" w:rsidTr="00224F07">
        <w:trPr>
          <w:trHeight w:val="326"/>
        </w:trPr>
        <w:tc>
          <w:tcPr>
            <w:tcW w:w="2551" w:type="dxa"/>
            <w:vAlign w:val="center"/>
          </w:tcPr>
          <w:p w14:paraId="0E94EBF3" w14:textId="3FE14E2A" w:rsidR="00701F5B"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339940512"/>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022C7903" w14:textId="77777777" w:rsidR="00701F5B" w:rsidRPr="00EE77BB"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4"/>
                  <w:szCs w:val="22"/>
                  <w:lang w:val="en-GB"/>
                </w:rPr>
                <w:id w:val="904877825"/>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szCs w:val="22"/>
                <w:u w:val="single"/>
              </w:rPr>
              <w:t xml:space="preserve">   </w:t>
            </w:r>
          </w:p>
        </w:tc>
        <w:tc>
          <w:tcPr>
            <w:tcW w:w="2816" w:type="dxa"/>
            <w:tcBorders>
              <w:left w:val="single" w:sz="4" w:space="0" w:color="auto"/>
            </w:tcBorders>
            <w:vAlign w:val="center"/>
          </w:tcPr>
          <w:p w14:paraId="7F2B103F" w14:textId="3550583A" w:rsidR="00701F5B"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523675536"/>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p w14:paraId="321B4EE1" w14:textId="77777777" w:rsidR="00701F5B"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716573694"/>
                <w14:checkbox>
                  <w14:checked w14:val="1"/>
                  <w14:checkedState w14:val="2612" w14:font="MS Gothic"/>
                  <w14:uncheckedState w14:val="2610" w14:font="MS Gothic"/>
                </w14:checkbox>
              </w:sdtPr>
              <w:sdtContent>
                <w:r w:rsidR="00701F5B" w:rsidRPr="00EE77BB">
                  <w:rPr>
                    <w:rFonts w:ascii="MS Gothic" w:eastAsia="MS Gothic" w:hAnsi="MS Gothic" w:hint="eastAsia"/>
                    <w:b/>
                    <w:bCs/>
                    <w:color w:val="007BB2" w:themeColor="background2"/>
                  </w:rPr>
                  <w:t>☒</w:t>
                </w:r>
              </w:sdtContent>
            </w:sdt>
            <w:r w:rsidR="00701F5B" w:rsidRPr="00EE77BB">
              <w:rPr>
                <w:rStyle w:val="CompanynameZchn"/>
              </w:rPr>
              <w:t xml:space="preserve"> Apgyvendinimas</w:t>
            </w:r>
          </w:p>
        </w:tc>
      </w:tr>
    </w:tbl>
    <w:p w14:paraId="1580371D" w14:textId="77777777" w:rsidR="00701F5B" w:rsidRPr="00EE77BB" w:rsidRDefault="00701F5B" w:rsidP="00701F5B">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701F5B" w:rsidRPr="00EE77BB" w14:paraId="55687883" w14:textId="77777777" w:rsidTr="00224F07">
        <w:trPr>
          <w:trHeight w:val="438"/>
        </w:trPr>
        <w:tc>
          <w:tcPr>
            <w:tcW w:w="5003" w:type="dxa"/>
            <w:tcBorders>
              <w:bottom w:val="single" w:sz="4" w:space="0" w:color="auto"/>
            </w:tcBorders>
            <w:shd w:val="clear" w:color="auto" w:fill="E7EEF5" w:themeFill="accent5" w:themeFillTint="33"/>
            <w:vAlign w:val="center"/>
          </w:tcPr>
          <w:p w14:paraId="72CF1ACA" w14:textId="5B807199" w:rsidR="00701F5B"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0E43AD9F" w14:textId="667DC5B9" w:rsidR="00701F5B" w:rsidRPr="00EE77BB" w:rsidRDefault="001213FE" w:rsidP="00224F07">
            <w:pPr>
              <w:pStyle w:val="Companyname"/>
              <w:rPr>
                <w:rStyle w:val="Heading3Char"/>
                <w:lang w:val="lt-LT"/>
              </w:rPr>
            </w:pPr>
            <w:r>
              <w:rPr>
                <w:rStyle w:val="Heading3Char"/>
                <w:lang w:val="lt-LT"/>
              </w:rPr>
              <w:t>Sutaupymo potencialas</w:t>
            </w:r>
          </w:p>
        </w:tc>
      </w:tr>
      <w:tr w:rsidR="00701F5B" w:rsidRPr="00EE77BB" w14:paraId="1AF3FF0E" w14:textId="77777777" w:rsidTr="00224F07">
        <w:trPr>
          <w:trHeight w:val="460"/>
        </w:trPr>
        <w:tc>
          <w:tcPr>
            <w:tcW w:w="5003" w:type="dxa"/>
            <w:tcBorders>
              <w:bottom w:val="nil"/>
            </w:tcBorders>
            <w:vAlign w:val="center"/>
          </w:tcPr>
          <w:p w14:paraId="23E42BEF" w14:textId="30221B41" w:rsidR="00701F5B"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394579653"/>
                <w14:checkbox>
                  <w14:checked w14:val="1"/>
                  <w14:checkedState w14:val="2612" w14:font="MS Gothic"/>
                  <w14:uncheckedState w14:val="2610" w14:font="MS Gothic"/>
                </w14:checkbox>
              </w:sdtPr>
              <w:sdtContent>
                <w:r w:rsidR="00701F5B" w:rsidRPr="00EE77BB">
                  <w:rPr>
                    <w:rFonts w:ascii="MS Gothic" w:eastAsia="MS Gothic" w:hAnsi="MS Gothic" w:hint="eastAsia"/>
                    <w:b/>
                    <w:color w:val="007BB2" w:themeColor="background2"/>
                    <w:sz w:val="22"/>
                    <w:szCs w:val="22"/>
                  </w:rPr>
                  <w:t>☒</w:t>
                </w:r>
              </w:sdtContent>
            </w:sdt>
            <w:r w:rsidR="00701F5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03762A59" w14:textId="77777777" w:rsidR="00701F5B"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4231868"/>
                <w14:checkbox>
                  <w14:checked w14:val="1"/>
                  <w14:checkedState w14:val="2612" w14:font="MS Gothic"/>
                  <w14:uncheckedState w14:val="2610" w14:font="MS Gothic"/>
                </w14:checkbox>
              </w:sdtPr>
              <w:sdtContent>
                <w:r w:rsidR="00701F5B" w:rsidRPr="00EE77BB">
                  <w:rPr>
                    <w:rFonts w:ascii="MS Gothic" w:eastAsia="MS Gothic" w:hAnsi="MS Gothic" w:hint="eastAsia"/>
                    <w:b/>
                    <w:color w:val="007BB2" w:themeColor="background2"/>
                    <w:sz w:val="22"/>
                    <w:szCs w:val="22"/>
                  </w:rPr>
                  <w:t>☒</w:t>
                </w:r>
              </w:sdtContent>
            </w:sdt>
            <w:r w:rsidR="00701F5B" w:rsidRPr="00EE77BB">
              <w:rPr>
                <w:rStyle w:val="Heading3Char"/>
                <w:b w:val="0"/>
                <w:color w:val="4B4B4D" w:themeColor="text1"/>
                <w:sz w:val="22"/>
                <w:szCs w:val="22"/>
                <w:lang w:val="lt-LT"/>
              </w:rPr>
              <w:t xml:space="preserve">  Energija</w:t>
            </w:r>
          </w:p>
        </w:tc>
        <w:tc>
          <w:tcPr>
            <w:tcW w:w="2766" w:type="dxa"/>
            <w:tcBorders>
              <w:left w:val="nil"/>
              <w:bottom w:val="nil"/>
            </w:tcBorders>
            <w:vAlign w:val="center"/>
          </w:tcPr>
          <w:p w14:paraId="6743467C" w14:textId="77777777" w:rsidR="00701F5B"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10983829"/>
                <w14:checkbox>
                  <w14:checked w14:val="1"/>
                  <w14:checkedState w14:val="2612" w14:font="MS Gothic"/>
                  <w14:uncheckedState w14:val="2610" w14:font="MS Gothic"/>
                </w14:checkbox>
              </w:sdtPr>
              <w:sdtContent>
                <w:r w:rsidR="00701F5B" w:rsidRPr="00EE77BB">
                  <w:rPr>
                    <w:rFonts w:ascii="MS Gothic" w:eastAsia="MS Gothic" w:hAnsi="MS Gothic" w:hint="eastAsia"/>
                    <w:b/>
                    <w:color w:val="007BB2" w:themeColor="background2"/>
                    <w:sz w:val="22"/>
                    <w:szCs w:val="22"/>
                  </w:rPr>
                  <w:t>☒</w:t>
                </w:r>
              </w:sdtContent>
            </w:sdt>
            <w:r w:rsidR="00701F5B" w:rsidRPr="00EE77BB">
              <w:rPr>
                <w:rStyle w:val="Heading3Char"/>
                <w:b w:val="0"/>
                <w:color w:val="4B4B4D" w:themeColor="text1"/>
                <w:sz w:val="22"/>
                <w:szCs w:val="22"/>
                <w:lang w:val="lt-LT"/>
              </w:rPr>
              <w:t xml:space="preserve">  Išlaidos</w:t>
            </w:r>
          </w:p>
        </w:tc>
      </w:tr>
      <w:tr w:rsidR="00701F5B" w:rsidRPr="00EE77BB" w14:paraId="63AA9948" w14:textId="77777777" w:rsidTr="00224F07">
        <w:trPr>
          <w:trHeight w:val="292"/>
        </w:trPr>
        <w:tc>
          <w:tcPr>
            <w:tcW w:w="5003" w:type="dxa"/>
            <w:tcBorders>
              <w:top w:val="nil"/>
              <w:bottom w:val="nil"/>
            </w:tcBorders>
            <w:vAlign w:val="center"/>
          </w:tcPr>
          <w:p w14:paraId="1D8C872B" w14:textId="210C2E27" w:rsidR="00701F5B"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00769964"/>
                <w14:checkbox>
                  <w14:checked w14:val="0"/>
                  <w14:checkedState w14:val="2612" w14:font="MS Gothic"/>
                  <w14:uncheckedState w14:val="2610" w14:font="MS Gothic"/>
                </w14:checkbox>
              </w:sdtPr>
              <w:sdtContent>
                <w:r w:rsidR="00701F5B" w:rsidRPr="00EE77BB">
                  <w:rPr>
                    <w:rFonts w:ascii="MS Gothic" w:eastAsia="MS Gothic" w:hAnsi="MS Gothic" w:hint="eastAsia"/>
                    <w:sz w:val="22"/>
                    <w:szCs w:val="22"/>
                  </w:rPr>
                  <w:t>☐</w:t>
                </w:r>
              </w:sdtContent>
            </w:sdt>
            <w:r w:rsidR="00701F5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332A303F" w14:textId="77777777" w:rsidR="00701F5B"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376008876"/>
                <w14:checkbox>
                  <w14:checked w14:val="1"/>
                  <w14:checkedState w14:val="2612" w14:font="MS Gothic"/>
                  <w14:uncheckedState w14:val="2610" w14:font="MS Gothic"/>
                </w14:checkbox>
              </w:sdtPr>
              <w:sdtContent>
                <w:r w:rsidR="00701F5B" w:rsidRPr="00EE77BB">
                  <w:rPr>
                    <w:rFonts w:ascii="MS Gothic" w:eastAsia="MS Gothic" w:hAnsi="MS Gothic" w:hint="eastAsia"/>
                    <w:b/>
                    <w:color w:val="007BB2" w:themeColor="background2"/>
                    <w:sz w:val="22"/>
                    <w:szCs w:val="22"/>
                  </w:rPr>
                  <w:t>☒</w:t>
                </w:r>
              </w:sdtContent>
            </w:sdt>
            <w:r w:rsidR="00701F5B" w:rsidRPr="00EE77BB">
              <w:rPr>
                <w:rStyle w:val="Heading3Char"/>
                <w:b w:val="0"/>
                <w:color w:val="4B4B4D" w:themeColor="text1"/>
                <w:sz w:val="22"/>
                <w:szCs w:val="22"/>
                <w:lang w:val="lt-LT"/>
              </w:rPr>
              <w:t xml:space="preserve">  CO</w:t>
            </w:r>
            <w:r w:rsidR="00701F5B" w:rsidRPr="00EE77BB">
              <w:rPr>
                <w:b/>
                <w:bCs/>
                <w:sz w:val="22"/>
                <w:szCs w:val="22"/>
                <w:vertAlign w:val="subscript"/>
              </w:rPr>
              <w:t>2</w:t>
            </w:r>
          </w:p>
        </w:tc>
        <w:tc>
          <w:tcPr>
            <w:tcW w:w="2766" w:type="dxa"/>
            <w:tcBorders>
              <w:top w:val="nil"/>
              <w:left w:val="nil"/>
              <w:bottom w:val="nil"/>
            </w:tcBorders>
            <w:vAlign w:val="center"/>
          </w:tcPr>
          <w:p w14:paraId="7489C07E" w14:textId="77777777" w:rsidR="00701F5B" w:rsidRPr="00EE77BB" w:rsidRDefault="00701F5B" w:rsidP="00224F07">
            <w:pPr>
              <w:pStyle w:val="StandardText"/>
              <w:spacing w:before="60" w:after="60"/>
              <w:rPr>
                <w:rStyle w:val="Heading3Char"/>
                <w:b w:val="0"/>
                <w:color w:val="4B4B4D" w:themeColor="text1"/>
                <w:sz w:val="22"/>
                <w:szCs w:val="22"/>
                <w:lang w:val="lt-LT"/>
              </w:rPr>
            </w:pPr>
            <w:r w:rsidRPr="00EE77BB">
              <w:rPr>
                <w:rStyle w:val="Heading3Char"/>
                <w:b w:val="0"/>
                <w:color w:val="4B4B4D" w:themeColor="text1"/>
                <w:sz w:val="22"/>
                <w:szCs w:val="22"/>
                <w:lang w:val="lt-LT"/>
              </w:rPr>
              <w:t>10-15 proc. elektros energijos taupymas</w:t>
            </w:r>
          </w:p>
        </w:tc>
      </w:tr>
      <w:tr w:rsidR="00701F5B" w:rsidRPr="00EE77BB" w14:paraId="5478DB33" w14:textId="77777777" w:rsidTr="00224F07">
        <w:trPr>
          <w:trHeight w:val="411"/>
        </w:trPr>
        <w:tc>
          <w:tcPr>
            <w:tcW w:w="5003" w:type="dxa"/>
            <w:tcBorders>
              <w:top w:val="nil"/>
              <w:bottom w:val="nil"/>
            </w:tcBorders>
            <w:vAlign w:val="center"/>
          </w:tcPr>
          <w:p w14:paraId="22C75492" w14:textId="74153127" w:rsidR="00701F5B"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33714421"/>
                <w14:checkbox>
                  <w14:checked w14:val="0"/>
                  <w14:checkedState w14:val="2612" w14:font="MS Gothic"/>
                  <w14:uncheckedState w14:val="2610" w14:font="MS Gothic"/>
                </w14:checkbox>
              </w:sdtPr>
              <w:sdtContent>
                <w:r w:rsidR="00701F5B" w:rsidRPr="00EE77BB">
                  <w:rPr>
                    <w:rFonts w:ascii="MS Gothic" w:eastAsia="MS Gothic" w:hAnsi="MS Gothic" w:hint="eastAsia"/>
                    <w:sz w:val="22"/>
                    <w:szCs w:val="22"/>
                  </w:rPr>
                  <w:t>☐</w:t>
                </w:r>
              </w:sdtContent>
            </w:sdt>
            <w:r w:rsidR="00701F5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540430B7" w14:textId="77777777" w:rsidR="00701F5B"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63264511"/>
                <w14:checkbox>
                  <w14:checked w14:val="0"/>
                  <w14:checkedState w14:val="2612" w14:font="MS Gothic"/>
                  <w14:uncheckedState w14:val="2610" w14:font="MS Gothic"/>
                </w14:checkbox>
              </w:sdtPr>
              <w:sdtContent>
                <w:r w:rsidR="00701F5B" w:rsidRPr="00EE77BB">
                  <w:rPr>
                    <w:rFonts w:ascii="MS Gothic" w:eastAsia="MS Gothic" w:hAnsi="MS Gothic" w:hint="eastAsia"/>
                    <w:sz w:val="22"/>
                    <w:szCs w:val="22"/>
                  </w:rPr>
                  <w:t>☐</w:t>
                </w:r>
              </w:sdtContent>
            </w:sdt>
            <w:r w:rsidR="00701F5B" w:rsidRPr="00EE77BB">
              <w:rPr>
                <w:sz w:val="22"/>
                <w:szCs w:val="22"/>
              </w:rPr>
              <w:t xml:space="preserve"> Kitas teigiamas poveikis</w:t>
            </w:r>
          </w:p>
        </w:tc>
        <w:tc>
          <w:tcPr>
            <w:tcW w:w="2766" w:type="dxa"/>
            <w:tcBorders>
              <w:top w:val="nil"/>
              <w:left w:val="nil"/>
              <w:bottom w:val="nil"/>
            </w:tcBorders>
            <w:vAlign w:val="center"/>
          </w:tcPr>
          <w:p w14:paraId="3FCDC7DA" w14:textId="77777777" w:rsidR="00701F5B" w:rsidRPr="00EE77BB" w:rsidRDefault="00701F5B" w:rsidP="00224F07">
            <w:pPr>
              <w:pStyle w:val="StandardText"/>
              <w:spacing w:before="60" w:after="60"/>
              <w:rPr>
                <w:rStyle w:val="Heading3Char"/>
                <w:b w:val="0"/>
                <w:color w:val="4B4B4D" w:themeColor="text1"/>
                <w:sz w:val="22"/>
                <w:szCs w:val="22"/>
                <w:lang w:val="lt-LT"/>
              </w:rPr>
            </w:pPr>
          </w:p>
        </w:tc>
      </w:tr>
      <w:tr w:rsidR="00701F5B" w:rsidRPr="00EE77BB" w14:paraId="6BE71F19" w14:textId="77777777" w:rsidTr="00224F07">
        <w:trPr>
          <w:trHeight w:val="536"/>
        </w:trPr>
        <w:tc>
          <w:tcPr>
            <w:tcW w:w="5003" w:type="dxa"/>
            <w:tcBorders>
              <w:top w:val="nil"/>
            </w:tcBorders>
            <w:vAlign w:val="center"/>
          </w:tcPr>
          <w:p w14:paraId="3B7E07AC" w14:textId="477B4D93" w:rsidR="00701F5B"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76999732"/>
                <w14:checkbox>
                  <w14:checked w14:val="0"/>
                  <w14:checkedState w14:val="2612" w14:font="MS Gothic"/>
                  <w14:uncheckedState w14:val="2610" w14:font="MS Gothic"/>
                </w14:checkbox>
              </w:sdtPr>
              <w:sdtContent>
                <w:r w:rsidR="00701F5B" w:rsidRPr="00EE77BB">
                  <w:rPr>
                    <w:rFonts w:ascii="MS Gothic" w:eastAsia="MS Gothic" w:hAnsi="MS Gothic" w:hint="eastAsia"/>
                    <w:sz w:val="22"/>
                    <w:szCs w:val="22"/>
                  </w:rPr>
                  <w:t>☐</w:t>
                </w:r>
              </w:sdtContent>
            </w:sdt>
            <w:r w:rsidR="00701F5B"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2574" w:type="dxa"/>
            <w:tcBorders>
              <w:top w:val="nil"/>
              <w:right w:val="nil"/>
            </w:tcBorders>
          </w:tcPr>
          <w:p w14:paraId="6CF92AA6" w14:textId="77777777" w:rsidR="00701F5B" w:rsidRPr="00EE77BB" w:rsidRDefault="00701F5B" w:rsidP="00224F07">
            <w:pPr>
              <w:pStyle w:val="StandardText"/>
              <w:spacing w:before="60" w:after="60"/>
              <w:rPr>
                <w:rStyle w:val="Heading3Char"/>
                <w:b w:val="0"/>
                <w:color w:val="4B4B4D" w:themeColor="text1"/>
                <w:sz w:val="22"/>
                <w:szCs w:val="22"/>
                <w:lang w:val="lt-LT"/>
              </w:rPr>
            </w:pPr>
          </w:p>
        </w:tc>
        <w:tc>
          <w:tcPr>
            <w:tcW w:w="2766" w:type="dxa"/>
            <w:tcBorders>
              <w:top w:val="nil"/>
              <w:left w:val="nil"/>
            </w:tcBorders>
            <w:vAlign w:val="center"/>
          </w:tcPr>
          <w:p w14:paraId="2DE601FD" w14:textId="77777777" w:rsidR="00701F5B" w:rsidRPr="00EE77BB" w:rsidRDefault="00701F5B" w:rsidP="00224F07">
            <w:pPr>
              <w:pStyle w:val="StandardText"/>
              <w:spacing w:before="60" w:after="60"/>
              <w:rPr>
                <w:rStyle w:val="Heading3Char"/>
                <w:b w:val="0"/>
                <w:color w:val="4B4B4D" w:themeColor="text1"/>
                <w:sz w:val="22"/>
                <w:szCs w:val="22"/>
                <w:lang w:val="lt-LT"/>
              </w:rPr>
            </w:pPr>
          </w:p>
        </w:tc>
      </w:tr>
    </w:tbl>
    <w:p w14:paraId="1CA0FA45" w14:textId="77777777" w:rsidR="00701F5B" w:rsidRPr="00EE77BB" w:rsidRDefault="00701F5B" w:rsidP="00701F5B">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701F5B" w:rsidRPr="00EE77BB" w14:paraId="6FF8B798" w14:textId="77777777" w:rsidTr="00224F07">
        <w:trPr>
          <w:trHeight w:val="313"/>
        </w:trPr>
        <w:tc>
          <w:tcPr>
            <w:tcW w:w="2576" w:type="dxa"/>
            <w:tcBorders>
              <w:bottom w:val="single" w:sz="4" w:space="0" w:color="auto"/>
            </w:tcBorders>
            <w:shd w:val="clear" w:color="auto" w:fill="E7EEF5" w:themeFill="accent5" w:themeFillTint="33"/>
            <w:vAlign w:val="center"/>
          </w:tcPr>
          <w:p w14:paraId="66ADEA07" w14:textId="20E3F61D" w:rsidR="00701F5B"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38F7FAE4" w14:textId="77777777" w:rsidR="00701F5B" w:rsidRPr="00EE77BB" w:rsidRDefault="00701F5B"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1C60C955" w14:textId="77777777" w:rsidR="00701F5B" w:rsidRPr="00EE77BB" w:rsidRDefault="00701F5B"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481886D0" w14:textId="77777777" w:rsidR="00701F5B" w:rsidRPr="00EE77BB" w:rsidRDefault="00701F5B" w:rsidP="00224F07">
            <w:pPr>
              <w:pStyle w:val="Heading3"/>
              <w:rPr>
                <w:rStyle w:val="Heading3Char"/>
                <w:b/>
                <w:bCs/>
                <w:lang w:val="lt-LT"/>
              </w:rPr>
            </w:pPr>
            <w:r w:rsidRPr="00EE77BB">
              <w:rPr>
                <w:rStyle w:val="Heading3Char"/>
                <w:b/>
                <w:bCs/>
                <w:lang w:val="lt-LT"/>
              </w:rPr>
              <w:t>Speciali sauga</w:t>
            </w:r>
          </w:p>
        </w:tc>
      </w:tr>
      <w:tr w:rsidR="00701F5B" w:rsidRPr="00EE77BB" w14:paraId="1E52F287" w14:textId="77777777" w:rsidTr="00224F07">
        <w:trPr>
          <w:trHeight w:val="284"/>
        </w:trPr>
        <w:tc>
          <w:tcPr>
            <w:tcW w:w="2576" w:type="dxa"/>
            <w:tcBorders>
              <w:bottom w:val="nil"/>
            </w:tcBorders>
            <w:vAlign w:val="center"/>
          </w:tcPr>
          <w:p w14:paraId="33A840D9" w14:textId="5A21EC10" w:rsidR="00701F5B" w:rsidRPr="00EE77BB"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508601937"/>
                <w14:checkbox>
                  <w14:checked w14:val="0"/>
                  <w14:checkedState w14:val="2612" w14:font="MS Gothic"/>
                  <w14:uncheckedState w14:val="2610" w14:font="MS Gothic"/>
                </w14:checkbox>
              </w:sdtPr>
              <w:sdtEndPr>
                <w:rPr>
                  <w:b w:val="0"/>
                  <w:color w:val="auto"/>
                  <w:sz w:val="22"/>
                  <w:szCs w:val="22"/>
                </w:rPr>
              </w:sdtEndPr>
              <w:sdtContent>
                <w:r w:rsidR="00701F5B" w:rsidRPr="00EE77BB">
                  <w:rPr>
                    <w:rFonts w:ascii="MS Gothic" w:eastAsia="MS Gothic" w:hAnsi="MS Gothic" w:hint="eastAsia"/>
                  </w:rPr>
                  <w:t>☐</w:t>
                </w:r>
              </w:sdtContent>
            </w:sdt>
            <w:r w:rsidR="00701F5B"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701F5B"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58CC9DC5" w14:textId="77777777" w:rsidR="00701F5B"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755356373"/>
                <w14:checkbox>
                  <w14:checked w14:val="1"/>
                  <w14:checkedState w14:val="2612" w14:font="MS Gothic"/>
                  <w14:uncheckedState w14:val="2610" w14:font="MS Gothic"/>
                </w14:checkbox>
              </w:sdtPr>
              <w:sdtContent>
                <w:r w:rsidR="00701F5B" w:rsidRPr="00EE77BB">
                  <w:rPr>
                    <w:rFonts w:ascii="MS Gothic" w:eastAsia="MS Gothic" w:hAnsi="MS Gothic" w:hint="eastAsia"/>
                    <w:b/>
                    <w:color w:val="007BB2" w:themeColor="background2"/>
                    <w:szCs w:val="22"/>
                  </w:rPr>
                  <w:t>☒</w:t>
                </w:r>
              </w:sdtContent>
            </w:sdt>
            <w:r w:rsidR="00701F5B"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3CCD7FB5" w14:textId="36CB5592" w:rsidR="00701F5B"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601774083"/>
                <w14:checkbox>
                  <w14:checked w14:val="1"/>
                  <w14:checkedState w14:val="2612" w14:font="MS Gothic"/>
                  <w14:uncheckedState w14:val="2610" w14:font="MS Gothic"/>
                </w14:checkbox>
              </w:sdtPr>
              <w:sdtContent>
                <w:r w:rsidR="00701F5B" w:rsidRPr="00EE77BB">
                  <w:rPr>
                    <w:rFonts w:ascii="MS Gothic" w:eastAsia="MS Gothic" w:hAnsi="MS Gothic" w:hint="eastAsia"/>
                    <w:b/>
                    <w:color w:val="007BB2" w:themeColor="background2"/>
                    <w:szCs w:val="22"/>
                  </w:rPr>
                  <w:t>☒</w:t>
                </w:r>
              </w:sdtContent>
            </w:sdt>
            <w:r w:rsidR="00701F5B" w:rsidRPr="00EE77BB">
              <w:rPr>
                <w:szCs w:val="22"/>
              </w:rPr>
              <w:t xml:space="preserve">  </w:t>
            </w:r>
            <w:r w:rsidR="006F1366">
              <w:rPr>
                <w:szCs w:val="22"/>
              </w:rPr>
              <w:t>Galima atlikti pačiam</w:t>
            </w:r>
          </w:p>
        </w:tc>
        <w:tc>
          <w:tcPr>
            <w:tcW w:w="2780" w:type="dxa"/>
            <w:tcBorders>
              <w:bottom w:val="nil"/>
            </w:tcBorders>
            <w:vAlign w:val="center"/>
          </w:tcPr>
          <w:p w14:paraId="32A9273C" w14:textId="77777777" w:rsidR="00701F5B" w:rsidRPr="00EE77BB" w:rsidRDefault="00000000" w:rsidP="00224F07">
            <w:pPr>
              <w:pStyle w:val="Companyname"/>
              <w:spacing w:before="60" w:after="60"/>
              <w:rPr>
                <w:szCs w:val="22"/>
              </w:rPr>
            </w:pPr>
            <w:sdt>
              <w:sdtPr>
                <w:rPr>
                  <w:b/>
                  <w:bCs/>
                  <w:color w:val="007BB2" w:themeColor="background2"/>
                  <w:szCs w:val="22"/>
                </w:rPr>
                <w:id w:val="-802692874"/>
                <w14:checkbox>
                  <w14:checked w14:val="1"/>
                  <w14:checkedState w14:val="2612" w14:font="MS Gothic"/>
                  <w14:uncheckedState w14:val="2610" w14:font="MS Gothic"/>
                </w14:checkbox>
              </w:sdtPr>
              <w:sdtContent>
                <w:r w:rsidR="00701F5B" w:rsidRPr="00EE77BB">
                  <w:rPr>
                    <w:rFonts w:ascii="MS Gothic" w:eastAsia="MS Gothic" w:hAnsi="MS Gothic" w:hint="eastAsia"/>
                    <w:b/>
                    <w:bCs/>
                    <w:color w:val="007BB2" w:themeColor="background2"/>
                    <w:szCs w:val="22"/>
                  </w:rPr>
                  <w:t>☒</w:t>
                </w:r>
              </w:sdtContent>
            </w:sdt>
            <w:r w:rsidR="00701F5B" w:rsidRPr="00EE77BB">
              <w:rPr>
                <w:color w:val="007BB2" w:themeColor="background2"/>
                <w:szCs w:val="22"/>
              </w:rPr>
              <w:t xml:space="preserve">  </w:t>
            </w:r>
            <w:r w:rsidR="00701F5B" w:rsidRPr="00EE77BB">
              <w:rPr>
                <w:szCs w:val="22"/>
              </w:rPr>
              <w:t>Nebūtina</w:t>
            </w:r>
          </w:p>
        </w:tc>
      </w:tr>
      <w:tr w:rsidR="00701F5B" w:rsidRPr="00EE77BB" w14:paraId="229C9CAD" w14:textId="77777777" w:rsidTr="00224F07">
        <w:trPr>
          <w:trHeight w:val="172"/>
        </w:trPr>
        <w:tc>
          <w:tcPr>
            <w:tcW w:w="2576" w:type="dxa"/>
            <w:tcBorders>
              <w:top w:val="nil"/>
              <w:bottom w:val="nil"/>
            </w:tcBorders>
            <w:vAlign w:val="center"/>
          </w:tcPr>
          <w:p w14:paraId="6F2EF4B0" w14:textId="62CF664B" w:rsidR="00701F5B"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515059827"/>
                <w14:checkbox>
                  <w14:checked w14:val="1"/>
                  <w14:checkedState w14:val="2612" w14:font="MS Gothic"/>
                  <w14:uncheckedState w14:val="2610" w14:font="MS Gothic"/>
                </w14:checkbox>
              </w:sdtPr>
              <w:sdtContent>
                <w:r w:rsidR="00701F5B" w:rsidRPr="00EE77BB">
                  <w:rPr>
                    <w:rFonts w:ascii="MS Gothic" w:eastAsia="MS Gothic" w:hAnsi="MS Gothic" w:hint="eastAsia"/>
                    <w:b/>
                    <w:bCs/>
                    <w:color w:val="007BB2" w:themeColor="background2"/>
                  </w:rPr>
                  <w:t>☒</w:t>
                </w:r>
              </w:sdtContent>
            </w:sdt>
            <w:r w:rsidR="00701F5B"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776E075C" w14:textId="77777777" w:rsidR="00701F5B"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087507862"/>
                <w14:checkbox>
                  <w14:checked w14:val="1"/>
                  <w14:checkedState w14:val="2612" w14:font="MS Gothic"/>
                  <w14:uncheckedState w14:val="2610" w14:font="MS Gothic"/>
                </w14:checkbox>
              </w:sdtPr>
              <w:sdtContent>
                <w:r w:rsidR="00701F5B" w:rsidRPr="00EE77BB">
                  <w:rPr>
                    <w:rFonts w:ascii="MS Gothic" w:eastAsia="MS Gothic" w:hAnsi="MS Gothic" w:hint="eastAsia"/>
                    <w:b/>
                    <w:color w:val="007BB2" w:themeColor="background2"/>
                    <w:szCs w:val="22"/>
                  </w:rPr>
                  <w:t>☒</w:t>
                </w:r>
              </w:sdtContent>
            </w:sdt>
            <w:r w:rsidR="00701F5B" w:rsidRPr="00EE77BB">
              <w:rPr>
                <w:szCs w:val="22"/>
              </w:rPr>
              <w:t xml:space="preserve">  </w:t>
            </w:r>
            <w:r w:rsidR="00701F5B"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531D4557" w14:textId="394DB200" w:rsidR="00701F5B"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972813925"/>
                <w14:checkbox>
                  <w14:checked w14:val="1"/>
                  <w14:checkedState w14:val="2612" w14:font="MS Gothic"/>
                  <w14:uncheckedState w14:val="2610" w14:font="MS Gothic"/>
                </w14:checkbox>
              </w:sdtPr>
              <w:sdtContent>
                <w:r w:rsidR="00701F5B" w:rsidRPr="00EE77BB">
                  <w:rPr>
                    <w:rFonts w:ascii="MS Gothic" w:eastAsia="MS Gothic" w:hAnsi="MS Gothic" w:hint="eastAsia"/>
                    <w:b/>
                    <w:color w:val="007BB2" w:themeColor="background2"/>
                    <w:szCs w:val="22"/>
                  </w:rPr>
                  <w:t>☒</w:t>
                </w:r>
              </w:sdtContent>
            </w:sdt>
            <w:r w:rsidR="00701F5B" w:rsidRPr="00EE77BB">
              <w:rPr>
                <w:szCs w:val="22"/>
              </w:rPr>
              <w:t xml:space="preserve">  </w:t>
            </w:r>
            <w:r w:rsidR="00577F28">
              <w:rPr>
                <w:sz w:val="22"/>
                <w:szCs w:val="22"/>
              </w:rPr>
              <w:t>Reikalinga s</w:t>
            </w:r>
            <w:r w:rsidR="00701F5B" w:rsidRPr="00EE77BB">
              <w:rPr>
                <w:szCs w:val="22"/>
              </w:rPr>
              <w:t>pecializuota įmonė</w:t>
            </w:r>
          </w:p>
        </w:tc>
        <w:tc>
          <w:tcPr>
            <w:tcW w:w="2780" w:type="dxa"/>
            <w:tcBorders>
              <w:top w:val="nil"/>
              <w:bottom w:val="nil"/>
            </w:tcBorders>
            <w:vAlign w:val="center"/>
          </w:tcPr>
          <w:p w14:paraId="24F9EA42" w14:textId="12E5FF73" w:rsidR="00701F5B" w:rsidRPr="00EE77BB" w:rsidRDefault="00000000" w:rsidP="00224F07">
            <w:pPr>
              <w:pStyle w:val="Companyname"/>
              <w:spacing w:before="60" w:after="60"/>
              <w:rPr>
                <w:szCs w:val="22"/>
              </w:rPr>
            </w:pPr>
            <w:sdt>
              <w:sdtPr>
                <w:rPr>
                  <w:szCs w:val="22"/>
                </w:rPr>
                <w:id w:val="1842283485"/>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szCs w:val="22"/>
              </w:rPr>
              <w:t xml:space="preserve">  </w:t>
            </w:r>
            <w:r w:rsidR="006F1366">
              <w:rPr>
                <w:szCs w:val="22"/>
              </w:rPr>
              <w:t>Rekomenduojama</w:t>
            </w:r>
          </w:p>
        </w:tc>
      </w:tr>
      <w:tr w:rsidR="00701F5B" w:rsidRPr="00EE77BB" w14:paraId="530C725F" w14:textId="77777777" w:rsidTr="00224F07">
        <w:trPr>
          <w:trHeight w:val="192"/>
        </w:trPr>
        <w:tc>
          <w:tcPr>
            <w:tcW w:w="2576" w:type="dxa"/>
            <w:tcBorders>
              <w:top w:val="nil"/>
            </w:tcBorders>
            <w:vAlign w:val="center"/>
          </w:tcPr>
          <w:p w14:paraId="6D336340" w14:textId="0AD250D7" w:rsidR="00701F5B"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972425066"/>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67737640" w14:textId="77777777" w:rsidR="00701F5B"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821954058"/>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rStyle w:val="Heading3Char"/>
                <w:b w:val="0"/>
                <w:bCs/>
                <w:color w:val="4B4B4D" w:themeColor="text1"/>
                <w:sz w:val="22"/>
                <w:szCs w:val="22"/>
                <w:lang w:val="lt-LT"/>
              </w:rPr>
              <w:t xml:space="preserve">  Aukštas</w:t>
            </w:r>
          </w:p>
        </w:tc>
        <w:tc>
          <w:tcPr>
            <w:tcW w:w="2557" w:type="dxa"/>
            <w:tcBorders>
              <w:top w:val="nil"/>
            </w:tcBorders>
            <w:vAlign w:val="center"/>
          </w:tcPr>
          <w:p w14:paraId="538C5395" w14:textId="61E85CF9" w:rsidR="00701F5B"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281770485"/>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szCs w:val="22"/>
              </w:rPr>
              <w:t xml:space="preserve">  </w:t>
            </w:r>
            <w:r w:rsidR="00577F28">
              <w:rPr>
                <w:sz w:val="22"/>
                <w:szCs w:val="22"/>
              </w:rPr>
              <w:t>Reikalingas e</w:t>
            </w:r>
            <w:r w:rsidR="00701F5B" w:rsidRPr="00EE77BB">
              <w:rPr>
                <w:szCs w:val="22"/>
              </w:rPr>
              <w:t>kspertas</w:t>
            </w:r>
          </w:p>
        </w:tc>
        <w:tc>
          <w:tcPr>
            <w:tcW w:w="2780" w:type="dxa"/>
            <w:tcBorders>
              <w:top w:val="nil"/>
            </w:tcBorders>
            <w:vAlign w:val="center"/>
          </w:tcPr>
          <w:p w14:paraId="496F6F44" w14:textId="77777777" w:rsidR="00701F5B" w:rsidRPr="00EE77BB" w:rsidRDefault="00000000" w:rsidP="00224F07">
            <w:pPr>
              <w:pStyle w:val="Companyname"/>
              <w:spacing w:before="60" w:after="60"/>
              <w:rPr>
                <w:szCs w:val="22"/>
              </w:rPr>
            </w:pPr>
            <w:sdt>
              <w:sdtPr>
                <w:rPr>
                  <w:szCs w:val="22"/>
                </w:rPr>
                <w:id w:val="1609543287"/>
                <w14:checkbox>
                  <w14:checked w14:val="0"/>
                  <w14:checkedState w14:val="2612" w14:font="MS Gothic"/>
                  <w14:uncheckedState w14:val="2610" w14:font="MS Gothic"/>
                </w14:checkbox>
              </w:sdtPr>
              <w:sdtContent>
                <w:r w:rsidR="00701F5B" w:rsidRPr="00EE77BB">
                  <w:rPr>
                    <w:rFonts w:ascii="MS Gothic" w:eastAsia="MS Gothic" w:hAnsi="MS Gothic" w:hint="eastAsia"/>
                    <w:szCs w:val="22"/>
                  </w:rPr>
                  <w:t>☐</w:t>
                </w:r>
              </w:sdtContent>
            </w:sdt>
            <w:r w:rsidR="00701F5B" w:rsidRPr="00EE77BB">
              <w:rPr>
                <w:szCs w:val="22"/>
              </w:rPr>
              <w:t xml:space="preserve">  Privaloma</w:t>
            </w:r>
          </w:p>
        </w:tc>
      </w:tr>
    </w:tbl>
    <w:p w14:paraId="6DC59B9D" w14:textId="57D1C71D" w:rsidR="00701F5B" w:rsidRPr="00EE77BB" w:rsidRDefault="00701F5B" w:rsidP="00197D9A">
      <w:pPr>
        <w:spacing w:before="0"/>
        <w:rPr>
          <w:rStyle w:val="Heading3Char"/>
          <w:b w:val="0"/>
          <w:bCs/>
          <w:sz w:val="28"/>
          <w:szCs w:val="28"/>
          <w:lang w:val="lt-LT"/>
        </w:rPr>
      </w:pPr>
      <w:r w:rsidRPr="00EE77BB">
        <w:rPr>
          <w:rStyle w:val="Heading3Char"/>
          <w:b w:val="0"/>
          <w:bCs/>
          <w:sz w:val="28"/>
          <w:szCs w:val="28"/>
          <w:lang w:val="lt-LT"/>
        </w:rPr>
        <w:br w:type="page"/>
      </w:r>
      <w:r w:rsidR="006F1366">
        <w:rPr>
          <w:rStyle w:val="Heading3Char"/>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701F5B" w:rsidRPr="00EE77BB" w14:paraId="530D0A6B" w14:textId="77777777">
        <w:trPr>
          <w:trHeight w:val="466"/>
        </w:trPr>
        <w:tc>
          <w:tcPr>
            <w:tcW w:w="5097" w:type="dxa"/>
            <w:shd w:val="clear" w:color="auto" w:fill="E7EEF5" w:themeFill="accent5" w:themeFillTint="33"/>
          </w:tcPr>
          <w:p w14:paraId="50EFBFAF" w14:textId="77777777" w:rsidR="00701F5B" w:rsidRPr="00EE77BB" w:rsidRDefault="00701F5B"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18997AE9" w14:textId="77777777" w:rsidR="00701F5B" w:rsidRPr="00EE77BB" w:rsidRDefault="00701F5B" w:rsidP="00224F07">
            <w:pPr>
              <w:spacing w:before="60" w:after="60"/>
              <w:rPr>
                <w:i/>
                <w:iCs/>
                <w:color w:val="4B4B4D" w:themeColor="text1"/>
              </w:rPr>
            </w:pPr>
            <w:r w:rsidRPr="00EE77BB">
              <w:rPr>
                <w:rStyle w:val="Heading3Char"/>
                <w:lang w:val="lt-LT"/>
              </w:rPr>
              <w:t>Investicijų grąža</w:t>
            </w:r>
          </w:p>
        </w:tc>
      </w:tr>
      <w:tr w:rsidR="00701F5B" w:rsidRPr="00EE77BB" w14:paraId="74351B60" w14:textId="77777777">
        <w:trPr>
          <w:trHeight w:val="79"/>
        </w:trPr>
        <w:tc>
          <w:tcPr>
            <w:tcW w:w="5097" w:type="dxa"/>
          </w:tcPr>
          <w:p w14:paraId="3655998B" w14:textId="336A9C75" w:rsidR="00701F5B" w:rsidRPr="00EE77BB" w:rsidRDefault="00701F5B" w:rsidP="00224F07">
            <w:pPr>
              <w:pStyle w:val="StandardText"/>
              <w:spacing w:before="60" w:after="60"/>
              <w:rPr>
                <w:rStyle w:val="Heading3Char"/>
                <w:b w:val="0"/>
                <w:color w:val="4B4B4D" w:themeColor="text1"/>
                <w:lang w:val="lt-LT" w:eastAsia="de-DE"/>
              </w:rPr>
            </w:pPr>
            <w:r w:rsidRPr="00EE77BB">
              <w:t xml:space="preserve">125€ </w:t>
            </w:r>
            <w:r w:rsidR="00F70AE9">
              <w:t>/ vnt.</w:t>
            </w:r>
            <w:r w:rsidRPr="00EE77BB">
              <w:t xml:space="preserve"> su montavimu.</w:t>
            </w:r>
          </w:p>
        </w:tc>
        <w:tc>
          <w:tcPr>
            <w:tcW w:w="5109" w:type="dxa"/>
          </w:tcPr>
          <w:p w14:paraId="0CF027D7" w14:textId="77777777" w:rsidR="00701F5B" w:rsidRPr="00EE77BB" w:rsidRDefault="00701F5B"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Apytikslis atsipirkimas per 10 mėnesių.</w:t>
            </w:r>
          </w:p>
        </w:tc>
      </w:tr>
      <w:tr w:rsidR="00701F5B" w:rsidRPr="00EE77BB" w14:paraId="00C3E13C" w14:textId="77777777">
        <w:trPr>
          <w:trHeight w:val="516"/>
        </w:trPr>
        <w:tc>
          <w:tcPr>
            <w:tcW w:w="5097" w:type="dxa"/>
            <w:shd w:val="clear" w:color="auto" w:fill="E7EEF5" w:themeFill="accent5" w:themeFillTint="33"/>
          </w:tcPr>
          <w:p w14:paraId="34681B86" w14:textId="77777777" w:rsidR="00701F5B" w:rsidRPr="00EE77BB" w:rsidRDefault="00701F5B"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18F4C204" w14:textId="77777777" w:rsidR="00701F5B" w:rsidRPr="00EE77BB" w:rsidRDefault="00701F5B" w:rsidP="00224F07">
            <w:pPr>
              <w:spacing w:before="60" w:after="60"/>
              <w:rPr>
                <w:rStyle w:val="Heading3Char"/>
                <w:lang w:val="lt-LT"/>
              </w:rPr>
            </w:pPr>
            <w:r w:rsidRPr="00EE77BB">
              <w:rPr>
                <w:rStyle w:val="Heading3Char"/>
                <w:lang w:val="lt-LT"/>
              </w:rPr>
              <w:t>Medžiagos ar technologijos prieinamumas</w:t>
            </w:r>
          </w:p>
        </w:tc>
      </w:tr>
      <w:tr w:rsidR="00701F5B" w:rsidRPr="00EE77BB" w14:paraId="170756AB" w14:textId="77777777">
        <w:trPr>
          <w:trHeight w:val="943"/>
        </w:trPr>
        <w:tc>
          <w:tcPr>
            <w:tcW w:w="5097" w:type="dxa"/>
          </w:tcPr>
          <w:p w14:paraId="3D86A35E" w14:textId="5B4D6BDD" w:rsidR="00701F5B" w:rsidRPr="00EE77BB" w:rsidRDefault="00057EF5" w:rsidP="00224F07">
            <w:pPr>
              <w:pStyle w:val="StandardText"/>
              <w:spacing w:before="60" w:after="60"/>
              <w:rPr>
                <w:rStyle w:val="Heading3Char"/>
                <w:lang w:val="lt-LT"/>
              </w:rPr>
            </w:pPr>
            <w:r w:rsidRPr="00EE77BB">
              <w:rPr>
                <w:rStyle w:val="Heading3Char"/>
                <w:b w:val="0"/>
                <w:bCs/>
                <w:color w:val="4B4B4D" w:themeColor="text1"/>
                <w:lang w:val="lt-LT"/>
              </w:rPr>
              <w:t>Šiuo metu finansavimo programų šiai priemonei nėra.</w:t>
            </w:r>
          </w:p>
        </w:tc>
        <w:tc>
          <w:tcPr>
            <w:tcW w:w="5109" w:type="dxa"/>
          </w:tcPr>
          <w:p w14:paraId="713610F5" w14:textId="36F2F84F" w:rsidR="00701F5B" w:rsidRPr="00EE77BB" w:rsidRDefault="00701F5B" w:rsidP="00224F07">
            <w:pPr>
              <w:pStyle w:val="StandardText"/>
              <w:spacing w:before="60" w:after="60"/>
            </w:pPr>
            <w:r w:rsidRPr="00EE77BB">
              <w:t>Rinkoje yra daug įvairių sprendimų</w:t>
            </w:r>
            <w:r w:rsidR="00F70AE9">
              <w:t>.</w:t>
            </w:r>
          </w:p>
          <w:p w14:paraId="42356F9B" w14:textId="77777777" w:rsidR="00701F5B" w:rsidRPr="00EE77BB" w:rsidRDefault="00701F5B" w:rsidP="00224F07">
            <w:pPr>
              <w:pStyle w:val="StandardText"/>
              <w:spacing w:before="60" w:after="60"/>
              <w:rPr>
                <w:rStyle w:val="Heading3Char"/>
                <w:lang w:val="lt-LT"/>
              </w:rPr>
            </w:pPr>
          </w:p>
        </w:tc>
      </w:tr>
      <w:tr w:rsidR="00701F5B" w:rsidRPr="00EE77BB" w14:paraId="50A297C3"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0F948AEE" w14:textId="77777777" w:rsidR="00701F5B" w:rsidRPr="00EE77BB" w:rsidRDefault="00701F5B"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701F5B" w:rsidRPr="00EE77BB" w14:paraId="3D66B98B" w14:textId="77777777">
        <w:trPr>
          <w:trHeight w:val="312"/>
        </w:trPr>
        <w:tc>
          <w:tcPr>
            <w:tcW w:w="10206" w:type="dxa"/>
            <w:gridSpan w:val="2"/>
            <w:tcBorders>
              <w:top w:val="single" w:sz="4" w:space="0" w:color="auto"/>
              <w:left w:val="single" w:sz="4" w:space="0" w:color="auto"/>
              <w:bottom w:val="single" w:sz="4" w:space="0" w:color="auto"/>
              <w:right w:val="single" w:sz="4" w:space="0" w:color="auto"/>
            </w:tcBorders>
          </w:tcPr>
          <w:p w14:paraId="08A502BD" w14:textId="77777777" w:rsidR="00701F5B" w:rsidRPr="00EE77BB" w:rsidRDefault="00701F5B" w:rsidP="00224F07">
            <w:pPr>
              <w:pStyle w:val="StandardText"/>
              <w:spacing w:before="60" w:after="60" w:line="280" w:lineRule="exact"/>
              <w:rPr>
                <w:i/>
                <w:iCs/>
                <w:color w:val="7B6A6B" w:themeColor="accent4"/>
                <w:sz w:val="22"/>
                <w:szCs w:val="22"/>
              </w:rPr>
            </w:pPr>
          </w:p>
        </w:tc>
      </w:tr>
    </w:tbl>
    <w:p w14:paraId="28E8DBC5" w14:textId="26FBDFA7" w:rsidR="00701F5B" w:rsidRPr="00EE77BB" w:rsidRDefault="00701F5B" w:rsidP="00520562">
      <w:pPr>
        <w:pStyle w:val="Heading3"/>
        <w:rPr>
          <w:rStyle w:val="Heading3Char"/>
          <w:b/>
          <w:sz w:val="28"/>
          <w:szCs w:val="28"/>
          <w:lang w:val="lt-LT"/>
        </w:rPr>
      </w:pPr>
      <w:r w:rsidRPr="00EE77BB">
        <w:rPr>
          <w:rStyle w:val="Heading3Char"/>
          <w:lang w:val="lt-LT"/>
        </w:rPr>
        <w:br/>
      </w: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701F5B" w:rsidRPr="00EE77BB" w14:paraId="2DE7C271" w14:textId="77777777" w:rsidTr="00224F07">
        <w:tc>
          <w:tcPr>
            <w:tcW w:w="10196" w:type="dxa"/>
            <w:shd w:val="clear" w:color="auto" w:fill="E7EEF5" w:themeFill="accent5" w:themeFillTint="33"/>
          </w:tcPr>
          <w:p w14:paraId="0843D8FB" w14:textId="5E59E216" w:rsidR="00701F5B"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701F5B" w:rsidRPr="00EE77BB" w14:paraId="0E052E13" w14:textId="77777777" w:rsidTr="00224F07">
        <w:tc>
          <w:tcPr>
            <w:tcW w:w="10196" w:type="dxa"/>
          </w:tcPr>
          <w:p w14:paraId="2F1B37CD" w14:textId="77777777" w:rsidR="00701F5B" w:rsidRPr="00EE77BB" w:rsidRDefault="00701F5B" w:rsidP="00224F07">
            <w:pPr>
              <w:spacing w:before="60" w:after="60"/>
              <w:rPr>
                <w:i/>
                <w:iCs/>
              </w:rPr>
            </w:pPr>
          </w:p>
          <w:p w14:paraId="423889A4" w14:textId="77777777" w:rsidR="00701F5B" w:rsidRPr="00EE77BB" w:rsidRDefault="00701F5B" w:rsidP="00224F07">
            <w:pPr>
              <w:spacing w:before="60" w:after="60"/>
              <w:rPr>
                <w:i/>
                <w:iCs/>
              </w:rPr>
            </w:pPr>
          </w:p>
        </w:tc>
      </w:tr>
      <w:tr w:rsidR="00701F5B" w:rsidRPr="00EE77BB" w14:paraId="6703243A" w14:textId="77777777" w:rsidTr="00224F07">
        <w:tc>
          <w:tcPr>
            <w:tcW w:w="10196" w:type="dxa"/>
            <w:shd w:val="clear" w:color="auto" w:fill="E7EEF5" w:themeFill="accent5" w:themeFillTint="33"/>
          </w:tcPr>
          <w:p w14:paraId="77C54C0A" w14:textId="5E288BBB" w:rsidR="00701F5B"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701F5B" w:rsidRPr="00EE77BB" w14:paraId="20077788" w14:textId="77777777" w:rsidTr="00224F07">
        <w:trPr>
          <w:trHeight w:val="391"/>
        </w:trPr>
        <w:tc>
          <w:tcPr>
            <w:tcW w:w="10196" w:type="dxa"/>
          </w:tcPr>
          <w:p w14:paraId="7E91A400" w14:textId="7350A9AC" w:rsidR="00701F5B" w:rsidRPr="00EE77BB" w:rsidRDefault="00701F5B" w:rsidP="00224F07">
            <w:pPr>
              <w:pStyle w:val="StandardText"/>
              <w:spacing w:before="60" w:after="60"/>
            </w:pPr>
            <w:r w:rsidRPr="00EE77BB">
              <w:t xml:space="preserve">Priemonę galima </w:t>
            </w:r>
            <w:r w:rsidR="00F70AE9">
              <w:t>įgyvendinti patiems</w:t>
            </w:r>
            <w:r w:rsidRPr="00EE77BB">
              <w:t xml:space="preserve"> arba su specializuot</w:t>
            </w:r>
            <w:r w:rsidR="00F70AE9">
              <w:t>os</w:t>
            </w:r>
            <w:r w:rsidRPr="00EE77BB">
              <w:t xml:space="preserve"> įmon</w:t>
            </w:r>
            <w:r w:rsidR="00F70AE9">
              <w:t>ės pagalba</w:t>
            </w:r>
            <w:r w:rsidRPr="00EE77BB">
              <w:t>.</w:t>
            </w:r>
          </w:p>
          <w:p w14:paraId="344D9986" w14:textId="77777777" w:rsidR="00701F5B" w:rsidRPr="00EE77BB" w:rsidRDefault="00701F5B" w:rsidP="00224F07">
            <w:pPr>
              <w:pStyle w:val="StandardText"/>
              <w:spacing w:before="60" w:after="60"/>
            </w:pPr>
          </w:p>
        </w:tc>
      </w:tr>
      <w:tr w:rsidR="00701F5B" w:rsidRPr="00EE77BB" w14:paraId="550CD2CB" w14:textId="77777777" w:rsidTr="00224F07">
        <w:tc>
          <w:tcPr>
            <w:tcW w:w="10196" w:type="dxa"/>
            <w:shd w:val="clear" w:color="auto" w:fill="E7EEF5" w:themeFill="accent5" w:themeFillTint="33"/>
          </w:tcPr>
          <w:p w14:paraId="59816BAE" w14:textId="77777777" w:rsidR="00701F5B" w:rsidRPr="00EE77BB" w:rsidRDefault="00701F5B"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701F5B" w:rsidRPr="00EE77BB" w14:paraId="7262921A" w14:textId="77777777" w:rsidTr="00224F07">
        <w:trPr>
          <w:trHeight w:val="495"/>
        </w:trPr>
        <w:tc>
          <w:tcPr>
            <w:tcW w:w="10196" w:type="dxa"/>
          </w:tcPr>
          <w:p w14:paraId="67FF94C1" w14:textId="77777777" w:rsidR="00701F5B" w:rsidRPr="00EE77BB" w:rsidRDefault="00701F5B" w:rsidP="00224F07">
            <w:pPr>
              <w:spacing w:before="60" w:after="60"/>
              <w:rPr>
                <w:i/>
                <w:iCs/>
              </w:rPr>
            </w:pPr>
          </w:p>
          <w:p w14:paraId="52FA963D" w14:textId="77777777" w:rsidR="00701F5B" w:rsidRPr="00EE77BB" w:rsidRDefault="00701F5B" w:rsidP="00224F07">
            <w:pPr>
              <w:spacing w:before="60" w:after="60"/>
              <w:rPr>
                <w:i/>
                <w:iCs/>
              </w:rPr>
            </w:pPr>
          </w:p>
        </w:tc>
      </w:tr>
    </w:tbl>
    <w:p w14:paraId="4A8BD785" w14:textId="77777777" w:rsidR="00701F5B" w:rsidRPr="00EE77BB" w:rsidRDefault="00701F5B" w:rsidP="00701F5B">
      <w:pPr>
        <w:spacing w:before="0"/>
        <w:rPr>
          <w:rStyle w:val="Heading3Char"/>
          <w:lang w:val="lt-LT"/>
        </w:rPr>
      </w:pPr>
      <w:r w:rsidRPr="00EE77BB">
        <w:rPr>
          <w:rStyle w:val="Heading3Char"/>
          <w:lang w:val="lt-LT"/>
        </w:rPr>
        <w:br w:type="page"/>
      </w:r>
    </w:p>
    <w:p w14:paraId="71D7EEB1" w14:textId="77777777" w:rsidR="00701F5B" w:rsidRPr="00EE77BB" w:rsidRDefault="00701F5B" w:rsidP="00701F5B">
      <w:pPr>
        <w:pStyle w:val="Heading3"/>
      </w:pPr>
      <w:r w:rsidRPr="00EE77BB">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701F5B" w:rsidRPr="00EE77BB" w14:paraId="23BB692E" w14:textId="77777777" w:rsidTr="00224F07">
        <w:tc>
          <w:tcPr>
            <w:tcW w:w="4957" w:type="dxa"/>
            <w:shd w:val="clear" w:color="auto" w:fill="E7EEF5" w:themeFill="accent5" w:themeFillTint="33"/>
          </w:tcPr>
          <w:p w14:paraId="343E2271" w14:textId="09B3B4C9" w:rsidR="00701F5B"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4EBC2A9B" w14:textId="26943365" w:rsidR="00701F5B" w:rsidRPr="00EE77BB" w:rsidRDefault="00701F5B" w:rsidP="00224F07">
            <w:pPr>
              <w:spacing w:after="120"/>
              <w:rPr>
                <w:b/>
                <w:bCs/>
              </w:rPr>
            </w:pPr>
            <w:r w:rsidRPr="00EE77BB">
              <w:rPr>
                <w:rStyle w:val="Heading3Char"/>
                <w:lang w:val="lt-LT"/>
              </w:rPr>
              <w:t>Diegimo instrukcijos ir gairės, atvirojo kodo iniciatyvos</w:t>
            </w:r>
          </w:p>
        </w:tc>
      </w:tr>
      <w:tr w:rsidR="00701F5B" w:rsidRPr="00EE77BB" w14:paraId="27449D73" w14:textId="77777777" w:rsidTr="00224F07">
        <w:trPr>
          <w:trHeight w:val="1033"/>
        </w:trPr>
        <w:tc>
          <w:tcPr>
            <w:tcW w:w="4957" w:type="dxa"/>
          </w:tcPr>
          <w:p w14:paraId="67BEE0A0" w14:textId="65F47F10" w:rsidR="00701F5B" w:rsidRPr="00EE77BB" w:rsidRDefault="002C2D4A">
            <w:pPr>
              <w:pStyle w:val="StandardText"/>
              <w:numPr>
                <w:ilvl w:val="0"/>
                <w:numId w:val="37"/>
              </w:numPr>
              <w:spacing w:before="60" w:after="60"/>
            </w:pPr>
            <w:r>
              <w:t>Energijos s</w:t>
            </w:r>
            <w:r w:rsidR="00701F5B" w:rsidRPr="00EE77BB">
              <w:t>uvartojimo matavimas, siekiant įvertinti galimą taupymą</w:t>
            </w:r>
            <w:r>
              <w:t>.</w:t>
            </w:r>
          </w:p>
          <w:p w14:paraId="20BC4EF1" w14:textId="58E4AA36" w:rsidR="00701F5B" w:rsidRPr="00EE77BB" w:rsidRDefault="00701F5B">
            <w:pPr>
              <w:pStyle w:val="StandardText"/>
              <w:numPr>
                <w:ilvl w:val="0"/>
                <w:numId w:val="37"/>
              </w:numPr>
              <w:spacing w:before="60" w:after="60"/>
            </w:pPr>
            <w:r w:rsidRPr="00EE77BB">
              <w:t>Sprendimas dėl s</w:t>
            </w:r>
            <w:r w:rsidR="002C2D4A">
              <w:t>istemos pasirinkimo.</w:t>
            </w:r>
          </w:p>
        </w:tc>
        <w:tc>
          <w:tcPr>
            <w:tcW w:w="5237" w:type="dxa"/>
          </w:tcPr>
          <w:p w14:paraId="732D2DD8" w14:textId="04B0DB51" w:rsidR="00701F5B" w:rsidRPr="00EE77BB" w:rsidRDefault="00551E65" w:rsidP="00224F07">
            <w:pPr>
              <w:pStyle w:val="StandardText"/>
              <w:spacing w:before="60" w:after="60"/>
            </w:pPr>
            <w:hyperlink r:id="rId104" w:history="1">
              <w:r w:rsidRPr="00813BD1">
                <w:rPr>
                  <w:rStyle w:val="Hyperlink"/>
                </w:rPr>
                <w:t>https://houselab.lt/namu-komforto-valdymas-naudojant-temperaturos-zonavima-ir-silumos-siurblius/</w:t>
              </w:r>
            </w:hyperlink>
            <w:r>
              <w:t xml:space="preserve"> </w:t>
            </w:r>
          </w:p>
        </w:tc>
      </w:tr>
      <w:tr w:rsidR="00701F5B" w:rsidRPr="00EE77BB" w14:paraId="28B7F4E2" w14:textId="77777777" w:rsidTr="00224F07">
        <w:tc>
          <w:tcPr>
            <w:tcW w:w="4957" w:type="dxa"/>
            <w:shd w:val="clear" w:color="auto" w:fill="E7EEF5" w:themeFill="accent5" w:themeFillTint="33"/>
          </w:tcPr>
          <w:p w14:paraId="0E590080" w14:textId="07B55840" w:rsidR="00701F5B" w:rsidRPr="00EE77BB" w:rsidRDefault="004658D9" w:rsidP="00224F07">
            <w:pPr>
              <w:spacing w:before="60" w:after="60"/>
              <w:rPr>
                <w:rStyle w:val="Heading3Char"/>
                <w:bCs/>
                <w:lang w:val="lt-LT"/>
              </w:rPr>
            </w:pPr>
            <w:r>
              <w:rPr>
                <w:rStyle w:val="Heading3Char"/>
                <w:bCs/>
                <w:lang w:val="lt-LT"/>
              </w:rPr>
              <w:t>Į</w:t>
            </w:r>
            <w:r w:rsidR="00701F5B" w:rsidRPr="00EE77BB">
              <w:rPr>
                <w:rStyle w:val="Heading3Char"/>
                <w:bCs/>
                <w:lang w:val="lt-LT"/>
              </w:rPr>
              <w:t>gyvendinimas</w:t>
            </w:r>
          </w:p>
        </w:tc>
        <w:tc>
          <w:tcPr>
            <w:tcW w:w="5237" w:type="dxa"/>
            <w:shd w:val="clear" w:color="auto" w:fill="E7EEF5" w:themeFill="accent5" w:themeFillTint="33"/>
          </w:tcPr>
          <w:p w14:paraId="0774D910" w14:textId="2A3EEAC3" w:rsidR="00701F5B" w:rsidRPr="00EE77BB" w:rsidRDefault="00E33038" w:rsidP="00224F07">
            <w:pPr>
              <w:spacing w:before="60" w:after="60"/>
              <w:rPr>
                <w:rStyle w:val="Heading3Char"/>
                <w:bCs/>
                <w:lang w:val="lt-LT"/>
              </w:rPr>
            </w:pPr>
            <w:r>
              <w:rPr>
                <w:rStyle w:val="Heading3Char"/>
                <w:bCs/>
                <w:lang w:val="lt-LT"/>
              </w:rPr>
              <w:t>Susijusi komunikacija</w:t>
            </w:r>
          </w:p>
        </w:tc>
      </w:tr>
      <w:tr w:rsidR="00701F5B" w:rsidRPr="00EE77BB" w14:paraId="2AF97B11" w14:textId="77777777" w:rsidTr="00224F07">
        <w:trPr>
          <w:trHeight w:val="1755"/>
        </w:trPr>
        <w:tc>
          <w:tcPr>
            <w:tcW w:w="4957" w:type="dxa"/>
          </w:tcPr>
          <w:p w14:paraId="343A532D" w14:textId="5762B4E1" w:rsidR="00701F5B" w:rsidRPr="00EE77BB" w:rsidRDefault="00701F5B">
            <w:pPr>
              <w:pStyle w:val="StandardText"/>
              <w:numPr>
                <w:ilvl w:val="0"/>
                <w:numId w:val="38"/>
              </w:numPr>
              <w:spacing w:before="60" w:after="60"/>
            </w:pPr>
            <w:r w:rsidRPr="00EE77BB">
              <w:t>Įrangos įsigijimas arba paslaugos užsakymas iš specializuotos įmonės</w:t>
            </w:r>
            <w:r w:rsidR="002C2D4A">
              <w:t>.</w:t>
            </w:r>
          </w:p>
          <w:p w14:paraId="3C95AD5B" w14:textId="77777777" w:rsidR="00701F5B" w:rsidRPr="00EE77BB" w:rsidRDefault="00701F5B">
            <w:pPr>
              <w:pStyle w:val="StandardText"/>
              <w:numPr>
                <w:ilvl w:val="0"/>
                <w:numId w:val="38"/>
              </w:numPr>
              <w:spacing w:before="60" w:after="60"/>
            </w:pPr>
            <w:r w:rsidRPr="00EE77BB">
              <w:t xml:space="preserve">Įrenginių montavimas ant radiatorių. </w:t>
            </w:r>
          </w:p>
          <w:p w14:paraId="552844E3" w14:textId="00C1FEB9" w:rsidR="00701F5B" w:rsidRPr="00EE77BB" w:rsidRDefault="00701F5B">
            <w:pPr>
              <w:pStyle w:val="StandardText"/>
              <w:numPr>
                <w:ilvl w:val="0"/>
                <w:numId w:val="38"/>
              </w:numPr>
              <w:spacing w:before="60" w:after="60"/>
            </w:pPr>
            <w:r w:rsidRPr="00EE77BB">
              <w:t>Programėlės aktyvavimas</w:t>
            </w:r>
            <w:r w:rsidR="002C2D4A">
              <w:t>.</w:t>
            </w:r>
          </w:p>
          <w:p w14:paraId="04E7A796" w14:textId="5747D302" w:rsidR="00701F5B" w:rsidRPr="00EE77BB" w:rsidRDefault="00701F5B">
            <w:pPr>
              <w:pStyle w:val="StandardText"/>
              <w:numPr>
                <w:ilvl w:val="0"/>
                <w:numId w:val="38"/>
              </w:numPr>
              <w:spacing w:before="60" w:after="60"/>
            </w:pPr>
            <w:r w:rsidRPr="00EE77BB">
              <w:t>Jei įmanoma, atskir</w:t>
            </w:r>
            <w:r w:rsidR="002C2D4A">
              <w:t>o</w:t>
            </w:r>
            <w:r w:rsidRPr="00EE77BB">
              <w:t xml:space="preserve"> matavimo prietais</w:t>
            </w:r>
            <w:r w:rsidR="002C2D4A">
              <w:t>o sumontavimas.</w:t>
            </w:r>
          </w:p>
        </w:tc>
        <w:tc>
          <w:tcPr>
            <w:tcW w:w="5237" w:type="dxa"/>
          </w:tcPr>
          <w:p w14:paraId="4614E747" w14:textId="223DA032" w:rsidR="00701F5B" w:rsidRPr="00EE77BB" w:rsidRDefault="002C2D4A" w:rsidP="00224F07">
            <w:pPr>
              <w:pStyle w:val="StandardText"/>
              <w:spacing w:before="60" w:after="60"/>
            </w:pPr>
            <w:r>
              <w:t>Jei reikia, d</w:t>
            </w:r>
            <w:r w:rsidR="00701F5B" w:rsidRPr="00EE77BB">
              <w:t>arbuotojų mokymas kaip tinkamai naudotis programėle.</w:t>
            </w:r>
          </w:p>
        </w:tc>
      </w:tr>
      <w:tr w:rsidR="00701F5B" w:rsidRPr="00EE77BB" w14:paraId="07A5E8A6" w14:textId="77777777" w:rsidTr="00224F07">
        <w:tc>
          <w:tcPr>
            <w:tcW w:w="4957" w:type="dxa"/>
            <w:shd w:val="clear" w:color="auto" w:fill="E7EEF5" w:themeFill="accent5" w:themeFillTint="33"/>
          </w:tcPr>
          <w:p w14:paraId="3FF300B6" w14:textId="40EE8F08" w:rsidR="00701F5B"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686F0F2C" w14:textId="77777777" w:rsidR="00701F5B" w:rsidRPr="00EE77BB" w:rsidRDefault="00701F5B" w:rsidP="00224F07">
            <w:pPr>
              <w:spacing w:before="60" w:after="60"/>
              <w:rPr>
                <w:rStyle w:val="Heading3Char"/>
                <w:bCs/>
                <w:lang w:val="lt-LT"/>
              </w:rPr>
            </w:pPr>
            <w:r w:rsidRPr="00EE77BB">
              <w:rPr>
                <w:rStyle w:val="Heading3Char"/>
                <w:bCs/>
                <w:lang w:val="lt-LT"/>
              </w:rPr>
              <w:t>Kitos pastabos ir nuorodos</w:t>
            </w:r>
          </w:p>
        </w:tc>
      </w:tr>
      <w:tr w:rsidR="00701F5B" w:rsidRPr="00EE77BB" w14:paraId="3D4C8611" w14:textId="77777777" w:rsidTr="00224F07">
        <w:trPr>
          <w:trHeight w:val="913"/>
        </w:trPr>
        <w:tc>
          <w:tcPr>
            <w:tcW w:w="4957" w:type="dxa"/>
          </w:tcPr>
          <w:p w14:paraId="02DADDBC" w14:textId="7976DEB9" w:rsidR="00701F5B" w:rsidRPr="00EE77BB" w:rsidRDefault="00701F5B">
            <w:pPr>
              <w:pStyle w:val="StandardText"/>
              <w:numPr>
                <w:ilvl w:val="0"/>
                <w:numId w:val="39"/>
              </w:numPr>
              <w:spacing w:before="60" w:after="60"/>
            </w:pPr>
            <w:r w:rsidRPr="00EE77BB">
              <w:t>Energijos suvartojimo apskaita energijos taupymo kontrolei</w:t>
            </w:r>
            <w:r w:rsidR="002C2D4A">
              <w:t>.</w:t>
            </w:r>
          </w:p>
        </w:tc>
        <w:tc>
          <w:tcPr>
            <w:tcW w:w="5237" w:type="dxa"/>
          </w:tcPr>
          <w:p w14:paraId="217915F8" w14:textId="52A56507" w:rsidR="00701F5B" w:rsidRPr="00EE77BB" w:rsidRDefault="00701F5B" w:rsidP="00224F07">
            <w:pPr>
              <w:pStyle w:val="StandardText"/>
              <w:spacing w:before="60" w:after="60"/>
            </w:pPr>
            <w:r w:rsidRPr="00EE77BB">
              <w:t xml:space="preserve">Mažas prioritetas teikiamas gyvenamiesiems namams, tačiau didesnis - komercinės paskirties </w:t>
            </w:r>
            <w:r w:rsidR="002C2D4A">
              <w:t>pastatams</w:t>
            </w:r>
            <w:r w:rsidRPr="00EE77BB">
              <w:t>, kuri</w:t>
            </w:r>
            <w:r w:rsidR="002C2D4A">
              <w:t xml:space="preserve">uose būna neužimtų patalpų, </w:t>
            </w:r>
            <w:r w:rsidRPr="00EE77BB">
              <w:t xml:space="preserve"> pavyzdžiui, svečių namams ar apgyvendinimo įstaigoms.</w:t>
            </w:r>
          </w:p>
        </w:tc>
      </w:tr>
    </w:tbl>
    <w:p w14:paraId="3BC002C8" w14:textId="6822752E" w:rsidR="00701F5B" w:rsidRPr="00EE77BB" w:rsidRDefault="00701F5B" w:rsidP="00701F5B">
      <w:pPr>
        <w:spacing w:before="0"/>
        <w:rPr>
          <w:b/>
          <w:bCs/>
        </w:rPr>
      </w:pPr>
    </w:p>
    <w:tbl>
      <w:tblPr>
        <w:tblStyle w:val="TableGrid"/>
        <w:tblW w:w="0" w:type="auto"/>
        <w:tblLook w:val="04A0" w:firstRow="1" w:lastRow="0" w:firstColumn="1" w:lastColumn="0" w:noHBand="0" w:noVBand="1"/>
      </w:tblPr>
      <w:tblGrid>
        <w:gridCol w:w="10194"/>
      </w:tblGrid>
      <w:tr w:rsidR="00701F5B" w:rsidRPr="00EE77BB" w14:paraId="7E241529" w14:textId="77777777" w:rsidTr="00224F07">
        <w:trPr>
          <w:trHeight w:val="351"/>
        </w:trPr>
        <w:tc>
          <w:tcPr>
            <w:tcW w:w="10194" w:type="dxa"/>
            <w:shd w:val="clear" w:color="auto" w:fill="D4E2ED" w:themeFill="accent2" w:themeFillTint="33"/>
          </w:tcPr>
          <w:p w14:paraId="50378CDF" w14:textId="30A77B56" w:rsidR="00701F5B" w:rsidRPr="00EE77BB" w:rsidRDefault="00701F5B" w:rsidP="00224F07">
            <w:pPr>
              <w:tabs>
                <w:tab w:val="left" w:pos="3830"/>
              </w:tabs>
              <w:rPr>
                <w:b/>
                <w:bCs/>
                <w:sz w:val="24"/>
                <w:szCs w:val="24"/>
              </w:rPr>
            </w:pPr>
            <w:r w:rsidRPr="00EE77BB">
              <w:rPr>
                <w:b/>
                <w:bCs/>
                <w:color w:val="007BB2" w:themeColor="background2"/>
                <w:sz w:val="24"/>
                <w:szCs w:val="24"/>
              </w:rPr>
              <w:t>Nuotraukos</w:t>
            </w:r>
          </w:p>
        </w:tc>
      </w:tr>
      <w:tr w:rsidR="00701F5B" w:rsidRPr="00EE77BB" w14:paraId="1E30C33F" w14:textId="77777777" w:rsidTr="00224F07">
        <w:trPr>
          <w:trHeight w:val="4300"/>
        </w:trPr>
        <w:tc>
          <w:tcPr>
            <w:tcW w:w="10194" w:type="dxa"/>
            <w:vAlign w:val="center"/>
          </w:tcPr>
          <w:p w14:paraId="7D0FC266" w14:textId="77777777" w:rsidR="00701F5B" w:rsidRDefault="00551E65" w:rsidP="00224F07">
            <w:pPr>
              <w:tabs>
                <w:tab w:val="left" w:pos="3830"/>
              </w:tabs>
              <w:jc w:val="center"/>
              <w:rPr>
                <w:i/>
                <w:iCs/>
              </w:rPr>
            </w:pPr>
            <w:r>
              <w:rPr>
                <w:noProof/>
              </w:rPr>
              <w:drawing>
                <wp:inline distT="0" distB="0" distL="0" distR="0" wp14:anchorId="4190F569" wp14:editId="4694426E">
                  <wp:extent cx="3400263" cy="2266953"/>
                  <wp:effectExtent l="0" t="0" r="0" b="0"/>
                  <wp:docPr id="1979448523" name="Picture 6" descr="Namų komforto valdymas ir temperatūros zonav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amų komforto valdymas ir temperatūros zonavimas"/>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406961" cy="2271419"/>
                          </a:xfrm>
                          <a:prstGeom prst="rect">
                            <a:avLst/>
                          </a:prstGeom>
                          <a:noFill/>
                          <a:ln>
                            <a:noFill/>
                          </a:ln>
                        </pic:spPr>
                      </pic:pic>
                    </a:graphicData>
                  </a:graphic>
                </wp:inline>
              </w:drawing>
            </w:r>
          </w:p>
          <w:p w14:paraId="494CB10B" w14:textId="10319D38" w:rsidR="00551E65" w:rsidRPr="00EE77BB" w:rsidRDefault="008E461D" w:rsidP="00224F07">
            <w:pPr>
              <w:tabs>
                <w:tab w:val="left" w:pos="3830"/>
              </w:tabs>
              <w:jc w:val="center"/>
              <w:rPr>
                <w:i/>
                <w:iCs/>
              </w:rPr>
            </w:pPr>
            <w:r w:rsidRPr="00EE77BB">
              <w:fldChar w:fldCharType="begin"/>
            </w:r>
            <w:r w:rsidRPr="00EE77BB">
              <w:instrText xml:space="preserve"> SEQ Figure \* ARABIC </w:instrText>
            </w:r>
            <w:r w:rsidRPr="00EE77BB">
              <w:fldChar w:fldCharType="separate"/>
            </w:r>
            <w:r>
              <w:rPr>
                <w:noProof/>
              </w:rPr>
              <w:t>16</w:t>
            </w:r>
            <w:r w:rsidRPr="00EE77BB">
              <w:fldChar w:fldCharType="end"/>
            </w:r>
            <w:r>
              <w:t xml:space="preserve"> pav.</w:t>
            </w:r>
            <w:r w:rsidRPr="00EE77BB">
              <w:t>:</w:t>
            </w:r>
            <w:r w:rsidR="00551E65" w:rsidRPr="00EE77BB">
              <w:t xml:space="preserve"> </w:t>
            </w:r>
            <w:r w:rsidR="00551E65" w:rsidRPr="00551E65">
              <w:t>Temperatūros valdymas naudojant programėlę</w:t>
            </w:r>
            <w:r w:rsidR="00551E65">
              <w:t xml:space="preserve"> </w:t>
            </w:r>
            <w:r w:rsidR="00551E65" w:rsidRPr="00EE77BB">
              <w:t>©</w:t>
            </w:r>
            <w:proofErr w:type="spellStart"/>
            <w:r w:rsidR="00551E65">
              <w:t>houselab.lt</w:t>
            </w:r>
            <w:proofErr w:type="spellEnd"/>
          </w:p>
        </w:tc>
      </w:tr>
    </w:tbl>
    <w:p w14:paraId="40D9A39D" w14:textId="778FE799" w:rsidR="00096A40" w:rsidRPr="004658D9" w:rsidRDefault="00B65072" w:rsidP="00197D9A">
      <w:pPr>
        <w:spacing w:before="0"/>
        <w:rPr>
          <w:b/>
          <w:bCs/>
        </w:rPr>
      </w:pPr>
      <w:r w:rsidRPr="00EE77BB">
        <w:rPr>
          <w:b/>
          <w:bCs/>
        </w:rPr>
        <w:br w:type="page"/>
      </w:r>
      <w:bookmarkStart w:id="46" w:name="_Toc192794847"/>
      <w:r w:rsidR="00096A40" w:rsidRPr="001A2F4F">
        <w:rPr>
          <w:b/>
          <w:bCs/>
          <w:color w:val="0070C0"/>
          <w:sz w:val="40"/>
          <w:szCs w:val="40"/>
        </w:rPr>
        <w:lastRenderedPageBreak/>
        <w:t>Energijos suvartojimo vizualizavimas / Energijos stebėsena</w:t>
      </w:r>
      <w:bookmarkEnd w:id="46"/>
    </w:p>
    <w:p w14:paraId="4E9B2C4C" w14:textId="77777777" w:rsidR="004658D9" w:rsidRPr="00EE77BB" w:rsidRDefault="004658D9" w:rsidP="00197D9A">
      <w:pPr>
        <w:spacing w:before="0"/>
        <w:rPr>
          <w:color w:val="007BB2" w:themeColor="background2"/>
          <w:sz w:val="16"/>
          <w:szCs w:val="16"/>
        </w:rPr>
      </w:pP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96A40" w:rsidRPr="00EE77BB" w14:paraId="122F55E9"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78669357" w14:textId="77777777" w:rsidR="00096A40" w:rsidRPr="00EE77BB" w:rsidRDefault="00096A40" w:rsidP="00224F07">
            <w:pPr>
              <w:spacing w:before="60" w:after="60"/>
              <w:rPr>
                <w:i/>
                <w:iCs/>
                <w:color w:val="7B6A6B" w:themeColor="accent4"/>
              </w:rPr>
            </w:pPr>
            <w:r w:rsidRPr="00EE77BB">
              <w:rPr>
                <w:rStyle w:val="Heading3Char"/>
                <w:lang w:val="lt-LT"/>
              </w:rPr>
              <w:t>Trumpas aprašymas</w:t>
            </w:r>
          </w:p>
        </w:tc>
      </w:tr>
      <w:tr w:rsidR="00096A40" w:rsidRPr="00EE77BB" w14:paraId="340F73A7" w14:textId="77777777" w:rsidTr="00224F07">
        <w:trPr>
          <w:trHeight w:val="1754"/>
        </w:trPr>
        <w:tc>
          <w:tcPr>
            <w:tcW w:w="10292" w:type="dxa"/>
            <w:tcBorders>
              <w:top w:val="single" w:sz="4" w:space="0" w:color="auto"/>
            </w:tcBorders>
          </w:tcPr>
          <w:p w14:paraId="3CFF954D" w14:textId="1137C979" w:rsidR="00096A40" w:rsidRPr="00EE77BB" w:rsidRDefault="00096A40" w:rsidP="00224F07">
            <w:pPr>
              <w:pStyle w:val="StandardText"/>
              <w:spacing w:before="60" w:after="60"/>
            </w:pPr>
            <w:r w:rsidRPr="00EE77BB">
              <w:t>Norint veiksmingai spręsti energijos vartojimo problemą ir keisti elgseną</w:t>
            </w:r>
            <w:r w:rsidR="004B1B81">
              <w:t xml:space="preserve"> taip</w:t>
            </w:r>
            <w:r w:rsidRPr="00EE77BB">
              <w:t>, kad energijos poreikis</w:t>
            </w:r>
            <w:r w:rsidR="004B1B81">
              <w:t xml:space="preserve"> </w:t>
            </w:r>
            <w:r w:rsidR="004B1B81" w:rsidRPr="00EE77BB">
              <w:t>būtų sumažintas</w:t>
            </w:r>
            <w:r w:rsidRPr="00EE77BB">
              <w:t xml:space="preserve">, svarbu turėti išsamią suvartojamos energijos apžvalgą. Tai galima padaryti naudojant energijos suvartojimą fiksuojančius skaitiklius ir techniškai palaikomą </w:t>
            </w:r>
            <w:r w:rsidR="008405D6">
              <w:t xml:space="preserve">ekrane rodomų </w:t>
            </w:r>
            <w:r w:rsidRPr="00EE77BB">
              <w:t xml:space="preserve">suvartojimo duomenų stebėseną </w:t>
            </w:r>
            <w:r w:rsidR="006E0FF2">
              <w:t>bei</w:t>
            </w:r>
            <w:r w:rsidRPr="00EE77BB">
              <w:t xml:space="preserve"> vertinimą. </w:t>
            </w:r>
            <w:r w:rsidR="008405D6">
              <w:t>Tuos d</w:t>
            </w:r>
            <w:r w:rsidRPr="00EE77BB">
              <w:t>uomen</w:t>
            </w:r>
            <w:r w:rsidR="008405D6">
              <w:t>is gali matyti</w:t>
            </w:r>
            <w:r w:rsidRPr="00EE77BB">
              <w:t xml:space="preserve"> pastato darbuotoja</w:t>
            </w:r>
            <w:r w:rsidR="008405D6">
              <w:t>i</w:t>
            </w:r>
            <w:r w:rsidRPr="00EE77BB">
              <w:t xml:space="preserve"> </w:t>
            </w:r>
            <w:r w:rsidR="008405D6">
              <w:t>/</w:t>
            </w:r>
            <w:r w:rsidRPr="00EE77BB">
              <w:t xml:space="preserve"> </w:t>
            </w:r>
            <w:r w:rsidR="004B1B81">
              <w:t>vartoto</w:t>
            </w:r>
            <w:r w:rsidRPr="00EE77BB">
              <w:t>ja</w:t>
            </w:r>
            <w:r w:rsidR="008405D6">
              <w:t xml:space="preserve">i, </w:t>
            </w:r>
            <w:r w:rsidR="006E0FF2">
              <w:t xml:space="preserve">todėl galima atitinkamai optimizuoti </w:t>
            </w:r>
            <w:r w:rsidR="004B1B81">
              <w:t>vartotojų</w:t>
            </w:r>
            <w:r w:rsidR="006E0FF2">
              <w:t xml:space="preserve"> elgseną ir t</w:t>
            </w:r>
            <w:r w:rsidRPr="00EE77BB">
              <w:t>iesiogiai dar</w:t>
            </w:r>
            <w:r w:rsidR="006E0FF2">
              <w:t xml:space="preserve">yti </w:t>
            </w:r>
            <w:r w:rsidRPr="00EE77BB">
              <w:t>įtaką energijos suvartojimui. Ši priemonė ypač naudinga dideliems pastatams</w:t>
            </w:r>
            <w:r w:rsidR="00F0098F">
              <w:t xml:space="preserve"> </w:t>
            </w:r>
            <w:r w:rsidR="00F0098F" w:rsidRPr="00EE77BB">
              <w:t>(biurų, prekybos, pramonės)</w:t>
            </w:r>
            <w:r w:rsidRPr="00EE77BB">
              <w:t>, kuriuose suvartojama labai daug energijos</w:t>
            </w:r>
            <w:r w:rsidR="00F0098F">
              <w:t>.</w:t>
            </w:r>
          </w:p>
        </w:tc>
      </w:tr>
      <w:tr w:rsidR="00096A40" w:rsidRPr="00EE77BB" w14:paraId="2D44AB3A" w14:textId="77777777" w:rsidTr="00224F07">
        <w:trPr>
          <w:trHeight w:val="80"/>
        </w:trPr>
        <w:tc>
          <w:tcPr>
            <w:tcW w:w="10292" w:type="dxa"/>
          </w:tcPr>
          <w:p w14:paraId="4FD4AED9" w14:textId="7B85AE79" w:rsidR="00096A40" w:rsidRPr="00EE77BB" w:rsidRDefault="00096A40" w:rsidP="00224F07">
            <w:pPr>
              <w:spacing w:before="60" w:after="60"/>
              <w:rPr>
                <w:i/>
                <w:iCs/>
                <w:color w:val="7B6A6B" w:themeColor="accent4"/>
              </w:rPr>
            </w:pPr>
            <w:r w:rsidRPr="00EE77BB">
              <w:rPr>
                <w:i/>
                <w:iCs/>
                <w:color w:val="7B6A6B" w:themeColor="accent4"/>
              </w:rPr>
              <w:t>#energijosvizualizacija #statybųmonitoringas #energija #vartojimas #energijosanalitika #statybųefektyvumas #energijosmonitoringas #duomenimispagrįstos</w:t>
            </w:r>
            <w:r w:rsidR="00DB1673">
              <w:rPr>
                <w:i/>
                <w:iCs/>
                <w:color w:val="7B6A6B" w:themeColor="accent4"/>
              </w:rPr>
              <w:t>statybos</w:t>
            </w:r>
            <w:r w:rsidRPr="00EE77BB">
              <w:rPr>
                <w:i/>
                <w:iCs/>
                <w:color w:val="7B6A6B" w:themeColor="accent4"/>
              </w:rPr>
              <w:t xml:space="preserve"> #tvariostechnologijos #išmaniejitinklai #išmaniojienergija</w:t>
            </w:r>
          </w:p>
        </w:tc>
      </w:tr>
    </w:tbl>
    <w:p w14:paraId="3E69953B" w14:textId="77777777" w:rsidR="00096A40" w:rsidRPr="00EE77BB" w:rsidRDefault="00096A40" w:rsidP="00096A40">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96A40" w:rsidRPr="00EE77BB" w14:paraId="03C01D44"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38EC502" w14:textId="763ADBF8" w:rsidR="00096A40"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728CFFE" w14:textId="2078F856" w:rsidR="00096A40" w:rsidRPr="00EE77BB" w:rsidRDefault="00C11CDA" w:rsidP="00224F07">
            <w:pPr>
              <w:pStyle w:val="Companyname"/>
              <w:rPr>
                <w:rStyle w:val="Heading3Char"/>
                <w:lang w:val="lt-LT"/>
              </w:rPr>
            </w:pPr>
            <w:r>
              <w:rPr>
                <w:rStyle w:val="Heading3Char"/>
                <w:lang w:val="lt-LT"/>
              </w:rPr>
              <w:t>Pastato kategorija</w:t>
            </w:r>
          </w:p>
        </w:tc>
      </w:tr>
      <w:tr w:rsidR="00096A40" w:rsidRPr="00EE77BB" w14:paraId="1161248F" w14:textId="77777777" w:rsidTr="00224F07">
        <w:trPr>
          <w:trHeight w:val="400"/>
        </w:trPr>
        <w:tc>
          <w:tcPr>
            <w:tcW w:w="2551" w:type="dxa"/>
            <w:tcBorders>
              <w:top w:val="single" w:sz="4" w:space="0" w:color="auto"/>
            </w:tcBorders>
            <w:vAlign w:val="center"/>
          </w:tcPr>
          <w:p w14:paraId="7C2F72F2" w14:textId="77777777" w:rsidR="00096A40"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51268653"/>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4359A56D" w14:textId="77777777" w:rsidR="00096A40"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973632999"/>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612C15A5" w14:textId="77777777" w:rsidR="00096A40"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938210171"/>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szCs w:val="22"/>
              </w:rPr>
              <w:t xml:space="preserve"> Administracinis </w:t>
            </w:r>
          </w:p>
        </w:tc>
        <w:tc>
          <w:tcPr>
            <w:tcW w:w="2519" w:type="dxa"/>
            <w:tcBorders>
              <w:top w:val="single" w:sz="4" w:space="0" w:color="auto"/>
            </w:tcBorders>
            <w:vAlign w:val="center"/>
          </w:tcPr>
          <w:p w14:paraId="73474CFB" w14:textId="77777777" w:rsidR="00096A40"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701084825"/>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rStyle w:val="Heading3Char"/>
                <w:b w:val="0"/>
                <w:color w:val="4B4B4D" w:themeColor="text1"/>
                <w:sz w:val="22"/>
                <w:szCs w:val="22"/>
                <w:lang w:val="lt-LT"/>
              </w:rPr>
              <w:t xml:space="preserve"> Švietimo ar socialinė  įstaiga</w:t>
            </w:r>
          </w:p>
        </w:tc>
      </w:tr>
      <w:tr w:rsidR="00096A40" w:rsidRPr="00EE77BB" w14:paraId="6660F92F" w14:textId="77777777" w:rsidTr="00224F07">
        <w:trPr>
          <w:trHeight w:val="320"/>
        </w:trPr>
        <w:tc>
          <w:tcPr>
            <w:tcW w:w="2551" w:type="dxa"/>
            <w:vAlign w:val="center"/>
          </w:tcPr>
          <w:p w14:paraId="56C440AA" w14:textId="77777777" w:rsidR="00096A40"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295141480"/>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41F194DF" w14:textId="77777777" w:rsidR="00096A40"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60720169"/>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6BE9040E" w14:textId="77777777" w:rsidR="00096A40"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912208534"/>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rStyle w:val="Heading3Char"/>
                <w:b w:val="0"/>
                <w:color w:val="4B4B4D" w:themeColor="text1"/>
                <w:sz w:val="22"/>
                <w:szCs w:val="22"/>
                <w:lang w:val="lt-LT"/>
              </w:rPr>
              <w:t xml:space="preserve"> Komercinis</w:t>
            </w:r>
          </w:p>
        </w:tc>
        <w:tc>
          <w:tcPr>
            <w:tcW w:w="2519" w:type="dxa"/>
            <w:vAlign w:val="center"/>
          </w:tcPr>
          <w:p w14:paraId="654D6D24" w14:textId="77777777" w:rsidR="00096A40" w:rsidRPr="00EE77BB"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89940558"/>
                <w14:checkbox>
                  <w14:checked w14:val="0"/>
                  <w14:checkedState w14:val="2612" w14:font="MS Gothic"/>
                  <w14:uncheckedState w14:val="2610" w14:font="MS Gothic"/>
                </w14:checkbox>
              </w:sdtPr>
              <w:sdtEndPr>
                <w:rPr>
                  <w:b w:val="0"/>
                  <w:color w:val="auto"/>
                  <w:sz w:val="22"/>
                  <w:szCs w:val="22"/>
                </w:rPr>
              </w:sdtEndPr>
              <w:sdtContent>
                <w:r w:rsidR="00096A40" w:rsidRPr="00EE77BB">
                  <w:rPr>
                    <w:rFonts w:ascii="MS Gothic" w:eastAsia="MS Gothic" w:hAnsi="MS Gothic" w:hint="eastAsia"/>
                  </w:rPr>
                  <w:t>☐</w:t>
                </w:r>
              </w:sdtContent>
            </w:sdt>
            <w:r w:rsidR="00096A40" w:rsidRPr="00EE77BB">
              <w:rPr>
                <w:color w:val="4B4B4D" w:themeColor="text1"/>
              </w:rPr>
              <w:t xml:space="preserve"> Gyvenamasis būstas</w:t>
            </w:r>
          </w:p>
        </w:tc>
      </w:tr>
      <w:tr w:rsidR="00096A40" w:rsidRPr="00EE77BB" w14:paraId="41AA7806" w14:textId="77777777" w:rsidTr="00224F07">
        <w:trPr>
          <w:trHeight w:val="80"/>
        </w:trPr>
        <w:tc>
          <w:tcPr>
            <w:tcW w:w="2551" w:type="dxa"/>
            <w:vAlign w:val="center"/>
          </w:tcPr>
          <w:p w14:paraId="31446AA0" w14:textId="441D6911" w:rsidR="00096A40"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670531048"/>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28BB3AD7" w14:textId="77777777" w:rsidR="00096A40" w:rsidRPr="00EE77BB"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4"/>
                  <w:szCs w:val="22"/>
                  <w:lang w:val="en-GB"/>
                </w:rPr>
                <w:id w:val="-2123215537"/>
                <w14:checkbox>
                  <w14:checked w14:val="1"/>
                  <w14:checkedState w14:val="2612" w14:font="MS Gothic"/>
                  <w14:uncheckedState w14:val="2610" w14:font="MS Gothic"/>
                </w14:checkbox>
              </w:sdtPr>
              <w:sdtContent>
                <w:r w:rsidR="00096A40" w:rsidRPr="00EE77BB">
                  <w:rPr>
                    <w:rFonts w:ascii="MS Gothic" w:eastAsia="MS Gothic" w:hAnsi="MS Gothic" w:hint="eastAsia"/>
                    <w:b/>
                    <w:color w:val="007BB2" w:themeColor="background2"/>
                    <w:sz w:val="24"/>
                    <w:szCs w:val="22"/>
                  </w:rPr>
                  <w:t>☒</w:t>
                </w:r>
              </w:sdtContent>
            </w:sdt>
            <w:r w:rsidR="00096A40" w:rsidRPr="00EE77BB">
              <w:rPr>
                <w:szCs w:val="22"/>
              </w:rPr>
              <w:t xml:space="preserve"> Stebėsena</w:t>
            </w:r>
          </w:p>
        </w:tc>
        <w:tc>
          <w:tcPr>
            <w:tcW w:w="2816" w:type="dxa"/>
            <w:tcBorders>
              <w:left w:val="single" w:sz="4" w:space="0" w:color="auto"/>
            </w:tcBorders>
            <w:vAlign w:val="center"/>
          </w:tcPr>
          <w:p w14:paraId="31CD2538" w14:textId="23D33295" w:rsidR="00096A40"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618880756"/>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p w14:paraId="2619AA64" w14:textId="77777777" w:rsidR="00096A40"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331881533"/>
                <w14:checkbox>
                  <w14:checked w14:val="1"/>
                  <w14:checkedState w14:val="2612" w14:font="MS Gothic"/>
                  <w14:uncheckedState w14:val="2610" w14:font="MS Gothic"/>
                </w14:checkbox>
              </w:sdtPr>
              <w:sdtContent>
                <w:r w:rsidR="00096A40" w:rsidRPr="00EE77BB">
                  <w:rPr>
                    <w:rFonts w:ascii="MS Gothic" w:eastAsia="MS Gothic" w:hAnsi="MS Gothic" w:hint="eastAsia"/>
                    <w:b/>
                    <w:bCs/>
                    <w:color w:val="007BB2" w:themeColor="background2"/>
                  </w:rPr>
                  <w:t>☒</w:t>
                </w:r>
              </w:sdtContent>
            </w:sdt>
            <w:r w:rsidR="00096A40" w:rsidRPr="00EE77BB">
              <w:rPr>
                <w:color w:val="4B4B4D" w:themeColor="text1"/>
              </w:rPr>
              <w:t xml:space="preserve"> Visi pastatų tipai</w:t>
            </w:r>
          </w:p>
        </w:tc>
      </w:tr>
    </w:tbl>
    <w:p w14:paraId="43CB52C6" w14:textId="77777777" w:rsidR="00096A40" w:rsidRPr="00EE77BB" w:rsidRDefault="00096A40" w:rsidP="00096A40">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096A40" w:rsidRPr="00EE77BB" w14:paraId="672AED81" w14:textId="77777777" w:rsidTr="00224F07">
        <w:trPr>
          <w:trHeight w:val="438"/>
        </w:trPr>
        <w:tc>
          <w:tcPr>
            <w:tcW w:w="5003" w:type="dxa"/>
            <w:tcBorders>
              <w:bottom w:val="single" w:sz="4" w:space="0" w:color="auto"/>
            </w:tcBorders>
            <w:shd w:val="clear" w:color="auto" w:fill="E7EEF5" w:themeFill="accent5" w:themeFillTint="33"/>
            <w:vAlign w:val="center"/>
          </w:tcPr>
          <w:p w14:paraId="6A33528A" w14:textId="7656966E" w:rsidR="00096A40"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4DF26574" w14:textId="1CDD1D5E" w:rsidR="00096A40" w:rsidRPr="00EE77BB" w:rsidRDefault="001213FE" w:rsidP="00224F07">
            <w:pPr>
              <w:pStyle w:val="Companyname"/>
              <w:rPr>
                <w:rStyle w:val="Heading3Char"/>
                <w:lang w:val="lt-LT"/>
              </w:rPr>
            </w:pPr>
            <w:r>
              <w:rPr>
                <w:rStyle w:val="Heading3Char"/>
                <w:lang w:val="lt-LT"/>
              </w:rPr>
              <w:t>Sutaupymo potencialas</w:t>
            </w:r>
          </w:p>
        </w:tc>
      </w:tr>
      <w:tr w:rsidR="00096A40" w:rsidRPr="00EE77BB" w14:paraId="72FEA832" w14:textId="77777777" w:rsidTr="00224F07">
        <w:trPr>
          <w:trHeight w:val="391"/>
        </w:trPr>
        <w:tc>
          <w:tcPr>
            <w:tcW w:w="5003" w:type="dxa"/>
            <w:tcBorders>
              <w:bottom w:val="nil"/>
            </w:tcBorders>
            <w:vAlign w:val="center"/>
          </w:tcPr>
          <w:p w14:paraId="74E649F2" w14:textId="2FC89FAD" w:rsidR="00096A40"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03814073"/>
                <w14:checkbox>
                  <w14:checked w14:val="0"/>
                  <w14:checkedState w14:val="2612" w14:font="MS Gothic"/>
                  <w14:uncheckedState w14:val="2610" w14:font="MS Gothic"/>
                </w14:checkbox>
              </w:sdtPr>
              <w:sdtContent>
                <w:r w:rsidR="00096A40" w:rsidRPr="00EE77BB">
                  <w:rPr>
                    <w:rFonts w:ascii="MS Gothic" w:eastAsia="MS Gothic" w:hAnsi="MS Gothic" w:hint="eastAsia"/>
                    <w:sz w:val="22"/>
                    <w:szCs w:val="22"/>
                  </w:rPr>
                  <w:t>☐</w:t>
                </w:r>
              </w:sdtContent>
            </w:sdt>
            <w:r w:rsidR="00096A40"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1AFD22F" w14:textId="77777777" w:rsidR="00096A40"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772814046"/>
                <w14:checkbox>
                  <w14:checked w14:val="1"/>
                  <w14:checkedState w14:val="2612" w14:font="MS Gothic"/>
                  <w14:uncheckedState w14:val="2610" w14:font="MS Gothic"/>
                </w14:checkbox>
              </w:sdtPr>
              <w:sdtContent>
                <w:r w:rsidR="00096A40" w:rsidRPr="00EE77BB">
                  <w:rPr>
                    <w:rFonts w:ascii="MS Gothic" w:eastAsia="MS Gothic" w:hAnsi="MS Gothic" w:hint="eastAsia"/>
                    <w:b/>
                    <w:color w:val="007BB2" w:themeColor="background2"/>
                    <w:sz w:val="22"/>
                    <w:szCs w:val="22"/>
                  </w:rPr>
                  <w:t>☒</w:t>
                </w:r>
              </w:sdtContent>
            </w:sdt>
            <w:r w:rsidR="00096A40"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111F25ED" w14:textId="77777777" w:rsidR="00096A40"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76492279"/>
                <w14:checkbox>
                  <w14:checked w14:val="1"/>
                  <w14:checkedState w14:val="2612" w14:font="MS Gothic"/>
                  <w14:uncheckedState w14:val="2610" w14:font="MS Gothic"/>
                </w14:checkbox>
              </w:sdtPr>
              <w:sdtContent>
                <w:r w:rsidR="00096A40" w:rsidRPr="00EE77BB">
                  <w:rPr>
                    <w:rFonts w:ascii="MS Gothic" w:eastAsia="MS Gothic" w:hAnsi="MS Gothic" w:hint="eastAsia"/>
                    <w:b/>
                    <w:color w:val="007BB2" w:themeColor="background2"/>
                    <w:sz w:val="22"/>
                    <w:szCs w:val="22"/>
                  </w:rPr>
                  <w:t>☒</w:t>
                </w:r>
              </w:sdtContent>
            </w:sdt>
            <w:r w:rsidR="00096A40" w:rsidRPr="00EE77BB">
              <w:rPr>
                <w:rStyle w:val="Heading3Char"/>
                <w:b w:val="0"/>
                <w:color w:val="4B4B4D" w:themeColor="text1"/>
                <w:sz w:val="22"/>
                <w:szCs w:val="22"/>
                <w:lang w:val="lt-LT"/>
              </w:rPr>
              <w:t xml:space="preserve">  Išlaidos</w:t>
            </w:r>
          </w:p>
        </w:tc>
      </w:tr>
      <w:tr w:rsidR="00096A40" w:rsidRPr="00EE77BB" w14:paraId="691148C1" w14:textId="77777777" w:rsidTr="00224F07">
        <w:trPr>
          <w:trHeight w:val="296"/>
        </w:trPr>
        <w:tc>
          <w:tcPr>
            <w:tcW w:w="5003" w:type="dxa"/>
            <w:tcBorders>
              <w:top w:val="nil"/>
              <w:bottom w:val="nil"/>
            </w:tcBorders>
            <w:vAlign w:val="center"/>
          </w:tcPr>
          <w:p w14:paraId="2E8781B9" w14:textId="3A8415E7" w:rsidR="00096A40"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389023593"/>
                <w14:checkbox>
                  <w14:checked w14:val="1"/>
                  <w14:checkedState w14:val="2612" w14:font="MS Gothic"/>
                  <w14:uncheckedState w14:val="2610" w14:font="MS Gothic"/>
                </w14:checkbox>
              </w:sdtPr>
              <w:sdtContent>
                <w:r w:rsidR="00096A40" w:rsidRPr="00EE77BB">
                  <w:rPr>
                    <w:rFonts w:ascii="MS Gothic" w:eastAsia="MS Gothic" w:hAnsi="MS Gothic" w:hint="eastAsia"/>
                    <w:b/>
                    <w:color w:val="007BB2" w:themeColor="background2"/>
                    <w:sz w:val="22"/>
                    <w:szCs w:val="22"/>
                  </w:rPr>
                  <w:t>☒</w:t>
                </w:r>
              </w:sdtContent>
            </w:sdt>
            <w:r w:rsidR="00096A40"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1F885DEA" w14:textId="77777777" w:rsidR="00096A40"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08595615"/>
                <w14:checkbox>
                  <w14:checked w14:val="1"/>
                  <w14:checkedState w14:val="2612" w14:font="MS Gothic"/>
                  <w14:uncheckedState w14:val="2610" w14:font="MS Gothic"/>
                </w14:checkbox>
              </w:sdtPr>
              <w:sdtContent>
                <w:r w:rsidR="00096A40" w:rsidRPr="00EE77BB">
                  <w:rPr>
                    <w:rFonts w:ascii="MS Gothic" w:eastAsia="MS Gothic" w:hAnsi="MS Gothic" w:hint="eastAsia"/>
                    <w:b/>
                    <w:color w:val="007BB2" w:themeColor="background2"/>
                    <w:sz w:val="22"/>
                    <w:szCs w:val="22"/>
                  </w:rPr>
                  <w:t>☒</w:t>
                </w:r>
              </w:sdtContent>
            </w:sdt>
            <w:r w:rsidR="00096A40" w:rsidRPr="00EE77BB">
              <w:rPr>
                <w:rStyle w:val="Heading3Char"/>
                <w:b w:val="0"/>
                <w:color w:val="4B4B4D" w:themeColor="text1"/>
                <w:sz w:val="22"/>
                <w:szCs w:val="22"/>
                <w:lang w:val="lt-LT"/>
              </w:rPr>
              <w:t xml:space="preserve">  CO</w:t>
            </w:r>
            <w:r w:rsidR="00096A40" w:rsidRPr="00EE77BB">
              <w:rPr>
                <w:b/>
                <w:bCs/>
                <w:sz w:val="22"/>
                <w:szCs w:val="22"/>
                <w:vertAlign w:val="subscript"/>
              </w:rPr>
              <w:t>2</w:t>
            </w:r>
          </w:p>
        </w:tc>
        <w:tc>
          <w:tcPr>
            <w:tcW w:w="2767" w:type="dxa"/>
            <w:tcBorders>
              <w:top w:val="nil"/>
              <w:left w:val="nil"/>
              <w:bottom w:val="nil"/>
            </w:tcBorders>
            <w:vAlign w:val="center"/>
          </w:tcPr>
          <w:p w14:paraId="4D87AD54" w14:textId="77777777" w:rsidR="00096A40" w:rsidRPr="00EE77BB" w:rsidRDefault="00096A40" w:rsidP="00224F07">
            <w:pPr>
              <w:pStyle w:val="StandardText"/>
              <w:spacing w:before="60" w:after="60"/>
              <w:rPr>
                <w:rStyle w:val="Heading3Char"/>
                <w:b w:val="0"/>
                <w:color w:val="4B4B4D" w:themeColor="text1"/>
                <w:sz w:val="22"/>
                <w:szCs w:val="22"/>
                <w:lang w:val="lt-LT"/>
              </w:rPr>
            </w:pPr>
          </w:p>
        </w:tc>
      </w:tr>
      <w:tr w:rsidR="00096A40" w:rsidRPr="00EE77BB" w14:paraId="07CE140B" w14:textId="77777777" w:rsidTr="00224F07">
        <w:trPr>
          <w:trHeight w:val="230"/>
        </w:trPr>
        <w:tc>
          <w:tcPr>
            <w:tcW w:w="5003" w:type="dxa"/>
            <w:tcBorders>
              <w:top w:val="nil"/>
              <w:bottom w:val="nil"/>
            </w:tcBorders>
            <w:vAlign w:val="center"/>
          </w:tcPr>
          <w:p w14:paraId="5720FAC4" w14:textId="0FBB5D86" w:rsidR="00096A40"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10060087"/>
                <w14:checkbox>
                  <w14:checked w14:val="0"/>
                  <w14:checkedState w14:val="2612" w14:font="MS Gothic"/>
                  <w14:uncheckedState w14:val="2610" w14:font="MS Gothic"/>
                </w14:checkbox>
              </w:sdtPr>
              <w:sdtContent>
                <w:r w:rsidR="00096A40" w:rsidRPr="00EE77BB">
                  <w:rPr>
                    <w:rFonts w:ascii="MS Gothic" w:eastAsia="MS Gothic" w:hAnsi="MS Gothic" w:hint="eastAsia"/>
                    <w:sz w:val="22"/>
                    <w:szCs w:val="22"/>
                  </w:rPr>
                  <w:t>☐</w:t>
                </w:r>
              </w:sdtContent>
            </w:sdt>
            <w:r w:rsidR="00096A40"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27410533" w14:textId="77777777" w:rsidR="00096A40"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860584944"/>
                <w14:checkbox>
                  <w14:checked w14:val="1"/>
                  <w14:checkedState w14:val="2612" w14:font="MS Gothic"/>
                  <w14:uncheckedState w14:val="2610" w14:font="MS Gothic"/>
                </w14:checkbox>
              </w:sdtPr>
              <w:sdtContent>
                <w:r w:rsidR="00096A40" w:rsidRPr="00EE77BB">
                  <w:rPr>
                    <w:rFonts w:ascii="MS Gothic" w:eastAsia="MS Gothic" w:hAnsi="MS Gothic" w:hint="eastAsia"/>
                    <w:b/>
                    <w:color w:val="007BB2" w:themeColor="background2"/>
                    <w:sz w:val="22"/>
                    <w:szCs w:val="22"/>
                  </w:rPr>
                  <w:t>☒</w:t>
                </w:r>
              </w:sdtContent>
            </w:sdt>
            <w:r w:rsidR="00096A40" w:rsidRPr="00EE77BB">
              <w:rPr>
                <w:sz w:val="22"/>
                <w:szCs w:val="22"/>
              </w:rPr>
              <w:t xml:space="preserve"> Kitas teigiamas poveikis</w:t>
            </w:r>
          </w:p>
        </w:tc>
        <w:tc>
          <w:tcPr>
            <w:tcW w:w="2767" w:type="dxa"/>
            <w:tcBorders>
              <w:top w:val="nil"/>
              <w:left w:val="nil"/>
              <w:bottom w:val="nil"/>
            </w:tcBorders>
            <w:vAlign w:val="center"/>
          </w:tcPr>
          <w:p w14:paraId="047140C2" w14:textId="77777777" w:rsidR="00096A40" w:rsidRPr="00EE77BB" w:rsidRDefault="00096A40" w:rsidP="00224F07">
            <w:pPr>
              <w:pStyle w:val="StandardText"/>
              <w:spacing w:before="60" w:after="60"/>
              <w:rPr>
                <w:rStyle w:val="Heading3Char"/>
                <w:b w:val="0"/>
                <w:color w:val="4B4B4D" w:themeColor="text1"/>
                <w:sz w:val="22"/>
                <w:szCs w:val="22"/>
                <w:lang w:val="lt-LT"/>
              </w:rPr>
            </w:pPr>
          </w:p>
        </w:tc>
      </w:tr>
      <w:tr w:rsidR="00096A40" w:rsidRPr="00EE77BB" w14:paraId="3600DF7D" w14:textId="77777777" w:rsidTr="00224F07">
        <w:trPr>
          <w:trHeight w:val="349"/>
        </w:trPr>
        <w:tc>
          <w:tcPr>
            <w:tcW w:w="5003" w:type="dxa"/>
            <w:tcBorders>
              <w:top w:val="nil"/>
            </w:tcBorders>
            <w:vAlign w:val="center"/>
          </w:tcPr>
          <w:p w14:paraId="07E39B01" w14:textId="4F0A0E7C" w:rsidR="00096A40"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23354459"/>
                <w14:checkbox>
                  <w14:checked w14:val="0"/>
                  <w14:checkedState w14:val="2612" w14:font="MS Gothic"/>
                  <w14:uncheckedState w14:val="2610" w14:font="MS Gothic"/>
                </w14:checkbox>
              </w:sdtPr>
              <w:sdtContent>
                <w:r w:rsidR="00096A40" w:rsidRPr="00EE77BB">
                  <w:rPr>
                    <w:rFonts w:ascii="MS Gothic" w:eastAsia="MS Gothic" w:hAnsi="MS Gothic" w:hint="eastAsia"/>
                    <w:sz w:val="22"/>
                    <w:szCs w:val="22"/>
                  </w:rPr>
                  <w:t>☐</w:t>
                </w:r>
              </w:sdtContent>
            </w:sdt>
            <w:r w:rsidR="00096A40"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41BE20E6" w14:textId="329EB218" w:rsidR="00096A40" w:rsidRPr="00EE77BB" w:rsidRDefault="00E90460" w:rsidP="00224F07">
            <w:pPr>
              <w:pStyle w:val="StandardText"/>
              <w:spacing w:before="60" w:after="60"/>
              <w:rPr>
                <w:rStyle w:val="Heading3Char"/>
                <w:b w:val="0"/>
                <w:color w:val="4B4B4D" w:themeColor="text1"/>
                <w:sz w:val="22"/>
                <w:szCs w:val="22"/>
                <w:lang w:val="lt-LT"/>
              </w:rPr>
            </w:pPr>
            <w:r>
              <w:rPr>
                <w:sz w:val="22"/>
                <w:szCs w:val="22"/>
              </w:rPr>
              <w:t xml:space="preserve">Didina </w:t>
            </w:r>
            <w:r w:rsidR="004B1B81">
              <w:rPr>
                <w:sz w:val="22"/>
                <w:szCs w:val="22"/>
              </w:rPr>
              <w:t>vartotoj</w:t>
            </w:r>
            <w:r>
              <w:rPr>
                <w:sz w:val="22"/>
                <w:szCs w:val="22"/>
              </w:rPr>
              <w:t>ų</w:t>
            </w:r>
            <w:r w:rsidR="00096A40" w:rsidRPr="00EE77BB">
              <w:rPr>
                <w:sz w:val="22"/>
                <w:szCs w:val="22"/>
              </w:rPr>
              <w:t xml:space="preserve"> sąmoningumą</w:t>
            </w:r>
          </w:p>
        </w:tc>
      </w:tr>
    </w:tbl>
    <w:p w14:paraId="5A8A8045" w14:textId="77777777" w:rsidR="00096A40" w:rsidRPr="00EE77BB" w:rsidRDefault="00096A40" w:rsidP="00096A40">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096A40" w:rsidRPr="00EE77BB" w14:paraId="33264632" w14:textId="77777777" w:rsidTr="00224F07">
        <w:trPr>
          <w:trHeight w:val="313"/>
        </w:trPr>
        <w:tc>
          <w:tcPr>
            <w:tcW w:w="2576" w:type="dxa"/>
            <w:tcBorders>
              <w:bottom w:val="single" w:sz="4" w:space="0" w:color="auto"/>
            </w:tcBorders>
            <w:shd w:val="clear" w:color="auto" w:fill="E7EEF5" w:themeFill="accent5" w:themeFillTint="33"/>
            <w:vAlign w:val="center"/>
          </w:tcPr>
          <w:p w14:paraId="0E67CA4F" w14:textId="526D5035" w:rsidR="00096A40"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3EC8FA1D" w14:textId="77777777" w:rsidR="00096A40" w:rsidRPr="00EE77BB" w:rsidRDefault="00096A40"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3F2FF3F7" w14:textId="77777777" w:rsidR="00096A40" w:rsidRPr="00EE77BB" w:rsidRDefault="00096A40"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2DAF24DF" w14:textId="77777777" w:rsidR="00096A40" w:rsidRPr="00EE77BB" w:rsidRDefault="00096A40" w:rsidP="00224F07">
            <w:pPr>
              <w:pStyle w:val="Heading3"/>
              <w:rPr>
                <w:rStyle w:val="Heading3Char"/>
                <w:b/>
                <w:bCs/>
                <w:lang w:val="lt-LT"/>
              </w:rPr>
            </w:pPr>
            <w:r w:rsidRPr="00EE77BB">
              <w:rPr>
                <w:rStyle w:val="Heading3Char"/>
                <w:b/>
                <w:bCs/>
                <w:lang w:val="lt-LT"/>
              </w:rPr>
              <w:t>Speciali sauga</w:t>
            </w:r>
          </w:p>
        </w:tc>
      </w:tr>
      <w:tr w:rsidR="00096A40" w:rsidRPr="00EE77BB" w14:paraId="33D13B1F" w14:textId="77777777" w:rsidTr="00224F07">
        <w:trPr>
          <w:trHeight w:val="327"/>
        </w:trPr>
        <w:tc>
          <w:tcPr>
            <w:tcW w:w="2576" w:type="dxa"/>
            <w:tcBorders>
              <w:bottom w:val="nil"/>
            </w:tcBorders>
            <w:vAlign w:val="center"/>
          </w:tcPr>
          <w:p w14:paraId="5E5FB511" w14:textId="199CC82D" w:rsidR="00096A40"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559395936"/>
                <w14:checkbox>
                  <w14:checked w14:val="1"/>
                  <w14:checkedState w14:val="2612" w14:font="MS Gothic"/>
                  <w14:uncheckedState w14:val="2610" w14:font="MS Gothic"/>
                </w14:checkbox>
              </w:sdtPr>
              <w:sdtContent>
                <w:r w:rsidR="00096A40" w:rsidRPr="00EE77BB">
                  <w:rPr>
                    <w:rFonts w:ascii="MS Gothic" w:eastAsia="MS Gothic" w:hAnsi="MS Gothic" w:hint="eastAsia"/>
                    <w:b/>
                    <w:bCs/>
                    <w:color w:val="007BB2" w:themeColor="background2"/>
                  </w:rPr>
                  <w:t>☒</w:t>
                </w:r>
              </w:sdtContent>
            </w:sdt>
            <w:r w:rsidR="00096A40"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096A40"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18B24344" w14:textId="77777777" w:rsidR="00096A40" w:rsidRPr="00EE77BB" w:rsidRDefault="00000000" w:rsidP="00224F07">
            <w:pPr>
              <w:pStyle w:val="Companyname"/>
              <w:spacing w:before="60" w:after="60"/>
              <w:rPr>
                <w:rStyle w:val="Heading3Char"/>
                <w:b w:val="0"/>
                <w:bCs/>
                <w:color w:val="auto"/>
                <w:sz w:val="22"/>
                <w:szCs w:val="22"/>
                <w:lang w:val="lt-LT"/>
              </w:rPr>
            </w:pPr>
            <w:sdt>
              <w:sdtPr>
                <w:rPr>
                  <w:b/>
                  <w:bCs/>
                  <w:color w:val="4B4B4D" w:themeColor="text1"/>
                  <w:sz w:val="24"/>
                  <w:szCs w:val="22"/>
                  <w:lang w:val="en-GB"/>
                </w:rPr>
                <w:id w:val="-2044587596"/>
                <w14:checkbox>
                  <w14:checked w14:val="0"/>
                  <w14:checkedState w14:val="2612" w14:font="MS Gothic"/>
                  <w14:uncheckedState w14:val="2610" w14:font="MS Gothic"/>
                </w14:checkbox>
              </w:sdtPr>
              <w:sdtContent>
                <w:r w:rsidR="00096A40" w:rsidRPr="00EE77BB">
                  <w:rPr>
                    <w:rFonts w:ascii="MS Gothic" w:eastAsia="MS Gothic" w:hAnsi="MS Gothic" w:hint="eastAsia"/>
                    <w:bCs/>
                    <w:color w:val="4B4B4D" w:themeColor="text1"/>
                    <w:sz w:val="24"/>
                    <w:szCs w:val="22"/>
                  </w:rPr>
                  <w:t>☐</w:t>
                </w:r>
              </w:sdtContent>
            </w:sdt>
            <w:r w:rsidR="00096A40"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09CB455F" w14:textId="432C84A9" w:rsidR="00096A40"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2078352887"/>
                <w14:checkbox>
                  <w14:checked w14:val="0"/>
                  <w14:checkedState w14:val="2612" w14:font="MS Gothic"/>
                  <w14:uncheckedState w14:val="2610" w14:font="MS Gothic"/>
                </w14:checkbox>
              </w:sdtPr>
              <w:sdtContent>
                <w:r w:rsidR="00096A40" w:rsidRPr="00EE77BB">
                  <w:rPr>
                    <w:rFonts w:ascii="MS Gothic" w:eastAsia="MS Gothic" w:hAnsi="MS Gothic" w:hint="eastAsia"/>
                    <w:b/>
                    <w:color w:val="007BB2" w:themeColor="background2"/>
                    <w:sz w:val="24"/>
                    <w:szCs w:val="22"/>
                  </w:rPr>
                  <w:t>☐</w:t>
                </w:r>
              </w:sdtContent>
            </w:sdt>
            <w:r w:rsidR="00096A40" w:rsidRPr="00EE77BB">
              <w:rPr>
                <w:szCs w:val="22"/>
              </w:rPr>
              <w:t xml:space="preserve">  </w:t>
            </w:r>
            <w:r w:rsidR="006F1366">
              <w:rPr>
                <w:szCs w:val="22"/>
              </w:rPr>
              <w:t>Galima atlikti pačiam</w:t>
            </w:r>
          </w:p>
        </w:tc>
        <w:tc>
          <w:tcPr>
            <w:tcW w:w="2780" w:type="dxa"/>
            <w:tcBorders>
              <w:bottom w:val="nil"/>
            </w:tcBorders>
            <w:vAlign w:val="center"/>
          </w:tcPr>
          <w:p w14:paraId="563113CB" w14:textId="77777777" w:rsidR="00096A40" w:rsidRPr="00EE77BB" w:rsidRDefault="00000000" w:rsidP="00224F07">
            <w:pPr>
              <w:pStyle w:val="Companyname"/>
              <w:spacing w:before="60" w:after="60"/>
              <w:rPr>
                <w:szCs w:val="22"/>
              </w:rPr>
            </w:pPr>
            <w:sdt>
              <w:sdtPr>
                <w:rPr>
                  <w:b/>
                  <w:bCs/>
                  <w:color w:val="007BB2" w:themeColor="background2"/>
                  <w:szCs w:val="22"/>
                </w:rPr>
                <w:id w:val="-392420486"/>
                <w14:checkbox>
                  <w14:checked w14:val="1"/>
                  <w14:checkedState w14:val="2612" w14:font="MS Gothic"/>
                  <w14:uncheckedState w14:val="2610" w14:font="MS Gothic"/>
                </w14:checkbox>
              </w:sdtPr>
              <w:sdtContent>
                <w:r w:rsidR="00096A40" w:rsidRPr="00EE77BB">
                  <w:rPr>
                    <w:rFonts w:ascii="MS Gothic" w:eastAsia="MS Gothic" w:hAnsi="MS Gothic" w:hint="eastAsia"/>
                    <w:b/>
                    <w:bCs/>
                    <w:color w:val="007BB2" w:themeColor="background2"/>
                    <w:szCs w:val="22"/>
                  </w:rPr>
                  <w:t>☒</w:t>
                </w:r>
              </w:sdtContent>
            </w:sdt>
            <w:r w:rsidR="00096A40" w:rsidRPr="00EE77BB">
              <w:rPr>
                <w:color w:val="007BB2" w:themeColor="background2"/>
                <w:szCs w:val="22"/>
              </w:rPr>
              <w:t xml:space="preserve">  </w:t>
            </w:r>
            <w:r w:rsidR="00096A40" w:rsidRPr="00EE77BB">
              <w:rPr>
                <w:szCs w:val="22"/>
              </w:rPr>
              <w:t>Nebūtina</w:t>
            </w:r>
          </w:p>
        </w:tc>
      </w:tr>
      <w:tr w:rsidR="00096A40" w:rsidRPr="00EE77BB" w14:paraId="2279819D" w14:textId="77777777" w:rsidTr="00224F07">
        <w:trPr>
          <w:trHeight w:val="358"/>
        </w:trPr>
        <w:tc>
          <w:tcPr>
            <w:tcW w:w="2576" w:type="dxa"/>
            <w:tcBorders>
              <w:top w:val="nil"/>
              <w:bottom w:val="nil"/>
            </w:tcBorders>
            <w:vAlign w:val="center"/>
          </w:tcPr>
          <w:p w14:paraId="7CD5EF12" w14:textId="184789AA" w:rsidR="00096A40" w:rsidRPr="00EE77BB"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226025109"/>
                <w14:checkbox>
                  <w14:checked w14:val="0"/>
                  <w14:checkedState w14:val="2612" w14:font="MS Gothic"/>
                  <w14:uncheckedState w14:val="2610" w14:font="MS Gothic"/>
                </w14:checkbox>
              </w:sdtPr>
              <w:sdtEndPr>
                <w:rPr>
                  <w:b w:val="0"/>
                  <w:color w:val="auto"/>
                  <w:sz w:val="22"/>
                  <w:szCs w:val="22"/>
                </w:rPr>
              </w:sdtEndPr>
              <w:sdtContent>
                <w:r w:rsidR="00096A40" w:rsidRPr="00EE77BB">
                  <w:rPr>
                    <w:rFonts w:ascii="MS Gothic" w:eastAsia="MS Gothic" w:hAnsi="MS Gothic" w:hint="eastAsia"/>
                  </w:rPr>
                  <w:t>☐</w:t>
                </w:r>
              </w:sdtContent>
            </w:sdt>
            <w:r w:rsidR="00096A40"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36418B70" w14:textId="77777777" w:rsidR="00096A40"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315630693"/>
                <w14:checkbox>
                  <w14:checked w14:val="1"/>
                  <w14:checkedState w14:val="2612" w14:font="MS Gothic"/>
                  <w14:uncheckedState w14:val="2610" w14:font="MS Gothic"/>
                </w14:checkbox>
              </w:sdtPr>
              <w:sdtContent>
                <w:r w:rsidR="00096A40" w:rsidRPr="00EE77BB">
                  <w:rPr>
                    <w:rFonts w:ascii="MS Gothic" w:eastAsia="MS Gothic" w:hAnsi="MS Gothic" w:hint="eastAsia"/>
                    <w:b/>
                    <w:color w:val="007BB2" w:themeColor="background2"/>
                    <w:sz w:val="24"/>
                    <w:szCs w:val="22"/>
                  </w:rPr>
                  <w:t>☒</w:t>
                </w:r>
              </w:sdtContent>
            </w:sdt>
            <w:r w:rsidR="00096A40" w:rsidRPr="00EE77BB">
              <w:rPr>
                <w:szCs w:val="22"/>
              </w:rPr>
              <w:t xml:space="preserve">  </w:t>
            </w:r>
            <w:r w:rsidR="00096A40"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0B8F11F2" w14:textId="4C0CF6E2" w:rsidR="00096A40"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486153223"/>
                <w14:checkbox>
                  <w14:checked w14:val="1"/>
                  <w14:checkedState w14:val="2612" w14:font="MS Gothic"/>
                  <w14:uncheckedState w14:val="2610" w14:font="MS Gothic"/>
                </w14:checkbox>
              </w:sdtPr>
              <w:sdtContent>
                <w:r w:rsidR="00096A40" w:rsidRPr="00EE77BB">
                  <w:rPr>
                    <w:rFonts w:ascii="MS Gothic" w:eastAsia="MS Gothic" w:hAnsi="MS Gothic" w:hint="eastAsia"/>
                    <w:b/>
                    <w:color w:val="007BB2" w:themeColor="background2"/>
                    <w:sz w:val="24"/>
                    <w:szCs w:val="22"/>
                  </w:rPr>
                  <w:t>☒</w:t>
                </w:r>
              </w:sdtContent>
            </w:sdt>
            <w:r w:rsidR="00096A40" w:rsidRPr="00EE77BB">
              <w:rPr>
                <w:szCs w:val="22"/>
              </w:rPr>
              <w:t xml:space="preserve">  </w:t>
            </w:r>
            <w:r w:rsidR="00577F28">
              <w:rPr>
                <w:sz w:val="22"/>
                <w:szCs w:val="22"/>
              </w:rPr>
              <w:t>Reikalinga s</w:t>
            </w:r>
            <w:r w:rsidR="00096A40" w:rsidRPr="00EE77BB">
              <w:rPr>
                <w:szCs w:val="22"/>
              </w:rPr>
              <w:t>pecializuota įmonė</w:t>
            </w:r>
          </w:p>
        </w:tc>
        <w:tc>
          <w:tcPr>
            <w:tcW w:w="2780" w:type="dxa"/>
            <w:tcBorders>
              <w:top w:val="nil"/>
              <w:bottom w:val="nil"/>
            </w:tcBorders>
            <w:vAlign w:val="center"/>
          </w:tcPr>
          <w:p w14:paraId="0AB0249E" w14:textId="519FF7B7" w:rsidR="00096A40" w:rsidRPr="00EE77BB" w:rsidRDefault="00000000" w:rsidP="00224F07">
            <w:pPr>
              <w:pStyle w:val="Companyname"/>
              <w:spacing w:before="60" w:after="60"/>
              <w:rPr>
                <w:szCs w:val="22"/>
              </w:rPr>
            </w:pPr>
            <w:sdt>
              <w:sdtPr>
                <w:rPr>
                  <w:szCs w:val="22"/>
                </w:rPr>
                <w:id w:val="-999038090"/>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szCs w:val="22"/>
              </w:rPr>
              <w:t xml:space="preserve">  </w:t>
            </w:r>
            <w:r w:rsidR="006F1366">
              <w:rPr>
                <w:szCs w:val="22"/>
              </w:rPr>
              <w:t>Rekomenduojama</w:t>
            </w:r>
          </w:p>
        </w:tc>
      </w:tr>
      <w:tr w:rsidR="00096A40" w:rsidRPr="00EE77BB" w14:paraId="5DCA168C" w14:textId="77777777" w:rsidTr="00224F07">
        <w:trPr>
          <w:trHeight w:val="94"/>
        </w:trPr>
        <w:tc>
          <w:tcPr>
            <w:tcW w:w="2576" w:type="dxa"/>
            <w:tcBorders>
              <w:top w:val="nil"/>
            </w:tcBorders>
            <w:vAlign w:val="center"/>
          </w:tcPr>
          <w:p w14:paraId="2A6E3110" w14:textId="3E0E9690" w:rsidR="00096A40"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956546332"/>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605D0229" w14:textId="77777777" w:rsidR="00096A40"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645240209"/>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szCs w:val="22"/>
              </w:rPr>
              <w:t xml:space="preserve">  </w:t>
            </w:r>
            <w:r w:rsidR="00096A40" w:rsidRPr="00EE77BB">
              <w:rPr>
                <w:rStyle w:val="Heading3Char"/>
                <w:b w:val="0"/>
                <w:bCs/>
                <w:color w:val="4B4B4D" w:themeColor="text1"/>
                <w:sz w:val="22"/>
                <w:szCs w:val="22"/>
                <w:lang w:val="lt-LT"/>
              </w:rPr>
              <w:t>Aukštas</w:t>
            </w:r>
          </w:p>
        </w:tc>
        <w:tc>
          <w:tcPr>
            <w:tcW w:w="2557" w:type="dxa"/>
            <w:tcBorders>
              <w:top w:val="nil"/>
            </w:tcBorders>
            <w:vAlign w:val="center"/>
          </w:tcPr>
          <w:p w14:paraId="6B28C671" w14:textId="5B4EBAD1" w:rsidR="00096A40"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682557881"/>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szCs w:val="22"/>
              </w:rPr>
              <w:t xml:space="preserve">  </w:t>
            </w:r>
            <w:r w:rsidR="00577F28">
              <w:rPr>
                <w:sz w:val="22"/>
                <w:szCs w:val="22"/>
              </w:rPr>
              <w:t>Reikalingas e</w:t>
            </w:r>
            <w:r w:rsidR="00096A40" w:rsidRPr="00EE77BB">
              <w:rPr>
                <w:szCs w:val="22"/>
              </w:rPr>
              <w:t>kspertas</w:t>
            </w:r>
          </w:p>
        </w:tc>
        <w:tc>
          <w:tcPr>
            <w:tcW w:w="2780" w:type="dxa"/>
            <w:tcBorders>
              <w:top w:val="nil"/>
            </w:tcBorders>
            <w:vAlign w:val="center"/>
          </w:tcPr>
          <w:p w14:paraId="1651DE4E" w14:textId="77777777" w:rsidR="00096A40" w:rsidRPr="00EE77BB" w:rsidRDefault="00000000" w:rsidP="00224F07">
            <w:pPr>
              <w:pStyle w:val="Companyname"/>
              <w:spacing w:before="60" w:after="60"/>
              <w:rPr>
                <w:szCs w:val="22"/>
              </w:rPr>
            </w:pPr>
            <w:sdt>
              <w:sdtPr>
                <w:rPr>
                  <w:szCs w:val="22"/>
                </w:rPr>
                <w:id w:val="1465078602"/>
                <w14:checkbox>
                  <w14:checked w14:val="0"/>
                  <w14:checkedState w14:val="2612" w14:font="MS Gothic"/>
                  <w14:uncheckedState w14:val="2610" w14:font="MS Gothic"/>
                </w14:checkbox>
              </w:sdtPr>
              <w:sdtContent>
                <w:r w:rsidR="00096A40" w:rsidRPr="00EE77BB">
                  <w:rPr>
                    <w:rFonts w:ascii="MS Gothic" w:eastAsia="MS Gothic" w:hAnsi="MS Gothic" w:hint="eastAsia"/>
                    <w:szCs w:val="22"/>
                  </w:rPr>
                  <w:t>☐</w:t>
                </w:r>
              </w:sdtContent>
            </w:sdt>
            <w:r w:rsidR="00096A40" w:rsidRPr="00EE77BB">
              <w:rPr>
                <w:szCs w:val="22"/>
              </w:rPr>
              <w:t xml:space="preserve">  Privaloma</w:t>
            </w:r>
          </w:p>
        </w:tc>
      </w:tr>
    </w:tbl>
    <w:p w14:paraId="2CCFEC40" w14:textId="77777777" w:rsidR="00096A40" w:rsidRPr="00EE77BB" w:rsidRDefault="00096A40" w:rsidP="00096A40">
      <w:pPr>
        <w:spacing w:before="0"/>
        <w:rPr>
          <w:rStyle w:val="Heading3Char"/>
          <w:bCs/>
          <w:sz w:val="28"/>
          <w:szCs w:val="28"/>
          <w:lang w:val="lt-LT"/>
        </w:rPr>
      </w:pPr>
      <w:r w:rsidRPr="00EE77BB">
        <w:rPr>
          <w:rStyle w:val="Heading3Char"/>
          <w:b w:val="0"/>
          <w:bCs/>
          <w:sz w:val="28"/>
          <w:szCs w:val="28"/>
          <w:lang w:val="lt-LT"/>
        </w:rPr>
        <w:br w:type="page"/>
      </w:r>
    </w:p>
    <w:p w14:paraId="3FA72299" w14:textId="26680455" w:rsidR="00096A40" w:rsidRPr="00EE77BB" w:rsidRDefault="006F1366" w:rsidP="00096A40">
      <w:pPr>
        <w:pStyle w:val="Heading3"/>
        <w:rPr>
          <w:rStyle w:val="Heading3Char"/>
          <w:b/>
          <w:bCs/>
          <w:sz w:val="28"/>
          <w:szCs w:val="28"/>
          <w:lang w:val="lt-LT"/>
        </w:rPr>
      </w:pPr>
      <w:r>
        <w:rPr>
          <w:rStyle w:val="Heading3Char"/>
          <w:b/>
          <w:bCs/>
          <w:sz w:val="28"/>
          <w:szCs w:val="28"/>
          <w:lang w:val="lt-LT"/>
        </w:rPr>
        <w:lastRenderedPageBreak/>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096A40" w:rsidRPr="00EE77BB" w14:paraId="1FE438AA" w14:textId="77777777">
        <w:trPr>
          <w:trHeight w:val="466"/>
        </w:trPr>
        <w:tc>
          <w:tcPr>
            <w:tcW w:w="5097" w:type="dxa"/>
            <w:shd w:val="clear" w:color="auto" w:fill="E7EEF5" w:themeFill="accent5" w:themeFillTint="33"/>
          </w:tcPr>
          <w:p w14:paraId="09E72F23" w14:textId="77777777" w:rsidR="00096A40" w:rsidRPr="00EE77BB" w:rsidRDefault="00096A40"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0508063E" w14:textId="77777777" w:rsidR="00096A40" w:rsidRPr="00EE77BB" w:rsidRDefault="00096A40" w:rsidP="00224F07">
            <w:pPr>
              <w:spacing w:before="60" w:after="60"/>
              <w:rPr>
                <w:i/>
                <w:iCs/>
                <w:color w:val="4B4B4D" w:themeColor="text1"/>
              </w:rPr>
            </w:pPr>
            <w:r w:rsidRPr="00EE77BB">
              <w:rPr>
                <w:rStyle w:val="Heading3Char"/>
                <w:lang w:val="lt-LT"/>
              </w:rPr>
              <w:t>Investicijų grąža</w:t>
            </w:r>
          </w:p>
        </w:tc>
      </w:tr>
      <w:tr w:rsidR="00096A40" w:rsidRPr="00EE77BB" w14:paraId="577E6822" w14:textId="77777777">
        <w:trPr>
          <w:trHeight w:val="929"/>
        </w:trPr>
        <w:tc>
          <w:tcPr>
            <w:tcW w:w="5097" w:type="dxa"/>
          </w:tcPr>
          <w:p w14:paraId="115E97D2" w14:textId="77777777" w:rsidR="00096A40" w:rsidRPr="00EE77BB" w:rsidRDefault="00096A40" w:rsidP="00224F07">
            <w:pPr>
              <w:pStyle w:val="StandardText"/>
              <w:spacing w:before="60" w:after="60"/>
            </w:pPr>
            <w:r w:rsidRPr="00EE77BB">
              <w:t>Investicinės išlaidos yra apie 2 000 €.</w:t>
            </w:r>
          </w:p>
          <w:p w14:paraId="74F30065" w14:textId="329EE7CD" w:rsidR="00096A40" w:rsidRPr="00EE77BB" w:rsidRDefault="00096A40" w:rsidP="00224F07">
            <w:pPr>
              <w:pStyle w:val="StandardText"/>
              <w:spacing w:before="60" w:after="60"/>
              <w:rPr>
                <w:rStyle w:val="Heading3Char"/>
                <w:b w:val="0"/>
                <w:color w:val="4B4B4D" w:themeColor="text1"/>
                <w:lang w:val="lt-LT" w:eastAsia="de-DE"/>
              </w:rPr>
            </w:pPr>
            <w:r w:rsidRPr="00EE77BB">
              <w:t>Galim</w:t>
            </w:r>
            <w:r w:rsidR="00E90460">
              <w:t xml:space="preserve">a </w:t>
            </w:r>
            <w:r w:rsidRPr="00EE77BB">
              <w:t xml:space="preserve">įsigyti nedidelius </w:t>
            </w:r>
            <w:r w:rsidR="00E90460">
              <w:t>energijos</w:t>
            </w:r>
            <w:r w:rsidRPr="00EE77BB">
              <w:t xml:space="preserve"> skaitiklius </w:t>
            </w:r>
            <w:r w:rsidR="00E90460">
              <w:t>atskiriems</w:t>
            </w:r>
            <w:r w:rsidRPr="00EE77BB">
              <w:t xml:space="preserve"> kištukiniams lizdams nuo 10 €, tačiau </w:t>
            </w:r>
            <w:r w:rsidR="00E90460">
              <w:t xml:space="preserve">be </w:t>
            </w:r>
            <w:r w:rsidRPr="00EE77BB">
              <w:t>vizualizavimo ar vertinimo.</w:t>
            </w:r>
          </w:p>
        </w:tc>
        <w:tc>
          <w:tcPr>
            <w:tcW w:w="5109" w:type="dxa"/>
          </w:tcPr>
          <w:p w14:paraId="296309DF" w14:textId="4FB12FEE" w:rsidR="00096A40" w:rsidRPr="00EE77BB" w:rsidRDefault="00096A40" w:rsidP="00224F07">
            <w:pPr>
              <w:pStyle w:val="StandardText"/>
              <w:spacing w:before="60" w:after="60"/>
              <w:rPr>
                <w:rStyle w:val="Heading3Char"/>
                <w:lang w:val="lt-LT"/>
              </w:rPr>
            </w:pPr>
            <w:r w:rsidRPr="00EE77BB">
              <w:t xml:space="preserve">Priklausomai nuo elgsenos pokyčių arba energijos vartojimo efektyvumo priemonių įgyvendinimo, sutaupytos </w:t>
            </w:r>
            <w:r w:rsidR="00E90460">
              <w:t>lėšos</w:t>
            </w:r>
            <w:r w:rsidRPr="00EE77BB">
              <w:t xml:space="preserve"> gali atpirkti</w:t>
            </w:r>
            <w:r w:rsidR="00E90460">
              <w:t xml:space="preserve"> išlaidas</w:t>
            </w:r>
            <w:r w:rsidRPr="00EE77BB">
              <w:t>.</w:t>
            </w:r>
          </w:p>
        </w:tc>
      </w:tr>
      <w:tr w:rsidR="00096A40" w:rsidRPr="00EE77BB" w14:paraId="71E1419C" w14:textId="77777777">
        <w:trPr>
          <w:trHeight w:val="516"/>
        </w:trPr>
        <w:tc>
          <w:tcPr>
            <w:tcW w:w="5097" w:type="dxa"/>
            <w:shd w:val="clear" w:color="auto" w:fill="E7EEF5" w:themeFill="accent5" w:themeFillTint="33"/>
          </w:tcPr>
          <w:p w14:paraId="276DBC11" w14:textId="77777777" w:rsidR="00096A40" w:rsidRPr="00EE77BB" w:rsidRDefault="00096A40"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37D4983E" w14:textId="77777777" w:rsidR="00096A40" w:rsidRPr="00EE77BB" w:rsidRDefault="00096A40" w:rsidP="00224F07">
            <w:pPr>
              <w:spacing w:before="60" w:after="60"/>
              <w:rPr>
                <w:rStyle w:val="Heading3Char"/>
                <w:lang w:val="lt-LT"/>
              </w:rPr>
            </w:pPr>
            <w:r w:rsidRPr="00EE77BB">
              <w:rPr>
                <w:rStyle w:val="Heading3Char"/>
                <w:lang w:val="lt-LT"/>
              </w:rPr>
              <w:t>Medžiagos ar technologijos prieinamumas</w:t>
            </w:r>
          </w:p>
        </w:tc>
      </w:tr>
      <w:tr w:rsidR="00096A40" w:rsidRPr="00EE77BB" w14:paraId="3BB9C5B5" w14:textId="77777777">
        <w:trPr>
          <w:trHeight w:val="825"/>
        </w:trPr>
        <w:tc>
          <w:tcPr>
            <w:tcW w:w="5097" w:type="dxa"/>
          </w:tcPr>
          <w:p w14:paraId="13281001" w14:textId="0143E2AA" w:rsidR="00096A40" w:rsidRPr="00EE77BB" w:rsidRDefault="008E461D" w:rsidP="00224F07">
            <w:pPr>
              <w:pStyle w:val="StandardText"/>
              <w:spacing w:before="60" w:after="60"/>
              <w:rPr>
                <w:rStyle w:val="Heading3Char"/>
                <w:b w:val="0"/>
                <w:color w:val="4B4B4D" w:themeColor="text1"/>
                <w:lang w:val="lt-LT"/>
              </w:rPr>
            </w:pPr>
            <w:r w:rsidRPr="008E461D">
              <w:rPr>
                <w:rStyle w:val="Heading3Char"/>
                <w:b w:val="0"/>
                <w:color w:val="4B4B4D" w:themeColor="text1"/>
                <w:lang w:val="lt-LT"/>
              </w:rPr>
              <w:t>Šiuo metu finansavimo programų šiai priemonei nėra.</w:t>
            </w:r>
          </w:p>
        </w:tc>
        <w:tc>
          <w:tcPr>
            <w:tcW w:w="5109" w:type="dxa"/>
          </w:tcPr>
          <w:p w14:paraId="02FAB8E7" w14:textId="77777777" w:rsidR="00096A40" w:rsidRPr="00EE77BB" w:rsidRDefault="00096A40" w:rsidP="00224F07">
            <w:pPr>
              <w:pStyle w:val="StandardText"/>
              <w:spacing w:before="60" w:after="60"/>
            </w:pPr>
            <w:r w:rsidRPr="00EE77BB">
              <w:t>Lengvai prieinamas</w:t>
            </w:r>
          </w:p>
          <w:p w14:paraId="679434C8" w14:textId="77777777" w:rsidR="00096A40" w:rsidRPr="00EE77BB" w:rsidRDefault="00096A40" w:rsidP="00224F07">
            <w:pPr>
              <w:spacing w:before="60" w:after="60"/>
              <w:rPr>
                <w:rStyle w:val="Heading3Char"/>
                <w:lang w:val="lt-LT"/>
              </w:rPr>
            </w:pPr>
          </w:p>
        </w:tc>
      </w:tr>
      <w:tr w:rsidR="00096A40" w:rsidRPr="00EE77BB" w14:paraId="6F6A09B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0E2948F" w14:textId="77777777" w:rsidR="00096A40" w:rsidRPr="00EE77BB" w:rsidRDefault="00096A40"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096A40" w:rsidRPr="00EE77BB" w14:paraId="2FA0409C" w14:textId="77777777">
        <w:trPr>
          <w:trHeight w:val="166"/>
        </w:trPr>
        <w:tc>
          <w:tcPr>
            <w:tcW w:w="10206" w:type="dxa"/>
            <w:gridSpan w:val="2"/>
            <w:tcBorders>
              <w:top w:val="single" w:sz="4" w:space="0" w:color="auto"/>
              <w:left w:val="single" w:sz="4" w:space="0" w:color="auto"/>
              <w:bottom w:val="single" w:sz="4" w:space="0" w:color="auto"/>
              <w:right w:val="single" w:sz="4" w:space="0" w:color="auto"/>
            </w:tcBorders>
          </w:tcPr>
          <w:p w14:paraId="520299AD" w14:textId="77777777" w:rsidR="00096A40" w:rsidRPr="00EE77BB" w:rsidRDefault="00096A40" w:rsidP="00224F07">
            <w:pPr>
              <w:pStyle w:val="StandardText"/>
              <w:spacing w:before="60" w:after="60"/>
              <w:rPr>
                <w:i/>
                <w:iCs/>
                <w:color w:val="7B6A6B" w:themeColor="accent4"/>
                <w:sz w:val="22"/>
                <w:szCs w:val="22"/>
              </w:rPr>
            </w:pPr>
          </w:p>
          <w:p w14:paraId="48CE5BB0" w14:textId="77777777" w:rsidR="00096A40" w:rsidRPr="00EE77BB" w:rsidRDefault="00096A40" w:rsidP="00224F07">
            <w:pPr>
              <w:pStyle w:val="StandardText"/>
              <w:spacing w:before="60" w:after="60"/>
              <w:rPr>
                <w:i/>
                <w:iCs/>
                <w:color w:val="7B6A6B" w:themeColor="accent4"/>
                <w:sz w:val="22"/>
                <w:szCs w:val="22"/>
              </w:rPr>
            </w:pPr>
          </w:p>
        </w:tc>
      </w:tr>
    </w:tbl>
    <w:p w14:paraId="31DB7A10" w14:textId="52BEB9C9" w:rsidR="00096A40" w:rsidRPr="00EE77BB" w:rsidRDefault="00096A40" w:rsidP="00520562">
      <w:pPr>
        <w:pStyle w:val="Heading3"/>
        <w:rPr>
          <w:rStyle w:val="Heading3Char"/>
          <w:b/>
          <w:sz w:val="28"/>
          <w:szCs w:val="28"/>
          <w:lang w:val="lt-LT"/>
        </w:rPr>
      </w:pP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096A40" w:rsidRPr="00EE77BB" w14:paraId="65B0F962" w14:textId="77777777" w:rsidTr="00224F07">
        <w:tc>
          <w:tcPr>
            <w:tcW w:w="10196" w:type="dxa"/>
            <w:shd w:val="clear" w:color="auto" w:fill="E7EEF5" w:themeFill="accent5" w:themeFillTint="33"/>
          </w:tcPr>
          <w:p w14:paraId="4BE6860A" w14:textId="06D4A1FF" w:rsidR="00096A40"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096A40" w:rsidRPr="00EE77BB" w14:paraId="092902D9" w14:textId="77777777" w:rsidTr="00224F07">
        <w:tc>
          <w:tcPr>
            <w:tcW w:w="10196" w:type="dxa"/>
          </w:tcPr>
          <w:p w14:paraId="515C16F1" w14:textId="77777777" w:rsidR="00096A40" w:rsidRPr="00EE77BB" w:rsidRDefault="00096A40" w:rsidP="00224F07">
            <w:pPr>
              <w:spacing w:before="60" w:after="60"/>
              <w:rPr>
                <w:i/>
                <w:iCs/>
              </w:rPr>
            </w:pPr>
          </w:p>
          <w:p w14:paraId="54E8FC6F" w14:textId="77777777" w:rsidR="00096A40" w:rsidRPr="00EE77BB" w:rsidRDefault="00096A40" w:rsidP="00224F07">
            <w:pPr>
              <w:spacing w:before="60" w:after="60"/>
              <w:rPr>
                <w:i/>
                <w:iCs/>
              </w:rPr>
            </w:pPr>
          </w:p>
        </w:tc>
      </w:tr>
      <w:tr w:rsidR="00096A40" w:rsidRPr="00EE77BB" w14:paraId="25E1999D" w14:textId="77777777" w:rsidTr="00224F07">
        <w:tc>
          <w:tcPr>
            <w:tcW w:w="10196" w:type="dxa"/>
            <w:shd w:val="clear" w:color="auto" w:fill="E7EEF5" w:themeFill="accent5" w:themeFillTint="33"/>
          </w:tcPr>
          <w:p w14:paraId="055EEE1E" w14:textId="127EC095" w:rsidR="00096A40"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096A40" w:rsidRPr="00EE77BB" w14:paraId="1C86CD88" w14:textId="77777777" w:rsidTr="00224F07">
        <w:trPr>
          <w:trHeight w:val="685"/>
        </w:trPr>
        <w:tc>
          <w:tcPr>
            <w:tcW w:w="10196" w:type="dxa"/>
          </w:tcPr>
          <w:p w14:paraId="5ACEF606" w14:textId="77777777" w:rsidR="00096A40" w:rsidRPr="00EE77BB" w:rsidRDefault="00096A40" w:rsidP="00224F07">
            <w:pPr>
              <w:pStyle w:val="StandardText"/>
              <w:spacing w:before="60" w:after="60"/>
            </w:pPr>
            <w:r w:rsidRPr="00EE77BB">
              <w:t>Rekomenduojama specializuota įmonė, atliekanti montavimo darbus dideliuose pastatuose</w:t>
            </w:r>
          </w:p>
          <w:p w14:paraId="50C123CA" w14:textId="77777777" w:rsidR="00096A40" w:rsidRPr="00EE77BB" w:rsidRDefault="00096A40" w:rsidP="00224F07">
            <w:pPr>
              <w:pStyle w:val="StandardText"/>
              <w:spacing w:before="60" w:after="60"/>
            </w:pPr>
          </w:p>
        </w:tc>
      </w:tr>
      <w:tr w:rsidR="00096A40" w:rsidRPr="00EE77BB" w14:paraId="4179D950" w14:textId="77777777" w:rsidTr="00224F07">
        <w:tc>
          <w:tcPr>
            <w:tcW w:w="10196" w:type="dxa"/>
            <w:shd w:val="clear" w:color="auto" w:fill="E7EEF5" w:themeFill="accent5" w:themeFillTint="33"/>
          </w:tcPr>
          <w:p w14:paraId="7A87A961" w14:textId="77777777" w:rsidR="00096A40" w:rsidRPr="00EE77BB" w:rsidRDefault="00096A40"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096A40" w:rsidRPr="00EE77BB" w14:paraId="7F303C84" w14:textId="77777777" w:rsidTr="00224F07">
        <w:trPr>
          <w:trHeight w:val="634"/>
        </w:trPr>
        <w:tc>
          <w:tcPr>
            <w:tcW w:w="10196" w:type="dxa"/>
          </w:tcPr>
          <w:p w14:paraId="7A929B44" w14:textId="4880403E" w:rsidR="00096A40" w:rsidRPr="00EE77BB" w:rsidRDefault="001213FE" w:rsidP="00224F07">
            <w:pPr>
              <w:pStyle w:val="StandardText"/>
              <w:spacing w:before="60" w:after="60"/>
            </w:pPr>
            <w:r>
              <w:t>Technin</w:t>
            </w:r>
            <w:r w:rsidR="008667EF">
              <w:t>is</w:t>
            </w:r>
            <w:r w:rsidR="00096A40" w:rsidRPr="00EE77BB">
              <w:t xml:space="preserve"> personalas, techninės priežiūros personalas</w:t>
            </w:r>
          </w:p>
          <w:p w14:paraId="655B6B4C" w14:textId="77777777" w:rsidR="00096A40" w:rsidRPr="00EE77BB" w:rsidRDefault="00096A40" w:rsidP="00224F07">
            <w:pPr>
              <w:spacing w:before="60" w:after="60"/>
              <w:rPr>
                <w:i/>
                <w:iCs/>
              </w:rPr>
            </w:pPr>
          </w:p>
        </w:tc>
      </w:tr>
    </w:tbl>
    <w:p w14:paraId="788E8218" w14:textId="77777777" w:rsidR="00096A40" w:rsidRPr="00EE77BB" w:rsidRDefault="00096A40" w:rsidP="00096A40">
      <w:pPr>
        <w:spacing w:before="0"/>
        <w:rPr>
          <w:rStyle w:val="Heading3Char"/>
          <w:lang w:val="lt-LT"/>
        </w:rPr>
      </w:pPr>
      <w:r w:rsidRPr="00EE77BB">
        <w:rPr>
          <w:rStyle w:val="Heading3Char"/>
          <w:lang w:val="lt-LT"/>
        </w:rPr>
        <w:br w:type="page"/>
      </w:r>
    </w:p>
    <w:p w14:paraId="0E21D386" w14:textId="77777777" w:rsidR="00096A40" w:rsidRPr="00EE77BB" w:rsidRDefault="00096A40" w:rsidP="00096A40">
      <w:pPr>
        <w:pStyle w:val="Heading3"/>
      </w:pPr>
      <w:r w:rsidRPr="00EE77BB">
        <w:rPr>
          <w:rStyle w:val="Heading3Char"/>
          <w:b/>
          <w:sz w:val="28"/>
          <w:szCs w:val="28"/>
          <w:lang w:val="lt-LT"/>
        </w:rPr>
        <w:lastRenderedPageBreak/>
        <w:br/>
        <w:t>Įgyvendinimo procesas</w:t>
      </w:r>
    </w:p>
    <w:tbl>
      <w:tblPr>
        <w:tblStyle w:val="TableGrid"/>
        <w:tblW w:w="0" w:type="auto"/>
        <w:tblLook w:val="04A0" w:firstRow="1" w:lastRow="0" w:firstColumn="1" w:lastColumn="0" w:noHBand="0" w:noVBand="1"/>
      </w:tblPr>
      <w:tblGrid>
        <w:gridCol w:w="4957"/>
        <w:gridCol w:w="5237"/>
      </w:tblGrid>
      <w:tr w:rsidR="00096A40" w:rsidRPr="00EE77BB" w14:paraId="71A18086" w14:textId="77777777" w:rsidTr="00224F07">
        <w:tc>
          <w:tcPr>
            <w:tcW w:w="4957" w:type="dxa"/>
            <w:shd w:val="clear" w:color="auto" w:fill="E7EEF5" w:themeFill="accent5" w:themeFillTint="33"/>
          </w:tcPr>
          <w:p w14:paraId="5365932A" w14:textId="63E30275" w:rsidR="00096A40"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7ACBA5B8" w14:textId="4E1C30E7" w:rsidR="00096A40" w:rsidRPr="00EE77BB" w:rsidRDefault="00096A40" w:rsidP="00224F07">
            <w:pPr>
              <w:spacing w:after="120"/>
              <w:rPr>
                <w:b/>
                <w:bCs/>
              </w:rPr>
            </w:pPr>
            <w:r w:rsidRPr="00EE77BB">
              <w:rPr>
                <w:rStyle w:val="Heading3Char"/>
                <w:lang w:val="lt-LT"/>
              </w:rPr>
              <w:t>Diegimo instrukcijos ir gairės, atvirojo kodo iniciatyvos</w:t>
            </w:r>
          </w:p>
        </w:tc>
      </w:tr>
      <w:tr w:rsidR="00096A40" w:rsidRPr="00EE77BB" w14:paraId="3F90D00B" w14:textId="77777777" w:rsidTr="00224F07">
        <w:trPr>
          <w:trHeight w:val="1306"/>
        </w:trPr>
        <w:tc>
          <w:tcPr>
            <w:tcW w:w="4957" w:type="dxa"/>
          </w:tcPr>
          <w:p w14:paraId="5BCC781C" w14:textId="512CE507" w:rsidR="00096A40" w:rsidRPr="00EE77BB" w:rsidRDefault="001C74AC">
            <w:pPr>
              <w:pStyle w:val="StandardText"/>
              <w:numPr>
                <w:ilvl w:val="0"/>
                <w:numId w:val="40"/>
              </w:numPr>
              <w:spacing w:before="60" w:after="60"/>
            </w:pPr>
            <w:r>
              <w:t xml:space="preserve">Sprendimas kokius duomenis ir kokia apimtimi reikia rinkti. </w:t>
            </w:r>
          </w:p>
          <w:p w14:paraId="4E28A582" w14:textId="23E30BAE" w:rsidR="00096A40" w:rsidRPr="00EE77BB" w:rsidRDefault="00096A40">
            <w:pPr>
              <w:pStyle w:val="StandardText"/>
              <w:numPr>
                <w:ilvl w:val="0"/>
                <w:numId w:val="40"/>
              </w:numPr>
              <w:spacing w:before="60" w:after="60"/>
            </w:pPr>
            <w:r w:rsidRPr="00EE77BB">
              <w:t xml:space="preserve">Sprendimas dėl vietos, kur bus </w:t>
            </w:r>
            <w:r w:rsidR="001C74AC">
              <w:t xml:space="preserve">rodomi išvesti duomenys – </w:t>
            </w:r>
            <w:r w:rsidR="004B1B81">
              <w:t xml:space="preserve">jie </w:t>
            </w:r>
            <w:r w:rsidR="001C74AC">
              <w:t>turi būti lengvai pasiekiam</w:t>
            </w:r>
            <w:r w:rsidR="004B1B81">
              <w:t>i</w:t>
            </w:r>
            <w:r w:rsidR="001C74AC">
              <w:t xml:space="preserve"> ir gerai matom</w:t>
            </w:r>
            <w:r w:rsidR="004B1B81">
              <w:t>i</w:t>
            </w:r>
            <w:r w:rsidRPr="00EE77BB">
              <w:t xml:space="preserve">. </w:t>
            </w:r>
          </w:p>
        </w:tc>
        <w:tc>
          <w:tcPr>
            <w:tcW w:w="5237" w:type="dxa"/>
          </w:tcPr>
          <w:p w14:paraId="0862562E" w14:textId="41B12D2D" w:rsidR="00096A40" w:rsidRPr="00EE77BB" w:rsidRDefault="00C41A86" w:rsidP="00224F07">
            <w:pPr>
              <w:pStyle w:val="StandardText"/>
              <w:spacing w:before="60" w:after="60"/>
            </w:pPr>
            <w:hyperlink r:id="rId106" w:history="1">
              <w:r w:rsidRPr="00813BD1">
                <w:rPr>
                  <w:rStyle w:val="Hyperlink"/>
                </w:rPr>
                <w:t>https://ignitis.lt/lt/energysmart-programele</w:t>
              </w:r>
            </w:hyperlink>
            <w:r>
              <w:t xml:space="preserve"> </w:t>
            </w:r>
          </w:p>
        </w:tc>
      </w:tr>
      <w:tr w:rsidR="00096A40" w:rsidRPr="00EE77BB" w14:paraId="767539E8" w14:textId="77777777" w:rsidTr="00224F07">
        <w:tc>
          <w:tcPr>
            <w:tcW w:w="4957" w:type="dxa"/>
            <w:shd w:val="clear" w:color="auto" w:fill="E7EEF5" w:themeFill="accent5" w:themeFillTint="33"/>
          </w:tcPr>
          <w:p w14:paraId="318A0BB7" w14:textId="6686D6C1" w:rsidR="00096A40" w:rsidRPr="00EE77BB" w:rsidRDefault="00804762" w:rsidP="00224F07">
            <w:pPr>
              <w:spacing w:before="60" w:after="60"/>
              <w:rPr>
                <w:rStyle w:val="Heading3Char"/>
                <w:bCs/>
                <w:lang w:val="lt-LT"/>
              </w:rPr>
            </w:pPr>
            <w:r>
              <w:rPr>
                <w:rStyle w:val="Heading3Char"/>
                <w:bCs/>
                <w:lang w:val="lt-LT"/>
              </w:rPr>
              <w:t>Į</w:t>
            </w:r>
            <w:r w:rsidR="00096A40" w:rsidRPr="00EE77BB">
              <w:rPr>
                <w:rStyle w:val="Heading3Char"/>
                <w:bCs/>
                <w:lang w:val="lt-LT"/>
              </w:rPr>
              <w:t>gyvendinimas</w:t>
            </w:r>
          </w:p>
        </w:tc>
        <w:tc>
          <w:tcPr>
            <w:tcW w:w="5237" w:type="dxa"/>
            <w:shd w:val="clear" w:color="auto" w:fill="E7EEF5" w:themeFill="accent5" w:themeFillTint="33"/>
          </w:tcPr>
          <w:p w14:paraId="17F03D88" w14:textId="3C8BB0E5" w:rsidR="00096A40" w:rsidRPr="00EE77BB" w:rsidRDefault="00E33038" w:rsidP="00224F07">
            <w:pPr>
              <w:spacing w:before="60" w:after="60"/>
              <w:rPr>
                <w:rStyle w:val="Heading3Char"/>
                <w:bCs/>
                <w:lang w:val="lt-LT"/>
              </w:rPr>
            </w:pPr>
            <w:r>
              <w:rPr>
                <w:rStyle w:val="Heading3Char"/>
                <w:bCs/>
                <w:lang w:val="lt-LT"/>
              </w:rPr>
              <w:t>Susijusi komunikacija</w:t>
            </w:r>
          </w:p>
        </w:tc>
      </w:tr>
      <w:tr w:rsidR="00096A40" w:rsidRPr="00EE77BB" w14:paraId="1914AD65" w14:textId="77777777" w:rsidTr="00224F07">
        <w:trPr>
          <w:trHeight w:val="2963"/>
        </w:trPr>
        <w:tc>
          <w:tcPr>
            <w:tcW w:w="4957" w:type="dxa"/>
          </w:tcPr>
          <w:p w14:paraId="0A3B7FA2" w14:textId="4551B000" w:rsidR="00096A40" w:rsidRPr="00EE77BB" w:rsidRDefault="00096A40">
            <w:pPr>
              <w:pStyle w:val="StandardText"/>
              <w:numPr>
                <w:ilvl w:val="0"/>
                <w:numId w:val="41"/>
              </w:numPr>
              <w:spacing w:before="60" w:after="60"/>
            </w:pPr>
            <w:r w:rsidRPr="00EE77BB">
              <w:t xml:space="preserve">Sistemos įsigijimas arba užsakymas </w:t>
            </w:r>
            <w:r w:rsidR="001C74AC">
              <w:t xml:space="preserve">iš </w:t>
            </w:r>
            <w:r w:rsidRPr="00EE77BB">
              <w:t>specializuot</w:t>
            </w:r>
            <w:r w:rsidR="001C74AC">
              <w:t>os</w:t>
            </w:r>
            <w:r w:rsidRPr="00EE77BB">
              <w:t xml:space="preserve"> įmon</w:t>
            </w:r>
            <w:r w:rsidR="001C74AC">
              <w:t>ės.</w:t>
            </w:r>
          </w:p>
          <w:p w14:paraId="279C1131" w14:textId="1C7D86F6" w:rsidR="00096A40" w:rsidRPr="00EE77BB" w:rsidRDefault="001C74AC">
            <w:pPr>
              <w:pStyle w:val="StandardText"/>
              <w:numPr>
                <w:ilvl w:val="0"/>
                <w:numId w:val="41"/>
              </w:numPr>
              <w:spacing w:before="60" w:after="60"/>
            </w:pPr>
            <w:r>
              <w:t>Energijos skaitiklių įrengimas visame pastate arba tam tikriems prietaisams / e</w:t>
            </w:r>
            <w:r w:rsidR="00514BAF">
              <w:t xml:space="preserve">lektros tinklo </w:t>
            </w:r>
            <w:r w:rsidR="00096A40" w:rsidRPr="00EE77BB">
              <w:t>tašk</w:t>
            </w:r>
            <w:r>
              <w:t>ams</w:t>
            </w:r>
            <w:r w:rsidR="00096A40" w:rsidRPr="00EE77BB">
              <w:t xml:space="preserve">, kad būtų renkama informacija apie sunaudotą ir </w:t>
            </w:r>
            <w:r w:rsidR="00514BAF">
              <w:t xml:space="preserve">(jei taikoma) </w:t>
            </w:r>
            <w:r w:rsidR="00096A40" w:rsidRPr="00EE77BB">
              <w:t>pagamintą energiją.</w:t>
            </w:r>
          </w:p>
          <w:p w14:paraId="294C4624" w14:textId="52CADA6E" w:rsidR="00096A40" w:rsidRPr="00EE77BB" w:rsidRDefault="00096A40">
            <w:pPr>
              <w:pStyle w:val="StandardText"/>
              <w:numPr>
                <w:ilvl w:val="0"/>
                <w:numId w:val="41"/>
              </w:numPr>
              <w:spacing w:before="60" w:after="60"/>
            </w:pPr>
            <w:r w:rsidRPr="00EE77BB">
              <w:t>Prijungimas prie ekrano arba sistemos, kad būtų galima vizualizuoti išvestį ir įvertinti energijos suvartojimą</w:t>
            </w:r>
            <w:r w:rsidR="001C74AC">
              <w:t>.</w:t>
            </w:r>
          </w:p>
        </w:tc>
        <w:tc>
          <w:tcPr>
            <w:tcW w:w="5237" w:type="dxa"/>
          </w:tcPr>
          <w:p w14:paraId="6E2B9589" w14:textId="1DB4A7E3" w:rsidR="00096A40" w:rsidRPr="00EE77BB" w:rsidRDefault="00096A40" w:rsidP="00224F07">
            <w:pPr>
              <w:pStyle w:val="StandardText"/>
              <w:spacing w:before="60" w:after="60"/>
            </w:pPr>
            <w:r w:rsidRPr="00EE77BB">
              <w:t>Darbuotojams ar nuomininkams teikiama informacija, kaip skaityti</w:t>
            </w:r>
            <w:r w:rsidR="001C74AC">
              <w:t xml:space="preserve"> /</w:t>
            </w:r>
            <w:r w:rsidRPr="00EE77BB">
              <w:t xml:space="preserve"> interpretuoti energijos suvartojimo duomenis.</w:t>
            </w:r>
          </w:p>
        </w:tc>
      </w:tr>
      <w:tr w:rsidR="00096A40" w:rsidRPr="00EE77BB" w14:paraId="07F56036" w14:textId="77777777" w:rsidTr="00224F07">
        <w:tc>
          <w:tcPr>
            <w:tcW w:w="4957" w:type="dxa"/>
            <w:shd w:val="clear" w:color="auto" w:fill="E7EEF5" w:themeFill="accent5" w:themeFillTint="33"/>
          </w:tcPr>
          <w:p w14:paraId="494CC2A6" w14:textId="4B3CC838" w:rsidR="00096A40"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20D434AC" w14:textId="77777777" w:rsidR="00096A40" w:rsidRPr="00EE77BB" w:rsidRDefault="00096A40" w:rsidP="00224F07">
            <w:pPr>
              <w:spacing w:before="60" w:after="60"/>
              <w:rPr>
                <w:rStyle w:val="Heading3Char"/>
                <w:bCs/>
                <w:lang w:val="lt-LT"/>
              </w:rPr>
            </w:pPr>
            <w:r w:rsidRPr="00EE77BB">
              <w:rPr>
                <w:rStyle w:val="Heading3Char"/>
                <w:bCs/>
                <w:lang w:val="lt-LT"/>
              </w:rPr>
              <w:t>Kitos pastabos ir nuorodos</w:t>
            </w:r>
          </w:p>
        </w:tc>
      </w:tr>
      <w:tr w:rsidR="00096A40" w:rsidRPr="00EE77BB" w14:paraId="0C13A791" w14:textId="77777777" w:rsidTr="00224F07">
        <w:tc>
          <w:tcPr>
            <w:tcW w:w="4957" w:type="dxa"/>
          </w:tcPr>
          <w:p w14:paraId="6B78B428" w14:textId="5843C742" w:rsidR="00096A40" w:rsidRPr="00EE77BB" w:rsidRDefault="00096A40">
            <w:pPr>
              <w:pStyle w:val="StandardText"/>
              <w:numPr>
                <w:ilvl w:val="0"/>
                <w:numId w:val="42"/>
              </w:numPr>
              <w:spacing w:before="60" w:after="60"/>
            </w:pPr>
            <w:r w:rsidRPr="00EE77BB">
              <w:t>Reguliari kontrolė siekiant stebėti pokyčius ir užtikrinti energijos taupym</w:t>
            </w:r>
            <w:r w:rsidR="004B1B81">
              <w:t>ą</w:t>
            </w:r>
            <w:r w:rsidR="001C74AC">
              <w:t>.</w:t>
            </w:r>
          </w:p>
        </w:tc>
        <w:tc>
          <w:tcPr>
            <w:tcW w:w="5237" w:type="dxa"/>
          </w:tcPr>
          <w:p w14:paraId="10A459BF" w14:textId="77777777" w:rsidR="00096A40" w:rsidRPr="00EE77BB" w:rsidRDefault="00096A40" w:rsidP="00224F07">
            <w:pPr>
              <w:pStyle w:val="StandardText"/>
              <w:spacing w:before="60" w:after="60"/>
            </w:pPr>
          </w:p>
        </w:tc>
      </w:tr>
    </w:tbl>
    <w:p w14:paraId="69101B79" w14:textId="77777777" w:rsidR="00096A40" w:rsidRPr="00EE77BB" w:rsidRDefault="00096A40" w:rsidP="00096A40">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096A40" w:rsidRPr="00EE77BB" w14:paraId="17A9EA1C" w14:textId="77777777" w:rsidTr="00224F07">
        <w:trPr>
          <w:trHeight w:val="351"/>
        </w:trPr>
        <w:tc>
          <w:tcPr>
            <w:tcW w:w="10194" w:type="dxa"/>
            <w:shd w:val="clear" w:color="auto" w:fill="D4E2ED" w:themeFill="accent2" w:themeFillTint="33"/>
          </w:tcPr>
          <w:p w14:paraId="29FADAD5" w14:textId="3E2D0EE4" w:rsidR="00096A40" w:rsidRPr="00EE77BB" w:rsidRDefault="00096A40" w:rsidP="00224F07">
            <w:pPr>
              <w:tabs>
                <w:tab w:val="left" w:pos="3830"/>
              </w:tabs>
              <w:rPr>
                <w:b/>
                <w:bCs/>
                <w:sz w:val="24"/>
                <w:szCs w:val="24"/>
              </w:rPr>
            </w:pPr>
            <w:r w:rsidRPr="00EE77BB">
              <w:rPr>
                <w:b/>
                <w:bCs/>
                <w:color w:val="007BB2" w:themeColor="background2"/>
                <w:sz w:val="24"/>
                <w:szCs w:val="24"/>
              </w:rPr>
              <w:lastRenderedPageBreak/>
              <w:t>Nuotraukos</w:t>
            </w:r>
          </w:p>
        </w:tc>
      </w:tr>
      <w:tr w:rsidR="00096A40" w:rsidRPr="00EE77BB" w14:paraId="379FFC5C" w14:textId="77777777" w:rsidTr="00224F07">
        <w:trPr>
          <w:trHeight w:val="4300"/>
        </w:trPr>
        <w:tc>
          <w:tcPr>
            <w:tcW w:w="10194" w:type="dxa"/>
            <w:vAlign w:val="center"/>
          </w:tcPr>
          <w:p w14:paraId="6C86E7A5" w14:textId="63DE053A" w:rsidR="00096A40" w:rsidRPr="00EE77BB" w:rsidRDefault="006E1207" w:rsidP="00224F07">
            <w:pPr>
              <w:keepNext/>
              <w:tabs>
                <w:tab w:val="left" w:pos="3830"/>
              </w:tabs>
              <w:spacing w:before="60" w:after="60"/>
              <w:jc w:val="center"/>
            </w:pPr>
            <w:r w:rsidRPr="00EE77BB">
              <w:rPr>
                <w:noProof/>
              </w:rPr>
              <w:drawing>
                <wp:inline distT="0" distB="0" distL="0" distR="0" wp14:anchorId="577B62A7" wp14:editId="33847FAE">
                  <wp:extent cx="3397885" cy="3674853"/>
                  <wp:effectExtent l="0" t="0" r="0" b="1905"/>
                  <wp:docPr id="1754220316" name="Grafik 3" descr="Technologie-Hologramm im Innenra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hnologie-Hologramm im Innenraum"/>
                          <pic:cNvPicPr>
                            <a:picLocks noChangeAspect="1" noChangeArrowheads="1"/>
                          </pic:cNvPicPr>
                        </pic:nvPicPr>
                        <pic:blipFill rotWithShape="1">
                          <a:blip r:embed="rId107">
                            <a:extLst>
                              <a:ext uri="{28A0092B-C50C-407E-A947-70E740481C1C}">
                                <a14:useLocalDpi xmlns:a14="http://schemas.microsoft.com/office/drawing/2010/main" val="0"/>
                              </a:ext>
                            </a:extLst>
                          </a:blip>
                          <a:srcRect t="19972" b="18366"/>
                          <a:stretch/>
                        </pic:blipFill>
                        <pic:spPr bwMode="auto">
                          <a:xfrm>
                            <a:off x="0" y="0"/>
                            <a:ext cx="3398520" cy="3675540"/>
                          </a:xfrm>
                          <a:prstGeom prst="rect">
                            <a:avLst/>
                          </a:prstGeom>
                          <a:noFill/>
                          <a:ln>
                            <a:noFill/>
                          </a:ln>
                          <a:extLst>
                            <a:ext uri="{53640926-AAD7-44D8-BBD7-CCE9431645EC}">
                              <a14:shadowObscured xmlns:a14="http://schemas.microsoft.com/office/drawing/2010/main"/>
                            </a:ext>
                          </a:extLst>
                        </pic:spPr>
                      </pic:pic>
                    </a:graphicData>
                  </a:graphic>
                </wp:inline>
              </w:drawing>
            </w:r>
          </w:p>
          <w:p w14:paraId="0E719CFB" w14:textId="22D5976D" w:rsidR="00096A40" w:rsidRPr="00EE77BB" w:rsidRDefault="00096A40" w:rsidP="00224F07">
            <w:pPr>
              <w:pStyle w:val="Caption"/>
              <w:spacing w:before="60" w:after="60"/>
              <w:jc w:val="center"/>
              <w:rPr>
                <w:i w:val="0"/>
                <w:iCs w:val="0"/>
              </w:rPr>
            </w:pPr>
            <w:r w:rsidRPr="00EE77BB">
              <w:fldChar w:fldCharType="begin"/>
            </w:r>
            <w:r w:rsidRPr="00EE77BB">
              <w:instrText xml:space="preserve"> SEQ Figure \* ARABIC </w:instrText>
            </w:r>
            <w:r w:rsidRPr="00EE77BB">
              <w:fldChar w:fldCharType="separate"/>
            </w:r>
            <w:r w:rsidR="008E461D">
              <w:rPr>
                <w:noProof/>
              </w:rPr>
              <w:t>17</w:t>
            </w:r>
            <w:r w:rsidRPr="00EE77BB">
              <w:fldChar w:fldCharType="end"/>
            </w:r>
            <w:r w:rsidR="00680FF8">
              <w:t xml:space="preserve"> pav.</w:t>
            </w:r>
            <w:r w:rsidRPr="00EE77BB">
              <w:t>:</w:t>
            </w:r>
            <w:r w:rsidR="00680FF8">
              <w:t xml:space="preserve"> E</w:t>
            </w:r>
            <w:r w:rsidRPr="00EE77BB">
              <w:t xml:space="preserve">nergijos suvartojimo </w:t>
            </w:r>
            <w:r w:rsidR="00304406">
              <w:t>duomenys ekrane</w:t>
            </w:r>
            <w:r w:rsidRPr="00EE77BB">
              <w:t xml:space="preserve"> © Freepik (www.freepik.com)</w:t>
            </w:r>
          </w:p>
        </w:tc>
      </w:tr>
    </w:tbl>
    <w:p w14:paraId="0FA13196" w14:textId="77777777" w:rsidR="00096A40" w:rsidRPr="00EE77BB" w:rsidRDefault="00096A40" w:rsidP="00096A40">
      <w:pPr>
        <w:tabs>
          <w:tab w:val="left" w:pos="3830"/>
        </w:tabs>
        <w:rPr>
          <w:b/>
          <w:bCs/>
        </w:rPr>
      </w:pPr>
    </w:p>
    <w:p w14:paraId="5C33BD4B" w14:textId="77777777" w:rsidR="00B65072" w:rsidRPr="00EE77BB" w:rsidRDefault="00B65072">
      <w:pPr>
        <w:spacing w:before="0"/>
        <w:rPr>
          <w:b/>
          <w:bCs/>
        </w:rPr>
      </w:pPr>
      <w:r w:rsidRPr="00EE77BB">
        <w:rPr>
          <w:b/>
          <w:bCs/>
        </w:rPr>
        <w:br w:type="page"/>
      </w:r>
    </w:p>
    <w:p w14:paraId="3568999A" w14:textId="77777777" w:rsidR="004F0C91" w:rsidRPr="00EE77BB" w:rsidRDefault="004F0C91" w:rsidP="004F0C91">
      <w:pPr>
        <w:pStyle w:val="Heading2"/>
        <w:rPr>
          <w:color w:val="007BB2" w:themeColor="background2"/>
          <w:sz w:val="16"/>
          <w:szCs w:val="16"/>
        </w:rPr>
      </w:pPr>
      <w:bookmarkStart w:id="47" w:name="_Toc192794848"/>
      <w:r w:rsidRPr="00EE77BB">
        <w:lastRenderedPageBreak/>
        <w:t>Apšvietimo pritaikymas</w:t>
      </w:r>
      <w:bookmarkEnd w:id="47"/>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F0C91" w:rsidRPr="00EE77BB" w14:paraId="1998406C"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08D97633" w14:textId="77777777" w:rsidR="004F0C91" w:rsidRPr="00EE77BB" w:rsidRDefault="004F0C91" w:rsidP="00224F07">
            <w:pPr>
              <w:spacing w:before="60" w:after="60"/>
              <w:rPr>
                <w:i/>
                <w:iCs/>
                <w:color w:val="7B6A6B" w:themeColor="accent4"/>
              </w:rPr>
            </w:pPr>
            <w:r w:rsidRPr="00EE77BB">
              <w:rPr>
                <w:rStyle w:val="Heading3Char"/>
                <w:lang w:val="lt-LT"/>
              </w:rPr>
              <w:t>Trumpas aprašymas</w:t>
            </w:r>
          </w:p>
        </w:tc>
      </w:tr>
      <w:tr w:rsidR="004F0C91" w:rsidRPr="00EE77BB" w14:paraId="564E5E3A" w14:textId="77777777" w:rsidTr="00224F07">
        <w:trPr>
          <w:trHeight w:val="2605"/>
        </w:trPr>
        <w:tc>
          <w:tcPr>
            <w:tcW w:w="10292" w:type="dxa"/>
            <w:tcBorders>
              <w:top w:val="single" w:sz="4" w:space="0" w:color="auto"/>
            </w:tcBorders>
          </w:tcPr>
          <w:p w14:paraId="00EC2410" w14:textId="13606FBA" w:rsidR="004F0C91" w:rsidRPr="00EE77BB" w:rsidRDefault="004F0C91" w:rsidP="00224F07">
            <w:pPr>
              <w:pStyle w:val="StandardText"/>
            </w:pPr>
            <w:r w:rsidRPr="00EE77BB">
              <w:t xml:space="preserve">Biuruose ir administraciniuose pastatuose apšvietimo energijos poreikis gali sudaryti iki 50 proc. viso energijos poreikio. Be </w:t>
            </w:r>
            <w:r w:rsidR="000B609A">
              <w:t xml:space="preserve">to, kad galima keisti </w:t>
            </w:r>
            <w:r w:rsidRPr="00EE77BB">
              <w:t xml:space="preserve">apšvietimo </w:t>
            </w:r>
            <w:r w:rsidR="006A2F8B">
              <w:t>į</w:t>
            </w:r>
            <w:r w:rsidR="003F0DB6">
              <w:t>taisų</w:t>
            </w:r>
            <w:r w:rsidRPr="00EE77BB">
              <w:t xml:space="preserve"> efektyvumo koeficient</w:t>
            </w:r>
            <w:r w:rsidR="000B609A">
              <w:t>ą</w:t>
            </w:r>
            <w:r w:rsidRPr="00EE77BB">
              <w:t xml:space="preserve">, gali būti naudinga </w:t>
            </w:r>
            <w:r w:rsidR="000B609A">
              <w:t xml:space="preserve">ir </w:t>
            </w:r>
            <w:r w:rsidRPr="00EE77BB">
              <w:t>sumažinti liuks</w:t>
            </w:r>
            <w:r w:rsidR="003F0DB6">
              <w:t>ų kiekį</w:t>
            </w:r>
            <w:r w:rsidRPr="00EE77BB">
              <w:t>, t. y. patalpos ar darbo vietos apšviestumą. Pritaikius standartin</w:t>
            </w:r>
            <w:r w:rsidR="006A2F8B">
              <w:t>ius</w:t>
            </w:r>
            <w:r w:rsidRPr="00EE77BB">
              <w:t xml:space="preserve"> </w:t>
            </w:r>
            <w:r w:rsidR="006A2F8B">
              <w:t>darbo vietos apšvietimo r</w:t>
            </w:r>
            <w:r w:rsidRPr="00EE77BB">
              <w:t>eikalavim</w:t>
            </w:r>
            <w:r w:rsidR="006A2F8B">
              <w:t>us</w:t>
            </w:r>
            <w:r w:rsidRPr="00EE77BB">
              <w:t>, galima sumažinti apšvietimą ten, kur jis ne</w:t>
            </w:r>
            <w:r w:rsidR="006A2F8B">
              <w:t>būtinas</w:t>
            </w:r>
            <w:r w:rsidRPr="00EE77BB">
              <w:t xml:space="preserve"> ir taip sumažinti energijos sąnaudas. Standartiniai reikalavimai būtų tokie:</w:t>
            </w:r>
          </w:p>
          <w:p w14:paraId="7E302F75" w14:textId="3AC36F73" w:rsidR="004F0C91" w:rsidRPr="00EE77BB" w:rsidRDefault="004F0C91">
            <w:pPr>
              <w:pStyle w:val="Companyname"/>
              <w:numPr>
                <w:ilvl w:val="0"/>
                <w:numId w:val="45"/>
              </w:numPr>
              <w:rPr>
                <w:sz w:val="24"/>
                <w:szCs w:val="22"/>
              </w:rPr>
            </w:pPr>
            <w:r w:rsidRPr="00EE77BB">
              <w:rPr>
                <w:sz w:val="24"/>
                <w:szCs w:val="22"/>
              </w:rPr>
              <w:t xml:space="preserve">500 lx </w:t>
            </w:r>
            <w:r w:rsidR="000B609A">
              <w:rPr>
                <w:sz w:val="24"/>
                <w:szCs w:val="22"/>
              </w:rPr>
              <w:t xml:space="preserve">- </w:t>
            </w:r>
            <w:r w:rsidRPr="00EE77BB">
              <w:rPr>
                <w:sz w:val="24"/>
                <w:szCs w:val="22"/>
              </w:rPr>
              <w:t>rašymas</w:t>
            </w:r>
            <w:r w:rsidR="00146D69">
              <w:rPr>
                <w:sz w:val="24"/>
                <w:szCs w:val="22"/>
              </w:rPr>
              <w:t>, darbas</w:t>
            </w:r>
            <w:r w:rsidRPr="00EE77BB">
              <w:rPr>
                <w:sz w:val="24"/>
                <w:szCs w:val="22"/>
              </w:rPr>
              <w:t xml:space="preserve"> klaviatūra, konferencijų salės, kompiuteri</w:t>
            </w:r>
            <w:r w:rsidR="006A2F8B">
              <w:rPr>
                <w:sz w:val="24"/>
                <w:szCs w:val="22"/>
              </w:rPr>
              <w:t>zuotos darbo</w:t>
            </w:r>
            <w:r w:rsidRPr="00EE77BB">
              <w:rPr>
                <w:sz w:val="24"/>
                <w:szCs w:val="22"/>
              </w:rPr>
              <w:t xml:space="preserve"> vietos </w:t>
            </w:r>
          </w:p>
          <w:p w14:paraId="19999DCF" w14:textId="2B053685" w:rsidR="004F0C91" w:rsidRPr="00EE77BB" w:rsidRDefault="004F0C91">
            <w:pPr>
              <w:pStyle w:val="Companyname"/>
              <w:numPr>
                <w:ilvl w:val="0"/>
                <w:numId w:val="45"/>
              </w:numPr>
              <w:rPr>
                <w:sz w:val="24"/>
                <w:szCs w:val="22"/>
              </w:rPr>
            </w:pPr>
            <w:r w:rsidRPr="00EE77BB">
              <w:rPr>
                <w:sz w:val="24"/>
                <w:szCs w:val="22"/>
              </w:rPr>
              <w:t xml:space="preserve">300 lx </w:t>
            </w:r>
            <w:r w:rsidR="000B609A">
              <w:rPr>
                <w:sz w:val="24"/>
                <w:szCs w:val="22"/>
              </w:rPr>
              <w:t xml:space="preserve">- </w:t>
            </w:r>
            <w:r w:rsidR="006A2F8B">
              <w:rPr>
                <w:sz w:val="24"/>
                <w:szCs w:val="22"/>
              </w:rPr>
              <w:t xml:space="preserve">klientų </w:t>
            </w:r>
            <w:r w:rsidRPr="00EE77BB">
              <w:rPr>
                <w:sz w:val="24"/>
                <w:szCs w:val="22"/>
              </w:rPr>
              <w:t>priėmimas, dokumentų p</w:t>
            </w:r>
            <w:r w:rsidR="006A2F8B">
              <w:rPr>
                <w:sz w:val="24"/>
                <w:szCs w:val="22"/>
              </w:rPr>
              <w:t>ateikimas</w:t>
            </w:r>
            <w:r w:rsidRPr="00EE77BB">
              <w:rPr>
                <w:sz w:val="24"/>
                <w:szCs w:val="22"/>
              </w:rPr>
              <w:t xml:space="preserve">, </w:t>
            </w:r>
            <w:r w:rsidR="006A2F8B">
              <w:rPr>
                <w:sz w:val="24"/>
                <w:szCs w:val="22"/>
              </w:rPr>
              <w:t>kopijavimas</w:t>
            </w:r>
          </w:p>
          <w:p w14:paraId="3547C86B" w14:textId="39459062" w:rsidR="004F0C91" w:rsidRPr="00EE77BB" w:rsidRDefault="004F0C91">
            <w:pPr>
              <w:pStyle w:val="Companyname"/>
              <w:numPr>
                <w:ilvl w:val="0"/>
                <w:numId w:val="45"/>
              </w:numPr>
              <w:rPr>
                <w:sz w:val="24"/>
                <w:szCs w:val="22"/>
              </w:rPr>
            </w:pPr>
            <w:r w:rsidRPr="00EE77BB">
              <w:rPr>
                <w:sz w:val="24"/>
                <w:szCs w:val="22"/>
              </w:rPr>
              <w:t xml:space="preserve">200 lx </w:t>
            </w:r>
            <w:r w:rsidR="000B609A">
              <w:rPr>
                <w:sz w:val="24"/>
                <w:szCs w:val="22"/>
              </w:rPr>
              <w:t xml:space="preserve">- </w:t>
            </w:r>
            <w:r w:rsidR="006A2F8B">
              <w:rPr>
                <w:sz w:val="24"/>
                <w:szCs w:val="22"/>
              </w:rPr>
              <w:t>archyvai</w:t>
            </w:r>
          </w:p>
          <w:p w14:paraId="1DE08FE2" w14:textId="22C6DA7C" w:rsidR="004F0C91" w:rsidRPr="00EE77BB" w:rsidRDefault="004F0C91">
            <w:pPr>
              <w:pStyle w:val="Companyname"/>
              <w:numPr>
                <w:ilvl w:val="0"/>
                <w:numId w:val="45"/>
              </w:numPr>
              <w:rPr>
                <w:sz w:val="24"/>
                <w:szCs w:val="22"/>
              </w:rPr>
            </w:pPr>
            <w:r w:rsidRPr="00EE77BB">
              <w:rPr>
                <w:sz w:val="24"/>
                <w:szCs w:val="22"/>
              </w:rPr>
              <w:t xml:space="preserve">100-200 lx </w:t>
            </w:r>
            <w:r w:rsidR="000B609A">
              <w:rPr>
                <w:sz w:val="24"/>
                <w:szCs w:val="22"/>
              </w:rPr>
              <w:t xml:space="preserve"> - </w:t>
            </w:r>
            <w:r w:rsidR="006A2F8B">
              <w:rPr>
                <w:sz w:val="24"/>
                <w:szCs w:val="22"/>
              </w:rPr>
              <w:t>koridoriai</w:t>
            </w:r>
          </w:p>
          <w:p w14:paraId="4AFC90DD" w14:textId="6E3C1842" w:rsidR="004F0C91" w:rsidRPr="00EE77BB" w:rsidRDefault="004F0C91" w:rsidP="00224F07">
            <w:pPr>
              <w:pStyle w:val="StandardText"/>
            </w:pPr>
            <w:r w:rsidRPr="00EE77BB">
              <w:t>Siekiant užtikrinti minimalų apšvietimą, liuksus reikėtų matuoti žiemą arba kai nėra dienos šviesos</w:t>
            </w:r>
            <w:r w:rsidR="00146D69">
              <w:t>.</w:t>
            </w:r>
            <w:r w:rsidRPr="00EE77BB">
              <w:t xml:space="preserve"> </w:t>
            </w:r>
            <w:r w:rsidR="00146D69">
              <w:t>J</w:t>
            </w:r>
            <w:r w:rsidRPr="00EE77BB">
              <w:t xml:space="preserve">ei įmanoma, </w:t>
            </w:r>
            <w:r w:rsidR="00146D69">
              <w:t xml:space="preserve">patalpose </w:t>
            </w:r>
            <w:r w:rsidRPr="00EE77BB">
              <w:t>rekomenduojama naudoti dienos švies</w:t>
            </w:r>
            <w:r w:rsidR="00146D69">
              <w:t xml:space="preserve">ą, o </w:t>
            </w:r>
            <w:r w:rsidR="000B609A">
              <w:t xml:space="preserve">dirbtinis </w:t>
            </w:r>
            <w:r w:rsidR="00146D69">
              <w:t>a</w:t>
            </w:r>
            <w:r w:rsidRPr="00EE77BB">
              <w:t>pšvietimas gali būti naudojamas</w:t>
            </w:r>
            <w:r w:rsidR="00146D69">
              <w:t>, jei dienos šviesos nepakanka</w:t>
            </w:r>
            <w:r w:rsidRPr="00EE77BB">
              <w:t>.</w:t>
            </w:r>
          </w:p>
        </w:tc>
      </w:tr>
      <w:tr w:rsidR="004F0C91" w:rsidRPr="00EE77BB" w14:paraId="678ED3BE" w14:textId="77777777" w:rsidTr="00224F07">
        <w:trPr>
          <w:trHeight w:val="261"/>
        </w:trPr>
        <w:tc>
          <w:tcPr>
            <w:tcW w:w="10292" w:type="dxa"/>
          </w:tcPr>
          <w:p w14:paraId="1781BF26" w14:textId="3E1612FD" w:rsidR="004F0C91" w:rsidRPr="00EE77BB" w:rsidRDefault="004F0C91" w:rsidP="00224F07">
            <w:pPr>
              <w:spacing w:before="60" w:after="60"/>
              <w:rPr>
                <w:i/>
                <w:iCs/>
                <w:color w:val="7B6A6B" w:themeColor="accent4"/>
              </w:rPr>
            </w:pPr>
            <w:r w:rsidRPr="00EE77BB">
              <w:rPr>
                <w:i/>
                <w:iCs/>
                <w:color w:val="7B6A6B" w:themeColor="accent4"/>
              </w:rPr>
              <w:t>#easyenergy #</w:t>
            </w:r>
            <w:r w:rsidR="00146D69">
              <w:rPr>
                <w:i/>
                <w:iCs/>
                <w:color w:val="7B6A6B" w:themeColor="accent4"/>
              </w:rPr>
              <w:t>taupomeenergiją</w:t>
            </w:r>
            <w:r w:rsidRPr="00EE77BB">
              <w:rPr>
                <w:i/>
                <w:iCs/>
                <w:color w:val="7B6A6B" w:themeColor="accent4"/>
              </w:rPr>
              <w:t xml:space="preserve"> #ef</w:t>
            </w:r>
            <w:r w:rsidR="00146D69">
              <w:rPr>
                <w:i/>
                <w:iCs/>
                <w:color w:val="7B6A6B" w:themeColor="accent4"/>
              </w:rPr>
              <w:t>ektyvusapšvietimas</w:t>
            </w:r>
            <w:r w:rsidRPr="00EE77BB">
              <w:rPr>
                <w:i/>
                <w:iCs/>
                <w:color w:val="7B6A6B" w:themeColor="accent4"/>
              </w:rPr>
              <w:t xml:space="preserve"> #led #</w:t>
            </w:r>
            <w:r w:rsidR="00146D69">
              <w:rPr>
                <w:i/>
                <w:iCs/>
                <w:color w:val="7B6A6B" w:themeColor="accent4"/>
              </w:rPr>
              <w:t>apšvietimas</w:t>
            </w:r>
          </w:p>
        </w:tc>
      </w:tr>
    </w:tbl>
    <w:p w14:paraId="6D5E100A" w14:textId="77777777" w:rsidR="004F0C91" w:rsidRPr="00EE77BB" w:rsidRDefault="004F0C91" w:rsidP="004F0C91">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F0C91" w:rsidRPr="00EE77BB" w14:paraId="01A140AE"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4C9A3EAD" w14:textId="1BC006F1" w:rsidR="004F0C91"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463542E" w14:textId="2E308F50" w:rsidR="004F0C91" w:rsidRPr="00EE77BB" w:rsidRDefault="00C11CDA" w:rsidP="00224F07">
            <w:pPr>
              <w:pStyle w:val="Companyname"/>
              <w:rPr>
                <w:rStyle w:val="Heading3Char"/>
                <w:lang w:val="lt-LT"/>
              </w:rPr>
            </w:pPr>
            <w:r>
              <w:rPr>
                <w:rStyle w:val="Heading3Char"/>
                <w:lang w:val="lt-LT"/>
              </w:rPr>
              <w:t>Pastato kategorija</w:t>
            </w:r>
          </w:p>
        </w:tc>
      </w:tr>
      <w:tr w:rsidR="004F0C91" w:rsidRPr="00EE77BB" w14:paraId="6299832E" w14:textId="77777777" w:rsidTr="00224F07">
        <w:trPr>
          <w:trHeight w:val="593"/>
        </w:trPr>
        <w:tc>
          <w:tcPr>
            <w:tcW w:w="2551" w:type="dxa"/>
            <w:tcBorders>
              <w:top w:val="single" w:sz="4" w:space="0" w:color="auto"/>
            </w:tcBorders>
            <w:vAlign w:val="center"/>
          </w:tcPr>
          <w:p w14:paraId="223B1021" w14:textId="77777777" w:rsidR="004F0C91" w:rsidRPr="00EE77BB"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1917935298"/>
                <w14:checkbox>
                  <w14:checked w14:val="0"/>
                  <w14:checkedState w14:val="2612" w14:font="MS Gothic"/>
                  <w14:uncheckedState w14:val="2610" w14:font="MS Gothic"/>
                </w14:checkbox>
              </w:sdtPr>
              <w:sdtContent>
                <w:r w:rsidR="004F0C91" w:rsidRPr="00EE77BB">
                  <w:rPr>
                    <w:rFonts w:ascii="MS Gothic" w:eastAsia="MS Gothic" w:hAnsi="MS Gothic" w:hint="eastAsia"/>
                    <w:color w:val="4B4B4D" w:themeColor="text1"/>
                    <w:szCs w:val="22"/>
                  </w:rPr>
                  <w:t>☐</w:t>
                </w:r>
              </w:sdtContent>
            </w:sdt>
            <w:r w:rsidR="004F0C91"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4EE68F51" w14:textId="77777777" w:rsidR="004F0C91" w:rsidRPr="00EE77BB" w:rsidRDefault="00000000" w:rsidP="00224F07">
            <w:pPr>
              <w:pStyle w:val="Companyname"/>
              <w:rPr>
                <w:rStyle w:val="Heading3Char"/>
                <w:b w:val="0"/>
                <w:color w:val="auto"/>
                <w:sz w:val="22"/>
                <w:szCs w:val="22"/>
                <w:lang w:val="lt-LT"/>
              </w:rPr>
            </w:pPr>
            <w:sdt>
              <w:sdtPr>
                <w:rPr>
                  <w:b/>
                  <w:color w:val="007BB2" w:themeColor="background2"/>
                  <w:sz w:val="24"/>
                  <w:szCs w:val="22"/>
                  <w:lang w:val="en-GB"/>
                </w:rPr>
                <w:id w:val="560677644"/>
                <w14:checkbox>
                  <w14:checked w14:val="0"/>
                  <w14:checkedState w14:val="2612" w14:font="MS Gothic"/>
                  <w14:uncheckedState w14:val="2610" w14:font="MS Gothic"/>
                </w14:checkbox>
              </w:sdtPr>
              <w:sdtContent>
                <w:r w:rsidR="004F0C91" w:rsidRPr="00EE77BB">
                  <w:rPr>
                    <w:rFonts w:ascii="MS Gothic" w:eastAsia="MS Gothic" w:hAnsi="MS Gothic" w:hint="eastAsia"/>
                    <w:szCs w:val="22"/>
                  </w:rPr>
                  <w:t>☐</w:t>
                </w:r>
              </w:sdtContent>
            </w:sdt>
            <w:r w:rsidR="004F0C91"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7E14E6C8" w14:textId="77777777" w:rsidR="004F0C91" w:rsidRPr="00EE77BB" w:rsidRDefault="00000000" w:rsidP="00224F07">
            <w:pPr>
              <w:pStyle w:val="Companyname"/>
              <w:rPr>
                <w:rStyle w:val="Heading3Char"/>
                <w:b w:val="0"/>
                <w:color w:val="auto"/>
                <w:sz w:val="22"/>
                <w:szCs w:val="22"/>
                <w:lang w:val="lt-LT"/>
              </w:rPr>
            </w:pPr>
            <w:sdt>
              <w:sdtPr>
                <w:rPr>
                  <w:b/>
                  <w:color w:val="007BB2" w:themeColor="background2"/>
                  <w:sz w:val="24"/>
                  <w:szCs w:val="22"/>
                  <w:lang w:val="en-GB"/>
                </w:rPr>
                <w:id w:val="2055817185"/>
                <w14:checkbox>
                  <w14:checked w14:val="1"/>
                  <w14:checkedState w14:val="2612" w14:font="MS Gothic"/>
                  <w14:uncheckedState w14:val="2610" w14:font="MS Gothic"/>
                </w14:checkbox>
              </w:sdtPr>
              <w:sdtContent>
                <w:r w:rsidR="004F0C91" w:rsidRPr="00EE77BB">
                  <w:rPr>
                    <w:rFonts w:ascii="MS Gothic" w:eastAsia="MS Gothic" w:hAnsi="MS Gothic" w:hint="eastAsia"/>
                    <w:b/>
                    <w:color w:val="007BB2" w:themeColor="background2"/>
                    <w:sz w:val="24"/>
                    <w:szCs w:val="22"/>
                  </w:rPr>
                  <w:t>☒</w:t>
                </w:r>
              </w:sdtContent>
            </w:sdt>
            <w:r w:rsidR="004F0C91" w:rsidRPr="00EE77BB">
              <w:rPr>
                <w:szCs w:val="22"/>
              </w:rPr>
              <w:t xml:space="preserve"> Administracinis </w:t>
            </w:r>
          </w:p>
        </w:tc>
        <w:tc>
          <w:tcPr>
            <w:tcW w:w="2519" w:type="dxa"/>
            <w:tcBorders>
              <w:top w:val="single" w:sz="4" w:space="0" w:color="auto"/>
            </w:tcBorders>
            <w:vAlign w:val="center"/>
          </w:tcPr>
          <w:p w14:paraId="02E692C7" w14:textId="77777777" w:rsidR="004F0C91" w:rsidRPr="00EE77BB" w:rsidRDefault="00000000" w:rsidP="00224F07">
            <w:pPr>
              <w:pStyle w:val="Companyname"/>
              <w:rPr>
                <w:rStyle w:val="Heading3Char"/>
                <w:b w:val="0"/>
                <w:color w:val="535353"/>
                <w:sz w:val="22"/>
                <w:szCs w:val="22"/>
                <w:lang w:val="lt-LT"/>
              </w:rPr>
            </w:pPr>
            <w:sdt>
              <w:sdtPr>
                <w:rPr>
                  <w:b/>
                  <w:color w:val="007BB2" w:themeColor="background2"/>
                  <w:sz w:val="24"/>
                  <w:szCs w:val="22"/>
                  <w:lang w:val="en-GB"/>
                </w:rPr>
                <w:id w:val="-901988111"/>
                <w14:checkbox>
                  <w14:checked w14:val="0"/>
                  <w14:checkedState w14:val="2612" w14:font="MS Gothic"/>
                  <w14:uncheckedState w14:val="2610" w14:font="MS Gothic"/>
                </w14:checkbox>
              </w:sdtPr>
              <w:sdtContent>
                <w:r w:rsidR="004F0C91" w:rsidRPr="00EE77BB">
                  <w:rPr>
                    <w:rFonts w:ascii="MS Gothic" w:eastAsia="MS Gothic" w:hAnsi="MS Gothic" w:hint="eastAsia"/>
                    <w:szCs w:val="22"/>
                  </w:rPr>
                  <w:t>☐</w:t>
                </w:r>
              </w:sdtContent>
            </w:sdt>
            <w:r w:rsidR="004F0C91" w:rsidRPr="00EE77BB">
              <w:rPr>
                <w:rStyle w:val="Heading3Char"/>
                <w:b w:val="0"/>
                <w:color w:val="4B4B4D" w:themeColor="text1"/>
                <w:sz w:val="22"/>
                <w:szCs w:val="22"/>
                <w:lang w:val="lt-LT"/>
              </w:rPr>
              <w:t xml:space="preserve"> Švietimo ar socialinė</w:t>
            </w:r>
            <w:r w:rsidR="004F0C91" w:rsidRPr="00EE77BB">
              <w:rPr>
                <w:rStyle w:val="Heading3Char"/>
                <w:color w:val="4B4B4D" w:themeColor="text1"/>
                <w:lang w:val="lt-LT"/>
              </w:rPr>
              <w:t xml:space="preserve">     </w:t>
            </w:r>
            <w:r w:rsidR="004F0C91" w:rsidRPr="00EE77BB">
              <w:rPr>
                <w:rStyle w:val="Heading3Char"/>
                <w:b w:val="0"/>
                <w:color w:val="4B4B4D" w:themeColor="text1"/>
                <w:sz w:val="22"/>
                <w:szCs w:val="22"/>
                <w:lang w:val="lt-LT"/>
              </w:rPr>
              <w:t xml:space="preserve"> įstaiga</w:t>
            </w:r>
          </w:p>
        </w:tc>
      </w:tr>
      <w:tr w:rsidR="004F0C91" w:rsidRPr="00EE77BB" w14:paraId="1969005A" w14:textId="77777777" w:rsidTr="00224F07">
        <w:trPr>
          <w:trHeight w:val="593"/>
        </w:trPr>
        <w:tc>
          <w:tcPr>
            <w:tcW w:w="2551" w:type="dxa"/>
            <w:vAlign w:val="center"/>
          </w:tcPr>
          <w:p w14:paraId="364A5FF8" w14:textId="77777777" w:rsidR="004F0C91" w:rsidRPr="00EE77BB"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1412125997"/>
                <w14:checkbox>
                  <w14:checked w14:val="0"/>
                  <w14:checkedState w14:val="2612" w14:font="MS Gothic"/>
                  <w14:uncheckedState w14:val="2610" w14:font="MS Gothic"/>
                </w14:checkbox>
              </w:sdtPr>
              <w:sdtContent>
                <w:r w:rsidR="004F0C91" w:rsidRPr="00EE77BB">
                  <w:rPr>
                    <w:rFonts w:ascii="MS Gothic" w:eastAsia="MS Gothic" w:hAnsi="MS Gothic" w:hint="eastAsia"/>
                    <w:color w:val="4B4B4D" w:themeColor="text1"/>
                    <w:szCs w:val="22"/>
                  </w:rPr>
                  <w:t>☐</w:t>
                </w:r>
              </w:sdtContent>
            </w:sdt>
            <w:r w:rsidR="004F0C91"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5E5078EB" w14:textId="77777777" w:rsidR="004F0C91" w:rsidRPr="00EE77BB" w:rsidRDefault="00000000" w:rsidP="00224F07">
            <w:pPr>
              <w:pStyle w:val="Companyname"/>
              <w:rPr>
                <w:rStyle w:val="Heading3Char"/>
                <w:b w:val="0"/>
                <w:color w:val="auto"/>
                <w:sz w:val="22"/>
                <w:szCs w:val="22"/>
                <w:lang w:val="lt-LT"/>
              </w:rPr>
            </w:pPr>
            <w:sdt>
              <w:sdtPr>
                <w:rPr>
                  <w:b/>
                  <w:color w:val="007BB2" w:themeColor="background2"/>
                  <w:sz w:val="24"/>
                  <w:szCs w:val="22"/>
                  <w:lang w:val="en-GB"/>
                </w:rPr>
                <w:id w:val="-345721120"/>
                <w14:checkbox>
                  <w14:checked w14:val="1"/>
                  <w14:checkedState w14:val="2612" w14:font="MS Gothic"/>
                  <w14:uncheckedState w14:val="2610" w14:font="MS Gothic"/>
                </w14:checkbox>
              </w:sdtPr>
              <w:sdtContent>
                <w:r w:rsidR="004F0C91" w:rsidRPr="00EE77BB">
                  <w:rPr>
                    <w:rFonts w:ascii="MS Gothic" w:eastAsia="MS Gothic" w:hAnsi="MS Gothic" w:hint="eastAsia"/>
                    <w:b/>
                    <w:color w:val="007BB2" w:themeColor="background2"/>
                    <w:szCs w:val="22"/>
                  </w:rPr>
                  <w:t>☒</w:t>
                </w:r>
              </w:sdtContent>
            </w:sdt>
            <w:r w:rsidR="004F0C91"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503BC8AE" w14:textId="77777777" w:rsidR="004F0C91" w:rsidRPr="00EE77BB" w:rsidRDefault="00000000" w:rsidP="00224F07">
            <w:pPr>
              <w:pStyle w:val="Companyname"/>
              <w:rPr>
                <w:rStyle w:val="Heading3Char"/>
                <w:b w:val="0"/>
                <w:color w:val="auto"/>
                <w:sz w:val="22"/>
                <w:szCs w:val="22"/>
                <w:lang w:val="lt-LT"/>
              </w:rPr>
            </w:pPr>
            <w:sdt>
              <w:sdtPr>
                <w:rPr>
                  <w:b/>
                  <w:color w:val="007BB2" w:themeColor="background2"/>
                  <w:sz w:val="24"/>
                  <w:szCs w:val="22"/>
                  <w:lang w:val="en-GB"/>
                </w:rPr>
                <w:id w:val="118346612"/>
                <w14:checkbox>
                  <w14:checked w14:val="1"/>
                  <w14:checkedState w14:val="2612" w14:font="MS Gothic"/>
                  <w14:uncheckedState w14:val="2610" w14:font="MS Gothic"/>
                </w14:checkbox>
              </w:sdtPr>
              <w:sdtContent>
                <w:r w:rsidR="004F0C91" w:rsidRPr="00EE77BB">
                  <w:rPr>
                    <w:rFonts w:ascii="MS Gothic" w:eastAsia="MS Gothic" w:hAnsi="MS Gothic" w:hint="eastAsia"/>
                    <w:b/>
                    <w:color w:val="007BB2" w:themeColor="background2"/>
                    <w:szCs w:val="22"/>
                  </w:rPr>
                  <w:t>☒</w:t>
                </w:r>
              </w:sdtContent>
            </w:sdt>
            <w:r w:rsidR="004F0C91" w:rsidRPr="00EE77BB">
              <w:rPr>
                <w:rStyle w:val="Heading3Char"/>
                <w:b w:val="0"/>
                <w:color w:val="4B4B4D" w:themeColor="text1"/>
                <w:sz w:val="22"/>
                <w:szCs w:val="22"/>
                <w:lang w:val="lt-LT"/>
              </w:rPr>
              <w:t xml:space="preserve"> Komercinis</w:t>
            </w:r>
          </w:p>
        </w:tc>
        <w:tc>
          <w:tcPr>
            <w:tcW w:w="2519" w:type="dxa"/>
            <w:vAlign w:val="center"/>
          </w:tcPr>
          <w:p w14:paraId="208E97F9" w14:textId="77777777" w:rsidR="004F0C91" w:rsidRPr="00EE77BB" w:rsidRDefault="00000000" w:rsidP="00224F07">
            <w:pPr>
              <w:rPr>
                <w:rStyle w:val="Heading3Char"/>
                <w:b w:val="0"/>
                <w:color w:val="auto"/>
                <w:sz w:val="22"/>
                <w:szCs w:val="22"/>
                <w:lang w:val="lt-LT"/>
              </w:rPr>
            </w:pPr>
            <w:sdt>
              <w:sdtPr>
                <w:rPr>
                  <w:b/>
                  <w:color w:val="007BB2" w:themeColor="background2"/>
                  <w:sz w:val="24"/>
                  <w:szCs w:val="24"/>
                  <w:lang w:val="en-GB"/>
                </w:rPr>
                <w:id w:val="1944570344"/>
                <w14:checkbox>
                  <w14:checked w14:val="0"/>
                  <w14:checkedState w14:val="2612" w14:font="MS Gothic"/>
                  <w14:uncheckedState w14:val="2610" w14:font="MS Gothic"/>
                </w14:checkbox>
              </w:sdtPr>
              <w:sdtEndPr>
                <w:rPr>
                  <w:b w:val="0"/>
                  <w:color w:val="auto"/>
                  <w:sz w:val="22"/>
                  <w:szCs w:val="22"/>
                </w:rPr>
              </w:sdtEndPr>
              <w:sdtContent>
                <w:r w:rsidR="004F0C91" w:rsidRPr="00EE77BB">
                  <w:rPr>
                    <w:rFonts w:ascii="MS Gothic" w:eastAsia="MS Gothic" w:hAnsi="MS Gothic" w:hint="eastAsia"/>
                  </w:rPr>
                  <w:t>☐</w:t>
                </w:r>
              </w:sdtContent>
            </w:sdt>
            <w:r w:rsidR="004F0C91" w:rsidRPr="00EE77BB">
              <w:rPr>
                <w:color w:val="4B4B4D" w:themeColor="text1"/>
              </w:rPr>
              <w:t xml:space="preserve"> Gyvenamasis būstas</w:t>
            </w:r>
          </w:p>
        </w:tc>
      </w:tr>
      <w:tr w:rsidR="004F0C91" w:rsidRPr="00EE77BB" w14:paraId="2D0AD695" w14:textId="77777777" w:rsidTr="00224F07">
        <w:trPr>
          <w:trHeight w:val="593"/>
        </w:trPr>
        <w:tc>
          <w:tcPr>
            <w:tcW w:w="2551" w:type="dxa"/>
            <w:vAlign w:val="center"/>
          </w:tcPr>
          <w:p w14:paraId="6C3F4ED0" w14:textId="32FD2358" w:rsidR="004F0C91" w:rsidRPr="00EE77BB" w:rsidRDefault="00000000" w:rsidP="00224F07">
            <w:pPr>
              <w:pStyle w:val="Companyname"/>
              <w:rPr>
                <w:rStyle w:val="Heading3Char"/>
                <w:b w:val="0"/>
                <w:color w:val="4B4B4D" w:themeColor="text1"/>
                <w:sz w:val="22"/>
                <w:szCs w:val="22"/>
                <w:lang w:val="lt-LT"/>
              </w:rPr>
            </w:pPr>
            <w:sdt>
              <w:sdtPr>
                <w:rPr>
                  <w:b/>
                  <w:bCs/>
                  <w:color w:val="4B4B4D" w:themeColor="text1"/>
                  <w:sz w:val="24"/>
                  <w:szCs w:val="24"/>
                  <w:lang w:val="en-GB"/>
                </w:rPr>
                <w:id w:val="616101581"/>
                <w14:checkbox>
                  <w14:checked w14:val="0"/>
                  <w14:checkedState w14:val="2612" w14:font="MS Gothic"/>
                  <w14:uncheckedState w14:val="2610" w14:font="MS Gothic"/>
                </w14:checkbox>
              </w:sdtPr>
              <w:sdtContent>
                <w:r w:rsidR="004F0C91" w:rsidRPr="00EE77BB">
                  <w:rPr>
                    <w:rFonts w:ascii="MS Gothic" w:eastAsia="MS Gothic" w:hAnsi="MS Gothic"/>
                    <w:color w:val="4B4B4D" w:themeColor="text1"/>
                  </w:rPr>
                  <w:t>☐</w:t>
                </w:r>
              </w:sdtContent>
            </w:sdt>
            <w:r w:rsidR="004F0C91"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53BF84C3" w14:textId="77777777" w:rsidR="004F0C91" w:rsidRPr="00EE77BB" w:rsidRDefault="00000000" w:rsidP="00224F07">
            <w:pPr>
              <w:pStyle w:val="Companyname"/>
              <w:rPr>
                <w:rStyle w:val="Heading3Char"/>
                <w:b w:val="0"/>
                <w:color w:val="auto"/>
                <w:sz w:val="22"/>
                <w:szCs w:val="22"/>
                <w:u w:val="single"/>
                <w:lang w:val="lt-LT"/>
              </w:rPr>
            </w:pPr>
            <w:sdt>
              <w:sdtPr>
                <w:rPr>
                  <w:b/>
                  <w:color w:val="007BB2" w:themeColor="background2"/>
                  <w:sz w:val="24"/>
                  <w:szCs w:val="22"/>
                  <w:lang w:val="en-GB"/>
                </w:rPr>
                <w:id w:val="-2045506891"/>
                <w14:checkbox>
                  <w14:checked w14:val="0"/>
                  <w14:checkedState w14:val="2612" w14:font="MS Gothic"/>
                  <w14:uncheckedState w14:val="2610" w14:font="MS Gothic"/>
                </w14:checkbox>
              </w:sdtPr>
              <w:sdtContent>
                <w:r w:rsidR="004F0C91" w:rsidRPr="00EE77BB">
                  <w:rPr>
                    <w:rFonts w:ascii="MS Gothic" w:eastAsia="MS Gothic" w:hAnsi="MS Gothic" w:hint="eastAsia"/>
                    <w:szCs w:val="22"/>
                  </w:rPr>
                  <w:t>☐</w:t>
                </w:r>
              </w:sdtContent>
            </w:sdt>
            <w:r w:rsidR="004F0C91" w:rsidRPr="00EE77BB">
              <w:rPr>
                <w:szCs w:val="22"/>
                <w:u w:val="single"/>
              </w:rPr>
              <w:t xml:space="preserve">   </w:t>
            </w:r>
          </w:p>
        </w:tc>
        <w:tc>
          <w:tcPr>
            <w:tcW w:w="2816" w:type="dxa"/>
            <w:tcBorders>
              <w:left w:val="single" w:sz="4" w:space="0" w:color="auto"/>
            </w:tcBorders>
            <w:vAlign w:val="center"/>
          </w:tcPr>
          <w:p w14:paraId="755508C6" w14:textId="22863281" w:rsidR="004F0C91" w:rsidRPr="00EE77BB" w:rsidRDefault="00000000" w:rsidP="00224F07">
            <w:pPr>
              <w:pStyle w:val="Companyname"/>
              <w:rPr>
                <w:rStyle w:val="Heading3Char"/>
                <w:b w:val="0"/>
                <w:color w:val="535353"/>
                <w:sz w:val="22"/>
                <w:szCs w:val="22"/>
                <w:lang w:val="lt-LT"/>
              </w:rPr>
            </w:pPr>
            <w:sdt>
              <w:sdtPr>
                <w:rPr>
                  <w:b/>
                  <w:color w:val="007BB2" w:themeColor="background2"/>
                  <w:sz w:val="24"/>
                  <w:szCs w:val="22"/>
                  <w:lang w:val="en-GB"/>
                </w:rPr>
                <w:id w:val="-85617079"/>
                <w14:checkbox>
                  <w14:checked w14:val="0"/>
                  <w14:checkedState w14:val="2612" w14:font="MS Gothic"/>
                  <w14:uncheckedState w14:val="2610" w14:font="MS Gothic"/>
                </w14:checkbox>
              </w:sdtPr>
              <w:sdtContent>
                <w:r w:rsidR="004F0C91" w:rsidRPr="00EE77BB">
                  <w:rPr>
                    <w:rFonts w:ascii="MS Gothic" w:eastAsia="MS Gothic" w:hAnsi="MS Gothic" w:hint="eastAsia"/>
                    <w:szCs w:val="22"/>
                  </w:rPr>
                  <w:t>☐</w:t>
                </w:r>
              </w:sdtContent>
            </w:sdt>
            <w:r w:rsidR="004F0C91"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sdt>
            <w:sdtPr>
              <w:id w:val="-949239206"/>
              <w14:checkbox>
                <w14:checked w14:val="0"/>
                <w14:checkedState w14:val="2612" w14:font="MS Gothic"/>
                <w14:uncheckedState w14:val="2610" w14:font="MS Gothic"/>
              </w14:checkbox>
            </w:sdtPr>
            <w:sdtContent>
              <w:p w14:paraId="5A3E8F43" w14:textId="77777777" w:rsidR="004F0C91" w:rsidRPr="00EE77BB" w:rsidRDefault="004F0C91" w:rsidP="00224F07">
                <w:pPr>
                  <w:rPr>
                    <w:rStyle w:val="Heading3Char"/>
                    <w:b w:val="0"/>
                    <w:color w:val="auto"/>
                    <w:sz w:val="22"/>
                    <w:szCs w:val="22"/>
                    <w:lang w:val="lt-LT"/>
                  </w:rPr>
                </w:pPr>
                <w:r w:rsidRPr="00EE77BB">
                  <w:rPr>
                    <w:rFonts w:ascii="MS Gothic" w:eastAsia="MS Gothic" w:hAnsi="MS Gothic" w:hint="eastAsia"/>
                  </w:rPr>
                  <w:t>☐</w:t>
                </w:r>
              </w:p>
            </w:sdtContent>
          </w:sdt>
        </w:tc>
      </w:tr>
    </w:tbl>
    <w:p w14:paraId="13D6D26C" w14:textId="77777777" w:rsidR="004F0C91" w:rsidRPr="00EE77BB" w:rsidRDefault="004F0C91" w:rsidP="004F0C91">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4F0C91" w:rsidRPr="00EE77BB" w14:paraId="5A7AC24D" w14:textId="77777777" w:rsidTr="00224F07">
        <w:trPr>
          <w:trHeight w:val="438"/>
        </w:trPr>
        <w:tc>
          <w:tcPr>
            <w:tcW w:w="5003" w:type="dxa"/>
            <w:tcBorders>
              <w:bottom w:val="single" w:sz="4" w:space="0" w:color="auto"/>
            </w:tcBorders>
            <w:shd w:val="clear" w:color="auto" w:fill="E7EEF5" w:themeFill="accent5" w:themeFillTint="33"/>
            <w:vAlign w:val="center"/>
          </w:tcPr>
          <w:p w14:paraId="335326DE" w14:textId="3C31220D" w:rsidR="004F0C91"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1806DDE1" w14:textId="5B4049CE" w:rsidR="004F0C91" w:rsidRPr="00EE77BB" w:rsidRDefault="001213FE" w:rsidP="00224F07">
            <w:pPr>
              <w:pStyle w:val="Companyname"/>
              <w:rPr>
                <w:rStyle w:val="Heading3Char"/>
                <w:lang w:val="lt-LT"/>
              </w:rPr>
            </w:pPr>
            <w:r>
              <w:rPr>
                <w:rStyle w:val="Heading3Char"/>
                <w:lang w:val="lt-LT"/>
              </w:rPr>
              <w:t>Sutaupymo potencialas</w:t>
            </w:r>
          </w:p>
        </w:tc>
      </w:tr>
      <w:tr w:rsidR="004F0C91" w:rsidRPr="00EE77BB" w14:paraId="0581B9FA" w14:textId="77777777" w:rsidTr="00224F07">
        <w:trPr>
          <w:trHeight w:val="536"/>
        </w:trPr>
        <w:tc>
          <w:tcPr>
            <w:tcW w:w="5003" w:type="dxa"/>
            <w:tcBorders>
              <w:bottom w:val="nil"/>
            </w:tcBorders>
            <w:vAlign w:val="center"/>
          </w:tcPr>
          <w:p w14:paraId="327CDB57" w14:textId="62168662" w:rsidR="004F0C91" w:rsidRPr="00EE77BB" w:rsidRDefault="00000000" w:rsidP="00224F07">
            <w:pPr>
              <w:pStyle w:val="StandardText"/>
              <w:rPr>
                <w:rStyle w:val="Heading3Char"/>
                <w:b w:val="0"/>
                <w:color w:val="4B4B4D" w:themeColor="text1"/>
                <w:sz w:val="22"/>
                <w:szCs w:val="22"/>
                <w:lang w:val="lt-LT"/>
              </w:rPr>
            </w:pPr>
            <w:sdt>
              <w:sdtPr>
                <w:rPr>
                  <w:b/>
                  <w:bCs/>
                  <w:color w:val="007BB2" w:themeColor="background2"/>
                  <w:sz w:val="22"/>
                  <w:szCs w:val="22"/>
                  <w:lang w:val="en-GB"/>
                </w:rPr>
                <w:id w:val="1409814605"/>
                <w14:checkbox>
                  <w14:checked w14:val="0"/>
                  <w14:checkedState w14:val="2612" w14:font="MS Gothic"/>
                  <w14:uncheckedState w14:val="2610" w14:font="MS Gothic"/>
                </w14:checkbox>
              </w:sdtPr>
              <w:sdtContent>
                <w:r w:rsidR="004F0C91" w:rsidRPr="00EE77BB">
                  <w:rPr>
                    <w:rFonts w:ascii="MS Gothic" w:eastAsia="MS Gothic" w:hAnsi="MS Gothic" w:hint="eastAsia"/>
                    <w:bCs/>
                    <w:sz w:val="22"/>
                    <w:szCs w:val="22"/>
                  </w:rPr>
                  <w:t>☐</w:t>
                </w:r>
              </w:sdtContent>
            </w:sdt>
            <w:r w:rsidR="004F0C91"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7AF76A80" w14:textId="77777777" w:rsidR="004F0C9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400982608"/>
                <w14:checkbox>
                  <w14:checked w14:val="1"/>
                  <w14:checkedState w14:val="2612" w14:font="MS Gothic"/>
                  <w14:uncheckedState w14:val="2610" w14:font="MS Gothic"/>
                </w14:checkbox>
              </w:sdtPr>
              <w:sdtContent>
                <w:r w:rsidR="004F0C91" w:rsidRPr="00EE77BB">
                  <w:rPr>
                    <w:rFonts w:ascii="MS Gothic" w:eastAsia="MS Gothic" w:hAnsi="MS Gothic" w:hint="eastAsia"/>
                    <w:b/>
                    <w:color w:val="007BB2" w:themeColor="background2"/>
                    <w:sz w:val="22"/>
                    <w:szCs w:val="22"/>
                  </w:rPr>
                  <w:t>☒</w:t>
                </w:r>
              </w:sdtContent>
            </w:sdt>
            <w:r w:rsidR="004F0C91"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00BD9ECC" w14:textId="77777777" w:rsidR="004F0C9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80139950"/>
                <w14:checkbox>
                  <w14:checked w14:val="1"/>
                  <w14:checkedState w14:val="2612" w14:font="MS Gothic"/>
                  <w14:uncheckedState w14:val="2610" w14:font="MS Gothic"/>
                </w14:checkbox>
              </w:sdtPr>
              <w:sdtContent>
                <w:r w:rsidR="004F0C91" w:rsidRPr="00EE77BB">
                  <w:rPr>
                    <w:rFonts w:ascii="MS Gothic" w:eastAsia="MS Gothic" w:hAnsi="MS Gothic" w:hint="eastAsia"/>
                    <w:b/>
                    <w:color w:val="007BB2" w:themeColor="background2"/>
                    <w:sz w:val="22"/>
                    <w:szCs w:val="22"/>
                  </w:rPr>
                  <w:t>☒</w:t>
                </w:r>
              </w:sdtContent>
            </w:sdt>
            <w:r w:rsidR="004F0C91" w:rsidRPr="00EE77BB">
              <w:rPr>
                <w:rStyle w:val="Heading3Char"/>
                <w:b w:val="0"/>
                <w:color w:val="4B4B4D" w:themeColor="text1"/>
                <w:sz w:val="22"/>
                <w:szCs w:val="22"/>
                <w:lang w:val="lt-LT"/>
              </w:rPr>
              <w:t xml:space="preserve">  Išlaidos</w:t>
            </w:r>
          </w:p>
        </w:tc>
      </w:tr>
      <w:tr w:rsidR="004F0C91" w:rsidRPr="00EE77BB" w14:paraId="29F14291" w14:textId="77777777" w:rsidTr="00224F07">
        <w:trPr>
          <w:trHeight w:val="536"/>
        </w:trPr>
        <w:tc>
          <w:tcPr>
            <w:tcW w:w="5003" w:type="dxa"/>
            <w:tcBorders>
              <w:top w:val="nil"/>
              <w:bottom w:val="nil"/>
            </w:tcBorders>
            <w:vAlign w:val="center"/>
          </w:tcPr>
          <w:p w14:paraId="5CC85255" w14:textId="1475C8E1" w:rsidR="004F0C9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387656038"/>
                <w14:checkbox>
                  <w14:checked w14:val="1"/>
                  <w14:checkedState w14:val="2612" w14:font="MS Gothic"/>
                  <w14:uncheckedState w14:val="2610" w14:font="MS Gothic"/>
                </w14:checkbox>
              </w:sdtPr>
              <w:sdtContent>
                <w:r w:rsidR="004F0C91" w:rsidRPr="00EE77BB">
                  <w:rPr>
                    <w:rFonts w:ascii="MS Gothic" w:eastAsia="MS Gothic" w:hAnsi="MS Gothic" w:hint="eastAsia"/>
                    <w:b/>
                    <w:color w:val="007BB2" w:themeColor="background2"/>
                    <w:sz w:val="22"/>
                    <w:szCs w:val="22"/>
                  </w:rPr>
                  <w:t>☒</w:t>
                </w:r>
              </w:sdtContent>
            </w:sdt>
            <w:r w:rsidR="004F0C91"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0C0B7A28" w14:textId="77777777" w:rsidR="004F0C9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692649465"/>
                <w14:checkbox>
                  <w14:checked w14:val="0"/>
                  <w14:checkedState w14:val="2612" w14:font="MS Gothic"/>
                  <w14:uncheckedState w14:val="2610" w14:font="MS Gothic"/>
                </w14:checkbox>
              </w:sdtPr>
              <w:sdtContent>
                <w:r w:rsidR="004F0C91" w:rsidRPr="00EE77BB">
                  <w:rPr>
                    <w:rFonts w:ascii="MS Gothic" w:eastAsia="MS Gothic" w:hAnsi="MS Gothic" w:hint="eastAsia"/>
                    <w:sz w:val="22"/>
                    <w:szCs w:val="22"/>
                  </w:rPr>
                  <w:t>☐</w:t>
                </w:r>
              </w:sdtContent>
            </w:sdt>
            <w:r w:rsidR="004F0C91" w:rsidRPr="00EE77BB">
              <w:rPr>
                <w:sz w:val="22"/>
                <w:szCs w:val="22"/>
              </w:rPr>
              <w:t xml:space="preserve">  </w:t>
            </w:r>
            <w:r w:rsidR="004F0C91" w:rsidRPr="00EE77BB">
              <w:rPr>
                <w:rStyle w:val="Heading3Char"/>
                <w:b w:val="0"/>
                <w:color w:val="4B4B4D" w:themeColor="text1"/>
                <w:sz w:val="22"/>
                <w:szCs w:val="22"/>
                <w:lang w:val="lt-LT"/>
              </w:rPr>
              <w:t>CO</w:t>
            </w:r>
            <w:r w:rsidR="004F0C91" w:rsidRPr="00EE77BB">
              <w:rPr>
                <w:b/>
                <w:bCs/>
                <w:sz w:val="22"/>
                <w:szCs w:val="22"/>
                <w:vertAlign w:val="subscript"/>
              </w:rPr>
              <w:t>2</w:t>
            </w:r>
          </w:p>
        </w:tc>
        <w:tc>
          <w:tcPr>
            <w:tcW w:w="2767" w:type="dxa"/>
            <w:tcBorders>
              <w:top w:val="nil"/>
              <w:left w:val="nil"/>
              <w:bottom w:val="nil"/>
            </w:tcBorders>
            <w:vAlign w:val="center"/>
          </w:tcPr>
          <w:p w14:paraId="2F59FAA4" w14:textId="77777777" w:rsidR="004F0C91" w:rsidRPr="00EE77BB" w:rsidRDefault="004F0C91" w:rsidP="00224F07">
            <w:pPr>
              <w:pStyle w:val="StandardText"/>
              <w:rPr>
                <w:rStyle w:val="Heading3Char"/>
                <w:b w:val="0"/>
                <w:color w:val="4B4B4D" w:themeColor="text1"/>
                <w:sz w:val="22"/>
                <w:szCs w:val="22"/>
                <w:lang w:val="lt-LT"/>
              </w:rPr>
            </w:pPr>
          </w:p>
        </w:tc>
      </w:tr>
      <w:tr w:rsidR="004F0C91" w:rsidRPr="00EE77BB" w14:paraId="3010778D" w14:textId="77777777" w:rsidTr="00224F07">
        <w:trPr>
          <w:trHeight w:val="536"/>
        </w:trPr>
        <w:tc>
          <w:tcPr>
            <w:tcW w:w="5003" w:type="dxa"/>
            <w:tcBorders>
              <w:top w:val="nil"/>
              <w:bottom w:val="nil"/>
            </w:tcBorders>
            <w:vAlign w:val="center"/>
          </w:tcPr>
          <w:p w14:paraId="2793781D" w14:textId="7CE8FE96" w:rsidR="004F0C9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557004391"/>
                <w14:checkbox>
                  <w14:checked w14:val="0"/>
                  <w14:checkedState w14:val="2612" w14:font="MS Gothic"/>
                  <w14:uncheckedState w14:val="2610" w14:font="MS Gothic"/>
                </w14:checkbox>
              </w:sdtPr>
              <w:sdtContent>
                <w:r w:rsidR="004F0C91" w:rsidRPr="00EE77BB">
                  <w:rPr>
                    <w:rFonts w:ascii="MS Gothic" w:eastAsia="MS Gothic" w:hAnsi="MS Gothic" w:hint="eastAsia"/>
                    <w:sz w:val="22"/>
                    <w:szCs w:val="22"/>
                  </w:rPr>
                  <w:t>☐</w:t>
                </w:r>
              </w:sdtContent>
            </w:sdt>
            <w:r w:rsidR="004F0C91"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5F73B64B" w14:textId="77777777" w:rsidR="004F0C9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87363493"/>
                <w14:checkbox>
                  <w14:checked w14:val="1"/>
                  <w14:checkedState w14:val="2612" w14:font="MS Gothic"/>
                  <w14:uncheckedState w14:val="2610" w14:font="MS Gothic"/>
                </w14:checkbox>
              </w:sdtPr>
              <w:sdtContent>
                <w:r w:rsidR="004F0C91" w:rsidRPr="00EE77BB">
                  <w:rPr>
                    <w:rFonts w:ascii="MS Gothic" w:eastAsia="MS Gothic" w:hAnsi="MS Gothic" w:hint="eastAsia"/>
                    <w:b/>
                    <w:color w:val="007BB2" w:themeColor="background2"/>
                    <w:sz w:val="22"/>
                    <w:szCs w:val="22"/>
                  </w:rPr>
                  <w:t>☒</w:t>
                </w:r>
              </w:sdtContent>
            </w:sdt>
            <w:r w:rsidR="004F0C91" w:rsidRPr="00EE77BB">
              <w:rPr>
                <w:sz w:val="22"/>
                <w:szCs w:val="22"/>
              </w:rPr>
              <w:t xml:space="preserve"> Kitas teigiamas poveikis</w:t>
            </w:r>
          </w:p>
        </w:tc>
        <w:tc>
          <w:tcPr>
            <w:tcW w:w="2767" w:type="dxa"/>
            <w:tcBorders>
              <w:top w:val="nil"/>
              <w:left w:val="nil"/>
              <w:bottom w:val="nil"/>
            </w:tcBorders>
            <w:vAlign w:val="center"/>
          </w:tcPr>
          <w:p w14:paraId="75253934" w14:textId="77777777" w:rsidR="004F0C91" w:rsidRPr="00EE77BB" w:rsidRDefault="004F0C91" w:rsidP="00224F07">
            <w:pPr>
              <w:pStyle w:val="StandardText"/>
              <w:rPr>
                <w:rStyle w:val="Heading3Char"/>
                <w:b w:val="0"/>
                <w:color w:val="4B4B4D" w:themeColor="text1"/>
                <w:sz w:val="22"/>
                <w:szCs w:val="22"/>
                <w:lang w:val="lt-LT"/>
              </w:rPr>
            </w:pPr>
          </w:p>
        </w:tc>
      </w:tr>
      <w:tr w:rsidR="004F0C91" w:rsidRPr="00EE77BB" w14:paraId="54A52ED8" w14:textId="77777777" w:rsidTr="00224F07">
        <w:trPr>
          <w:trHeight w:val="536"/>
        </w:trPr>
        <w:tc>
          <w:tcPr>
            <w:tcW w:w="5003" w:type="dxa"/>
            <w:tcBorders>
              <w:top w:val="nil"/>
            </w:tcBorders>
            <w:vAlign w:val="center"/>
          </w:tcPr>
          <w:p w14:paraId="02C73936" w14:textId="5A0BA983" w:rsidR="004F0C91"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757007306"/>
                <w14:checkbox>
                  <w14:checked w14:val="0"/>
                  <w14:checkedState w14:val="2612" w14:font="MS Gothic"/>
                  <w14:uncheckedState w14:val="2610" w14:font="MS Gothic"/>
                </w14:checkbox>
              </w:sdtPr>
              <w:sdtContent>
                <w:r w:rsidR="004F0C91" w:rsidRPr="00EE77BB">
                  <w:rPr>
                    <w:rFonts w:ascii="MS Gothic" w:eastAsia="MS Gothic" w:hAnsi="MS Gothic" w:hint="eastAsia"/>
                    <w:sz w:val="22"/>
                    <w:szCs w:val="22"/>
                  </w:rPr>
                  <w:t>☐</w:t>
                </w:r>
              </w:sdtContent>
            </w:sdt>
            <w:r w:rsidR="004F0C91"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2FEA900E" w14:textId="77777777" w:rsidR="004F0C91" w:rsidRPr="00EE77BB" w:rsidRDefault="004F0C91" w:rsidP="00224F07">
            <w:pPr>
              <w:pStyle w:val="StandardText"/>
              <w:rPr>
                <w:rStyle w:val="Heading3Char"/>
                <w:b w:val="0"/>
                <w:color w:val="4B4B4D" w:themeColor="text1"/>
                <w:sz w:val="22"/>
                <w:szCs w:val="22"/>
                <w:lang w:val="lt-LT"/>
              </w:rPr>
            </w:pPr>
            <w:r w:rsidRPr="00EE77BB">
              <w:rPr>
                <w:sz w:val="22"/>
                <w:szCs w:val="22"/>
              </w:rPr>
              <w:t>Tinkamas apšvietimas naudingas sveikatai</w:t>
            </w:r>
          </w:p>
        </w:tc>
      </w:tr>
    </w:tbl>
    <w:p w14:paraId="6003096E" w14:textId="77777777" w:rsidR="004F0C91" w:rsidRPr="00EE77BB" w:rsidRDefault="004F0C91" w:rsidP="004F0C91">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4F0C91" w:rsidRPr="00EE77BB" w14:paraId="3EA79E2A" w14:textId="77777777" w:rsidTr="00224F07">
        <w:trPr>
          <w:trHeight w:val="313"/>
        </w:trPr>
        <w:tc>
          <w:tcPr>
            <w:tcW w:w="2576" w:type="dxa"/>
            <w:tcBorders>
              <w:bottom w:val="single" w:sz="4" w:space="0" w:color="auto"/>
            </w:tcBorders>
            <w:shd w:val="clear" w:color="auto" w:fill="E7EEF5" w:themeFill="accent5" w:themeFillTint="33"/>
            <w:vAlign w:val="center"/>
          </w:tcPr>
          <w:p w14:paraId="6F8DAF8D" w14:textId="079ED229" w:rsidR="004F0C91"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2994B853" w14:textId="77777777" w:rsidR="004F0C91" w:rsidRPr="00EE77BB" w:rsidRDefault="004F0C91"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4970049F" w14:textId="77777777" w:rsidR="004F0C91" w:rsidRPr="00EE77BB" w:rsidRDefault="004F0C91"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696E11A4" w14:textId="77777777" w:rsidR="004F0C91" w:rsidRPr="00EE77BB" w:rsidRDefault="004F0C91" w:rsidP="00224F07">
            <w:pPr>
              <w:pStyle w:val="Heading3"/>
              <w:rPr>
                <w:rStyle w:val="Heading3Char"/>
                <w:b/>
                <w:bCs/>
                <w:lang w:val="lt-LT"/>
              </w:rPr>
            </w:pPr>
            <w:r w:rsidRPr="00EE77BB">
              <w:rPr>
                <w:rStyle w:val="Heading3Char"/>
                <w:b/>
                <w:bCs/>
                <w:lang w:val="lt-LT"/>
              </w:rPr>
              <w:t>Speciali sauga</w:t>
            </w:r>
          </w:p>
        </w:tc>
      </w:tr>
      <w:tr w:rsidR="004F0C91" w:rsidRPr="00EE77BB" w14:paraId="379F8F76" w14:textId="77777777" w:rsidTr="00224F07">
        <w:trPr>
          <w:trHeight w:val="530"/>
        </w:trPr>
        <w:tc>
          <w:tcPr>
            <w:tcW w:w="2576" w:type="dxa"/>
            <w:tcBorders>
              <w:bottom w:val="nil"/>
            </w:tcBorders>
            <w:vAlign w:val="center"/>
          </w:tcPr>
          <w:p w14:paraId="3F6B8614" w14:textId="68561EBA" w:rsidR="004F0C91" w:rsidRPr="00EE77BB" w:rsidRDefault="00000000" w:rsidP="00224F07">
            <w:pPr>
              <w:rPr>
                <w:rStyle w:val="Heading3Char"/>
                <w:b w:val="0"/>
                <w:color w:val="auto"/>
                <w:sz w:val="22"/>
                <w:szCs w:val="22"/>
                <w:lang w:val="lt-LT"/>
              </w:rPr>
            </w:pPr>
            <w:sdt>
              <w:sdtPr>
                <w:rPr>
                  <w:b/>
                  <w:color w:val="4B4B4D" w:themeColor="text1"/>
                  <w:sz w:val="24"/>
                  <w:szCs w:val="24"/>
                  <w:lang w:val="en-GB"/>
                </w:rPr>
                <w:id w:val="480500901"/>
                <w14:checkbox>
                  <w14:checked w14:val="0"/>
                  <w14:checkedState w14:val="2612" w14:font="MS Gothic"/>
                  <w14:uncheckedState w14:val="2610" w14:font="MS Gothic"/>
                </w14:checkbox>
              </w:sdtPr>
              <w:sdtContent>
                <w:r w:rsidR="004F0C91" w:rsidRPr="00EE77BB">
                  <w:rPr>
                    <w:rFonts w:ascii="MS Gothic" w:eastAsia="MS Gothic" w:hAnsi="MS Gothic" w:hint="eastAsia"/>
                    <w:color w:val="4B4B4D" w:themeColor="text1"/>
                  </w:rPr>
                  <w:t>☐</w:t>
                </w:r>
              </w:sdtContent>
            </w:sdt>
            <w:r w:rsidR="004F0C91"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4F0C91"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1B03786C" w14:textId="77777777" w:rsidR="004F0C91" w:rsidRPr="00EE77BB" w:rsidRDefault="00000000" w:rsidP="00224F07">
            <w:pPr>
              <w:pStyle w:val="Companyname"/>
              <w:rPr>
                <w:rStyle w:val="Heading3Char"/>
                <w:b w:val="0"/>
                <w:bCs/>
                <w:color w:val="auto"/>
                <w:sz w:val="22"/>
                <w:szCs w:val="22"/>
                <w:lang w:val="lt-LT"/>
              </w:rPr>
            </w:pPr>
            <w:sdt>
              <w:sdtPr>
                <w:rPr>
                  <w:b/>
                  <w:color w:val="007BB2" w:themeColor="background2"/>
                  <w:sz w:val="24"/>
                  <w:szCs w:val="22"/>
                  <w:lang w:val="en-GB"/>
                </w:rPr>
                <w:id w:val="37087128"/>
                <w14:checkbox>
                  <w14:checked w14:val="1"/>
                  <w14:checkedState w14:val="2612" w14:font="MS Gothic"/>
                  <w14:uncheckedState w14:val="2610" w14:font="MS Gothic"/>
                </w14:checkbox>
              </w:sdtPr>
              <w:sdtContent>
                <w:r w:rsidR="004F0C91" w:rsidRPr="00EE77BB">
                  <w:rPr>
                    <w:rFonts w:ascii="MS Gothic" w:eastAsia="MS Gothic" w:hAnsi="MS Gothic" w:hint="eastAsia"/>
                    <w:b/>
                    <w:color w:val="007BB2" w:themeColor="background2"/>
                    <w:sz w:val="24"/>
                    <w:szCs w:val="22"/>
                  </w:rPr>
                  <w:t>☒</w:t>
                </w:r>
              </w:sdtContent>
            </w:sdt>
            <w:r w:rsidR="004F0C91"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6F2F81D3" w14:textId="3787D899" w:rsidR="004F0C91" w:rsidRPr="00EE77BB" w:rsidRDefault="00000000" w:rsidP="00224F07">
            <w:pPr>
              <w:pStyle w:val="Companyname"/>
              <w:rPr>
                <w:rStyle w:val="Heading3Char"/>
                <w:color w:val="auto"/>
                <w:sz w:val="22"/>
                <w:szCs w:val="22"/>
                <w:lang w:val="lt-LT"/>
              </w:rPr>
            </w:pPr>
            <w:sdt>
              <w:sdtPr>
                <w:rPr>
                  <w:b/>
                  <w:color w:val="007BB2" w:themeColor="background2"/>
                  <w:sz w:val="24"/>
                  <w:szCs w:val="22"/>
                  <w:lang w:val="en-GB"/>
                </w:rPr>
                <w:id w:val="227887206"/>
                <w14:checkbox>
                  <w14:checked w14:val="1"/>
                  <w14:checkedState w14:val="2612" w14:font="MS Gothic"/>
                  <w14:uncheckedState w14:val="2610" w14:font="MS Gothic"/>
                </w14:checkbox>
              </w:sdtPr>
              <w:sdtContent>
                <w:r w:rsidR="004F0C91" w:rsidRPr="00EE77BB">
                  <w:rPr>
                    <w:rFonts w:ascii="MS Gothic" w:eastAsia="MS Gothic" w:hAnsi="MS Gothic" w:hint="eastAsia"/>
                    <w:b/>
                    <w:color w:val="007BB2" w:themeColor="background2"/>
                    <w:szCs w:val="22"/>
                  </w:rPr>
                  <w:t>☒</w:t>
                </w:r>
              </w:sdtContent>
            </w:sdt>
            <w:r w:rsidR="004F0C91" w:rsidRPr="00EE77BB">
              <w:rPr>
                <w:szCs w:val="22"/>
              </w:rPr>
              <w:t xml:space="preserve">  </w:t>
            </w:r>
            <w:r w:rsidR="006F1366">
              <w:rPr>
                <w:szCs w:val="22"/>
              </w:rPr>
              <w:t>Galima atlikti pačiam</w:t>
            </w:r>
          </w:p>
        </w:tc>
        <w:tc>
          <w:tcPr>
            <w:tcW w:w="2780" w:type="dxa"/>
            <w:tcBorders>
              <w:bottom w:val="nil"/>
            </w:tcBorders>
            <w:vAlign w:val="center"/>
          </w:tcPr>
          <w:p w14:paraId="0C947D82" w14:textId="77777777" w:rsidR="004F0C91" w:rsidRPr="00EE77BB" w:rsidRDefault="00000000" w:rsidP="00224F07">
            <w:pPr>
              <w:pStyle w:val="Companyname"/>
              <w:rPr>
                <w:szCs w:val="22"/>
              </w:rPr>
            </w:pPr>
            <w:sdt>
              <w:sdtPr>
                <w:rPr>
                  <w:b/>
                  <w:bCs/>
                  <w:color w:val="007BB2" w:themeColor="background2"/>
                  <w:szCs w:val="22"/>
                </w:rPr>
                <w:id w:val="-805784159"/>
                <w14:checkbox>
                  <w14:checked w14:val="1"/>
                  <w14:checkedState w14:val="2612" w14:font="MS Gothic"/>
                  <w14:uncheckedState w14:val="2610" w14:font="MS Gothic"/>
                </w14:checkbox>
              </w:sdtPr>
              <w:sdtContent>
                <w:r w:rsidR="004F0C91" w:rsidRPr="00EE77BB">
                  <w:rPr>
                    <w:rFonts w:ascii="MS Gothic" w:eastAsia="MS Gothic" w:hAnsi="MS Gothic" w:hint="eastAsia"/>
                    <w:b/>
                    <w:bCs/>
                    <w:color w:val="007BB2" w:themeColor="background2"/>
                    <w:szCs w:val="22"/>
                  </w:rPr>
                  <w:t>☒</w:t>
                </w:r>
              </w:sdtContent>
            </w:sdt>
            <w:r w:rsidR="004F0C91" w:rsidRPr="00EE77BB">
              <w:rPr>
                <w:szCs w:val="22"/>
              </w:rPr>
              <w:t xml:space="preserve">  Nebūtina</w:t>
            </w:r>
          </w:p>
        </w:tc>
      </w:tr>
      <w:tr w:rsidR="004F0C91" w:rsidRPr="00EE77BB" w14:paraId="323140D4" w14:textId="77777777" w:rsidTr="00224F07">
        <w:trPr>
          <w:trHeight w:val="530"/>
        </w:trPr>
        <w:tc>
          <w:tcPr>
            <w:tcW w:w="2576" w:type="dxa"/>
            <w:tcBorders>
              <w:top w:val="nil"/>
              <w:bottom w:val="nil"/>
            </w:tcBorders>
            <w:vAlign w:val="center"/>
          </w:tcPr>
          <w:p w14:paraId="7F4F7449" w14:textId="68382B01" w:rsidR="004F0C91" w:rsidRPr="00EE77BB" w:rsidRDefault="00000000" w:rsidP="00224F07">
            <w:pPr>
              <w:rPr>
                <w:rStyle w:val="Heading3Char"/>
                <w:b w:val="0"/>
                <w:color w:val="auto"/>
                <w:sz w:val="22"/>
                <w:szCs w:val="22"/>
                <w:lang w:val="lt-LT"/>
              </w:rPr>
            </w:pPr>
            <w:sdt>
              <w:sdtPr>
                <w:rPr>
                  <w:b/>
                  <w:bCs/>
                  <w:color w:val="007BB2" w:themeColor="background2"/>
                  <w:sz w:val="24"/>
                  <w:szCs w:val="24"/>
                  <w:lang w:val="en-GB"/>
                </w:rPr>
                <w:id w:val="863944292"/>
                <w14:checkbox>
                  <w14:checked w14:val="1"/>
                  <w14:checkedState w14:val="2612" w14:font="MS Gothic"/>
                  <w14:uncheckedState w14:val="2610" w14:font="MS Gothic"/>
                </w14:checkbox>
              </w:sdtPr>
              <w:sdtContent>
                <w:r w:rsidR="004F0C91" w:rsidRPr="00EE77BB">
                  <w:rPr>
                    <w:rFonts w:ascii="MS Gothic" w:eastAsia="MS Gothic" w:hAnsi="MS Gothic" w:hint="eastAsia"/>
                    <w:b/>
                    <w:bCs/>
                    <w:color w:val="007BB2" w:themeColor="background2"/>
                  </w:rPr>
                  <w:t>☒</w:t>
                </w:r>
              </w:sdtContent>
            </w:sdt>
            <w:r w:rsidR="004F0C91"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262D0D3B" w14:textId="77777777" w:rsidR="004F0C91" w:rsidRPr="00EE77BB" w:rsidRDefault="00000000" w:rsidP="00224F07">
            <w:pPr>
              <w:pStyle w:val="Companyname"/>
              <w:rPr>
                <w:rStyle w:val="Heading3Char"/>
                <w:b w:val="0"/>
                <w:color w:val="4B4B4D" w:themeColor="text1"/>
                <w:sz w:val="22"/>
                <w:szCs w:val="22"/>
                <w:lang w:val="lt-LT"/>
              </w:rPr>
            </w:pPr>
            <w:sdt>
              <w:sdtPr>
                <w:rPr>
                  <w:b/>
                  <w:bCs/>
                  <w:color w:val="4B4B4D" w:themeColor="text1"/>
                  <w:sz w:val="24"/>
                  <w:szCs w:val="22"/>
                  <w:lang w:val="en-GB"/>
                </w:rPr>
                <w:id w:val="1444412410"/>
                <w14:checkbox>
                  <w14:checked w14:val="0"/>
                  <w14:checkedState w14:val="2612" w14:font="MS Gothic"/>
                  <w14:uncheckedState w14:val="2610" w14:font="MS Gothic"/>
                </w14:checkbox>
              </w:sdtPr>
              <w:sdtContent>
                <w:r w:rsidR="004F0C91" w:rsidRPr="00EE77BB">
                  <w:rPr>
                    <w:rFonts w:ascii="MS Gothic" w:eastAsia="MS Gothic" w:hAnsi="MS Gothic" w:hint="eastAsia"/>
                    <w:bCs/>
                    <w:color w:val="4B4B4D" w:themeColor="text1"/>
                    <w:sz w:val="24"/>
                    <w:szCs w:val="22"/>
                  </w:rPr>
                  <w:t>☐</w:t>
                </w:r>
              </w:sdtContent>
            </w:sdt>
            <w:r w:rsidR="004F0C91" w:rsidRPr="00EE77BB">
              <w:rPr>
                <w:b/>
                <w:color w:val="4B4B4D" w:themeColor="text1"/>
                <w:szCs w:val="22"/>
              </w:rPr>
              <w:t xml:space="preserve">  </w:t>
            </w:r>
            <w:r w:rsidR="004F0C91" w:rsidRPr="00EE77BB">
              <w:rPr>
                <w:rStyle w:val="Heading3Char"/>
                <w:b w:val="0"/>
                <w:color w:val="4B4B4D" w:themeColor="text1"/>
                <w:sz w:val="22"/>
                <w:szCs w:val="22"/>
                <w:lang w:val="lt-LT"/>
              </w:rPr>
              <w:t>Vidutinis</w:t>
            </w:r>
          </w:p>
        </w:tc>
        <w:tc>
          <w:tcPr>
            <w:tcW w:w="2557" w:type="dxa"/>
            <w:tcBorders>
              <w:top w:val="nil"/>
              <w:bottom w:val="nil"/>
            </w:tcBorders>
            <w:vAlign w:val="center"/>
          </w:tcPr>
          <w:p w14:paraId="29615BE3" w14:textId="54B80D52" w:rsidR="004F0C91" w:rsidRPr="00EE77BB" w:rsidRDefault="00000000" w:rsidP="00224F07">
            <w:pPr>
              <w:pStyle w:val="Companyname"/>
              <w:rPr>
                <w:rStyle w:val="Heading3Char"/>
                <w:color w:val="auto"/>
                <w:sz w:val="22"/>
                <w:szCs w:val="22"/>
                <w:lang w:val="lt-LT"/>
              </w:rPr>
            </w:pPr>
            <w:sdt>
              <w:sdtPr>
                <w:rPr>
                  <w:b/>
                  <w:color w:val="007BB2" w:themeColor="background2"/>
                  <w:sz w:val="24"/>
                  <w:szCs w:val="22"/>
                  <w:lang w:val="en-GB"/>
                </w:rPr>
                <w:id w:val="54438099"/>
                <w14:checkbox>
                  <w14:checked w14:val="0"/>
                  <w14:checkedState w14:val="2612" w14:font="MS Gothic"/>
                  <w14:uncheckedState w14:val="2610" w14:font="MS Gothic"/>
                </w14:checkbox>
              </w:sdtPr>
              <w:sdtContent>
                <w:r w:rsidR="004F0C91" w:rsidRPr="00EE77BB">
                  <w:rPr>
                    <w:rFonts w:ascii="MS Gothic" w:eastAsia="MS Gothic" w:hAnsi="MS Gothic" w:hint="eastAsia"/>
                    <w:szCs w:val="22"/>
                  </w:rPr>
                  <w:t>☐</w:t>
                </w:r>
              </w:sdtContent>
            </w:sdt>
            <w:r w:rsidR="004F0C91" w:rsidRPr="00EE77BB">
              <w:rPr>
                <w:szCs w:val="22"/>
              </w:rPr>
              <w:t xml:space="preserve">  </w:t>
            </w:r>
            <w:r w:rsidR="00577F28">
              <w:rPr>
                <w:sz w:val="22"/>
                <w:szCs w:val="22"/>
              </w:rPr>
              <w:t>Reikalinga s</w:t>
            </w:r>
            <w:r w:rsidR="004F0C91" w:rsidRPr="00EE77BB">
              <w:rPr>
                <w:szCs w:val="22"/>
              </w:rPr>
              <w:t>pecializuota įmonė</w:t>
            </w:r>
          </w:p>
        </w:tc>
        <w:tc>
          <w:tcPr>
            <w:tcW w:w="2780" w:type="dxa"/>
            <w:tcBorders>
              <w:top w:val="nil"/>
              <w:bottom w:val="nil"/>
            </w:tcBorders>
            <w:vAlign w:val="center"/>
          </w:tcPr>
          <w:p w14:paraId="170EE9EF" w14:textId="74E09B5D" w:rsidR="004F0C91" w:rsidRPr="00EE77BB" w:rsidRDefault="00000000" w:rsidP="00224F07">
            <w:pPr>
              <w:pStyle w:val="Companyname"/>
              <w:rPr>
                <w:szCs w:val="22"/>
              </w:rPr>
            </w:pPr>
            <w:sdt>
              <w:sdtPr>
                <w:rPr>
                  <w:szCs w:val="22"/>
                </w:rPr>
                <w:id w:val="266582956"/>
                <w14:checkbox>
                  <w14:checked w14:val="0"/>
                  <w14:checkedState w14:val="2612" w14:font="MS Gothic"/>
                  <w14:uncheckedState w14:val="2610" w14:font="MS Gothic"/>
                </w14:checkbox>
              </w:sdtPr>
              <w:sdtContent>
                <w:r w:rsidR="004F0C91" w:rsidRPr="00EE77BB">
                  <w:rPr>
                    <w:rFonts w:ascii="MS Gothic" w:eastAsia="MS Gothic" w:hAnsi="MS Gothic" w:hint="eastAsia"/>
                    <w:szCs w:val="22"/>
                  </w:rPr>
                  <w:t>☐</w:t>
                </w:r>
              </w:sdtContent>
            </w:sdt>
            <w:r w:rsidR="004F0C91" w:rsidRPr="00EE77BB">
              <w:rPr>
                <w:szCs w:val="22"/>
              </w:rPr>
              <w:t xml:space="preserve">  </w:t>
            </w:r>
            <w:r w:rsidR="006F1366">
              <w:rPr>
                <w:szCs w:val="22"/>
              </w:rPr>
              <w:t>Rekomenduojama</w:t>
            </w:r>
          </w:p>
        </w:tc>
      </w:tr>
      <w:tr w:rsidR="004F0C91" w:rsidRPr="00EE77BB" w14:paraId="5BF7CDFC" w14:textId="77777777" w:rsidTr="00224F07">
        <w:trPr>
          <w:trHeight w:val="530"/>
        </w:trPr>
        <w:tc>
          <w:tcPr>
            <w:tcW w:w="2576" w:type="dxa"/>
            <w:tcBorders>
              <w:top w:val="nil"/>
            </w:tcBorders>
            <w:vAlign w:val="center"/>
          </w:tcPr>
          <w:p w14:paraId="2690D80A" w14:textId="7E4A9EE7" w:rsidR="004F0C91" w:rsidRPr="00EE77BB" w:rsidRDefault="00000000" w:rsidP="00224F07">
            <w:pPr>
              <w:pStyle w:val="Companyname"/>
              <w:rPr>
                <w:rStyle w:val="Heading3Char"/>
                <w:b w:val="0"/>
                <w:bCs/>
                <w:color w:val="auto"/>
                <w:sz w:val="22"/>
                <w:szCs w:val="22"/>
                <w:lang w:val="lt-LT"/>
              </w:rPr>
            </w:pPr>
            <w:sdt>
              <w:sdtPr>
                <w:rPr>
                  <w:b/>
                  <w:color w:val="4B4B4D" w:themeColor="text1"/>
                  <w:sz w:val="24"/>
                  <w:szCs w:val="22"/>
                  <w:lang w:val="en-GB"/>
                </w:rPr>
                <w:id w:val="720571105"/>
                <w14:checkbox>
                  <w14:checked w14:val="0"/>
                  <w14:checkedState w14:val="2612" w14:font="MS Gothic"/>
                  <w14:uncheckedState w14:val="2610" w14:font="MS Gothic"/>
                </w14:checkbox>
              </w:sdtPr>
              <w:sdtContent>
                <w:r w:rsidR="004F0C91" w:rsidRPr="00EE77BB">
                  <w:rPr>
                    <w:rFonts w:ascii="MS Gothic" w:eastAsia="MS Gothic" w:hAnsi="MS Gothic" w:hint="eastAsia"/>
                    <w:color w:val="4B4B4D" w:themeColor="text1"/>
                    <w:szCs w:val="22"/>
                  </w:rPr>
                  <w:t>☐</w:t>
                </w:r>
              </w:sdtContent>
            </w:sdt>
            <w:r w:rsidR="004F0C91"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1DBCB500" w14:textId="77777777" w:rsidR="004F0C91" w:rsidRPr="00EE77BB" w:rsidRDefault="00000000" w:rsidP="00224F07">
            <w:pPr>
              <w:pStyle w:val="Companyname"/>
              <w:rPr>
                <w:rStyle w:val="Heading3Char"/>
                <w:b w:val="0"/>
                <w:color w:val="4B4B4D" w:themeColor="text1"/>
                <w:sz w:val="22"/>
                <w:szCs w:val="22"/>
                <w:lang w:val="lt-LT"/>
              </w:rPr>
            </w:pPr>
            <w:sdt>
              <w:sdtPr>
                <w:rPr>
                  <w:b/>
                  <w:bCs/>
                  <w:color w:val="4B4B4D" w:themeColor="text1"/>
                  <w:sz w:val="24"/>
                  <w:szCs w:val="22"/>
                  <w:lang w:val="en-GB"/>
                </w:rPr>
                <w:id w:val="-1538351534"/>
                <w14:checkbox>
                  <w14:checked w14:val="0"/>
                  <w14:checkedState w14:val="2612" w14:font="MS Gothic"/>
                  <w14:uncheckedState w14:val="2610" w14:font="MS Gothic"/>
                </w14:checkbox>
              </w:sdtPr>
              <w:sdtContent>
                <w:r w:rsidR="004F0C91" w:rsidRPr="00EE77BB">
                  <w:rPr>
                    <w:rFonts w:ascii="MS Gothic" w:eastAsia="MS Gothic" w:hAnsi="MS Gothic" w:hint="eastAsia"/>
                    <w:bCs/>
                    <w:color w:val="4B4B4D" w:themeColor="text1"/>
                    <w:szCs w:val="22"/>
                  </w:rPr>
                  <w:t>☐</w:t>
                </w:r>
              </w:sdtContent>
            </w:sdt>
            <w:r w:rsidR="004F0C91" w:rsidRPr="00EE77BB">
              <w:rPr>
                <w:b/>
                <w:color w:val="4B4B4D" w:themeColor="text1"/>
                <w:szCs w:val="22"/>
              </w:rPr>
              <w:t xml:space="preserve">  </w:t>
            </w:r>
            <w:r w:rsidR="004F0C91" w:rsidRPr="00EE77BB">
              <w:rPr>
                <w:rStyle w:val="Heading3Char"/>
                <w:b w:val="0"/>
                <w:color w:val="4B4B4D" w:themeColor="text1"/>
                <w:sz w:val="22"/>
                <w:szCs w:val="22"/>
                <w:lang w:val="lt-LT"/>
              </w:rPr>
              <w:t>Aukštas</w:t>
            </w:r>
          </w:p>
        </w:tc>
        <w:tc>
          <w:tcPr>
            <w:tcW w:w="2557" w:type="dxa"/>
            <w:tcBorders>
              <w:top w:val="nil"/>
            </w:tcBorders>
            <w:vAlign w:val="center"/>
          </w:tcPr>
          <w:p w14:paraId="6B7891C5" w14:textId="2B1ECF8B" w:rsidR="004F0C91" w:rsidRPr="00EE77BB" w:rsidRDefault="00000000" w:rsidP="00224F07">
            <w:pPr>
              <w:pStyle w:val="Companyname"/>
              <w:rPr>
                <w:rStyle w:val="Heading3Char"/>
                <w:color w:val="auto"/>
                <w:sz w:val="22"/>
                <w:szCs w:val="22"/>
                <w:lang w:val="lt-LT"/>
              </w:rPr>
            </w:pPr>
            <w:sdt>
              <w:sdtPr>
                <w:rPr>
                  <w:b/>
                  <w:color w:val="007BB2" w:themeColor="background2"/>
                  <w:sz w:val="24"/>
                  <w:szCs w:val="22"/>
                  <w:lang w:val="en-GB"/>
                </w:rPr>
                <w:id w:val="283932878"/>
                <w14:checkbox>
                  <w14:checked w14:val="0"/>
                  <w14:checkedState w14:val="2612" w14:font="MS Gothic"/>
                  <w14:uncheckedState w14:val="2610" w14:font="MS Gothic"/>
                </w14:checkbox>
              </w:sdtPr>
              <w:sdtContent>
                <w:r w:rsidR="004F0C91" w:rsidRPr="00EE77BB">
                  <w:rPr>
                    <w:rFonts w:ascii="MS Gothic" w:eastAsia="MS Gothic" w:hAnsi="MS Gothic" w:hint="eastAsia"/>
                    <w:szCs w:val="22"/>
                  </w:rPr>
                  <w:t>☐</w:t>
                </w:r>
              </w:sdtContent>
            </w:sdt>
            <w:r w:rsidR="004F0C91" w:rsidRPr="00EE77BB">
              <w:rPr>
                <w:szCs w:val="22"/>
              </w:rPr>
              <w:t xml:space="preserve">  </w:t>
            </w:r>
            <w:r w:rsidR="00577F28">
              <w:rPr>
                <w:sz w:val="22"/>
                <w:szCs w:val="22"/>
              </w:rPr>
              <w:t>Reikalingas e</w:t>
            </w:r>
            <w:r w:rsidR="004F0C91" w:rsidRPr="00EE77BB">
              <w:rPr>
                <w:szCs w:val="22"/>
              </w:rPr>
              <w:t>kspertas</w:t>
            </w:r>
          </w:p>
        </w:tc>
        <w:tc>
          <w:tcPr>
            <w:tcW w:w="2780" w:type="dxa"/>
            <w:tcBorders>
              <w:top w:val="nil"/>
            </w:tcBorders>
            <w:vAlign w:val="center"/>
          </w:tcPr>
          <w:p w14:paraId="0B7D2B6E" w14:textId="77777777" w:rsidR="004F0C91" w:rsidRPr="00EE77BB" w:rsidRDefault="00000000" w:rsidP="00224F07">
            <w:pPr>
              <w:pStyle w:val="Companyname"/>
              <w:rPr>
                <w:szCs w:val="22"/>
              </w:rPr>
            </w:pPr>
            <w:sdt>
              <w:sdtPr>
                <w:rPr>
                  <w:szCs w:val="22"/>
                </w:rPr>
                <w:id w:val="-609818673"/>
                <w14:checkbox>
                  <w14:checked w14:val="0"/>
                  <w14:checkedState w14:val="2612" w14:font="MS Gothic"/>
                  <w14:uncheckedState w14:val="2610" w14:font="MS Gothic"/>
                </w14:checkbox>
              </w:sdtPr>
              <w:sdtContent>
                <w:r w:rsidR="004F0C91" w:rsidRPr="00EE77BB">
                  <w:rPr>
                    <w:rFonts w:ascii="MS Gothic" w:eastAsia="MS Gothic" w:hAnsi="MS Gothic" w:hint="eastAsia"/>
                    <w:szCs w:val="22"/>
                  </w:rPr>
                  <w:t>☐</w:t>
                </w:r>
              </w:sdtContent>
            </w:sdt>
            <w:r w:rsidR="004F0C91" w:rsidRPr="00EE77BB">
              <w:rPr>
                <w:szCs w:val="22"/>
              </w:rPr>
              <w:t xml:space="preserve">  Privaloma</w:t>
            </w:r>
          </w:p>
        </w:tc>
      </w:tr>
    </w:tbl>
    <w:p w14:paraId="756F9C80" w14:textId="77777777" w:rsidR="00F4379A" w:rsidRDefault="00F4379A" w:rsidP="004F0C91">
      <w:pPr>
        <w:pStyle w:val="Heading3"/>
        <w:rPr>
          <w:rStyle w:val="Heading3Char"/>
          <w:b/>
          <w:bCs/>
          <w:sz w:val="28"/>
          <w:szCs w:val="28"/>
          <w:lang w:val="lt-LT"/>
        </w:rPr>
      </w:pPr>
    </w:p>
    <w:p w14:paraId="1EB7D778" w14:textId="5D67E2AB" w:rsidR="004F0C91" w:rsidRPr="00EE77BB" w:rsidRDefault="006F1366" w:rsidP="004F0C91">
      <w:pPr>
        <w:pStyle w:val="Heading3"/>
        <w:rPr>
          <w:rStyle w:val="Heading3Char"/>
          <w:b/>
          <w:bCs/>
          <w:sz w:val="28"/>
          <w:szCs w:val="28"/>
          <w:lang w:val="lt-LT"/>
        </w:rPr>
      </w:pPr>
      <w:r>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F0C91" w:rsidRPr="00EE77BB" w14:paraId="0B1AC142" w14:textId="77777777">
        <w:trPr>
          <w:trHeight w:val="466"/>
        </w:trPr>
        <w:tc>
          <w:tcPr>
            <w:tcW w:w="5097" w:type="dxa"/>
            <w:shd w:val="clear" w:color="auto" w:fill="E7EEF5" w:themeFill="accent5" w:themeFillTint="33"/>
          </w:tcPr>
          <w:p w14:paraId="0DD1E293" w14:textId="77777777" w:rsidR="004F0C91" w:rsidRPr="00EE77BB" w:rsidRDefault="004F0C91"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47EDDBEC" w14:textId="77777777" w:rsidR="004F0C91" w:rsidRPr="00EE77BB" w:rsidRDefault="004F0C91" w:rsidP="00224F07">
            <w:pPr>
              <w:spacing w:before="60" w:after="60"/>
              <w:rPr>
                <w:i/>
                <w:iCs/>
                <w:color w:val="4B4B4D" w:themeColor="text1"/>
              </w:rPr>
            </w:pPr>
            <w:r w:rsidRPr="00EE77BB">
              <w:rPr>
                <w:rStyle w:val="Heading3Char"/>
                <w:lang w:val="lt-LT"/>
              </w:rPr>
              <w:t>Investicijų grąža</w:t>
            </w:r>
          </w:p>
        </w:tc>
      </w:tr>
      <w:tr w:rsidR="004F0C91" w:rsidRPr="00EE77BB" w14:paraId="1DD4B614" w14:textId="77777777">
        <w:trPr>
          <w:trHeight w:val="1359"/>
        </w:trPr>
        <w:tc>
          <w:tcPr>
            <w:tcW w:w="5097" w:type="dxa"/>
          </w:tcPr>
          <w:p w14:paraId="1C74B042" w14:textId="77777777" w:rsidR="004F0C91" w:rsidRPr="00EE77BB" w:rsidRDefault="004F0C91"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2-20 € už LED lemputę</w:t>
            </w:r>
          </w:p>
        </w:tc>
        <w:tc>
          <w:tcPr>
            <w:tcW w:w="5109" w:type="dxa"/>
          </w:tcPr>
          <w:p w14:paraId="439A9F0E" w14:textId="180F83AE" w:rsidR="004F0C91" w:rsidRPr="00EE77BB" w:rsidRDefault="004F0C91" w:rsidP="00224F07">
            <w:pPr>
              <w:pStyle w:val="StandardText"/>
              <w:spacing w:before="60" w:after="60"/>
              <w:rPr>
                <w:rStyle w:val="Heading3Char"/>
                <w:b w:val="0"/>
                <w:color w:val="4B4B4D" w:themeColor="text1"/>
                <w:lang w:val="lt-LT"/>
              </w:rPr>
            </w:pPr>
            <w:r w:rsidRPr="00EE77BB">
              <w:t>Minimalios investicijos, nes ne visas lemputes reikia keisti. Investicijos atsiperka per metus</w:t>
            </w:r>
            <w:r w:rsidR="000B609A">
              <w:t>.</w:t>
            </w:r>
          </w:p>
        </w:tc>
      </w:tr>
      <w:tr w:rsidR="004F0C91" w:rsidRPr="00EE77BB" w14:paraId="2E6591A3" w14:textId="77777777">
        <w:trPr>
          <w:trHeight w:val="516"/>
        </w:trPr>
        <w:tc>
          <w:tcPr>
            <w:tcW w:w="5097" w:type="dxa"/>
            <w:shd w:val="clear" w:color="auto" w:fill="E7EEF5" w:themeFill="accent5" w:themeFillTint="33"/>
          </w:tcPr>
          <w:p w14:paraId="0459D684" w14:textId="77777777" w:rsidR="004F0C91" w:rsidRPr="00EE77BB" w:rsidRDefault="004F0C91"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058730BE" w14:textId="77777777" w:rsidR="004F0C91" w:rsidRPr="00EE77BB" w:rsidRDefault="004F0C91" w:rsidP="00224F07">
            <w:pPr>
              <w:spacing w:before="60" w:after="60"/>
              <w:rPr>
                <w:rStyle w:val="Heading3Char"/>
                <w:lang w:val="lt-LT"/>
              </w:rPr>
            </w:pPr>
            <w:r w:rsidRPr="00EE77BB">
              <w:rPr>
                <w:rStyle w:val="Heading3Char"/>
                <w:lang w:val="lt-LT"/>
              </w:rPr>
              <w:t>Medžiagos ar technologijos prieinamumas</w:t>
            </w:r>
          </w:p>
        </w:tc>
      </w:tr>
      <w:tr w:rsidR="004F0C91" w:rsidRPr="00EE77BB" w14:paraId="4D6FF212" w14:textId="77777777">
        <w:trPr>
          <w:trHeight w:val="861"/>
        </w:trPr>
        <w:tc>
          <w:tcPr>
            <w:tcW w:w="5097" w:type="dxa"/>
          </w:tcPr>
          <w:p w14:paraId="3FB3DCB3" w14:textId="51D53C1D" w:rsidR="004F0C91" w:rsidRPr="00EE77BB" w:rsidRDefault="00C41A86" w:rsidP="00224F07">
            <w:pPr>
              <w:pStyle w:val="StandardText"/>
              <w:spacing w:before="60" w:after="60"/>
              <w:rPr>
                <w:rStyle w:val="Heading3Char"/>
                <w:lang w:val="lt-LT"/>
              </w:rPr>
            </w:pPr>
            <w:r w:rsidRPr="008E461D">
              <w:rPr>
                <w:rStyle w:val="Heading3Char"/>
                <w:b w:val="0"/>
                <w:color w:val="4B4B4D" w:themeColor="text1"/>
                <w:lang w:val="lt-LT"/>
              </w:rPr>
              <w:t>Šiuo metu finansavimo programų šiai priemonei nėra.</w:t>
            </w:r>
          </w:p>
        </w:tc>
        <w:tc>
          <w:tcPr>
            <w:tcW w:w="5109" w:type="dxa"/>
          </w:tcPr>
          <w:p w14:paraId="722696B1" w14:textId="6B61C889" w:rsidR="004F0C91" w:rsidRPr="00EE77BB" w:rsidRDefault="004F0C91" w:rsidP="00224F07">
            <w:pPr>
              <w:pStyle w:val="StandardText"/>
              <w:spacing w:before="60" w:after="60"/>
              <w:rPr>
                <w:rStyle w:val="Heading3Char"/>
                <w:lang w:val="lt-LT"/>
              </w:rPr>
            </w:pPr>
            <w:r w:rsidRPr="00EE77BB">
              <w:t>Nauj</w:t>
            </w:r>
            <w:r w:rsidR="00F4379A">
              <w:t>as</w:t>
            </w:r>
            <w:r w:rsidRPr="00EE77BB">
              <w:t xml:space="preserve"> lemputės </w:t>
            </w:r>
            <w:r w:rsidR="00F4379A">
              <w:t>galima lengvai įsigyti.</w:t>
            </w:r>
          </w:p>
        </w:tc>
      </w:tr>
      <w:tr w:rsidR="004F0C91" w:rsidRPr="00EE77BB" w14:paraId="3FB371ED"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AA67A6C" w14:textId="77777777" w:rsidR="004F0C91" w:rsidRPr="00EE77BB" w:rsidRDefault="004F0C91"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 xml:space="preserve"> Specialūs reikalavimai, saugos priemonės, iššūkiai ar sąlygos</w:t>
            </w:r>
          </w:p>
        </w:tc>
      </w:tr>
    </w:tbl>
    <w:p w14:paraId="62267221" w14:textId="32B27734" w:rsidR="004F0C91" w:rsidRPr="00EE77BB" w:rsidRDefault="004F0C91" w:rsidP="00520562">
      <w:pPr>
        <w:pStyle w:val="Heading3"/>
        <w:rPr>
          <w:rStyle w:val="Heading3Char"/>
          <w:b/>
          <w:sz w:val="28"/>
          <w:szCs w:val="28"/>
          <w:lang w:val="lt-LT"/>
        </w:rPr>
      </w:pPr>
      <w:r w:rsidRPr="00EE77BB">
        <w:rPr>
          <w:rStyle w:val="Heading3Char"/>
          <w:lang w:val="lt-LT"/>
        </w:rPr>
        <w:br/>
      </w: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F0C91" w:rsidRPr="00EE77BB" w14:paraId="166968D1" w14:textId="77777777" w:rsidTr="00224F07">
        <w:tc>
          <w:tcPr>
            <w:tcW w:w="10196" w:type="dxa"/>
            <w:shd w:val="clear" w:color="auto" w:fill="E7EEF5" w:themeFill="accent5" w:themeFillTint="33"/>
          </w:tcPr>
          <w:p w14:paraId="77F53E71" w14:textId="5F268E09" w:rsidR="004F0C91"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4F0C91" w:rsidRPr="00EE77BB" w14:paraId="2534B61A" w14:textId="77777777" w:rsidTr="00224F07">
        <w:tc>
          <w:tcPr>
            <w:tcW w:w="10196" w:type="dxa"/>
          </w:tcPr>
          <w:p w14:paraId="64E6E5D4" w14:textId="77777777" w:rsidR="004F0C91" w:rsidRPr="00EE77BB" w:rsidRDefault="004F0C91" w:rsidP="00224F07">
            <w:pPr>
              <w:spacing w:before="60" w:after="60"/>
              <w:rPr>
                <w:i/>
                <w:iCs/>
              </w:rPr>
            </w:pPr>
          </w:p>
          <w:p w14:paraId="090BCFEF" w14:textId="77777777" w:rsidR="004F0C91" w:rsidRPr="00EE77BB" w:rsidRDefault="004F0C91" w:rsidP="00224F07">
            <w:pPr>
              <w:spacing w:before="60" w:after="60"/>
              <w:rPr>
                <w:i/>
                <w:iCs/>
              </w:rPr>
            </w:pPr>
          </w:p>
        </w:tc>
      </w:tr>
      <w:tr w:rsidR="004F0C91" w:rsidRPr="00EE77BB" w14:paraId="5698B314" w14:textId="77777777" w:rsidTr="00224F07">
        <w:tc>
          <w:tcPr>
            <w:tcW w:w="10196" w:type="dxa"/>
            <w:shd w:val="clear" w:color="auto" w:fill="E7EEF5" w:themeFill="accent5" w:themeFillTint="33"/>
          </w:tcPr>
          <w:p w14:paraId="723AD8B6" w14:textId="1F4F50A5" w:rsidR="004F0C91"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4F0C91" w:rsidRPr="00EE77BB" w14:paraId="10FE6EAE" w14:textId="77777777" w:rsidTr="00224F07">
        <w:trPr>
          <w:trHeight w:val="599"/>
        </w:trPr>
        <w:tc>
          <w:tcPr>
            <w:tcW w:w="10196" w:type="dxa"/>
          </w:tcPr>
          <w:p w14:paraId="3B1AF4EF" w14:textId="78A13BE5" w:rsidR="004F0C91" w:rsidRPr="00EE77BB" w:rsidRDefault="004F0C91" w:rsidP="00224F07">
            <w:pPr>
              <w:pStyle w:val="StandardText"/>
              <w:spacing w:before="60" w:after="60"/>
            </w:pPr>
            <w:r w:rsidRPr="00EE77BB">
              <w:t>Elektros tiekimo įmonė įreng</w:t>
            </w:r>
            <w:r w:rsidR="00F4379A">
              <w:t>imo paslaugoms</w:t>
            </w:r>
            <w:r w:rsidRPr="00EE77BB">
              <w:t>, ypač dideliuose pastatuose</w:t>
            </w:r>
          </w:p>
          <w:p w14:paraId="14335988" w14:textId="77777777" w:rsidR="004F0C91" w:rsidRPr="00EE77BB" w:rsidRDefault="004F0C91" w:rsidP="00224F07">
            <w:pPr>
              <w:spacing w:before="60" w:after="60"/>
              <w:rPr>
                <w:i/>
                <w:iCs/>
              </w:rPr>
            </w:pPr>
          </w:p>
        </w:tc>
      </w:tr>
      <w:tr w:rsidR="004F0C91" w:rsidRPr="00EE77BB" w14:paraId="7CFA0251" w14:textId="77777777" w:rsidTr="00224F07">
        <w:tc>
          <w:tcPr>
            <w:tcW w:w="10196" w:type="dxa"/>
            <w:shd w:val="clear" w:color="auto" w:fill="E7EEF5" w:themeFill="accent5" w:themeFillTint="33"/>
          </w:tcPr>
          <w:p w14:paraId="0BE8CC80" w14:textId="77777777" w:rsidR="004F0C91" w:rsidRPr="00EE77BB" w:rsidRDefault="004F0C91"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4F0C91" w:rsidRPr="00EE77BB" w14:paraId="61D2AD3E" w14:textId="77777777" w:rsidTr="00224F07">
        <w:trPr>
          <w:trHeight w:val="645"/>
        </w:trPr>
        <w:tc>
          <w:tcPr>
            <w:tcW w:w="10196" w:type="dxa"/>
          </w:tcPr>
          <w:p w14:paraId="1E37E9FE" w14:textId="77777777" w:rsidR="004F0C91" w:rsidRPr="00EE77BB" w:rsidRDefault="004F0C91" w:rsidP="00224F07">
            <w:pPr>
              <w:pStyle w:val="StandardText"/>
              <w:spacing w:before="60" w:after="60"/>
            </w:pPr>
            <w:r w:rsidRPr="00EE77BB">
              <w:t>Valytojas, techninės priežiūros personalas</w:t>
            </w:r>
          </w:p>
          <w:p w14:paraId="621885D2" w14:textId="77777777" w:rsidR="004F0C91" w:rsidRPr="00EE77BB" w:rsidRDefault="004F0C91" w:rsidP="00224F07">
            <w:pPr>
              <w:spacing w:before="60" w:after="60"/>
              <w:rPr>
                <w:i/>
                <w:iCs/>
              </w:rPr>
            </w:pPr>
          </w:p>
        </w:tc>
      </w:tr>
    </w:tbl>
    <w:p w14:paraId="6A4D0933" w14:textId="77777777" w:rsidR="004F0C91" w:rsidRPr="00EE77BB" w:rsidRDefault="004F0C91" w:rsidP="004F0C91">
      <w:pPr>
        <w:spacing w:before="0"/>
        <w:rPr>
          <w:rStyle w:val="Heading3Char"/>
          <w:lang w:val="lt-LT"/>
        </w:rPr>
      </w:pPr>
      <w:r w:rsidRPr="00EE77BB">
        <w:rPr>
          <w:rStyle w:val="Heading3Char"/>
          <w:lang w:val="lt-LT"/>
        </w:rPr>
        <w:br w:type="page"/>
      </w:r>
    </w:p>
    <w:p w14:paraId="2866D606" w14:textId="4CB8F159" w:rsidR="004F0C91" w:rsidRPr="00EE77BB" w:rsidRDefault="004F0C91" w:rsidP="004F0C91">
      <w:pPr>
        <w:pStyle w:val="Heading3"/>
        <w:rPr>
          <w:color w:val="007BB2" w:themeColor="background2"/>
          <w:sz w:val="28"/>
          <w:szCs w:val="28"/>
        </w:rPr>
      </w:pPr>
      <w:r w:rsidRPr="00EE77BB">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4F0C91" w:rsidRPr="00EE77BB" w14:paraId="52061B52" w14:textId="77777777" w:rsidTr="00224F07">
        <w:tc>
          <w:tcPr>
            <w:tcW w:w="4957" w:type="dxa"/>
            <w:shd w:val="clear" w:color="auto" w:fill="E7EEF5" w:themeFill="accent5" w:themeFillTint="33"/>
          </w:tcPr>
          <w:p w14:paraId="485F5674" w14:textId="574F6F83" w:rsidR="004F0C91"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0C847EEE" w14:textId="5450B49F" w:rsidR="004F0C91" w:rsidRPr="00EE77BB" w:rsidRDefault="004F0C91" w:rsidP="00224F07">
            <w:pPr>
              <w:spacing w:after="120"/>
              <w:rPr>
                <w:b/>
                <w:bCs/>
              </w:rPr>
            </w:pPr>
            <w:r w:rsidRPr="00EE77BB">
              <w:rPr>
                <w:rStyle w:val="Heading3Char"/>
                <w:lang w:val="lt-LT"/>
              </w:rPr>
              <w:t>Diegimo instrukcijos ir gairės, atvirojo kodo iniciatyvos</w:t>
            </w:r>
          </w:p>
        </w:tc>
      </w:tr>
      <w:tr w:rsidR="004F0C91" w:rsidRPr="00EE77BB" w14:paraId="269F6BF4" w14:textId="77777777" w:rsidTr="00224F07">
        <w:trPr>
          <w:trHeight w:val="740"/>
        </w:trPr>
        <w:tc>
          <w:tcPr>
            <w:tcW w:w="4957" w:type="dxa"/>
          </w:tcPr>
          <w:p w14:paraId="4F52EEBB" w14:textId="45F6C30F" w:rsidR="004F0C91" w:rsidRPr="00EE77BB" w:rsidRDefault="004F0C91">
            <w:pPr>
              <w:pStyle w:val="StandardText"/>
              <w:numPr>
                <w:ilvl w:val="0"/>
                <w:numId w:val="43"/>
              </w:numPr>
              <w:spacing w:before="60" w:after="60" w:line="280" w:lineRule="exact"/>
              <w:rPr>
                <w:rStyle w:val="eop"/>
                <w:lang w:eastAsia="de-DE"/>
              </w:rPr>
            </w:pPr>
            <w:r w:rsidRPr="00EE77BB">
              <w:rPr>
                <w:rStyle w:val="normaltextrun"/>
                <w:rFonts w:cs="Calibri"/>
                <w:szCs w:val="22"/>
              </w:rPr>
              <w:t xml:space="preserve">Šviesos intensyvumo matavimas patalpose </w:t>
            </w:r>
            <w:r w:rsidRPr="00EE77BB">
              <w:rPr>
                <w:rStyle w:val="eop"/>
                <w:rFonts w:cs="Calibri"/>
                <w:szCs w:val="22"/>
              </w:rPr>
              <w:t>naudojant specialius matavimo prietaisus arba išmaniųjų telefonų programėles, pavyzdžiui, Lux-O-Meter, kuri šviesai registruoti naudoja kameros jutiklius.</w:t>
            </w:r>
          </w:p>
          <w:p w14:paraId="3B9D62E3" w14:textId="4723F383" w:rsidR="004F0C91" w:rsidRPr="00EE77BB" w:rsidRDefault="004F0C91">
            <w:pPr>
              <w:pStyle w:val="StandardText"/>
              <w:numPr>
                <w:ilvl w:val="0"/>
                <w:numId w:val="43"/>
              </w:numPr>
              <w:spacing w:before="60" w:after="60" w:line="280" w:lineRule="exact"/>
              <w:rPr>
                <w:lang w:eastAsia="de-DE"/>
              </w:rPr>
            </w:pPr>
            <w:r w:rsidRPr="00EE77BB">
              <w:rPr>
                <w:lang w:eastAsia="de-DE"/>
              </w:rPr>
              <w:t>Apšvietimo reikalavimų įvairiose patalpose ar darbo vietose nustatymas</w:t>
            </w:r>
            <w:r w:rsidR="000B609A">
              <w:rPr>
                <w:lang w:eastAsia="de-DE"/>
              </w:rPr>
              <w:t>, kartu dalyvaujant</w:t>
            </w:r>
            <w:r w:rsidRPr="00EE77BB">
              <w:rPr>
                <w:lang w:eastAsia="de-DE"/>
              </w:rPr>
              <w:t xml:space="preserve"> darbuotoj</w:t>
            </w:r>
            <w:r w:rsidR="000B609A">
              <w:rPr>
                <w:lang w:eastAsia="de-DE"/>
              </w:rPr>
              <w:t>ams</w:t>
            </w:r>
            <w:r w:rsidR="00300748">
              <w:rPr>
                <w:lang w:eastAsia="de-DE"/>
              </w:rPr>
              <w:t>.</w:t>
            </w:r>
          </w:p>
          <w:p w14:paraId="1FE767F9" w14:textId="63BEA3F2" w:rsidR="004F0C91" w:rsidRPr="00EE77BB" w:rsidRDefault="00300748">
            <w:pPr>
              <w:pStyle w:val="StandardText"/>
              <w:numPr>
                <w:ilvl w:val="0"/>
                <w:numId w:val="43"/>
              </w:numPr>
              <w:spacing w:before="60" w:after="60" w:line="280" w:lineRule="exact"/>
              <w:rPr>
                <w:lang w:eastAsia="de-DE"/>
              </w:rPr>
            </w:pPr>
            <w:r>
              <w:rPr>
                <w:lang w:eastAsia="de-DE"/>
              </w:rPr>
              <w:t>Reikiamą</w:t>
            </w:r>
            <w:r w:rsidR="004F0C91" w:rsidRPr="00EE77BB">
              <w:rPr>
                <w:lang w:eastAsia="de-DE"/>
              </w:rPr>
              <w:t xml:space="preserve"> liuksų kiekį turinči</w:t>
            </w:r>
            <w:r>
              <w:rPr>
                <w:lang w:eastAsia="de-DE"/>
              </w:rPr>
              <w:t>ų</w:t>
            </w:r>
            <w:r w:rsidR="004F0C91" w:rsidRPr="00EE77BB">
              <w:rPr>
                <w:lang w:eastAsia="de-DE"/>
              </w:rPr>
              <w:t xml:space="preserve"> šviestuv</w:t>
            </w:r>
            <w:r>
              <w:rPr>
                <w:lang w:eastAsia="de-DE"/>
              </w:rPr>
              <w:t>ų įsigijimas.</w:t>
            </w:r>
          </w:p>
        </w:tc>
        <w:tc>
          <w:tcPr>
            <w:tcW w:w="5237" w:type="dxa"/>
          </w:tcPr>
          <w:p w14:paraId="0B8C7634" w14:textId="6107629A" w:rsidR="004F0C91" w:rsidRPr="00EE77BB" w:rsidRDefault="008006A3" w:rsidP="00224F07">
            <w:pPr>
              <w:pStyle w:val="StandardText"/>
              <w:spacing w:before="60" w:after="60"/>
            </w:pPr>
            <w:hyperlink r:id="rId108" w:history="1">
              <w:r w:rsidRPr="00813BD1">
                <w:rPr>
                  <w:rStyle w:val="Hyperlink"/>
                </w:rPr>
                <w:t>https://www.e-tar.lt/portal/lt/legalAct/TAR.19AD91BDE89C/asr</w:t>
              </w:r>
            </w:hyperlink>
            <w:r>
              <w:t xml:space="preserve"> </w:t>
            </w:r>
          </w:p>
        </w:tc>
      </w:tr>
      <w:tr w:rsidR="004F0C91" w:rsidRPr="00EE77BB" w14:paraId="4EEEA39C" w14:textId="77777777" w:rsidTr="00224F07">
        <w:tc>
          <w:tcPr>
            <w:tcW w:w="4957" w:type="dxa"/>
            <w:shd w:val="clear" w:color="auto" w:fill="E7EEF5" w:themeFill="accent5" w:themeFillTint="33"/>
          </w:tcPr>
          <w:p w14:paraId="4CFD38EC" w14:textId="07424F6B" w:rsidR="004F0C91" w:rsidRPr="00EE77BB" w:rsidRDefault="00804762" w:rsidP="00224F07">
            <w:pPr>
              <w:spacing w:before="60" w:after="60"/>
              <w:rPr>
                <w:rStyle w:val="Heading3Char"/>
                <w:bCs/>
                <w:lang w:val="lt-LT"/>
              </w:rPr>
            </w:pPr>
            <w:r>
              <w:rPr>
                <w:rStyle w:val="Heading3Char"/>
                <w:bCs/>
                <w:lang w:val="lt-LT"/>
              </w:rPr>
              <w:t>Į</w:t>
            </w:r>
            <w:r w:rsidR="004F0C91" w:rsidRPr="00EE77BB">
              <w:rPr>
                <w:rStyle w:val="Heading3Char"/>
                <w:bCs/>
                <w:lang w:val="lt-LT"/>
              </w:rPr>
              <w:t>gyvendinimas</w:t>
            </w:r>
          </w:p>
        </w:tc>
        <w:tc>
          <w:tcPr>
            <w:tcW w:w="5237" w:type="dxa"/>
            <w:shd w:val="clear" w:color="auto" w:fill="E7EEF5" w:themeFill="accent5" w:themeFillTint="33"/>
          </w:tcPr>
          <w:p w14:paraId="297D81F0" w14:textId="7E31C35C" w:rsidR="004F0C91" w:rsidRPr="00EE77BB" w:rsidRDefault="00E33038" w:rsidP="00224F07">
            <w:pPr>
              <w:spacing w:before="60" w:after="60"/>
              <w:rPr>
                <w:rStyle w:val="Heading3Char"/>
                <w:bCs/>
                <w:lang w:val="lt-LT"/>
              </w:rPr>
            </w:pPr>
            <w:r>
              <w:rPr>
                <w:rStyle w:val="Heading3Char"/>
                <w:bCs/>
                <w:lang w:val="lt-LT"/>
              </w:rPr>
              <w:t>Susijusi komunikacija</w:t>
            </w:r>
          </w:p>
        </w:tc>
      </w:tr>
      <w:tr w:rsidR="004F0C91" w:rsidRPr="00EE77BB" w14:paraId="6C40431F" w14:textId="77777777" w:rsidTr="00224F07">
        <w:trPr>
          <w:trHeight w:val="940"/>
        </w:trPr>
        <w:tc>
          <w:tcPr>
            <w:tcW w:w="4957" w:type="dxa"/>
          </w:tcPr>
          <w:p w14:paraId="34078631" w14:textId="481E31A9" w:rsidR="004F0C91" w:rsidRPr="00EE77BB" w:rsidRDefault="004F0C91">
            <w:pPr>
              <w:pStyle w:val="StandardText"/>
              <w:numPr>
                <w:ilvl w:val="0"/>
                <w:numId w:val="46"/>
              </w:numPr>
              <w:spacing w:before="60" w:after="60" w:line="280" w:lineRule="exact"/>
            </w:pPr>
            <w:r w:rsidRPr="00EE77BB">
              <w:t>Nereikalingų arba didelės liuks</w:t>
            </w:r>
            <w:r w:rsidR="000B609A">
              <w:t>o</w:t>
            </w:r>
            <w:r w:rsidRPr="00EE77BB">
              <w:t xml:space="preserve"> vertės šviesos šaltinių pašalinimas</w:t>
            </w:r>
            <w:r w:rsidR="00300748">
              <w:t>.</w:t>
            </w:r>
          </w:p>
          <w:p w14:paraId="1FB3DC92" w14:textId="6F03C427" w:rsidR="004F0C91" w:rsidRPr="00EE77BB" w:rsidRDefault="004F0C91">
            <w:pPr>
              <w:pStyle w:val="StandardText"/>
              <w:numPr>
                <w:ilvl w:val="0"/>
                <w:numId w:val="46"/>
              </w:numPr>
              <w:spacing w:before="60" w:after="60" w:line="280" w:lineRule="exact"/>
            </w:pPr>
            <w:r w:rsidRPr="00EE77BB">
              <w:t xml:space="preserve">Tinkamo apšvietimo </w:t>
            </w:r>
            <w:r w:rsidR="00300748">
              <w:t>įrengimas.</w:t>
            </w:r>
          </w:p>
        </w:tc>
        <w:tc>
          <w:tcPr>
            <w:tcW w:w="5237" w:type="dxa"/>
          </w:tcPr>
          <w:p w14:paraId="52218D8D" w14:textId="42B768AB" w:rsidR="004F0C91" w:rsidRPr="00EE77BB" w:rsidRDefault="00C41A86" w:rsidP="00224F07">
            <w:pPr>
              <w:pStyle w:val="StandardText"/>
              <w:spacing w:before="60" w:after="60"/>
            </w:pPr>
            <w:hyperlink r:id="rId109" w:history="1">
              <w:r w:rsidRPr="00813BD1">
                <w:rPr>
                  <w:rStyle w:val="Hyperlink"/>
                </w:rPr>
                <w:t>https://www.nemunokilpos.lt/led-lempuciu-apsvietimas-nauda-issukiai-ir-pirkimo-vadovas/</w:t>
              </w:r>
            </w:hyperlink>
            <w:r>
              <w:t xml:space="preserve"> </w:t>
            </w:r>
          </w:p>
        </w:tc>
      </w:tr>
      <w:tr w:rsidR="004F0C91" w:rsidRPr="00EE77BB" w14:paraId="5C38989D" w14:textId="77777777" w:rsidTr="00224F07">
        <w:tc>
          <w:tcPr>
            <w:tcW w:w="4957" w:type="dxa"/>
            <w:shd w:val="clear" w:color="auto" w:fill="E7EEF5" w:themeFill="accent5" w:themeFillTint="33"/>
          </w:tcPr>
          <w:p w14:paraId="785BE17D" w14:textId="2B3C9C4D" w:rsidR="004F0C91"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77E66188" w14:textId="77777777" w:rsidR="004F0C91" w:rsidRPr="00EE77BB" w:rsidRDefault="004F0C91" w:rsidP="00224F07">
            <w:pPr>
              <w:spacing w:before="60" w:after="60"/>
              <w:rPr>
                <w:rStyle w:val="Heading3Char"/>
                <w:bCs/>
                <w:lang w:val="lt-LT"/>
              </w:rPr>
            </w:pPr>
            <w:r w:rsidRPr="00EE77BB">
              <w:rPr>
                <w:rStyle w:val="Heading3Char"/>
                <w:bCs/>
                <w:lang w:val="lt-LT"/>
              </w:rPr>
              <w:t>Kitos pastabos ir nuorodos</w:t>
            </w:r>
          </w:p>
        </w:tc>
      </w:tr>
      <w:tr w:rsidR="004F0C91" w:rsidRPr="00EE77BB" w14:paraId="2667C294" w14:textId="77777777" w:rsidTr="00224F07">
        <w:trPr>
          <w:trHeight w:val="968"/>
        </w:trPr>
        <w:tc>
          <w:tcPr>
            <w:tcW w:w="4957" w:type="dxa"/>
          </w:tcPr>
          <w:p w14:paraId="0243A2C5" w14:textId="5956AA47" w:rsidR="004F0C91" w:rsidRPr="00EE77BB" w:rsidRDefault="000B609A">
            <w:pPr>
              <w:pStyle w:val="StandardText"/>
              <w:numPr>
                <w:ilvl w:val="0"/>
                <w:numId w:val="44"/>
              </w:numPr>
              <w:spacing w:before="60" w:after="60" w:line="280" w:lineRule="exact"/>
            </w:pPr>
            <w:r>
              <w:t>Lėšų taupymo stebėjimas</w:t>
            </w:r>
          </w:p>
          <w:p w14:paraId="77C809F9" w14:textId="77777777" w:rsidR="004F0C91" w:rsidRPr="00EE77BB" w:rsidRDefault="004F0C91">
            <w:pPr>
              <w:pStyle w:val="StandardText"/>
              <w:numPr>
                <w:ilvl w:val="0"/>
                <w:numId w:val="44"/>
              </w:numPr>
              <w:spacing w:before="60" w:after="60" w:line="280" w:lineRule="exact"/>
            </w:pPr>
            <w:r w:rsidRPr="00EE77BB">
              <w:t>Apšvietimo reikalavimų pokyčių stebėjimas</w:t>
            </w:r>
          </w:p>
        </w:tc>
        <w:tc>
          <w:tcPr>
            <w:tcW w:w="5237" w:type="dxa"/>
          </w:tcPr>
          <w:p w14:paraId="50338E51" w14:textId="747F5D70" w:rsidR="004F0C91" w:rsidRPr="00EE77BB" w:rsidRDefault="00300748" w:rsidP="00224F07">
            <w:pPr>
              <w:pStyle w:val="StandardText"/>
              <w:spacing w:before="60" w:after="60"/>
            </w:pPr>
            <w:r>
              <w:t>Pirmiausia reikia keisti seniausius apšvietimo įtaisus.</w:t>
            </w:r>
            <w:r w:rsidR="004F0C91" w:rsidRPr="00EE77BB">
              <w:t xml:space="preserve"> </w:t>
            </w:r>
          </w:p>
          <w:p w14:paraId="64E7A9BE" w14:textId="2CBA6B4A" w:rsidR="004F0C91" w:rsidRPr="00EE77BB" w:rsidRDefault="004F0C91" w:rsidP="00224F07">
            <w:pPr>
              <w:pStyle w:val="StandardText"/>
              <w:spacing w:before="60" w:after="60"/>
            </w:pPr>
            <w:r w:rsidRPr="00EE77BB">
              <w:t>Lemputės, išmontuotos siekiant sumažinti liuksų skaičių, bus naudojamos kaip atsarginės</w:t>
            </w:r>
            <w:r w:rsidR="007E7AED">
              <w:t>.</w:t>
            </w:r>
          </w:p>
        </w:tc>
      </w:tr>
    </w:tbl>
    <w:p w14:paraId="75A07876" w14:textId="77777777" w:rsidR="004F0C91" w:rsidRPr="00EE77BB" w:rsidRDefault="004F0C91" w:rsidP="004F0C91">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4F0C91" w:rsidRPr="00EE77BB" w14:paraId="5CA047E9" w14:textId="77777777" w:rsidTr="00224F07">
        <w:trPr>
          <w:trHeight w:val="351"/>
        </w:trPr>
        <w:tc>
          <w:tcPr>
            <w:tcW w:w="10194" w:type="dxa"/>
            <w:shd w:val="clear" w:color="auto" w:fill="D4E2ED" w:themeFill="accent2" w:themeFillTint="33"/>
          </w:tcPr>
          <w:p w14:paraId="283A38C3" w14:textId="4804A8E5" w:rsidR="004F0C91" w:rsidRPr="00EE77BB" w:rsidRDefault="004F0C91" w:rsidP="00224F07">
            <w:pPr>
              <w:tabs>
                <w:tab w:val="left" w:pos="3830"/>
              </w:tabs>
              <w:rPr>
                <w:b/>
                <w:bCs/>
                <w:sz w:val="24"/>
                <w:szCs w:val="24"/>
              </w:rPr>
            </w:pPr>
            <w:r w:rsidRPr="00EE77BB">
              <w:rPr>
                <w:b/>
                <w:bCs/>
                <w:color w:val="007BB2" w:themeColor="background2"/>
                <w:sz w:val="24"/>
                <w:szCs w:val="24"/>
              </w:rPr>
              <w:lastRenderedPageBreak/>
              <w:t>Nuotraukos</w:t>
            </w:r>
          </w:p>
        </w:tc>
      </w:tr>
      <w:tr w:rsidR="004F0C91" w:rsidRPr="00EE77BB" w14:paraId="13BFE2EB" w14:textId="77777777" w:rsidTr="00224F07">
        <w:trPr>
          <w:trHeight w:val="3895"/>
        </w:trPr>
        <w:tc>
          <w:tcPr>
            <w:tcW w:w="10194" w:type="dxa"/>
            <w:vAlign w:val="center"/>
          </w:tcPr>
          <w:p w14:paraId="0BF3A2E5" w14:textId="6AD3BEBD" w:rsidR="004F0C91" w:rsidRPr="00EE77BB" w:rsidRDefault="006E1207" w:rsidP="00224F07">
            <w:pPr>
              <w:keepNext/>
              <w:tabs>
                <w:tab w:val="left" w:pos="3830"/>
              </w:tabs>
              <w:spacing w:before="60" w:after="60"/>
              <w:jc w:val="center"/>
            </w:pPr>
            <w:r w:rsidRPr="00EE77BB">
              <w:rPr>
                <w:noProof/>
              </w:rPr>
              <w:drawing>
                <wp:inline distT="0" distB="0" distL="0" distR="0" wp14:anchorId="584939FE" wp14:editId="0C42B43F">
                  <wp:extent cx="5962650" cy="4962525"/>
                  <wp:effectExtent l="0" t="0" r="0" b="9525"/>
                  <wp:docPr id="18488085" name="Grafik 3" descr="Mann, der eine Glühlampe änd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der eine Glühlampe ändert"/>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62650" cy="4962525"/>
                          </a:xfrm>
                          <a:prstGeom prst="rect">
                            <a:avLst/>
                          </a:prstGeom>
                          <a:noFill/>
                          <a:ln>
                            <a:noFill/>
                          </a:ln>
                        </pic:spPr>
                      </pic:pic>
                    </a:graphicData>
                  </a:graphic>
                </wp:inline>
              </w:drawing>
            </w:r>
          </w:p>
          <w:p w14:paraId="1CBCD83A" w14:textId="110A60A6" w:rsidR="004F0C91" w:rsidRPr="00EE77BB" w:rsidRDefault="004F0C91" w:rsidP="00224F07">
            <w:pPr>
              <w:pStyle w:val="Caption"/>
              <w:spacing w:before="60" w:after="60"/>
              <w:jc w:val="center"/>
            </w:pPr>
            <w:r w:rsidRPr="00EE77BB">
              <w:fldChar w:fldCharType="begin"/>
            </w:r>
            <w:r w:rsidRPr="00EE77BB">
              <w:instrText xml:space="preserve"> SEQ Figure \* ARABIC </w:instrText>
            </w:r>
            <w:r w:rsidRPr="00EE77BB">
              <w:fldChar w:fldCharType="separate"/>
            </w:r>
            <w:r w:rsidR="002339BF">
              <w:rPr>
                <w:noProof/>
              </w:rPr>
              <w:t>18</w:t>
            </w:r>
            <w:r w:rsidRPr="00EE77BB">
              <w:fldChar w:fldCharType="end"/>
            </w:r>
            <w:r w:rsidR="002E4B94">
              <w:t xml:space="preserve"> pav.</w:t>
            </w:r>
            <w:r w:rsidRPr="00EE77BB">
              <w:t>:</w:t>
            </w:r>
            <w:r w:rsidR="002E4B94">
              <w:t xml:space="preserve"> </w:t>
            </w:r>
            <w:r w:rsidRPr="00EE77BB">
              <w:t xml:space="preserve">Lemputės </w:t>
            </w:r>
            <w:r w:rsidR="009B3D70">
              <w:t>įsukimas</w:t>
            </w:r>
            <w:r w:rsidR="00680FF8">
              <w:t xml:space="preserve"> </w:t>
            </w:r>
            <w:r w:rsidRPr="00EE77BB">
              <w:t>©  Freepik (www.freepik.com</w:t>
            </w:r>
            <w:r w:rsidR="00680FF8">
              <w:t>)</w:t>
            </w:r>
          </w:p>
        </w:tc>
      </w:tr>
    </w:tbl>
    <w:p w14:paraId="43710D8A" w14:textId="77777777" w:rsidR="004F0C91" w:rsidRPr="00EE77BB" w:rsidRDefault="004F0C91" w:rsidP="004F0C91">
      <w:pPr>
        <w:tabs>
          <w:tab w:val="left" w:pos="3830"/>
        </w:tabs>
        <w:rPr>
          <w:b/>
          <w:bCs/>
        </w:rPr>
      </w:pPr>
    </w:p>
    <w:p w14:paraId="240353E5" w14:textId="77777777" w:rsidR="00B65072" w:rsidRPr="00EE77BB" w:rsidRDefault="00B65072">
      <w:pPr>
        <w:spacing w:before="0"/>
        <w:rPr>
          <w:b/>
          <w:bCs/>
        </w:rPr>
      </w:pPr>
      <w:r w:rsidRPr="00EE77BB">
        <w:rPr>
          <w:b/>
          <w:bCs/>
        </w:rPr>
        <w:br w:type="page"/>
      </w:r>
    </w:p>
    <w:p w14:paraId="34BF10FA" w14:textId="77777777" w:rsidR="004C37B3" w:rsidRPr="00EE77BB" w:rsidRDefault="004C37B3" w:rsidP="0068199B">
      <w:pPr>
        <w:pStyle w:val="Heading2"/>
        <w:rPr>
          <w:color w:val="007BB2" w:themeColor="background2"/>
          <w:sz w:val="16"/>
          <w:szCs w:val="16"/>
        </w:rPr>
      </w:pPr>
      <w:bookmarkStart w:id="48" w:name="_Toc192794849"/>
      <w:r w:rsidRPr="00EE77BB">
        <w:lastRenderedPageBreak/>
        <w:t>Efektyvus apšvietimas / LED apšvietimas</w:t>
      </w:r>
      <w:bookmarkEnd w:id="48"/>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C37B3" w:rsidRPr="00EE77BB" w14:paraId="5960B043"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0FB07A3" w14:textId="77777777" w:rsidR="004C37B3" w:rsidRPr="00EE77BB" w:rsidRDefault="004C37B3" w:rsidP="00224F07">
            <w:pPr>
              <w:spacing w:before="60" w:after="60"/>
              <w:rPr>
                <w:i/>
                <w:iCs/>
                <w:color w:val="7B6A6B" w:themeColor="accent4"/>
              </w:rPr>
            </w:pPr>
            <w:r w:rsidRPr="00EE77BB">
              <w:rPr>
                <w:rStyle w:val="Heading3Char"/>
                <w:lang w:val="lt-LT"/>
              </w:rPr>
              <w:t>Trumpas aprašymas</w:t>
            </w:r>
          </w:p>
        </w:tc>
      </w:tr>
      <w:tr w:rsidR="004C37B3" w:rsidRPr="00EE77BB" w14:paraId="784DC273" w14:textId="77777777" w:rsidTr="00224F07">
        <w:trPr>
          <w:trHeight w:val="2889"/>
        </w:trPr>
        <w:tc>
          <w:tcPr>
            <w:tcW w:w="10292" w:type="dxa"/>
            <w:tcBorders>
              <w:top w:val="single" w:sz="4" w:space="0" w:color="auto"/>
            </w:tcBorders>
          </w:tcPr>
          <w:p w14:paraId="6D56CF15" w14:textId="77777777" w:rsidR="004C37B3" w:rsidRPr="00EE77BB" w:rsidRDefault="004C37B3" w:rsidP="00224F07">
            <w:pPr>
              <w:pStyle w:val="StandardText"/>
            </w:pPr>
            <w:r w:rsidRPr="00EE77BB">
              <w:t>Energijos suvartojimas apšvietimui labai skiriasi priklausomai nuo sektoriaus: pramonėje jis sudaro iki 20 %, paslaugų sektoriuje - iki 50 %, o mažmeninėje prekyboje - iki 70 % elektros energijos. Gyvenamuosiuose pastatuose apšvietimo energijos poreikis paprastai būna gerokai mažesnis.</w:t>
            </w:r>
          </w:p>
          <w:p w14:paraId="3653432E" w14:textId="2B5957B5" w:rsidR="004C37B3" w:rsidRPr="00EE77BB" w:rsidRDefault="004C37B3" w:rsidP="00224F07">
            <w:pPr>
              <w:pStyle w:val="StandardText"/>
            </w:pPr>
            <w:r w:rsidRPr="00EE77BB">
              <w:t>Lengvas būdas sumažinti energijos poreikį - pakeisti neefektyvius šviestuvus naujais, pavyzdžiui, LED lemputėmis. Tai taip pat gali užtikrinti geresnę šviesos kokybę ir komfortą darbo vietoje. LED lemputės</w:t>
            </w:r>
            <w:r w:rsidR="006A284E">
              <w:t xml:space="preserve">, skirtingai nuo senų lempų, </w:t>
            </w:r>
            <w:r w:rsidRPr="00EE77BB">
              <w:t xml:space="preserve">neišskiria šilumos energijos, </w:t>
            </w:r>
            <w:r w:rsidR="006A284E">
              <w:t xml:space="preserve">todėl gali gerokai sumažėti </w:t>
            </w:r>
            <w:r w:rsidRPr="00EE77BB">
              <w:t>energijos poreiki</w:t>
            </w:r>
            <w:r w:rsidR="006A284E">
              <w:t>s</w:t>
            </w:r>
            <w:r w:rsidRPr="00EE77BB">
              <w:t>. Be to, vasarą sumaž</w:t>
            </w:r>
            <w:r w:rsidR="006A284E">
              <w:t xml:space="preserve">inamas prietaisų skleidžiamos </w:t>
            </w:r>
            <w:r w:rsidRPr="00EE77BB">
              <w:t>vidaus šilumos perteklius, trikd</w:t>
            </w:r>
            <w:r w:rsidR="006A284E">
              <w:t>antis</w:t>
            </w:r>
            <w:r w:rsidRPr="00EE77BB">
              <w:t xml:space="preserve"> komfortišką </w:t>
            </w:r>
            <w:r w:rsidR="006A284E">
              <w:t>patalpos</w:t>
            </w:r>
            <w:r w:rsidRPr="00EE77BB">
              <w:t xml:space="preserve"> mikroklimatą.</w:t>
            </w:r>
          </w:p>
          <w:p w14:paraId="3344FA94" w14:textId="0947F0B2" w:rsidR="004C37B3" w:rsidRPr="00EE77BB" w:rsidRDefault="004C37B3" w:rsidP="00224F07">
            <w:pPr>
              <w:pStyle w:val="StandardText"/>
            </w:pPr>
            <w:r w:rsidRPr="00EE77BB">
              <w:t>Šią priemonę galima derinti su apšvietimo pritaikym</w:t>
            </w:r>
            <w:r w:rsidR="000B609A">
              <w:t>o priemone</w:t>
            </w:r>
            <w:r w:rsidRPr="00EE77BB">
              <w:t>, kuri leidžia sumažinti energijos sąnaudas sumažinant apšviestumą ten, kur tai nėra būtina.</w:t>
            </w:r>
          </w:p>
        </w:tc>
      </w:tr>
      <w:tr w:rsidR="004C37B3" w:rsidRPr="00EE77BB" w14:paraId="0B430670" w14:textId="77777777" w:rsidTr="00224F07">
        <w:trPr>
          <w:trHeight w:val="261"/>
        </w:trPr>
        <w:tc>
          <w:tcPr>
            <w:tcW w:w="10292" w:type="dxa"/>
          </w:tcPr>
          <w:p w14:paraId="5A29A8F1" w14:textId="440ED22C" w:rsidR="004C37B3" w:rsidRPr="00EE77BB" w:rsidRDefault="004C37B3" w:rsidP="00224F07">
            <w:pPr>
              <w:spacing w:before="60" w:after="60"/>
              <w:rPr>
                <w:i/>
                <w:iCs/>
                <w:color w:val="7B6A6B" w:themeColor="accent4"/>
              </w:rPr>
            </w:pPr>
            <w:r w:rsidRPr="00EE77BB">
              <w:rPr>
                <w:i/>
                <w:iCs/>
                <w:color w:val="7B6A6B" w:themeColor="accent4"/>
              </w:rPr>
              <w:t>#ele</w:t>
            </w:r>
            <w:r w:rsidR="006A284E">
              <w:rPr>
                <w:i/>
                <w:iCs/>
                <w:color w:val="7B6A6B" w:themeColor="accent4"/>
              </w:rPr>
              <w:t>ktrostaupymas</w:t>
            </w:r>
            <w:r w:rsidRPr="00EE77BB">
              <w:rPr>
                <w:i/>
                <w:iCs/>
                <w:color w:val="7B6A6B" w:themeColor="accent4"/>
              </w:rPr>
              <w:t xml:space="preserve"> #energ</w:t>
            </w:r>
            <w:r w:rsidR="006A284E">
              <w:rPr>
                <w:i/>
                <w:iCs/>
                <w:color w:val="7B6A6B" w:themeColor="accent4"/>
              </w:rPr>
              <w:t>ijostaupymas</w:t>
            </w:r>
            <w:r w:rsidRPr="00EE77BB">
              <w:rPr>
                <w:i/>
                <w:iCs/>
                <w:color w:val="7B6A6B" w:themeColor="accent4"/>
              </w:rPr>
              <w:t xml:space="preserve"> #apšvietimas #led #led</w:t>
            </w:r>
            <w:r w:rsidR="006A284E">
              <w:rPr>
                <w:i/>
                <w:iCs/>
                <w:color w:val="7B6A6B" w:themeColor="accent4"/>
              </w:rPr>
              <w:t>lempos</w:t>
            </w:r>
            <w:r w:rsidRPr="00EE77BB">
              <w:rPr>
                <w:i/>
                <w:iCs/>
                <w:color w:val="7B6A6B" w:themeColor="accent4"/>
              </w:rPr>
              <w:t xml:space="preserve"> #ef</w:t>
            </w:r>
            <w:r w:rsidR="006A284E">
              <w:rPr>
                <w:i/>
                <w:iCs/>
                <w:color w:val="7B6A6B" w:themeColor="accent4"/>
              </w:rPr>
              <w:t>ektyvusapšvietimas</w:t>
            </w:r>
          </w:p>
        </w:tc>
      </w:tr>
    </w:tbl>
    <w:p w14:paraId="255AA4D8" w14:textId="77777777" w:rsidR="004C37B3" w:rsidRPr="00EE77BB" w:rsidRDefault="004C37B3" w:rsidP="004C37B3">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C37B3" w:rsidRPr="00EE77BB" w14:paraId="34572006"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172C81D" w14:textId="459A8357" w:rsidR="004C37B3"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B73CB9D" w14:textId="4C8F9E2F" w:rsidR="004C37B3" w:rsidRPr="00EE77BB" w:rsidRDefault="00C11CDA" w:rsidP="00224F07">
            <w:pPr>
              <w:pStyle w:val="Companyname"/>
              <w:rPr>
                <w:rStyle w:val="Heading3Char"/>
                <w:lang w:val="lt-LT"/>
              </w:rPr>
            </w:pPr>
            <w:r>
              <w:rPr>
                <w:rStyle w:val="Heading3Char"/>
                <w:lang w:val="lt-LT"/>
              </w:rPr>
              <w:t>Pastato kategorija</w:t>
            </w:r>
          </w:p>
        </w:tc>
      </w:tr>
      <w:tr w:rsidR="004C37B3" w:rsidRPr="00EE77BB" w14:paraId="68797D31" w14:textId="77777777" w:rsidTr="00224F07">
        <w:trPr>
          <w:trHeight w:val="593"/>
        </w:trPr>
        <w:tc>
          <w:tcPr>
            <w:tcW w:w="2551" w:type="dxa"/>
            <w:tcBorders>
              <w:top w:val="single" w:sz="4" w:space="0" w:color="auto"/>
            </w:tcBorders>
            <w:vAlign w:val="center"/>
          </w:tcPr>
          <w:p w14:paraId="0D7465CB" w14:textId="77777777" w:rsidR="004C37B3" w:rsidRPr="00EE77BB"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408615947"/>
                <w14:checkbox>
                  <w14:checked w14:val="0"/>
                  <w14:checkedState w14:val="2612" w14:font="MS Gothic"/>
                  <w14:uncheckedState w14:val="2610" w14:font="MS Gothic"/>
                </w14:checkbox>
              </w:sdtPr>
              <w:sdtContent>
                <w:r w:rsidR="004C37B3" w:rsidRPr="00EE77BB">
                  <w:rPr>
                    <w:rFonts w:ascii="MS Gothic" w:eastAsia="MS Gothic" w:hAnsi="MS Gothic" w:hint="eastAsia"/>
                    <w:color w:val="4B4B4D" w:themeColor="text1"/>
                    <w:szCs w:val="22"/>
                  </w:rPr>
                  <w:t>☐</w:t>
                </w:r>
              </w:sdtContent>
            </w:sdt>
            <w:r w:rsidR="004C37B3"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4571C788" w14:textId="77777777" w:rsidR="004C37B3" w:rsidRPr="00EE77BB" w:rsidRDefault="00000000" w:rsidP="00224F07">
            <w:pPr>
              <w:pStyle w:val="Companyname"/>
              <w:rPr>
                <w:rStyle w:val="Heading3Char"/>
                <w:b w:val="0"/>
                <w:color w:val="auto"/>
                <w:sz w:val="22"/>
                <w:szCs w:val="22"/>
                <w:lang w:val="lt-LT"/>
              </w:rPr>
            </w:pPr>
            <w:sdt>
              <w:sdtPr>
                <w:rPr>
                  <w:b/>
                  <w:color w:val="007BB2" w:themeColor="background2"/>
                  <w:sz w:val="24"/>
                  <w:szCs w:val="22"/>
                  <w:lang w:val="en-GB"/>
                </w:rPr>
                <w:id w:val="258644645"/>
                <w14:checkbox>
                  <w14:checked w14:val="1"/>
                  <w14:checkedState w14:val="2612" w14:font="MS Gothic"/>
                  <w14:uncheckedState w14:val="2610" w14:font="MS Gothic"/>
                </w14:checkbox>
              </w:sdtPr>
              <w:sdtContent>
                <w:r w:rsidR="004C37B3" w:rsidRPr="00EE77BB">
                  <w:rPr>
                    <w:rFonts w:ascii="MS Gothic" w:eastAsia="MS Gothic" w:hAnsi="MS Gothic" w:hint="eastAsia"/>
                    <w:b/>
                    <w:color w:val="007BB2" w:themeColor="background2"/>
                    <w:szCs w:val="22"/>
                  </w:rPr>
                  <w:t>☒</w:t>
                </w:r>
              </w:sdtContent>
            </w:sdt>
            <w:r w:rsidR="004C37B3"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39007B62" w14:textId="77777777" w:rsidR="004C37B3" w:rsidRPr="00EE77BB" w:rsidRDefault="00000000" w:rsidP="00224F07">
            <w:pPr>
              <w:pStyle w:val="Companyname"/>
              <w:rPr>
                <w:rStyle w:val="Heading3Char"/>
                <w:bCs/>
                <w:color w:val="4B4B4D" w:themeColor="text1"/>
                <w:sz w:val="22"/>
                <w:szCs w:val="22"/>
                <w:lang w:val="lt-LT"/>
              </w:rPr>
            </w:pPr>
            <w:sdt>
              <w:sdtPr>
                <w:rPr>
                  <w:b/>
                  <w:bCs/>
                  <w:color w:val="4B4B4D" w:themeColor="text1"/>
                  <w:sz w:val="24"/>
                  <w:szCs w:val="22"/>
                  <w:lang w:val="en-GB"/>
                </w:rPr>
                <w:id w:val="7650294"/>
                <w14:checkbox>
                  <w14:checked w14:val="0"/>
                  <w14:checkedState w14:val="2612" w14:font="MS Gothic"/>
                  <w14:uncheckedState w14:val="2610" w14:font="MS Gothic"/>
                </w14:checkbox>
              </w:sdtPr>
              <w:sdtContent>
                <w:r w:rsidR="004C37B3" w:rsidRPr="00EE77BB">
                  <w:rPr>
                    <w:rFonts w:ascii="MS Gothic" w:eastAsia="MS Gothic" w:hAnsi="MS Gothic" w:hint="eastAsia"/>
                    <w:bCs/>
                    <w:color w:val="4B4B4D" w:themeColor="text1"/>
                    <w:szCs w:val="22"/>
                  </w:rPr>
                  <w:t>☐</w:t>
                </w:r>
              </w:sdtContent>
            </w:sdt>
            <w:r w:rsidR="004C37B3" w:rsidRPr="00EE77BB">
              <w:rPr>
                <w:bCs/>
                <w:color w:val="4B4B4D" w:themeColor="text1"/>
                <w:szCs w:val="22"/>
              </w:rPr>
              <w:t xml:space="preserve"> Administracinis </w:t>
            </w:r>
          </w:p>
        </w:tc>
        <w:tc>
          <w:tcPr>
            <w:tcW w:w="2519" w:type="dxa"/>
            <w:tcBorders>
              <w:top w:val="single" w:sz="4" w:space="0" w:color="auto"/>
            </w:tcBorders>
            <w:vAlign w:val="center"/>
          </w:tcPr>
          <w:p w14:paraId="628A234F" w14:textId="77777777" w:rsidR="004C37B3" w:rsidRPr="00EE77BB" w:rsidRDefault="00000000" w:rsidP="00224F07">
            <w:pPr>
              <w:pStyle w:val="Companyname"/>
              <w:rPr>
                <w:rStyle w:val="Heading3Char"/>
                <w:bCs/>
                <w:color w:val="535353"/>
                <w:sz w:val="22"/>
                <w:szCs w:val="22"/>
                <w:lang w:val="lt-LT"/>
              </w:rPr>
            </w:pPr>
            <w:sdt>
              <w:sdtPr>
                <w:rPr>
                  <w:b/>
                  <w:bCs/>
                  <w:color w:val="007BB2" w:themeColor="background2"/>
                  <w:sz w:val="24"/>
                  <w:szCs w:val="22"/>
                  <w:lang w:val="en-GB"/>
                </w:rPr>
                <w:id w:val="540946277"/>
                <w14:checkbox>
                  <w14:checked w14:val="0"/>
                  <w14:checkedState w14:val="2612" w14:font="MS Gothic"/>
                  <w14:uncheckedState w14:val="2610" w14:font="MS Gothic"/>
                </w14:checkbox>
              </w:sdtPr>
              <w:sdtContent>
                <w:r w:rsidR="004C37B3" w:rsidRPr="00EE77BB">
                  <w:rPr>
                    <w:rFonts w:ascii="MS Gothic" w:eastAsia="MS Gothic" w:hAnsi="MS Gothic" w:hint="eastAsia"/>
                    <w:bCs/>
                    <w:szCs w:val="22"/>
                  </w:rPr>
                  <w:t>☐</w:t>
                </w:r>
              </w:sdtContent>
            </w:sdt>
            <w:r w:rsidR="004C37B3" w:rsidRPr="00EE77BB">
              <w:rPr>
                <w:rStyle w:val="Heading3Char"/>
                <w:b w:val="0"/>
                <w:color w:val="535353"/>
                <w:sz w:val="22"/>
                <w:szCs w:val="22"/>
                <w:lang w:val="lt-LT"/>
              </w:rPr>
              <w:t xml:space="preserve"> Švietimo ar socialinė  įstaiga</w:t>
            </w:r>
          </w:p>
        </w:tc>
      </w:tr>
      <w:tr w:rsidR="004C37B3" w:rsidRPr="00EE77BB" w14:paraId="630A8F98" w14:textId="77777777" w:rsidTr="00224F07">
        <w:trPr>
          <w:trHeight w:val="593"/>
        </w:trPr>
        <w:tc>
          <w:tcPr>
            <w:tcW w:w="2551" w:type="dxa"/>
            <w:vAlign w:val="center"/>
          </w:tcPr>
          <w:p w14:paraId="17C4A56F" w14:textId="77777777" w:rsidR="004C37B3" w:rsidRPr="00EE77BB"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2057736553"/>
                <w14:checkbox>
                  <w14:checked w14:val="0"/>
                  <w14:checkedState w14:val="2612" w14:font="MS Gothic"/>
                  <w14:uncheckedState w14:val="2610" w14:font="MS Gothic"/>
                </w14:checkbox>
              </w:sdtPr>
              <w:sdtContent>
                <w:r w:rsidR="004C37B3" w:rsidRPr="00EE77BB">
                  <w:rPr>
                    <w:rFonts w:ascii="MS Gothic" w:eastAsia="MS Gothic" w:hAnsi="MS Gothic" w:hint="eastAsia"/>
                    <w:color w:val="4B4B4D" w:themeColor="text1"/>
                    <w:szCs w:val="22"/>
                  </w:rPr>
                  <w:t>☐</w:t>
                </w:r>
              </w:sdtContent>
            </w:sdt>
            <w:r w:rsidR="004C37B3"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6E0B44A0" w14:textId="77777777" w:rsidR="004C37B3" w:rsidRPr="00EE77BB" w:rsidRDefault="00000000" w:rsidP="00224F07">
            <w:pPr>
              <w:pStyle w:val="Companyname"/>
              <w:rPr>
                <w:rStyle w:val="Heading3Char"/>
                <w:b w:val="0"/>
                <w:color w:val="auto"/>
                <w:sz w:val="22"/>
                <w:szCs w:val="22"/>
                <w:lang w:val="lt-LT"/>
              </w:rPr>
            </w:pPr>
            <w:sdt>
              <w:sdtPr>
                <w:rPr>
                  <w:b/>
                  <w:color w:val="4B4B4D" w:themeColor="text1"/>
                  <w:sz w:val="24"/>
                  <w:szCs w:val="22"/>
                  <w:lang w:val="en-GB"/>
                </w:rPr>
                <w:id w:val="-869909796"/>
                <w14:checkbox>
                  <w14:checked w14:val="0"/>
                  <w14:checkedState w14:val="2612" w14:font="MS Gothic"/>
                  <w14:uncheckedState w14:val="2610" w14:font="MS Gothic"/>
                </w14:checkbox>
              </w:sdtPr>
              <w:sdtContent>
                <w:r w:rsidR="004C37B3" w:rsidRPr="00EE77BB">
                  <w:rPr>
                    <w:rFonts w:ascii="MS Gothic" w:eastAsia="MS Gothic" w:hAnsi="MS Gothic" w:hint="eastAsia"/>
                    <w:color w:val="4B4B4D" w:themeColor="text1"/>
                    <w:szCs w:val="22"/>
                  </w:rPr>
                  <w:t>☐</w:t>
                </w:r>
              </w:sdtContent>
            </w:sdt>
            <w:r w:rsidR="004C37B3"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41549BE5" w14:textId="77777777" w:rsidR="004C37B3" w:rsidRPr="00EE77BB"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1516347601"/>
                <w14:checkbox>
                  <w14:checked w14:val="0"/>
                  <w14:checkedState w14:val="2612" w14:font="MS Gothic"/>
                  <w14:uncheckedState w14:val="2610" w14:font="MS Gothic"/>
                </w14:checkbox>
              </w:sdtPr>
              <w:sdtContent>
                <w:r w:rsidR="004C37B3" w:rsidRPr="00EE77BB">
                  <w:rPr>
                    <w:rFonts w:ascii="MS Gothic" w:eastAsia="MS Gothic" w:hAnsi="MS Gothic" w:hint="eastAsia"/>
                    <w:color w:val="4B4B4D" w:themeColor="text1"/>
                    <w:szCs w:val="22"/>
                  </w:rPr>
                  <w:t>☐</w:t>
                </w:r>
              </w:sdtContent>
            </w:sdt>
            <w:r w:rsidR="004C37B3" w:rsidRPr="00EE77BB">
              <w:rPr>
                <w:rStyle w:val="Heading3Char"/>
                <w:b w:val="0"/>
                <w:color w:val="4B4B4D" w:themeColor="text1"/>
                <w:sz w:val="22"/>
                <w:szCs w:val="22"/>
                <w:lang w:val="lt-LT"/>
              </w:rPr>
              <w:t xml:space="preserve"> Komercinis</w:t>
            </w:r>
          </w:p>
        </w:tc>
        <w:tc>
          <w:tcPr>
            <w:tcW w:w="2519" w:type="dxa"/>
            <w:vAlign w:val="center"/>
          </w:tcPr>
          <w:p w14:paraId="65ED7E13" w14:textId="77777777" w:rsidR="004C37B3" w:rsidRPr="00EE77BB" w:rsidRDefault="00000000" w:rsidP="00224F07">
            <w:pPr>
              <w:rPr>
                <w:rStyle w:val="Heading3Char"/>
                <w:b w:val="0"/>
                <w:color w:val="auto"/>
                <w:sz w:val="22"/>
                <w:szCs w:val="22"/>
                <w:lang w:val="lt-LT"/>
              </w:rPr>
            </w:pPr>
            <w:sdt>
              <w:sdtPr>
                <w:rPr>
                  <w:b/>
                  <w:color w:val="007BB2" w:themeColor="background2"/>
                  <w:sz w:val="24"/>
                  <w:szCs w:val="24"/>
                  <w:lang w:val="en-GB"/>
                </w:rPr>
                <w:id w:val="-478990817"/>
                <w14:checkbox>
                  <w14:checked w14:val="0"/>
                  <w14:checkedState w14:val="2612" w14:font="MS Gothic"/>
                  <w14:uncheckedState w14:val="2610" w14:font="MS Gothic"/>
                </w14:checkbox>
              </w:sdtPr>
              <w:sdtEndPr>
                <w:rPr>
                  <w:b w:val="0"/>
                  <w:color w:val="auto"/>
                  <w:sz w:val="22"/>
                  <w:szCs w:val="22"/>
                </w:rPr>
              </w:sdtEndPr>
              <w:sdtContent>
                <w:r w:rsidR="004C37B3" w:rsidRPr="00EE77BB">
                  <w:rPr>
                    <w:rFonts w:ascii="MS Gothic" w:eastAsia="MS Gothic" w:hAnsi="MS Gothic" w:hint="eastAsia"/>
                  </w:rPr>
                  <w:t>☐</w:t>
                </w:r>
              </w:sdtContent>
            </w:sdt>
            <w:r w:rsidR="004C37B3" w:rsidRPr="00EE77BB">
              <w:rPr>
                <w:color w:val="4B4B4D" w:themeColor="text1"/>
              </w:rPr>
              <w:t xml:space="preserve"> Gyvenamasis būstas</w:t>
            </w:r>
          </w:p>
        </w:tc>
      </w:tr>
      <w:tr w:rsidR="004C37B3" w:rsidRPr="00EE77BB" w14:paraId="4FB3125F" w14:textId="77777777" w:rsidTr="00224F07">
        <w:trPr>
          <w:trHeight w:val="593"/>
        </w:trPr>
        <w:tc>
          <w:tcPr>
            <w:tcW w:w="2551" w:type="dxa"/>
            <w:vAlign w:val="center"/>
          </w:tcPr>
          <w:p w14:paraId="27339B41" w14:textId="5A726B59" w:rsidR="004C37B3" w:rsidRPr="00EE77BB" w:rsidRDefault="00000000" w:rsidP="00224F07">
            <w:pPr>
              <w:pStyle w:val="Companyname"/>
              <w:rPr>
                <w:rStyle w:val="Heading3Char"/>
                <w:b w:val="0"/>
                <w:color w:val="4B4B4D" w:themeColor="text1"/>
                <w:sz w:val="22"/>
                <w:szCs w:val="22"/>
                <w:lang w:val="lt-LT"/>
              </w:rPr>
            </w:pPr>
            <w:sdt>
              <w:sdtPr>
                <w:rPr>
                  <w:b/>
                  <w:bCs/>
                  <w:color w:val="4B4B4D" w:themeColor="text1"/>
                  <w:sz w:val="24"/>
                  <w:szCs w:val="24"/>
                  <w:lang w:val="en-GB"/>
                </w:rPr>
                <w:id w:val="-1521702197"/>
                <w14:checkbox>
                  <w14:checked w14:val="0"/>
                  <w14:checkedState w14:val="2612" w14:font="MS Gothic"/>
                  <w14:uncheckedState w14:val="2610" w14:font="MS Gothic"/>
                </w14:checkbox>
              </w:sdtPr>
              <w:sdtContent>
                <w:r w:rsidR="004C37B3" w:rsidRPr="00EE77BB">
                  <w:rPr>
                    <w:rFonts w:ascii="MS Gothic" w:eastAsia="MS Gothic" w:hAnsi="MS Gothic"/>
                    <w:color w:val="4B4B4D" w:themeColor="text1"/>
                  </w:rPr>
                  <w:t>☐</w:t>
                </w:r>
              </w:sdtContent>
            </w:sdt>
            <w:r w:rsidR="004C37B3" w:rsidRPr="00EE77BB">
              <w:rPr>
                <w:rStyle w:val="StandardTextZchn"/>
                <w:sz w:val="22"/>
                <w:szCs w:val="22"/>
                <w:lang w:val="lt-LT"/>
              </w:rPr>
              <w:t xml:space="preserve"> </w:t>
            </w:r>
            <w:r w:rsidR="008409A1">
              <w:rPr>
                <w:rStyle w:val="StandardTextZchn"/>
                <w:sz w:val="22"/>
                <w:szCs w:val="22"/>
                <w:lang w:val="lt-LT"/>
              </w:rPr>
              <w:t>Karšto vandens tiekimas</w:t>
            </w:r>
          </w:p>
        </w:tc>
        <w:tc>
          <w:tcPr>
            <w:tcW w:w="2414" w:type="dxa"/>
            <w:tcBorders>
              <w:bottom w:val="single" w:sz="4" w:space="0" w:color="auto"/>
              <w:right w:val="single" w:sz="4" w:space="0" w:color="auto"/>
            </w:tcBorders>
            <w:vAlign w:val="center"/>
          </w:tcPr>
          <w:p w14:paraId="01D7C8B6" w14:textId="77777777" w:rsidR="004C37B3" w:rsidRPr="00EE77BB" w:rsidRDefault="00000000" w:rsidP="00224F07">
            <w:pPr>
              <w:pStyle w:val="Companyname"/>
              <w:rPr>
                <w:rStyle w:val="Heading3Char"/>
                <w:b w:val="0"/>
                <w:color w:val="auto"/>
                <w:sz w:val="22"/>
                <w:szCs w:val="22"/>
                <w:u w:val="single"/>
                <w:lang w:val="lt-LT"/>
              </w:rPr>
            </w:pPr>
            <w:sdt>
              <w:sdtPr>
                <w:rPr>
                  <w:b/>
                  <w:color w:val="007BB2" w:themeColor="background2"/>
                  <w:sz w:val="24"/>
                  <w:szCs w:val="22"/>
                  <w:lang w:val="en-GB"/>
                </w:rPr>
                <w:id w:val="-1636332115"/>
                <w14:checkbox>
                  <w14:checked w14:val="0"/>
                  <w14:checkedState w14:val="2612" w14:font="MS Gothic"/>
                  <w14:uncheckedState w14:val="2610" w14:font="MS Gothic"/>
                </w14:checkbox>
              </w:sdtPr>
              <w:sdtContent>
                <w:r w:rsidR="004C37B3" w:rsidRPr="00EE77BB">
                  <w:rPr>
                    <w:rFonts w:ascii="MS Gothic" w:eastAsia="MS Gothic" w:hAnsi="MS Gothic" w:hint="eastAsia"/>
                    <w:szCs w:val="22"/>
                  </w:rPr>
                  <w:t>☐</w:t>
                </w:r>
              </w:sdtContent>
            </w:sdt>
            <w:r w:rsidR="004C37B3" w:rsidRPr="00EE77BB">
              <w:rPr>
                <w:szCs w:val="22"/>
                <w:u w:val="single"/>
              </w:rPr>
              <w:t xml:space="preserve">   </w:t>
            </w:r>
          </w:p>
        </w:tc>
        <w:tc>
          <w:tcPr>
            <w:tcW w:w="2816" w:type="dxa"/>
            <w:tcBorders>
              <w:left w:val="single" w:sz="4" w:space="0" w:color="auto"/>
            </w:tcBorders>
            <w:vAlign w:val="center"/>
          </w:tcPr>
          <w:p w14:paraId="4E3B9527" w14:textId="7CDB5F8C" w:rsidR="004C37B3" w:rsidRPr="00EE77BB" w:rsidRDefault="00000000" w:rsidP="00224F07">
            <w:pPr>
              <w:pStyle w:val="Companyname"/>
              <w:rPr>
                <w:rStyle w:val="Heading3Char"/>
                <w:b w:val="0"/>
                <w:color w:val="4B4B4D" w:themeColor="text1"/>
                <w:sz w:val="22"/>
                <w:szCs w:val="22"/>
                <w:lang w:val="lt-LT"/>
              </w:rPr>
            </w:pPr>
            <w:sdt>
              <w:sdtPr>
                <w:rPr>
                  <w:b/>
                  <w:color w:val="4B4B4D" w:themeColor="text1"/>
                  <w:sz w:val="24"/>
                  <w:szCs w:val="22"/>
                  <w:lang w:val="en-GB"/>
                </w:rPr>
                <w:id w:val="1970472526"/>
                <w14:checkbox>
                  <w14:checked w14:val="0"/>
                  <w14:checkedState w14:val="2612" w14:font="MS Gothic"/>
                  <w14:uncheckedState w14:val="2610" w14:font="MS Gothic"/>
                </w14:checkbox>
              </w:sdtPr>
              <w:sdtContent>
                <w:r w:rsidR="004C37B3" w:rsidRPr="00EE77BB">
                  <w:rPr>
                    <w:rFonts w:ascii="MS Gothic" w:eastAsia="MS Gothic" w:hAnsi="MS Gothic" w:hint="eastAsia"/>
                    <w:color w:val="4B4B4D" w:themeColor="text1"/>
                    <w:szCs w:val="22"/>
                  </w:rPr>
                  <w:t>☐</w:t>
                </w:r>
              </w:sdtContent>
            </w:sdt>
            <w:r w:rsidR="004C37B3"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p w14:paraId="5ED5EB5C" w14:textId="77777777" w:rsidR="004C37B3" w:rsidRPr="00EE77BB" w:rsidRDefault="00000000" w:rsidP="00224F07">
            <w:pPr>
              <w:rPr>
                <w:rStyle w:val="Heading3Char"/>
                <w:b w:val="0"/>
                <w:color w:val="auto"/>
                <w:sz w:val="22"/>
                <w:szCs w:val="22"/>
                <w:lang w:val="lt-LT"/>
              </w:rPr>
            </w:pPr>
            <w:sdt>
              <w:sdtPr>
                <w:rPr>
                  <w:b/>
                  <w:bCs/>
                  <w:color w:val="007BB2" w:themeColor="background2"/>
                  <w:sz w:val="24"/>
                  <w:szCs w:val="24"/>
                  <w:lang w:val="en-GB"/>
                </w:rPr>
                <w:id w:val="699598553"/>
                <w14:checkbox>
                  <w14:checked w14:val="1"/>
                  <w14:checkedState w14:val="2612" w14:font="MS Gothic"/>
                  <w14:uncheckedState w14:val="2610" w14:font="MS Gothic"/>
                </w14:checkbox>
              </w:sdtPr>
              <w:sdtContent>
                <w:r w:rsidR="004C37B3" w:rsidRPr="00EE77BB">
                  <w:rPr>
                    <w:rFonts w:ascii="MS Gothic" w:eastAsia="MS Gothic" w:hAnsi="MS Gothic" w:hint="eastAsia"/>
                    <w:b/>
                    <w:bCs/>
                    <w:color w:val="007BB2" w:themeColor="background2"/>
                  </w:rPr>
                  <w:t>☒</w:t>
                </w:r>
              </w:sdtContent>
            </w:sdt>
            <w:r w:rsidR="004C37B3" w:rsidRPr="00EE77BB">
              <w:rPr>
                <w:color w:val="4B4B4D" w:themeColor="text1"/>
              </w:rPr>
              <w:t xml:space="preserve"> Visi pastatų tipai</w:t>
            </w:r>
          </w:p>
        </w:tc>
      </w:tr>
    </w:tbl>
    <w:p w14:paraId="23D49A35" w14:textId="77777777" w:rsidR="004C37B3" w:rsidRPr="00EE77BB" w:rsidRDefault="004C37B3" w:rsidP="004C37B3">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4C37B3" w:rsidRPr="00EE77BB" w14:paraId="7A56FCBA" w14:textId="77777777" w:rsidTr="00224F07">
        <w:trPr>
          <w:trHeight w:val="438"/>
        </w:trPr>
        <w:tc>
          <w:tcPr>
            <w:tcW w:w="5003" w:type="dxa"/>
            <w:tcBorders>
              <w:bottom w:val="single" w:sz="4" w:space="0" w:color="auto"/>
            </w:tcBorders>
            <w:shd w:val="clear" w:color="auto" w:fill="E7EEF5" w:themeFill="accent5" w:themeFillTint="33"/>
            <w:vAlign w:val="center"/>
          </w:tcPr>
          <w:p w14:paraId="2E2CB8F9" w14:textId="704B9B0A" w:rsidR="004C37B3"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04C0FA82" w14:textId="7BAA0537" w:rsidR="004C37B3" w:rsidRPr="00EE77BB" w:rsidRDefault="001213FE" w:rsidP="00224F07">
            <w:pPr>
              <w:pStyle w:val="Companyname"/>
              <w:rPr>
                <w:rStyle w:val="Heading3Char"/>
                <w:lang w:val="lt-LT"/>
              </w:rPr>
            </w:pPr>
            <w:r>
              <w:rPr>
                <w:rStyle w:val="Heading3Char"/>
                <w:lang w:val="lt-LT"/>
              </w:rPr>
              <w:t>Sutaupymo potencialas</w:t>
            </w:r>
          </w:p>
        </w:tc>
      </w:tr>
      <w:tr w:rsidR="004C37B3" w:rsidRPr="00EE77BB" w14:paraId="622100DB" w14:textId="77777777" w:rsidTr="00224F07">
        <w:trPr>
          <w:trHeight w:val="536"/>
        </w:trPr>
        <w:tc>
          <w:tcPr>
            <w:tcW w:w="5003" w:type="dxa"/>
            <w:tcBorders>
              <w:bottom w:val="nil"/>
            </w:tcBorders>
            <w:vAlign w:val="center"/>
          </w:tcPr>
          <w:p w14:paraId="762A71EA" w14:textId="291CC44C" w:rsidR="004C37B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51693295"/>
                <w14:checkbox>
                  <w14:checked w14:val="1"/>
                  <w14:checkedState w14:val="2612" w14:font="MS Gothic"/>
                  <w14:uncheckedState w14:val="2610" w14:font="MS Gothic"/>
                </w14:checkbox>
              </w:sdtPr>
              <w:sdtContent>
                <w:r w:rsidR="004C37B3" w:rsidRPr="00EE77BB">
                  <w:rPr>
                    <w:rFonts w:ascii="MS Gothic" w:eastAsia="MS Gothic" w:hAnsi="MS Gothic" w:hint="eastAsia"/>
                    <w:b/>
                    <w:color w:val="007BB2" w:themeColor="background2"/>
                    <w:sz w:val="22"/>
                    <w:szCs w:val="22"/>
                  </w:rPr>
                  <w:t>☒</w:t>
                </w:r>
              </w:sdtContent>
            </w:sdt>
            <w:r w:rsidR="004C37B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55611212" w14:textId="77777777" w:rsidR="004C37B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700154786"/>
                <w14:checkbox>
                  <w14:checked w14:val="1"/>
                  <w14:checkedState w14:val="2612" w14:font="MS Gothic"/>
                  <w14:uncheckedState w14:val="2610" w14:font="MS Gothic"/>
                </w14:checkbox>
              </w:sdtPr>
              <w:sdtContent>
                <w:r w:rsidR="004C37B3" w:rsidRPr="00EE77BB">
                  <w:rPr>
                    <w:rFonts w:ascii="MS Gothic" w:eastAsia="MS Gothic" w:hAnsi="MS Gothic" w:hint="eastAsia"/>
                    <w:b/>
                    <w:color w:val="007BB2" w:themeColor="background2"/>
                    <w:sz w:val="22"/>
                    <w:szCs w:val="22"/>
                  </w:rPr>
                  <w:t>☒</w:t>
                </w:r>
              </w:sdtContent>
            </w:sdt>
            <w:r w:rsidR="004C37B3"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07FF2452" w14:textId="77777777" w:rsidR="004C37B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24923466"/>
                <w14:checkbox>
                  <w14:checked w14:val="1"/>
                  <w14:checkedState w14:val="2612" w14:font="MS Gothic"/>
                  <w14:uncheckedState w14:val="2610" w14:font="MS Gothic"/>
                </w14:checkbox>
              </w:sdtPr>
              <w:sdtContent>
                <w:r w:rsidR="004C37B3" w:rsidRPr="00EE77BB">
                  <w:rPr>
                    <w:rFonts w:ascii="MS Gothic" w:eastAsia="MS Gothic" w:hAnsi="MS Gothic" w:hint="eastAsia"/>
                    <w:b/>
                    <w:color w:val="007BB2" w:themeColor="background2"/>
                    <w:sz w:val="22"/>
                    <w:szCs w:val="22"/>
                  </w:rPr>
                  <w:t>☒</w:t>
                </w:r>
              </w:sdtContent>
            </w:sdt>
            <w:r w:rsidR="004C37B3" w:rsidRPr="00EE77BB">
              <w:rPr>
                <w:rStyle w:val="Heading3Char"/>
                <w:b w:val="0"/>
                <w:color w:val="4B4B4D" w:themeColor="text1"/>
                <w:sz w:val="22"/>
                <w:szCs w:val="22"/>
                <w:lang w:val="lt-LT"/>
              </w:rPr>
              <w:t xml:space="preserve">  Išlaidos</w:t>
            </w:r>
          </w:p>
        </w:tc>
      </w:tr>
      <w:tr w:rsidR="004C37B3" w:rsidRPr="00EE77BB" w14:paraId="0A2D8568" w14:textId="77777777" w:rsidTr="00224F07">
        <w:trPr>
          <w:trHeight w:val="536"/>
        </w:trPr>
        <w:tc>
          <w:tcPr>
            <w:tcW w:w="5003" w:type="dxa"/>
            <w:tcBorders>
              <w:top w:val="nil"/>
              <w:bottom w:val="nil"/>
            </w:tcBorders>
            <w:vAlign w:val="center"/>
          </w:tcPr>
          <w:p w14:paraId="272AABB3" w14:textId="65D00433" w:rsidR="004C37B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165982754"/>
                <w14:checkbox>
                  <w14:checked w14:val="1"/>
                  <w14:checkedState w14:val="2612" w14:font="MS Gothic"/>
                  <w14:uncheckedState w14:val="2610" w14:font="MS Gothic"/>
                </w14:checkbox>
              </w:sdtPr>
              <w:sdtContent>
                <w:r w:rsidR="004C37B3" w:rsidRPr="00EE77BB">
                  <w:rPr>
                    <w:rFonts w:ascii="MS Gothic" w:eastAsia="MS Gothic" w:hAnsi="MS Gothic" w:hint="eastAsia"/>
                    <w:b/>
                    <w:color w:val="007BB2" w:themeColor="background2"/>
                    <w:sz w:val="22"/>
                    <w:szCs w:val="22"/>
                  </w:rPr>
                  <w:t>☒</w:t>
                </w:r>
              </w:sdtContent>
            </w:sdt>
            <w:r w:rsidR="004C37B3" w:rsidRPr="00EE77BB">
              <w:rPr>
                <w:rStyle w:val="Heading3Char"/>
                <w:b w:val="0"/>
                <w:color w:val="4B4B4D" w:themeColor="text1"/>
                <w:sz w:val="22"/>
                <w:szCs w:val="22"/>
                <w:lang w:val="lt-LT"/>
              </w:rPr>
              <w:t xml:space="preserve">  Trumpa (</w:t>
            </w:r>
            <w:r w:rsidR="00212037" w:rsidRPr="00212037">
              <w:rPr>
                <w:rStyle w:val="Heading3Char"/>
                <w:b w:val="0"/>
                <w:color w:val="4B4B4D" w:themeColor="text1"/>
                <w:sz w:val="22"/>
                <w:szCs w:val="22"/>
                <w:lang w:val="lt-LT"/>
              </w:rPr>
              <w:t>iki 3 mėn.,</w:t>
            </w:r>
            <w:r w:rsidR="00212037">
              <w:rPr>
                <w:rStyle w:val="Heading3Char"/>
                <w:color w:val="4B4B4D" w:themeColor="text1"/>
                <w:sz w:val="22"/>
                <w:szCs w:val="22"/>
                <w:lang w:val="lt-LT"/>
              </w:rPr>
              <w:t xml:space="preserve"> </w:t>
            </w:r>
            <w:r w:rsidR="004C37B3" w:rsidRPr="00EE77BB">
              <w:rPr>
                <w:rStyle w:val="Heading3Char"/>
                <w:b w:val="0"/>
                <w:color w:val="4B4B4D" w:themeColor="text1"/>
                <w:sz w:val="22"/>
                <w:szCs w:val="22"/>
                <w:lang w:val="lt-LT"/>
              </w:rPr>
              <w:t>jei tai didelis pastatas)</w:t>
            </w:r>
          </w:p>
        </w:tc>
        <w:tc>
          <w:tcPr>
            <w:tcW w:w="2574" w:type="dxa"/>
            <w:tcBorders>
              <w:top w:val="nil"/>
              <w:bottom w:val="nil"/>
              <w:right w:val="nil"/>
            </w:tcBorders>
            <w:vAlign w:val="center"/>
          </w:tcPr>
          <w:p w14:paraId="2B09B936" w14:textId="77777777" w:rsidR="004C37B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904183005"/>
                <w14:checkbox>
                  <w14:checked w14:val="1"/>
                  <w14:checkedState w14:val="2612" w14:font="MS Gothic"/>
                  <w14:uncheckedState w14:val="2610" w14:font="MS Gothic"/>
                </w14:checkbox>
              </w:sdtPr>
              <w:sdtContent>
                <w:r w:rsidR="004C37B3" w:rsidRPr="00EE77BB">
                  <w:rPr>
                    <w:rFonts w:ascii="MS Gothic" w:eastAsia="MS Gothic" w:hAnsi="MS Gothic" w:hint="eastAsia"/>
                    <w:b/>
                    <w:color w:val="007BB2" w:themeColor="background2"/>
                    <w:sz w:val="22"/>
                    <w:szCs w:val="22"/>
                  </w:rPr>
                  <w:t>☒</w:t>
                </w:r>
              </w:sdtContent>
            </w:sdt>
            <w:r w:rsidR="004C37B3" w:rsidRPr="00EE77BB">
              <w:rPr>
                <w:rStyle w:val="Heading3Char"/>
                <w:b w:val="0"/>
                <w:color w:val="4B4B4D" w:themeColor="text1"/>
                <w:sz w:val="22"/>
                <w:szCs w:val="22"/>
                <w:lang w:val="lt-LT"/>
              </w:rPr>
              <w:t xml:space="preserve">  CO</w:t>
            </w:r>
            <w:r w:rsidR="004C37B3" w:rsidRPr="00EE77BB">
              <w:rPr>
                <w:b/>
                <w:bCs/>
                <w:sz w:val="22"/>
                <w:szCs w:val="22"/>
                <w:vertAlign w:val="subscript"/>
              </w:rPr>
              <w:t>2</w:t>
            </w:r>
          </w:p>
        </w:tc>
        <w:tc>
          <w:tcPr>
            <w:tcW w:w="2767" w:type="dxa"/>
            <w:tcBorders>
              <w:top w:val="nil"/>
              <w:left w:val="nil"/>
              <w:bottom w:val="nil"/>
            </w:tcBorders>
            <w:vAlign w:val="center"/>
          </w:tcPr>
          <w:p w14:paraId="2F131586" w14:textId="77777777" w:rsidR="004C37B3" w:rsidRPr="00EE77BB" w:rsidRDefault="004C37B3" w:rsidP="00224F07">
            <w:pPr>
              <w:pStyle w:val="StandardText"/>
              <w:rPr>
                <w:rStyle w:val="Heading3Char"/>
                <w:b w:val="0"/>
                <w:color w:val="4B4B4D" w:themeColor="text1"/>
                <w:sz w:val="22"/>
                <w:szCs w:val="22"/>
                <w:lang w:val="lt-LT"/>
              </w:rPr>
            </w:pPr>
          </w:p>
        </w:tc>
      </w:tr>
      <w:tr w:rsidR="004C37B3" w:rsidRPr="00EE77BB" w14:paraId="70936A8A" w14:textId="77777777" w:rsidTr="00224F07">
        <w:trPr>
          <w:trHeight w:val="536"/>
        </w:trPr>
        <w:tc>
          <w:tcPr>
            <w:tcW w:w="5003" w:type="dxa"/>
            <w:tcBorders>
              <w:top w:val="nil"/>
              <w:bottom w:val="nil"/>
            </w:tcBorders>
            <w:vAlign w:val="center"/>
          </w:tcPr>
          <w:p w14:paraId="0F63A473" w14:textId="2DDCF1A5" w:rsidR="004C37B3" w:rsidRPr="00EE77BB" w:rsidRDefault="00000000" w:rsidP="00224F07">
            <w:pPr>
              <w:pStyle w:val="StandardText"/>
              <w:rPr>
                <w:rStyle w:val="Heading3Char"/>
                <w:b w:val="0"/>
                <w:color w:val="4B4B4D" w:themeColor="text1"/>
                <w:sz w:val="22"/>
                <w:szCs w:val="22"/>
                <w:lang w:val="lt-LT"/>
              </w:rPr>
            </w:pPr>
            <w:sdt>
              <w:sdtPr>
                <w:rPr>
                  <w:b/>
                  <w:color w:val="007BB2" w:themeColor="background2"/>
                  <w:lang w:val="en-GB"/>
                </w:rPr>
                <w:id w:val="-922255946"/>
                <w14:checkbox>
                  <w14:checked w14:val="0"/>
                  <w14:checkedState w14:val="2612" w14:font="MS Gothic"/>
                  <w14:uncheckedState w14:val="2610" w14:font="MS Gothic"/>
                </w14:checkbox>
              </w:sdtPr>
              <w:sdtEndPr>
                <w:rPr>
                  <w:b w:val="0"/>
                  <w:color w:val="4B4B4D" w:themeColor="text1"/>
                </w:rPr>
              </w:sdtEndPr>
              <w:sdtContent>
                <w:r w:rsidR="004C37B3" w:rsidRPr="00EE77BB">
                  <w:rPr>
                    <w:rFonts w:ascii="Segoe UI Symbol" w:hAnsi="Segoe UI Symbol" w:cs="Segoe UI Symbol"/>
                  </w:rPr>
                  <w:t>☐</w:t>
                </w:r>
              </w:sdtContent>
            </w:sdt>
            <w:r w:rsidR="004C37B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7CA8960F" w14:textId="363D5406" w:rsidR="004C37B3" w:rsidRPr="00EE77BB" w:rsidRDefault="00000000" w:rsidP="000071A1">
            <w:pPr>
              <w:pStyle w:val="StandardText"/>
              <w:ind w:right="-179"/>
              <w:rPr>
                <w:rStyle w:val="Heading3Char"/>
                <w:b w:val="0"/>
                <w:color w:val="4B4B4D" w:themeColor="text1"/>
                <w:sz w:val="22"/>
                <w:szCs w:val="22"/>
                <w:lang w:val="lt-LT"/>
              </w:rPr>
            </w:pPr>
            <w:sdt>
              <w:sdtPr>
                <w:rPr>
                  <w:b/>
                  <w:color w:val="007BB2" w:themeColor="background2"/>
                  <w:sz w:val="22"/>
                  <w:szCs w:val="22"/>
                  <w:lang w:val="en-GB"/>
                </w:rPr>
                <w:id w:val="-103121299"/>
                <w14:checkbox>
                  <w14:checked w14:val="1"/>
                  <w14:checkedState w14:val="2612" w14:font="MS Gothic"/>
                  <w14:uncheckedState w14:val="2610" w14:font="MS Gothic"/>
                </w14:checkbox>
              </w:sdtPr>
              <w:sdtContent>
                <w:r w:rsidR="004C37B3" w:rsidRPr="00EE77BB">
                  <w:rPr>
                    <w:rFonts w:ascii="MS Gothic" w:eastAsia="MS Gothic" w:hAnsi="MS Gothic" w:hint="eastAsia"/>
                    <w:b/>
                    <w:color w:val="007BB2" w:themeColor="background2"/>
                    <w:sz w:val="22"/>
                    <w:szCs w:val="22"/>
                  </w:rPr>
                  <w:t>☒</w:t>
                </w:r>
              </w:sdtContent>
            </w:sdt>
            <w:r w:rsidR="004C37B3" w:rsidRPr="00EE77BB">
              <w:rPr>
                <w:sz w:val="22"/>
                <w:szCs w:val="22"/>
              </w:rPr>
              <w:t xml:space="preserve"> Kitas teigiamas</w:t>
            </w:r>
            <w:r w:rsidR="000071A1">
              <w:rPr>
                <w:sz w:val="22"/>
                <w:szCs w:val="22"/>
              </w:rPr>
              <w:t xml:space="preserve"> </w:t>
            </w:r>
            <w:r w:rsidR="004C37B3" w:rsidRPr="00EE77BB">
              <w:rPr>
                <w:sz w:val="22"/>
                <w:szCs w:val="22"/>
              </w:rPr>
              <w:t>poveikis</w:t>
            </w:r>
          </w:p>
        </w:tc>
        <w:tc>
          <w:tcPr>
            <w:tcW w:w="2767" w:type="dxa"/>
            <w:tcBorders>
              <w:top w:val="nil"/>
              <w:left w:val="nil"/>
              <w:bottom w:val="nil"/>
            </w:tcBorders>
            <w:vAlign w:val="center"/>
          </w:tcPr>
          <w:p w14:paraId="6A91A5D2" w14:textId="77777777" w:rsidR="004C37B3" w:rsidRPr="00EE77BB" w:rsidRDefault="004C37B3" w:rsidP="00224F07">
            <w:pPr>
              <w:pStyle w:val="StandardText"/>
              <w:rPr>
                <w:rStyle w:val="Heading3Char"/>
                <w:b w:val="0"/>
                <w:color w:val="4B4B4D" w:themeColor="text1"/>
                <w:sz w:val="22"/>
                <w:szCs w:val="22"/>
                <w:lang w:val="lt-LT"/>
              </w:rPr>
            </w:pPr>
          </w:p>
        </w:tc>
      </w:tr>
      <w:tr w:rsidR="004C37B3" w:rsidRPr="00EE77BB" w14:paraId="3C7F1DE6" w14:textId="77777777" w:rsidTr="00224F07">
        <w:trPr>
          <w:trHeight w:val="536"/>
        </w:trPr>
        <w:tc>
          <w:tcPr>
            <w:tcW w:w="5003" w:type="dxa"/>
            <w:tcBorders>
              <w:top w:val="nil"/>
            </w:tcBorders>
            <w:vAlign w:val="center"/>
          </w:tcPr>
          <w:p w14:paraId="626B16A2" w14:textId="21A72581" w:rsidR="004C37B3" w:rsidRPr="00EE77BB" w:rsidRDefault="00000000" w:rsidP="00224F07">
            <w:pPr>
              <w:pStyle w:val="StandardText"/>
              <w:rPr>
                <w:rStyle w:val="Heading3Char"/>
                <w:b w:val="0"/>
                <w:color w:val="4B4B4D" w:themeColor="text1"/>
                <w:sz w:val="22"/>
                <w:szCs w:val="22"/>
                <w:lang w:val="lt-LT"/>
              </w:rPr>
            </w:pPr>
            <w:sdt>
              <w:sdtPr>
                <w:rPr>
                  <w:b/>
                  <w:color w:val="007BB2" w:themeColor="background2"/>
                  <w:sz w:val="22"/>
                  <w:szCs w:val="22"/>
                  <w:lang w:val="en-GB"/>
                </w:rPr>
                <w:id w:val="-2143648955"/>
                <w14:checkbox>
                  <w14:checked w14:val="0"/>
                  <w14:checkedState w14:val="2612" w14:font="MS Gothic"/>
                  <w14:uncheckedState w14:val="2610" w14:font="MS Gothic"/>
                </w14:checkbox>
              </w:sdtPr>
              <w:sdtContent>
                <w:r w:rsidR="004C37B3" w:rsidRPr="00EE77BB">
                  <w:rPr>
                    <w:rFonts w:ascii="MS Gothic" w:eastAsia="MS Gothic" w:hAnsi="MS Gothic" w:hint="eastAsia"/>
                    <w:sz w:val="22"/>
                    <w:szCs w:val="22"/>
                  </w:rPr>
                  <w:t>☐</w:t>
                </w:r>
              </w:sdtContent>
            </w:sdt>
            <w:r w:rsidR="004C37B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41503146" w14:textId="77777777" w:rsidR="004C37B3" w:rsidRPr="00EE77BB" w:rsidRDefault="004C37B3" w:rsidP="00224F07">
            <w:pPr>
              <w:pStyle w:val="Companyname"/>
              <w:rPr>
                <w:rStyle w:val="Heading3Char"/>
                <w:b w:val="0"/>
                <w:color w:val="4B4B4D" w:themeColor="text1"/>
                <w:sz w:val="22"/>
                <w:szCs w:val="22"/>
                <w:lang w:val="lt-LT"/>
              </w:rPr>
            </w:pPr>
            <w:r w:rsidRPr="000B609A">
              <w:rPr>
                <w:sz w:val="22"/>
                <w:szCs w:val="22"/>
              </w:rPr>
              <w:t xml:space="preserve">Geresnis apšvietimo komfortas. </w:t>
            </w:r>
            <w:r w:rsidRPr="00EE77BB">
              <w:rPr>
                <w:rStyle w:val="Heading3Char"/>
                <w:b w:val="0"/>
                <w:color w:val="4B4B4D" w:themeColor="text1"/>
                <w:sz w:val="22"/>
                <w:szCs w:val="22"/>
                <w:lang w:val="lt-LT"/>
              </w:rPr>
              <w:t>Mažiau priežiūros dėl ilgesnio tarnavimo laiko. Mažiau šilumos nuo lempučių.</w:t>
            </w:r>
          </w:p>
        </w:tc>
      </w:tr>
    </w:tbl>
    <w:p w14:paraId="73AAE7BA" w14:textId="77777777" w:rsidR="004C37B3" w:rsidRPr="00EE77BB" w:rsidRDefault="004C37B3" w:rsidP="004C37B3">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4C37B3" w:rsidRPr="00EE77BB" w14:paraId="45F13FBF" w14:textId="77777777" w:rsidTr="00224F07">
        <w:trPr>
          <w:trHeight w:val="313"/>
        </w:trPr>
        <w:tc>
          <w:tcPr>
            <w:tcW w:w="2576" w:type="dxa"/>
            <w:tcBorders>
              <w:bottom w:val="single" w:sz="4" w:space="0" w:color="auto"/>
            </w:tcBorders>
            <w:shd w:val="clear" w:color="auto" w:fill="E7EEF5" w:themeFill="accent5" w:themeFillTint="33"/>
            <w:vAlign w:val="center"/>
          </w:tcPr>
          <w:p w14:paraId="7E88CF57" w14:textId="005E07B7" w:rsidR="004C37B3"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618737B6" w14:textId="77777777" w:rsidR="004C37B3" w:rsidRPr="00EE77BB" w:rsidRDefault="004C37B3"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1B712BBE" w14:textId="77777777" w:rsidR="004C37B3" w:rsidRPr="00EE77BB" w:rsidRDefault="004C37B3"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5FA7DDB5" w14:textId="77777777" w:rsidR="004C37B3" w:rsidRPr="00EE77BB" w:rsidRDefault="004C37B3" w:rsidP="00224F07">
            <w:pPr>
              <w:pStyle w:val="Heading3"/>
              <w:rPr>
                <w:rStyle w:val="Heading3Char"/>
                <w:b/>
                <w:bCs/>
                <w:lang w:val="lt-LT"/>
              </w:rPr>
            </w:pPr>
            <w:r w:rsidRPr="00EE77BB">
              <w:rPr>
                <w:rStyle w:val="Heading3Char"/>
                <w:b/>
                <w:bCs/>
                <w:lang w:val="lt-LT"/>
              </w:rPr>
              <w:t>Speciali sauga</w:t>
            </w:r>
          </w:p>
        </w:tc>
      </w:tr>
      <w:tr w:rsidR="004C37B3" w:rsidRPr="00EE77BB" w14:paraId="66C04D47" w14:textId="77777777" w:rsidTr="00224F07">
        <w:trPr>
          <w:trHeight w:val="530"/>
        </w:trPr>
        <w:tc>
          <w:tcPr>
            <w:tcW w:w="2576" w:type="dxa"/>
            <w:tcBorders>
              <w:bottom w:val="nil"/>
            </w:tcBorders>
            <w:vAlign w:val="center"/>
          </w:tcPr>
          <w:p w14:paraId="532757CE" w14:textId="15977A99" w:rsidR="004C37B3" w:rsidRPr="00EE77BB" w:rsidRDefault="00000000" w:rsidP="00224F07">
            <w:pPr>
              <w:rPr>
                <w:rStyle w:val="Heading3Char"/>
                <w:b w:val="0"/>
                <w:color w:val="auto"/>
                <w:sz w:val="22"/>
                <w:szCs w:val="22"/>
                <w:lang w:val="lt-LT"/>
              </w:rPr>
            </w:pPr>
            <w:sdt>
              <w:sdtPr>
                <w:rPr>
                  <w:b/>
                  <w:color w:val="007BB2" w:themeColor="background2"/>
                  <w:sz w:val="24"/>
                  <w:szCs w:val="24"/>
                  <w:lang w:val="en-GB"/>
                </w:rPr>
                <w:id w:val="1013179300"/>
                <w14:checkbox>
                  <w14:checked w14:val="0"/>
                  <w14:checkedState w14:val="2612" w14:font="MS Gothic"/>
                  <w14:uncheckedState w14:val="2610" w14:font="MS Gothic"/>
                </w14:checkbox>
              </w:sdtPr>
              <w:sdtEndPr>
                <w:rPr>
                  <w:b w:val="0"/>
                  <w:color w:val="auto"/>
                  <w:sz w:val="22"/>
                  <w:szCs w:val="22"/>
                </w:rPr>
              </w:sdtEndPr>
              <w:sdtContent>
                <w:r w:rsidR="004C37B3" w:rsidRPr="00EE77BB">
                  <w:rPr>
                    <w:rFonts w:ascii="MS Gothic" w:eastAsia="MS Gothic" w:hAnsi="MS Gothic" w:hint="eastAsia"/>
                  </w:rPr>
                  <w:t>☐</w:t>
                </w:r>
              </w:sdtContent>
            </w:sdt>
            <w:r w:rsidR="004C37B3" w:rsidRPr="00EE77BB">
              <w:rPr>
                <w:rStyle w:val="StandardTextZchn"/>
                <w:lang w:val="lt-LT"/>
              </w:rPr>
              <w:t xml:space="preserve"> </w:t>
            </w:r>
            <w:r w:rsidR="001213FE">
              <w:rPr>
                <w:rStyle w:val="StandardTextZchn"/>
                <w:lang w:val="lt-LT"/>
              </w:rPr>
              <w:t>Elgesį</w:t>
            </w:r>
          </w:p>
        </w:tc>
        <w:tc>
          <w:tcPr>
            <w:tcW w:w="2392" w:type="dxa"/>
            <w:tcBorders>
              <w:bottom w:val="nil"/>
            </w:tcBorders>
            <w:vAlign w:val="center"/>
          </w:tcPr>
          <w:p w14:paraId="27605660" w14:textId="77777777" w:rsidR="004C37B3" w:rsidRPr="00EE77BB" w:rsidRDefault="00000000" w:rsidP="00224F07">
            <w:pPr>
              <w:pStyle w:val="Companyname"/>
              <w:rPr>
                <w:rStyle w:val="Heading3Char"/>
                <w:b w:val="0"/>
                <w:bCs/>
                <w:color w:val="auto"/>
                <w:sz w:val="22"/>
                <w:szCs w:val="22"/>
                <w:lang w:val="lt-LT"/>
              </w:rPr>
            </w:pPr>
            <w:sdt>
              <w:sdtPr>
                <w:rPr>
                  <w:b/>
                  <w:color w:val="4B4B4D" w:themeColor="text1"/>
                  <w:sz w:val="24"/>
                  <w:szCs w:val="22"/>
                  <w:lang w:val="en-GB"/>
                </w:rPr>
                <w:id w:val="1750544549"/>
                <w14:checkbox>
                  <w14:checked w14:val="0"/>
                  <w14:checkedState w14:val="2612" w14:font="MS Gothic"/>
                  <w14:uncheckedState w14:val="2610" w14:font="MS Gothic"/>
                </w14:checkbox>
              </w:sdtPr>
              <w:sdtContent>
                <w:r w:rsidR="004C37B3" w:rsidRPr="00EE77BB">
                  <w:rPr>
                    <w:rFonts w:ascii="MS Gothic" w:eastAsia="MS Gothic" w:hAnsi="MS Gothic" w:hint="eastAsia"/>
                    <w:color w:val="4B4B4D" w:themeColor="text1"/>
                    <w:szCs w:val="22"/>
                  </w:rPr>
                  <w:t>☐</w:t>
                </w:r>
              </w:sdtContent>
            </w:sdt>
            <w:r w:rsidR="004C37B3"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35DE60DD" w14:textId="22815293" w:rsidR="004C37B3" w:rsidRPr="00EE77BB" w:rsidRDefault="00000000" w:rsidP="00224F07">
            <w:pPr>
              <w:pStyle w:val="Companyname"/>
              <w:rPr>
                <w:rStyle w:val="Heading3Char"/>
                <w:color w:val="auto"/>
                <w:sz w:val="22"/>
                <w:szCs w:val="22"/>
                <w:lang w:val="lt-LT"/>
              </w:rPr>
            </w:pPr>
            <w:sdt>
              <w:sdtPr>
                <w:rPr>
                  <w:b/>
                  <w:color w:val="007BB2" w:themeColor="background2"/>
                  <w:sz w:val="24"/>
                  <w:szCs w:val="22"/>
                  <w:lang w:val="en-GB"/>
                </w:rPr>
                <w:id w:val="1839190086"/>
                <w14:checkbox>
                  <w14:checked w14:val="1"/>
                  <w14:checkedState w14:val="2612" w14:font="MS Gothic"/>
                  <w14:uncheckedState w14:val="2610" w14:font="MS Gothic"/>
                </w14:checkbox>
              </w:sdtPr>
              <w:sdtContent>
                <w:r w:rsidR="004C37B3" w:rsidRPr="00EE77BB">
                  <w:rPr>
                    <w:rFonts w:ascii="MS Gothic" w:eastAsia="MS Gothic" w:hAnsi="MS Gothic" w:hint="eastAsia"/>
                    <w:b/>
                    <w:color w:val="007BB2" w:themeColor="background2"/>
                    <w:szCs w:val="22"/>
                  </w:rPr>
                  <w:t>☒</w:t>
                </w:r>
              </w:sdtContent>
            </w:sdt>
            <w:r w:rsidR="004C37B3" w:rsidRPr="00EE77BB">
              <w:rPr>
                <w:szCs w:val="22"/>
              </w:rPr>
              <w:t xml:space="preserve">  </w:t>
            </w:r>
            <w:r w:rsidR="006F1366">
              <w:rPr>
                <w:szCs w:val="22"/>
              </w:rPr>
              <w:t>Galima atlikti pačiam</w:t>
            </w:r>
          </w:p>
        </w:tc>
        <w:tc>
          <w:tcPr>
            <w:tcW w:w="2780" w:type="dxa"/>
            <w:tcBorders>
              <w:bottom w:val="nil"/>
            </w:tcBorders>
            <w:vAlign w:val="center"/>
          </w:tcPr>
          <w:p w14:paraId="2F36DCC5" w14:textId="77777777" w:rsidR="004C37B3" w:rsidRPr="00EE77BB" w:rsidRDefault="00000000" w:rsidP="00224F07">
            <w:pPr>
              <w:pStyle w:val="Companyname"/>
              <w:rPr>
                <w:szCs w:val="22"/>
              </w:rPr>
            </w:pPr>
            <w:sdt>
              <w:sdtPr>
                <w:rPr>
                  <w:b/>
                  <w:bCs/>
                  <w:color w:val="007BB2" w:themeColor="background2"/>
                  <w:szCs w:val="22"/>
                </w:rPr>
                <w:id w:val="1694799012"/>
                <w14:checkbox>
                  <w14:checked w14:val="1"/>
                  <w14:checkedState w14:val="2612" w14:font="MS Gothic"/>
                  <w14:uncheckedState w14:val="2610" w14:font="MS Gothic"/>
                </w14:checkbox>
              </w:sdtPr>
              <w:sdtContent>
                <w:r w:rsidR="004C37B3" w:rsidRPr="00EE77BB">
                  <w:rPr>
                    <w:rFonts w:ascii="MS Gothic" w:eastAsia="MS Gothic" w:hAnsi="MS Gothic" w:hint="eastAsia"/>
                    <w:b/>
                    <w:bCs/>
                    <w:color w:val="007BB2" w:themeColor="background2"/>
                    <w:szCs w:val="22"/>
                  </w:rPr>
                  <w:t>☒</w:t>
                </w:r>
              </w:sdtContent>
            </w:sdt>
            <w:r w:rsidR="004C37B3" w:rsidRPr="00EE77BB">
              <w:rPr>
                <w:szCs w:val="22"/>
              </w:rPr>
              <w:t xml:space="preserve">  Nebūtina</w:t>
            </w:r>
          </w:p>
        </w:tc>
      </w:tr>
      <w:tr w:rsidR="004C37B3" w:rsidRPr="00EE77BB" w14:paraId="4BFB80E1" w14:textId="77777777" w:rsidTr="00224F07">
        <w:trPr>
          <w:trHeight w:val="530"/>
        </w:trPr>
        <w:tc>
          <w:tcPr>
            <w:tcW w:w="2576" w:type="dxa"/>
            <w:tcBorders>
              <w:top w:val="nil"/>
              <w:bottom w:val="nil"/>
            </w:tcBorders>
            <w:vAlign w:val="center"/>
          </w:tcPr>
          <w:p w14:paraId="7A618337" w14:textId="206A30C6" w:rsidR="004C37B3" w:rsidRPr="00EE77BB" w:rsidRDefault="00000000" w:rsidP="00224F07">
            <w:pPr>
              <w:pStyle w:val="Heading3"/>
              <w:spacing w:after="0"/>
              <w:rPr>
                <w:rStyle w:val="Heading3Char"/>
                <w:b/>
                <w:color w:val="auto"/>
                <w:sz w:val="22"/>
                <w:szCs w:val="22"/>
                <w:lang w:val="lt-LT"/>
              </w:rPr>
            </w:pPr>
            <w:sdt>
              <w:sdtPr>
                <w:rPr>
                  <w:b w:val="0"/>
                  <w:color w:val="007BB2" w:themeColor="background2"/>
                  <w:lang w:val="en-GB"/>
                </w:rPr>
                <w:id w:val="-1377243512"/>
                <w14:checkbox>
                  <w14:checked w14:val="1"/>
                  <w14:checkedState w14:val="2612" w14:font="MS Gothic"/>
                  <w14:uncheckedState w14:val="2610" w14:font="MS Gothic"/>
                </w14:checkbox>
              </w:sdtPr>
              <w:sdtEndPr>
                <w:rPr>
                  <w:b/>
                </w:rPr>
              </w:sdtEndPr>
              <w:sdtContent>
                <w:r w:rsidR="004C37B3" w:rsidRPr="00EE77BB">
                  <w:rPr>
                    <w:rFonts w:ascii="MS Gothic" w:eastAsia="MS Gothic" w:hAnsi="MS Gothic" w:hint="eastAsia"/>
                  </w:rPr>
                  <w:t>☒</w:t>
                </w:r>
              </w:sdtContent>
            </w:sdt>
            <w:r w:rsidR="004C37B3" w:rsidRPr="00EE77BB">
              <w:rPr>
                <w:rStyle w:val="StandardTextZchn"/>
                <w:b w:val="0"/>
                <w:bCs/>
                <w:lang w:val="lt-LT"/>
              </w:rPr>
              <w:t xml:space="preserve"> </w:t>
            </w:r>
            <w:r w:rsidR="001213FE">
              <w:rPr>
                <w:rStyle w:val="StandardTextZchn"/>
                <w:b w:val="0"/>
                <w:bCs/>
                <w:lang w:val="lt-LT"/>
              </w:rPr>
              <w:t>Techninę įrangą</w:t>
            </w:r>
          </w:p>
        </w:tc>
        <w:tc>
          <w:tcPr>
            <w:tcW w:w="2392" w:type="dxa"/>
            <w:tcBorders>
              <w:top w:val="nil"/>
              <w:bottom w:val="nil"/>
            </w:tcBorders>
            <w:vAlign w:val="center"/>
          </w:tcPr>
          <w:p w14:paraId="09F3E0CD" w14:textId="77777777" w:rsidR="004C37B3" w:rsidRPr="00EE77BB" w:rsidRDefault="00000000" w:rsidP="00224F07">
            <w:pPr>
              <w:pStyle w:val="Companyname"/>
              <w:rPr>
                <w:rStyle w:val="Heading3Char"/>
                <w:b w:val="0"/>
                <w:bCs/>
                <w:color w:val="auto"/>
                <w:sz w:val="22"/>
                <w:szCs w:val="22"/>
                <w:lang w:val="lt-LT"/>
              </w:rPr>
            </w:pPr>
            <w:sdt>
              <w:sdtPr>
                <w:rPr>
                  <w:b/>
                  <w:color w:val="007BB2" w:themeColor="background2"/>
                  <w:sz w:val="24"/>
                  <w:szCs w:val="22"/>
                  <w:lang w:val="en-GB"/>
                </w:rPr>
                <w:id w:val="1380436193"/>
                <w14:checkbox>
                  <w14:checked w14:val="1"/>
                  <w14:checkedState w14:val="2612" w14:font="MS Gothic"/>
                  <w14:uncheckedState w14:val="2610" w14:font="MS Gothic"/>
                </w14:checkbox>
              </w:sdtPr>
              <w:sdtContent>
                <w:r w:rsidR="004C37B3" w:rsidRPr="00EE77BB">
                  <w:rPr>
                    <w:rFonts w:ascii="MS Gothic" w:eastAsia="MS Gothic" w:hAnsi="MS Gothic" w:hint="eastAsia"/>
                    <w:b/>
                    <w:color w:val="007BB2" w:themeColor="background2"/>
                    <w:szCs w:val="22"/>
                  </w:rPr>
                  <w:t>☒</w:t>
                </w:r>
              </w:sdtContent>
            </w:sdt>
            <w:r w:rsidR="004C37B3" w:rsidRPr="00EE77BB">
              <w:rPr>
                <w:szCs w:val="22"/>
              </w:rPr>
              <w:t xml:space="preserve">  </w:t>
            </w:r>
            <w:r w:rsidR="004C37B3"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6C03C9D9" w14:textId="38B6E4D4" w:rsidR="004C37B3" w:rsidRPr="00EE77BB" w:rsidRDefault="00000000" w:rsidP="00224F07">
            <w:pPr>
              <w:pStyle w:val="Companyname"/>
              <w:rPr>
                <w:rStyle w:val="Heading3Char"/>
                <w:color w:val="auto"/>
                <w:sz w:val="22"/>
                <w:szCs w:val="22"/>
                <w:lang w:val="lt-LT"/>
              </w:rPr>
            </w:pPr>
            <w:sdt>
              <w:sdtPr>
                <w:rPr>
                  <w:b/>
                  <w:color w:val="007BB2" w:themeColor="background2"/>
                  <w:sz w:val="24"/>
                  <w:szCs w:val="22"/>
                  <w:lang w:val="en-GB"/>
                </w:rPr>
                <w:id w:val="-1031877851"/>
                <w14:checkbox>
                  <w14:checked w14:val="1"/>
                  <w14:checkedState w14:val="2612" w14:font="MS Gothic"/>
                  <w14:uncheckedState w14:val="2610" w14:font="MS Gothic"/>
                </w14:checkbox>
              </w:sdtPr>
              <w:sdtContent>
                <w:r w:rsidR="004C37B3" w:rsidRPr="00EE77BB">
                  <w:rPr>
                    <w:rFonts w:ascii="MS Gothic" w:eastAsia="MS Gothic" w:hAnsi="MS Gothic" w:hint="eastAsia"/>
                    <w:b/>
                    <w:color w:val="007BB2" w:themeColor="background2"/>
                    <w:szCs w:val="22"/>
                  </w:rPr>
                  <w:t>☒</w:t>
                </w:r>
              </w:sdtContent>
            </w:sdt>
            <w:r w:rsidR="004C37B3" w:rsidRPr="00EE77BB">
              <w:rPr>
                <w:szCs w:val="22"/>
              </w:rPr>
              <w:t xml:space="preserve">  </w:t>
            </w:r>
            <w:r w:rsidR="00577F28">
              <w:rPr>
                <w:sz w:val="22"/>
                <w:szCs w:val="22"/>
              </w:rPr>
              <w:t>Reikalinga s</w:t>
            </w:r>
            <w:r w:rsidR="004C37B3" w:rsidRPr="00EE77BB">
              <w:rPr>
                <w:szCs w:val="22"/>
              </w:rPr>
              <w:t>pecializuota įmonė</w:t>
            </w:r>
          </w:p>
        </w:tc>
        <w:tc>
          <w:tcPr>
            <w:tcW w:w="2780" w:type="dxa"/>
            <w:tcBorders>
              <w:top w:val="nil"/>
              <w:bottom w:val="nil"/>
            </w:tcBorders>
            <w:vAlign w:val="center"/>
          </w:tcPr>
          <w:p w14:paraId="68637E91" w14:textId="402DE8E8" w:rsidR="004C37B3" w:rsidRPr="00EE77BB" w:rsidRDefault="00000000" w:rsidP="00224F07">
            <w:pPr>
              <w:pStyle w:val="Companyname"/>
              <w:rPr>
                <w:szCs w:val="22"/>
              </w:rPr>
            </w:pPr>
            <w:sdt>
              <w:sdtPr>
                <w:rPr>
                  <w:szCs w:val="22"/>
                </w:rPr>
                <w:id w:val="-1464809391"/>
                <w14:checkbox>
                  <w14:checked w14:val="0"/>
                  <w14:checkedState w14:val="2612" w14:font="MS Gothic"/>
                  <w14:uncheckedState w14:val="2610" w14:font="MS Gothic"/>
                </w14:checkbox>
              </w:sdtPr>
              <w:sdtContent>
                <w:r w:rsidR="004C37B3" w:rsidRPr="00EE77BB">
                  <w:rPr>
                    <w:rFonts w:ascii="MS Gothic" w:eastAsia="MS Gothic" w:hAnsi="MS Gothic" w:hint="eastAsia"/>
                    <w:szCs w:val="22"/>
                  </w:rPr>
                  <w:t>☐</w:t>
                </w:r>
              </w:sdtContent>
            </w:sdt>
            <w:r w:rsidR="004C37B3" w:rsidRPr="00EE77BB">
              <w:rPr>
                <w:szCs w:val="22"/>
              </w:rPr>
              <w:t xml:space="preserve">  </w:t>
            </w:r>
            <w:r w:rsidR="006F1366">
              <w:rPr>
                <w:szCs w:val="22"/>
              </w:rPr>
              <w:t>Rekomenduojama</w:t>
            </w:r>
          </w:p>
        </w:tc>
      </w:tr>
      <w:tr w:rsidR="004C37B3" w:rsidRPr="00EE77BB" w14:paraId="21C5814F" w14:textId="77777777" w:rsidTr="00224F07">
        <w:trPr>
          <w:trHeight w:val="530"/>
        </w:trPr>
        <w:tc>
          <w:tcPr>
            <w:tcW w:w="2576" w:type="dxa"/>
            <w:tcBorders>
              <w:top w:val="nil"/>
            </w:tcBorders>
            <w:vAlign w:val="center"/>
          </w:tcPr>
          <w:p w14:paraId="0A8C096A" w14:textId="7E72024B" w:rsidR="004C37B3" w:rsidRPr="00EE77BB" w:rsidRDefault="00000000" w:rsidP="00224F07">
            <w:pPr>
              <w:pStyle w:val="Companyname"/>
              <w:rPr>
                <w:rStyle w:val="Heading3Char"/>
                <w:b w:val="0"/>
                <w:bCs/>
                <w:color w:val="auto"/>
                <w:sz w:val="22"/>
                <w:szCs w:val="22"/>
                <w:lang w:val="lt-LT"/>
              </w:rPr>
            </w:pPr>
            <w:sdt>
              <w:sdtPr>
                <w:rPr>
                  <w:b/>
                  <w:color w:val="007BB2" w:themeColor="background2"/>
                  <w:sz w:val="24"/>
                  <w:szCs w:val="22"/>
                  <w:lang w:val="en-GB"/>
                </w:rPr>
                <w:id w:val="681867456"/>
                <w14:checkbox>
                  <w14:checked w14:val="0"/>
                  <w14:checkedState w14:val="2612" w14:font="MS Gothic"/>
                  <w14:uncheckedState w14:val="2610" w14:font="MS Gothic"/>
                </w14:checkbox>
              </w:sdtPr>
              <w:sdtContent>
                <w:r w:rsidR="004C37B3" w:rsidRPr="00EE77BB">
                  <w:rPr>
                    <w:rFonts w:ascii="MS Gothic" w:eastAsia="MS Gothic" w:hAnsi="MS Gothic" w:hint="eastAsia"/>
                    <w:szCs w:val="22"/>
                  </w:rPr>
                  <w:t>☐</w:t>
                </w:r>
              </w:sdtContent>
            </w:sdt>
            <w:r w:rsidR="004C37B3" w:rsidRPr="00EE77BB">
              <w:rPr>
                <w:rStyle w:val="StandardTextZchn"/>
                <w:lang w:val="lt-LT"/>
              </w:rPr>
              <w:t xml:space="preserve"> </w:t>
            </w:r>
            <w:r w:rsidR="00854535">
              <w:rPr>
                <w:rStyle w:val="StandardTextZchn"/>
                <w:lang w:val="lt-LT"/>
              </w:rPr>
              <w:t>Pastato konstrukciją</w:t>
            </w:r>
          </w:p>
        </w:tc>
        <w:tc>
          <w:tcPr>
            <w:tcW w:w="2392" w:type="dxa"/>
            <w:tcBorders>
              <w:top w:val="nil"/>
            </w:tcBorders>
            <w:vAlign w:val="center"/>
          </w:tcPr>
          <w:p w14:paraId="3951DA89" w14:textId="77777777" w:rsidR="004C37B3" w:rsidRPr="00EE77BB" w:rsidRDefault="00000000" w:rsidP="00224F07">
            <w:pPr>
              <w:pStyle w:val="Companyname"/>
              <w:rPr>
                <w:rStyle w:val="Heading3Char"/>
                <w:b w:val="0"/>
                <w:bCs/>
                <w:color w:val="auto"/>
                <w:sz w:val="22"/>
                <w:szCs w:val="22"/>
                <w:lang w:val="lt-LT"/>
              </w:rPr>
            </w:pPr>
            <w:sdt>
              <w:sdtPr>
                <w:rPr>
                  <w:b/>
                  <w:color w:val="007BB2" w:themeColor="background2"/>
                  <w:sz w:val="24"/>
                  <w:szCs w:val="22"/>
                  <w:lang w:val="en-GB"/>
                </w:rPr>
                <w:id w:val="-960576341"/>
                <w14:checkbox>
                  <w14:checked w14:val="1"/>
                  <w14:checkedState w14:val="2612" w14:font="MS Gothic"/>
                  <w14:uncheckedState w14:val="2610" w14:font="MS Gothic"/>
                </w14:checkbox>
              </w:sdtPr>
              <w:sdtContent>
                <w:r w:rsidR="004C37B3" w:rsidRPr="00EE77BB">
                  <w:rPr>
                    <w:rFonts w:ascii="MS Gothic" w:eastAsia="MS Gothic" w:hAnsi="MS Gothic" w:hint="eastAsia"/>
                    <w:b/>
                    <w:color w:val="007BB2" w:themeColor="background2"/>
                    <w:szCs w:val="22"/>
                  </w:rPr>
                  <w:t>☒</w:t>
                </w:r>
              </w:sdtContent>
            </w:sdt>
            <w:r w:rsidR="004C37B3" w:rsidRPr="00EE77BB">
              <w:rPr>
                <w:szCs w:val="22"/>
              </w:rPr>
              <w:t xml:space="preserve">  </w:t>
            </w:r>
            <w:r w:rsidR="004C37B3" w:rsidRPr="00EE77BB">
              <w:rPr>
                <w:rStyle w:val="Heading3Char"/>
                <w:b w:val="0"/>
                <w:bCs/>
                <w:color w:val="4B4B4D" w:themeColor="text1"/>
                <w:sz w:val="22"/>
                <w:szCs w:val="22"/>
                <w:lang w:val="lt-LT"/>
              </w:rPr>
              <w:t>Aukštas</w:t>
            </w:r>
          </w:p>
        </w:tc>
        <w:tc>
          <w:tcPr>
            <w:tcW w:w="2557" w:type="dxa"/>
            <w:tcBorders>
              <w:top w:val="nil"/>
            </w:tcBorders>
            <w:vAlign w:val="center"/>
          </w:tcPr>
          <w:p w14:paraId="143987FF" w14:textId="5FED2D55" w:rsidR="004C37B3" w:rsidRPr="00EE77BB" w:rsidRDefault="00000000" w:rsidP="00224F07">
            <w:pPr>
              <w:pStyle w:val="Companyname"/>
              <w:rPr>
                <w:rStyle w:val="Heading3Char"/>
                <w:color w:val="auto"/>
                <w:sz w:val="22"/>
                <w:szCs w:val="22"/>
                <w:lang w:val="lt-LT"/>
              </w:rPr>
            </w:pPr>
            <w:sdt>
              <w:sdtPr>
                <w:rPr>
                  <w:b/>
                  <w:color w:val="007BB2" w:themeColor="background2"/>
                  <w:sz w:val="24"/>
                  <w:szCs w:val="22"/>
                  <w:lang w:val="en-GB"/>
                </w:rPr>
                <w:id w:val="769817452"/>
                <w14:checkbox>
                  <w14:checked w14:val="0"/>
                  <w14:checkedState w14:val="2612" w14:font="MS Gothic"/>
                  <w14:uncheckedState w14:val="2610" w14:font="MS Gothic"/>
                </w14:checkbox>
              </w:sdtPr>
              <w:sdtContent>
                <w:r w:rsidR="004C37B3" w:rsidRPr="00EE77BB">
                  <w:rPr>
                    <w:rFonts w:ascii="MS Gothic" w:eastAsia="MS Gothic" w:hAnsi="MS Gothic" w:hint="eastAsia"/>
                    <w:szCs w:val="22"/>
                  </w:rPr>
                  <w:t>☐</w:t>
                </w:r>
              </w:sdtContent>
            </w:sdt>
            <w:r w:rsidR="004C37B3" w:rsidRPr="00EE77BB">
              <w:rPr>
                <w:szCs w:val="22"/>
              </w:rPr>
              <w:t xml:space="preserve">  </w:t>
            </w:r>
            <w:r w:rsidR="00577F28">
              <w:rPr>
                <w:sz w:val="22"/>
                <w:szCs w:val="22"/>
              </w:rPr>
              <w:t>Reikalingas e</w:t>
            </w:r>
            <w:r w:rsidR="004C37B3" w:rsidRPr="00EE77BB">
              <w:rPr>
                <w:szCs w:val="22"/>
              </w:rPr>
              <w:t>kspertas</w:t>
            </w:r>
          </w:p>
        </w:tc>
        <w:tc>
          <w:tcPr>
            <w:tcW w:w="2780" w:type="dxa"/>
            <w:tcBorders>
              <w:top w:val="nil"/>
            </w:tcBorders>
            <w:vAlign w:val="center"/>
          </w:tcPr>
          <w:p w14:paraId="7E230D63" w14:textId="77777777" w:rsidR="004C37B3" w:rsidRPr="00EE77BB" w:rsidRDefault="00000000" w:rsidP="00224F07">
            <w:pPr>
              <w:pStyle w:val="Companyname"/>
              <w:rPr>
                <w:szCs w:val="22"/>
              </w:rPr>
            </w:pPr>
            <w:sdt>
              <w:sdtPr>
                <w:rPr>
                  <w:szCs w:val="22"/>
                </w:rPr>
                <w:id w:val="1129361435"/>
                <w14:checkbox>
                  <w14:checked w14:val="0"/>
                  <w14:checkedState w14:val="2612" w14:font="MS Gothic"/>
                  <w14:uncheckedState w14:val="2610" w14:font="MS Gothic"/>
                </w14:checkbox>
              </w:sdtPr>
              <w:sdtContent>
                <w:r w:rsidR="004C37B3" w:rsidRPr="00EE77BB">
                  <w:rPr>
                    <w:rFonts w:ascii="MS Gothic" w:eastAsia="MS Gothic" w:hAnsi="MS Gothic" w:hint="eastAsia"/>
                    <w:szCs w:val="22"/>
                  </w:rPr>
                  <w:t>☐</w:t>
                </w:r>
              </w:sdtContent>
            </w:sdt>
            <w:r w:rsidR="004C37B3" w:rsidRPr="00EE77BB">
              <w:rPr>
                <w:szCs w:val="22"/>
              </w:rPr>
              <w:t xml:space="preserve">  Privaloma</w:t>
            </w:r>
          </w:p>
        </w:tc>
      </w:tr>
    </w:tbl>
    <w:p w14:paraId="2BDCEE9B" w14:textId="648F11A6" w:rsidR="004C37B3" w:rsidRPr="00EE77BB" w:rsidRDefault="006F1366" w:rsidP="004C37B3">
      <w:pPr>
        <w:pStyle w:val="Heading3"/>
        <w:rPr>
          <w:rStyle w:val="Heading3Char"/>
          <w:b/>
          <w:bCs/>
          <w:sz w:val="28"/>
          <w:szCs w:val="28"/>
          <w:lang w:val="lt-LT"/>
        </w:rPr>
      </w:pPr>
      <w:r>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4C37B3" w:rsidRPr="00EE77BB" w14:paraId="2BFA68DC" w14:textId="77777777" w:rsidTr="00224F07">
        <w:trPr>
          <w:trHeight w:val="466"/>
        </w:trPr>
        <w:tc>
          <w:tcPr>
            <w:tcW w:w="5097" w:type="dxa"/>
            <w:shd w:val="clear" w:color="auto" w:fill="E7EEF5" w:themeFill="accent5" w:themeFillTint="33"/>
          </w:tcPr>
          <w:p w14:paraId="55BA7DB5" w14:textId="77777777" w:rsidR="004C37B3" w:rsidRPr="00EE77BB" w:rsidRDefault="004C37B3" w:rsidP="00224F07">
            <w:pPr>
              <w:spacing w:before="60" w:after="60"/>
              <w:rPr>
                <w:i/>
                <w:iCs/>
                <w:color w:val="7B6A6B" w:themeColor="accent4"/>
              </w:rPr>
            </w:pPr>
            <w:r w:rsidRPr="00EE77BB">
              <w:rPr>
                <w:rStyle w:val="Heading3Char"/>
                <w:lang w:val="lt-LT"/>
              </w:rPr>
              <w:lastRenderedPageBreak/>
              <w:t xml:space="preserve">Investicinės išlaidos </w:t>
            </w:r>
          </w:p>
        </w:tc>
        <w:tc>
          <w:tcPr>
            <w:tcW w:w="5109" w:type="dxa"/>
            <w:shd w:val="clear" w:color="auto" w:fill="E7EEF5" w:themeFill="accent5" w:themeFillTint="33"/>
          </w:tcPr>
          <w:p w14:paraId="6E757AF1" w14:textId="77777777" w:rsidR="004C37B3" w:rsidRPr="00EE77BB" w:rsidRDefault="004C37B3" w:rsidP="00224F07">
            <w:pPr>
              <w:spacing w:before="60" w:after="60"/>
              <w:rPr>
                <w:i/>
                <w:iCs/>
                <w:color w:val="4B4B4D" w:themeColor="text1"/>
              </w:rPr>
            </w:pPr>
            <w:r w:rsidRPr="00EE77BB">
              <w:rPr>
                <w:rStyle w:val="Heading3Char"/>
                <w:lang w:val="lt-LT"/>
              </w:rPr>
              <w:t>Investicijų grąža</w:t>
            </w:r>
          </w:p>
        </w:tc>
      </w:tr>
      <w:tr w:rsidR="004C37B3" w:rsidRPr="00EE77BB" w14:paraId="404CC99B" w14:textId="77777777" w:rsidTr="00224F07">
        <w:trPr>
          <w:trHeight w:val="1359"/>
        </w:trPr>
        <w:tc>
          <w:tcPr>
            <w:tcW w:w="5097" w:type="dxa"/>
          </w:tcPr>
          <w:p w14:paraId="40959CC2" w14:textId="77777777" w:rsidR="004C37B3" w:rsidRPr="00EE77BB" w:rsidRDefault="004C37B3"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Nuo 2 iki 20 eurų už LED lemputę</w:t>
            </w:r>
          </w:p>
        </w:tc>
        <w:tc>
          <w:tcPr>
            <w:tcW w:w="5109" w:type="dxa"/>
          </w:tcPr>
          <w:p w14:paraId="46AB9A57" w14:textId="77777777" w:rsidR="004C37B3" w:rsidRPr="00EE77BB" w:rsidRDefault="004C37B3"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Investicijų grąža nuo 6 mėnesių iki 5 metų (priklausomai nuo renovacijos masto ir elektros energijos kainos)</w:t>
            </w:r>
          </w:p>
        </w:tc>
      </w:tr>
      <w:tr w:rsidR="004C37B3" w:rsidRPr="00EE77BB" w14:paraId="5A4AF6CA" w14:textId="77777777" w:rsidTr="00224F07">
        <w:trPr>
          <w:trHeight w:val="516"/>
        </w:trPr>
        <w:tc>
          <w:tcPr>
            <w:tcW w:w="5097" w:type="dxa"/>
            <w:shd w:val="clear" w:color="auto" w:fill="E7EEF5" w:themeFill="accent5" w:themeFillTint="33"/>
          </w:tcPr>
          <w:p w14:paraId="5CDF1C85" w14:textId="77777777" w:rsidR="004C37B3" w:rsidRPr="00EE77BB" w:rsidRDefault="004C37B3"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7655F2A7" w14:textId="77777777" w:rsidR="004C37B3" w:rsidRPr="00EE77BB" w:rsidRDefault="004C37B3" w:rsidP="00224F07">
            <w:pPr>
              <w:spacing w:before="60" w:after="60"/>
              <w:rPr>
                <w:rStyle w:val="Heading3Char"/>
                <w:lang w:val="lt-LT"/>
              </w:rPr>
            </w:pPr>
            <w:r w:rsidRPr="00EE77BB">
              <w:rPr>
                <w:rStyle w:val="Heading3Char"/>
                <w:lang w:val="lt-LT"/>
              </w:rPr>
              <w:t>Medžiagos ar technologijos prieinamumas</w:t>
            </w:r>
          </w:p>
        </w:tc>
      </w:tr>
      <w:tr w:rsidR="004C37B3" w:rsidRPr="00EE77BB" w14:paraId="39030BCE" w14:textId="77777777" w:rsidTr="00224F07">
        <w:trPr>
          <w:trHeight w:val="1594"/>
        </w:trPr>
        <w:tc>
          <w:tcPr>
            <w:tcW w:w="5097" w:type="dxa"/>
          </w:tcPr>
          <w:p w14:paraId="02B8BBC2" w14:textId="0C462C14" w:rsidR="004C37B3" w:rsidRPr="00EE77BB" w:rsidRDefault="00CA11CF" w:rsidP="00224F07">
            <w:pPr>
              <w:pStyle w:val="StandardText"/>
              <w:spacing w:before="60" w:after="60"/>
              <w:rPr>
                <w:rStyle w:val="Heading3Char"/>
                <w:b w:val="0"/>
                <w:color w:val="4B4B4D" w:themeColor="text1"/>
                <w:lang w:val="lt-LT"/>
              </w:rPr>
            </w:pPr>
            <w:r w:rsidRPr="008E461D">
              <w:rPr>
                <w:rStyle w:val="Heading3Char"/>
                <w:b w:val="0"/>
                <w:color w:val="4B4B4D" w:themeColor="text1"/>
                <w:lang w:val="lt-LT"/>
              </w:rPr>
              <w:t>Šiuo metu finansavimo programų šiai priemonei nėra.</w:t>
            </w:r>
          </w:p>
        </w:tc>
        <w:tc>
          <w:tcPr>
            <w:tcW w:w="5109" w:type="dxa"/>
          </w:tcPr>
          <w:p w14:paraId="0407C451" w14:textId="38EE64D7" w:rsidR="004C37B3" w:rsidRPr="00EE77BB" w:rsidRDefault="004C37B3" w:rsidP="00224F07">
            <w:pPr>
              <w:pStyle w:val="StandardText"/>
              <w:spacing w:before="60" w:after="60"/>
              <w:rPr>
                <w:rStyle w:val="Heading3Char"/>
                <w:lang w:val="lt-LT"/>
              </w:rPr>
            </w:pPr>
            <w:r w:rsidRPr="00EE77BB">
              <w:t xml:space="preserve">Naujos lemputės yra lengvai </w:t>
            </w:r>
            <w:r w:rsidR="000071A1">
              <w:t>prieinamos</w:t>
            </w:r>
          </w:p>
        </w:tc>
      </w:tr>
      <w:tr w:rsidR="004C37B3" w:rsidRPr="00EE77BB" w14:paraId="2C5CBA38" w14:textId="77777777" w:rsidTr="00224F0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4E8A708" w14:textId="77777777" w:rsidR="004C37B3" w:rsidRPr="00EE77BB" w:rsidRDefault="004C37B3"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4C37B3" w:rsidRPr="00EE77BB" w14:paraId="76CD612B" w14:textId="77777777" w:rsidTr="00224F07">
        <w:trPr>
          <w:trHeight w:val="292"/>
        </w:trPr>
        <w:tc>
          <w:tcPr>
            <w:tcW w:w="10206" w:type="dxa"/>
            <w:gridSpan w:val="2"/>
            <w:tcBorders>
              <w:top w:val="single" w:sz="4" w:space="0" w:color="auto"/>
              <w:left w:val="single" w:sz="4" w:space="0" w:color="auto"/>
              <w:bottom w:val="single" w:sz="4" w:space="0" w:color="auto"/>
              <w:right w:val="single" w:sz="4" w:space="0" w:color="auto"/>
            </w:tcBorders>
          </w:tcPr>
          <w:p w14:paraId="27DD7B3B" w14:textId="77777777" w:rsidR="004C37B3" w:rsidRPr="00EE77BB" w:rsidRDefault="004C37B3" w:rsidP="00224F07">
            <w:pPr>
              <w:pStyle w:val="StandardText"/>
              <w:spacing w:before="60" w:after="60"/>
              <w:rPr>
                <w:i/>
                <w:iCs/>
                <w:color w:val="7B6A6B" w:themeColor="accent4"/>
                <w:sz w:val="22"/>
                <w:szCs w:val="22"/>
              </w:rPr>
            </w:pPr>
          </w:p>
        </w:tc>
      </w:tr>
    </w:tbl>
    <w:p w14:paraId="4015AD8D" w14:textId="090921FF" w:rsidR="004C37B3" w:rsidRPr="00EE77BB" w:rsidRDefault="004C37B3" w:rsidP="00520562">
      <w:pPr>
        <w:pStyle w:val="Heading3"/>
        <w:rPr>
          <w:rStyle w:val="Heading3Char"/>
          <w:b/>
          <w:sz w:val="28"/>
          <w:szCs w:val="28"/>
          <w:lang w:val="lt-LT"/>
        </w:rPr>
      </w:pP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4C37B3" w:rsidRPr="00EE77BB" w14:paraId="64B24F24" w14:textId="77777777" w:rsidTr="00224F07">
        <w:tc>
          <w:tcPr>
            <w:tcW w:w="10196" w:type="dxa"/>
            <w:shd w:val="clear" w:color="auto" w:fill="E7EEF5" w:themeFill="accent5" w:themeFillTint="33"/>
          </w:tcPr>
          <w:p w14:paraId="1AAFC8AD" w14:textId="7704BDD7" w:rsidR="004C37B3"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4C37B3" w:rsidRPr="00EE77BB" w14:paraId="42B2FFAC" w14:textId="77777777" w:rsidTr="00224F07">
        <w:trPr>
          <w:trHeight w:val="729"/>
        </w:trPr>
        <w:tc>
          <w:tcPr>
            <w:tcW w:w="10196" w:type="dxa"/>
          </w:tcPr>
          <w:p w14:paraId="2792FE0F" w14:textId="77777777" w:rsidR="004C37B3" w:rsidRPr="00EE77BB" w:rsidRDefault="004C37B3" w:rsidP="00224F07">
            <w:pPr>
              <w:spacing w:before="60" w:after="60"/>
              <w:rPr>
                <w:i/>
                <w:iCs/>
              </w:rPr>
            </w:pPr>
          </w:p>
          <w:p w14:paraId="4D294117" w14:textId="77777777" w:rsidR="004C37B3" w:rsidRPr="00EE77BB" w:rsidRDefault="004C37B3" w:rsidP="00224F07">
            <w:pPr>
              <w:spacing w:before="60" w:after="60"/>
              <w:rPr>
                <w:i/>
                <w:iCs/>
              </w:rPr>
            </w:pPr>
          </w:p>
        </w:tc>
      </w:tr>
      <w:tr w:rsidR="004C37B3" w:rsidRPr="00EE77BB" w14:paraId="7B49A654" w14:textId="77777777" w:rsidTr="00224F07">
        <w:tc>
          <w:tcPr>
            <w:tcW w:w="10196" w:type="dxa"/>
            <w:shd w:val="clear" w:color="auto" w:fill="E7EEF5" w:themeFill="accent5" w:themeFillTint="33"/>
          </w:tcPr>
          <w:p w14:paraId="68074E09" w14:textId="2BEBA001" w:rsidR="004C37B3"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4C37B3" w:rsidRPr="00EE77BB" w14:paraId="0A10F83B" w14:textId="77777777" w:rsidTr="00224F07">
        <w:trPr>
          <w:trHeight w:val="423"/>
        </w:trPr>
        <w:tc>
          <w:tcPr>
            <w:tcW w:w="10196" w:type="dxa"/>
          </w:tcPr>
          <w:p w14:paraId="537ED668" w14:textId="77777777" w:rsidR="004C37B3" w:rsidRPr="00EE77BB" w:rsidRDefault="004C37B3" w:rsidP="00224F07">
            <w:pPr>
              <w:pStyle w:val="StandardText"/>
            </w:pPr>
            <w:r w:rsidRPr="00EE77BB">
              <w:t>Apšvietimo specialistas, elektros įmonė, kuri atlieka montavimo darbus (ypač dideliuose pastatuose)</w:t>
            </w:r>
          </w:p>
          <w:p w14:paraId="43F43138" w14:textId="77777777" w:rsidR="004C37B3" w:rsidRPr="00EE77BB" w:rsidRDefault="004C37B3" w:rsidP="00224F07">
            <w:pPr>
              <w:spacing w:before="60" w:after="60"/>
              <w:rPr>
                <w:i/>
                <w:iCs/>
              </w:rPr>
            </w:pPr>
          </w:p>
        </w:tc>
      </w:tr>
      <w:tr w:rsidR="004C37B3" w:rsidRPr="00EE77BB" w14:paraId="19F26171" w14:textId="77777777" w:rsidTr="00224F07">
        <w:tc>
          <w:tcPr>
            <w:tcW w:w="10196" w:type="dxa"/>
            <w:shd w:val="clear" w:color="auto" w:fill="E7EEF5" w:themeFill="accent5" w:themeFillTint="33"/>
          </w:tcPr>
          <w:p w14:paraId="480F9C77" w14:textId="77777777" w:rsidR="004C37B3" w:rsidRPr="00EE77BB" w:rsidRDefault="004C37B3"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4C37B3" w:rsidRPr="00EE77BB" w14:paraId="2F3BB431" w14:textId="77777777" w:rsidTr="00224F07">
        <w:trPr>
          <w:trHeight w:val="636"/>
        </w:trPr>
        <w:tc>
          <w:tcPr>
            <w:tcW w:w="10196" w:type="dxa"/>
          </w:tcPr>
          <w:p w14:paraId="0290E839" w14:textId="77777777" w:rsidR="004C37B3" w:rsidRPr="00EE77BB" w:rsidRDefault="004C37B3" w:rsidP="00224F07">
            <w:pPr>
              <w:pStyle w:val="StandardText"/>
            </w:pPr>
            <w:r w:rsidRPr="00EE77BB">
              <w:t>Valytojas, techninės priežiūros personalas</w:t>
            </w:r>
          </w:p>
          <w:p w14:paraId="0C2980B7" w14:textId="77777777" w:rsidR="004C37B3" w:rsidRPr="00EE77BB" w:rsidRDefault="004C37B3" w:rsidP="00224F07">
            <w:pPr>
              <w:spacing w:before="60" w:after="60"/>
              <w:rPr>
                <w:i/>
                <w:iCs/>
              </w:rPr>
            </w:pPr>
          </w:p>
        </w:tc>
      </w:tr>
    </w:tbl>
    <w:p w14:paraId="207C7FC1" w14:textId="77777777" w:rsidR="004C37B3" w:rsidRPr="00EE77BB" w:rsidRDefault="004C37B3" w:rsidP="004C37B3">
      <w:pPr>
        <w:spacing w:before="0"/>
        <w:rPr>
          <w:rStyle w:val="Heading3Char"/>
          <w:lang w:val="lt-LT"/>
        </w:rPr>
      </w:pPr>
      <w:r w:rsidRPr="00EE77BB">
        <w:rPr>
          <w:rStyle w:val="Heading3Char"/>
          <w:lang w:val="lt-LT"/>
        </w:rPr>
        <w:br w:type="page"/>
      </w:r>
    </w:p>
    <w:p w14:paraId="633DD009" w14:textId="77777777" w:rsidR="004C37B3" w:rsidRPr="00EE77BB" w:rsidRDefault="004C37B3" w:rsidP="0068199B">
      <w:pPr>
        <w:pStyle w:val="Heading3"/>
      </w:pPr>
      <w:r w:rsidRPr="00EE77BB">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4C37B3" w:rsidRPr="00EE77BB" w14:paraId="340EBAC4" w14:textId="77777777" w:rsidTr="00224F07">
        <w:tc>
          <w:tcPr>
            <w:tcW w:w="4957" w:type="dxa"/>
            <w:shd w:val="clear" w:color="auto" w:fill="E7EEF5" w:themeFill="accent5" w:themeFillTint="33"/>
          </w:tcPr>
          <w:p w14:paraId="4E040FC5" w14:textId="6B5F7D89" w:rsidR="004C37B3"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0CDDCD04" w14:textId="637FEBD2" w:rsidR="004C37B3" w:rsidRPr="00EE77BB" w:rsidRDefault="004C37B3" w:rsidP="00224F07">
            <w:pPr>
              <w:spacing w:after="120"/>
              <w:rPr>
                <w:b/>
                <w:bCs/>
              </w:rPr>
            </w:pPr>
            <w:r w:rsidRPr="00EE77BB">
              <w:rPr>
                <w:rStyle w:val="Heading3Char"/>
                <w:lang w:val="lt-LT"/>
              </w:rPr>
              <w:t>Diegimo instrukcijos ir gairės, atvirojo kodo iniciatyvos</w:t>
            </w:r>
          </w:p>
        </w:tc>
      </w:tr>
      <w:tr w:rsidR="004C37B3" w:rsidRPr="00EE77BB" w14:paraId="3AA30948" w14:textId="77777777" w:rsidTr="00224F07">
        <w:tc>
          <w:tcPr>
            <w:tcW w:w="4957" w:type="dxa"/>
          </w:tcPr>
          <w:p w14:paraId="341FC067" w14:textId="4E5C19AF" w:rsidR="004C37B3" w:rsidRPr="006778CA" w:rsidRDefault="004C37B3">
            <w:pPr>
              <w:pStyle w:val="ListParagraph"/>
              <w:numPr>
                <w:ilvl w:val="0"/>
                <w:numId w:val="71"/>
              </w:numPr>
              <w:spacing w:before="60" w:after="60"/>
              <w:rPr>
                <w:color w:val="4B4B4D" w:themeColor="text1"/>
                <w:sz w:val="24"/>
                <w:szCs w:val="24"/>
              </w:rPr>
            </w:pPr>
            <w:r w:rsidRPr="00EE77BB">
              <w:rPr>
                <w:color w:val="4B4B4D" w:themeColor="text1"/>
                <w:sz w:val="24"/>
                <w:szCs w:val="24"/>
              </w:rPr>
              <w:t xml:space="preserve">Esamų šviestuvų ir apšvietimo standartų </w:t>
            </w:r>
            <w:r w:rsidR="006778CA">
              <w:rPr>
                <w:color w:val="4B4B4D" w:themeColor="text1"/>
                <w:sz w:val="24"/>
                <w:szCs w:val="24"/>
              </w:rPr>
              <w:t>sąrašo sudarymas</w:t>
            </w:r>
            <w:r w:rsidR="00A033EF" w:rsidRPr="006778CA">
              <w:rPr>
                <w:color w:val="4B4B4D" w:themeColor="text1"/>
                <w:sz w:val="24"/>
                <w:szCs w:val="24"/>
              </w:rPr>
              <w:t>.</w:t>
            </w:r>
          </w:p>
          <w:p w14:paraId="41250908" w14:textId="585DE2CD" w:rsidR="004C37B3" w:rsidRPr="00EE77BB" w:rsidRDefault="004C37B3">
            <w:pPr>
              <w:pStyle w:val="ListParagraph"/>
              <w:numPr>
                <w:ilvl w:val="0"/>
                <w:numId w:val="71"/>
              </w:numPr>
              <w:spacing w:before="60" w:after="60"/>
              <w:rPr>
                <w:color w:val="4B4B4D" w:themeColor="text1"/>
                <w:sz w:val="24"/>
                <w:szCs w:val="24"/>
              </w:rPr>
            </w:pPr>
            <w:r w:rsidRPr="00EE77BB">
              <w:rPr>
                <w:color w:val="4B4B4D" w:themeColor="text1"/>
                <w:sz w:val="24"/>
                <w:szCs w:val="24"/>
              </w:rPr>
              <w:t>Jei reikia, apšvietimo specialist</w:t>
            </w:r>
            <w:r w:rsidR="00C20461">
              <w:rPr>
                <w:color w:val="4B4B4D" w:themeColor="text1"/>
                <w:sz w:val="24"/>
                <w:szCs w:val="24"/>
              </w:rPr>
              <w:t>o samdymas</w:t>
            </w:r>
            <w:r w:rsidR="00A033EF">
              <w:rPr>
                <w:color w:val="4B4B4D" w:themeColor="text1"/>
                <w:sz w:val="24"/>
                <w:szCs w:val="24"/>
              </w:rPr>
              <w:t>.</w:t>
            </w:r>
          </w:p>
          <w:p w14:paraId="44D85B09" w14:textId="24D2A69E" w:rsidR="004C37B3" w:rsidRPr="00EE77BB" w:rsidRDefault="00C1640F">
            <w:pPr>
              <w:pStyle w:val="ListParagraph"/>
              <w:numPr>
                <w:ilvl w:val="0"/>
                <w:numId w:val="71"/>
              </w:numPr>
              <w:spacing w:before="60" w:after="60"/>
              <w:rPr>
                <w:color w:val="4B4B4D" w:themeColor="text1"/>
                <w:sz w:val="24"/>
                <w:szCs w:val="24"/>
              </w:rPr>
            </w:pPr>
            <w:r>
              <w:rPr>
                <w:color w:val="4B4B4D" w:themeColor="text1"/>
                <w:sz w:val="24"/>
                <w:szCs w:val="24"/>
              </w:rPr>
              <w:t>Standartus ir poreikius atitinkančių n</w:t>
            </w:r>
            <w:r w:rsidR="004C37B3" w:rsidRPr="00EE77BB">
              <w:rPr>
                <w:color w:val="4B4B4D" w:themeColor="text1"/>
                <w:sz w:val="24"/>
                <w:szCs w:val="24"/>
              </w:rPr>
              <w:t xml:space="preserve">aujų šviestuvų </w:t>
            </w:r>
            <w:r w:rsidR="00A033EF">
              <w:rPr>
                <w:color w:val="4B4B4D" w:themeColor="text1"/>
                <w:sz w:val="24"/>
                <w:szCs w:val="24"/>
              </w:rPr>
              <w:t xml:space="preserve">poreikio </w:t>
            </w:r>
            <w:r w:rsidR="004C37B3" w:rsidRPr="00EE77BB">
              <w:rPr>
                <w:color w:val="4B4B4D" w:themeColor="text1"/>
                <w:sz w:val="24"/>
                <w:szCs w:val="24"/>
              </w:rPr>
              <w:t>apskaičiavimas</w:t>
            </w:r>
            <w:r w:rsidR="00A033EF">
              <w:rPr>
                <w:color w:val="4B4B4D" w:themeColor="text1"/>
                <w:sz w:val="24"/>
                <w:szCs w:val="24"/>
              </w:rPr>
              <w:t>.</w:t>
            </w:r>
            <w:r w:rsidR="004C37B3" w:rsidRPr="00EE77BB">
              <w:rPr>
                <w:color w:val="4B4B4D" w:themeColor="text1"/>
                <w:sz w:val="24"/>
                <w:szCs w:val="24"/>
              </w:rPr>
              <w:t xml:space="preserve"> </w:t>
            </w:r>
          </w:p>
        </w:tc>
        <w:tc>
          <w:tcPr>
            <w:tcW w:w="5237" w:type="dxa"/>
          </w:tcPr>
          <w:p w14:paraId="3B294E06" w14:textId="1D074437" w:rsidR="004C37B3" w:rsidRPr="00EE77BB" w:rsidRDefault="003366C1" w:rsidP="00224F07">
            <w:pPr>
              <w:spacing w:before="60" w:after="60"/>
              <w:rPr>
                <w:i/>
                <w:iCs/>
              </w:rPr>
            </w:pPr>
            <w:hyperlink r:id="rId111" w:history="1">
              <w:r w:rsidRPr="00813BD1">
                <w:rPr>
                  <w:rStyle w:val="Hyperlink"/>
                </w:rPr>
                <w:t>https://www.e-tar.lt/portal/lt/legalAct/TAR.19AD91BDE89C/asr</w:t>
              </w:r>
            </w:hyperlink>
          </w:p>
        </w:tc>
      </w:tr>
      <w:tr w:rsidR="004C37B3" w:rsidRPr="00EE77BB" w14:paraId="16024F3B" w14:textId="77777777" w:rsidTr="00224F07">
        <w:tc>
          <w:tcPr>
            <w:tcW w:w="4957" w:type="dxa"/>
            <w:shd w:val="clear" w:color="auto" w:fill="E7EEF5" w:themeFill="accent5" w:themeFillTint="33"/>
          </w:tcPr>
          <w:p w14:paraId="1BA7E57A" w14:textId="07CD0C6B" w:rsidR="004C37B3" w:rsidRPr="00EE77BB" w:rsidRDefault="00804762" w:rsidP="00224F07">
            <w:pPr>
              <w:spacing w:before="60" w:after="60"/>
              <w:rPr>
                <w:rStyle w:val="Heading3Char"/>
                <w:bCs/>
                <w:lang w:val="lt-LT"/>
              </w:rPr>
            </w:pPr>
            <w:r>
              <w:rPr>
                <w:rStyle w:val="Heading3Char"/>
                <w:bCs/>
                <w:lang w:val="lt-LT"/>
              </w:rPr>
              <w:t>Į</w:t>
            </w:r>
            <w:r w:rsidR="004C37B3" w:rsidRPr="00EE77BB">
              <w:rPr>
                <w:rStyle w:val="Heading3Char"/>
                <w:bCs/>
                <w:lang w:val="lt-LT"/>
              </w:rPr>
              <w:t>gyvendinimas</w:t>
            </w:r>
          </w:p>
        </w:tc>
        <w:tc>
          <w:tcPr>
            <w:tcW w:w="5237" w:type="dxa"/>
            <w:shd w:val="clear" w:color="auto" w:fill="E7EEF5" w:themeFill="accent5" w:themeFillTint="33"/>
          </w:tcPr>
          <w:p w14:paraId="131B3664" w14:textId="151DC346" w:rsidR="004C37B3" w:rsidRPr="00EE77BB" w:rsidRDefault="00E33038" w:rsidP="00224F07">
            <w:pPr>
              <w:spacing w:before="60" w:after="60"/>
              <w:rPr>
                <w:rStyle w:val="Heading3Char"/>
                <w:bCs/>
                <w:lang w:val="lt-LT"/>
              </w:rPr>
            </w:pPr>
            <w:r>
              <w:rPr>
                <w:rStyle w:val="Heading3Char"/>
                <w:bCs/>
                <w:lang w:val="lt-LT"/>
              </w:rPr>
              <w:t>Susijusi komunikacija</w:t>
            </w:r>
          </w:p>
        </w:tc>
      </w:tr>
      <w:tr w:rsidR="004C37B3" w:rsidRPr="00EE77BB" w14:paraId="7E3C3BEF" w14:textId="77777777" w:rsidTr="00224F07">
        <w:trPr>
          <w:trHeight w:val="1416"/>
        </w:trPr>
        <w:tc>
          <w:tcPr>
            <w:tcW w:w="4957" w:type="dxa"/>
          </w:tcPr>
          <w:p w14:paraId="71A6470C" w14:textId="5911E771" w:rsidR="004C37B3" w:rsidRPr="00EE77BB" w:rsidRDefault="004C37B3">
            <w:pPr>
              <w:pStyle w:val="StandardText"/>
              <w:numPr>
                <w:ilvl w:val="0"/>
                <w:numId w:val="47"/>
              </w:numPr>
              <w:spacing w:before="60" w:after="60" w:line="260" w:lineRule="exact"/>
            </w:pPr>
            <w:r w:rsidRPr="00EE77BB">
              <w:t>Apšvietimo specialisto apsilankymas, jei reikia</w:t>
            </w:r>
            <w:r w:rsidR="00DB44DB">
              <w:t>.</w:t>
            </w:r>
          </w:p>
          <w:p w14:paraId="1300958B" w14:textId="00FF71C2" w:rsidR="004C37B3" w:rsidRPr="00EE77BB" w:rsidRDefault="004C37B3">
            <w:pPr>
              <w:pStyle w:val="StandardText"/>
              <w:numPr>
                <w:ilvl w:val="0"/>
                <w:numId w:val="47"/>
              </w:numPr>
              <w:spacing w:before="60" w:after="60" w:line="260" w:lineRule="exact"/>
            </w:pPr>
            <w:r w:rsidRPr="00EE77BB">
              <w:t>Vietų, kurias reikia papildomai apšviesti, nustatymas</w:t>
            </w:r>
            <w:r w:rsidR="00DB44DB">
              <w:t>.</w:t>
            </w:r>
          </w:p>
          <w:p w14:paraId="1875A47B" w14:textId="0FFC31DF" w:rsidR="004C37B3" w:rsidRPr="00EE77BB" w:rsidRDefault="004C37B3">
            <w:pPr>
              <w:pStyle w:val="StandardText"/>
              <w:numPr>
                <w:ilvl w:val="0"/>
                <w:numId w:val="47"/>
              </w:numPr>
              <w:spacing w:before="60" w:after="60" w:line="260" w:lineRule="exact"/>
            </w:pPr>
            <w:r w:rsidRPr="00EE77BB">
              <w:t xml:space="preserve">Naujo LED apšvietimo įsigijimas ir įrengimas </w:t>
            </w:r>
            <w:r w:rsidR="00DB44DB">
              <w:t xml:space="preserve">savo jėgomis </w:t>
            </w:r>
            <w:r w:rsidRPr="00EE77BB">
              <w:t>arba su elektros tiekimo įmon</w:t>
            </w:r>
            <w:r w:rsidR="00DB44DB">
              <w:t>ės pagalba.</w:t>
            </w:r>
          </w:p>
        </w:tc>
        <w:tc>
          <w:tcPr>
            <w:tcW w:w="5237" w:type="dxa"/>
          </w:tcPr>
          <w:p w14:paraId="7433B1E3" w14:textId="70931F50" w:rsidR="004C37B3" w:rsidRPr="00EE77BB" w:rsidRDefault="004C37B3" w:rsidP="00224F07">
            <w:pPr>
              <w:pStyle w:val="StandardText"/>
              <w:spacing w:before="60" w:after="60"/>
            </w:pPr>
            <w:r w:rsidRPr="00EE77BB">
              <w:t>Galim</w:t>
            </w:r>
            <w:r w:rsidR="00DB44DB">
              <w:t>a</w:t>
            </w:r>
            <w:r w:rsidRPr="00EE77BB">
              <w:t xml:space="preserve"> darbuotoj</w:t>
            </w:r>
            <w:r w:rsidR="00DB44DB">
              <w:t>us</w:t>
            </w:r>
            <w:r w:rsidRPr="00EE77BB">
              <w:t xml:space="preserve"> įtrauk</w:t>
            </w:r>
            <w:r w:rsidR="00DB44DB">
              <w:t>ti</w:t>
            </w:r>
            <w:r w:rsidRPr="00EE77BB">
              <w:t xml:space="preserve"> į sprendimų dėl šviestuvų, apšvietimo intensyvumo ir apšvietimo poreikių priėmim</w:t>
            </w:r>
            <w:r w:rsidR="006778CA">
              <w:t>o proces</w:t>
            </w:r>
            <w:r w:rsidRPr="00EE77BB">
              <w:t>ą.</w:t>
            </w:r>
          </w:p>
        </w:tc>
      </w:tr>
      <w:tr w:rsidR="004C37B3" w:rsidRPr="00EE77BB" w14:paraId="72EFDAE5" w14:textId="77777777" w:rsidTr="00224F07">
        <w:tc>
          <w:tcPr>
            <w:tcW w:w="4957" w:type="dxa"/>
            <w:shd w:val="clear" w:color="auto" w:fill="E7EEF5" w:themeFill="accent5" w:themeFillTint="33"/>
          </w:tcPr>
          <w:p w14:paraId="67D4445F" w14:textId="37633B9D" w:rsidR="004C37B3"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554FD6CA" w14:textId="77777777" w:rsidR="004C37B3" w:rsidRPr="00EE77BB" w:rsidRDefault="004C37B3" w:rsidP="00224F07">
            <w:pPr>
              <w:spacing w:before="60" w:after="60"/>
              <w:rPr>
                <w:rStyle w:val="Heading3Char"/>
                <w:bCs/>
                <w:lang w:val="lt-LT"/>
              </w:rPr>
            </w:pPr>
            <w:r w:rsidRPr="00EE77BB">
              <w:rPr>
                <w:rStyle w:val="Heading3Char"/>
                <w:bCs/>
                <w:lang w:val="lt-LT"/>
              </w:rPr>
              <w:t>Kitos pastabos ir nuorodos</w:t>
            </w:r>
          </w:p>
        </w:tc>
      </w:tr>
      <w:tr w:rsidR="004C37B3" w:rsidRPr="00EE77BB" w14:paraId="34990EA2" w14:textId="77777777" w:rsidTr="00224F07">
        <w:tc>
          <w:tcPr>
            <w:tcW w:w="4957" w:type="dxa"/>
          </w:tcPr>
          <w:p w14:paraId="76AD8963" w14:textId="35134C90" w:rsidR="004C37B3" w:rsidRPr="00EE77BB" w:rsidRDefault="00DB44DB">
            <w:pPr>
              <w:pStyle w:val="ListParagraph"/>
              <w:numPr>
                <w:ilvl w:val="0"/>
                <w:numId w:val="72"/>
              </w:numPr>
              <w:spacing w:before="60" w:after="60"/>
              <w:rPr>
                <w:color w:val="4B4B4D" w:themeColor="text1"/>
                <w:sz w:val="24"/>
                <w:szCs w:val="24"/>
              </w:rPr>
            </w:pPr>
            <w:r>
              <w:rPr>
                <w:color w:val="4B4B4D" w:themeColor="text1"/>
                <w:sz w:val="24"/>
                <w:szCs w:val="24"/>
              </w:rPr>
              <w:t>N</w:t>
            </w:r>
            <w:r w:rsidR="004C37B3" w:rsidRPr="00EE77BB">
              <w:rPr>
                <w:color w:val="4B4B4D" w:themeColor="text1"/>
                <w:sz w:val="24"/>
                <w:szCs w:val="24"/>
              </w:rPr>
              <w:t>uolatinis apšvietimo technologijų pokyčių s</w:t>
            </w:r>
            <w:r>
              <w:rPr>
                <w:color w:val="4B4B4D" w:themeColor="text1"/>
                <w:sz w:val="24"/>
                <w:szCs w:val="24"/>
              </w:rPr>
              <w:t>ekimas.</w:t>
            </w:r>
          </w:p>
        </w:tc>
        <w:tc>
          <w:tcPr>
            <w:tcW w:w="5237" w:type="dxa"/>
          </w:tcPr>
          <w:p w14:paraId="7A7C8117" w14:textId="7CEC3378" w:rsidR="004C37B3" w:rsidRPr="00EE77BB" w:rsidRDefault="00DB44DB" w:rsidP="00224F07">
            <w:pPr>
              <w:pStyle w:val="StandardText"/>
              <w:spacing w:before="60" w:after="60"/>
            </w:pPr>
            <w:r>
              <w:t xml:space="preserve">Pirmenybė teikiama </w:t>
            </w:r>
            <w:r w:rsidR="006778CA">
              <w:t>seniausio</w:t>
            </w:r>
            <w:r>
              <w:t xml:space="preserve"> apšvietimo pakeitimui, mažiau būtina keisti naujesnius </w:t>
            </w:r>
            <w:r w:rsidR="004C37B3" w:rsidRPr="00EE77BB">
              <w:t>įrengini</w:t>
            </w:r>
            <w:r>
              <w:t>us.</w:t>
            </w:r>
          </w:p>
          <w:p w14:paraId="15713F60" w14:textId="44BB7943" w:rsidR="004C37B3" w:rsidRPr="00EE77BB" w:rsidRDefault="004C37B3" w:rsidP="00224F07">
            <w:pPr>
              <w:pStyle w:val="StandardText"/>
              <w:spacing w:before="60" w:after="60"/>
            </w:pPr>
            <w:r w:rsidRPr="00EE77BB">
              <w:t>Galimas laipsnišk</w:t>
            </w:r>
            <w:r w:rsidR="00F83E2A">
              <w:t>o</w:t>
            </w:r>
            <w:r w:rsidRPr="00EE77BB">
              <w:t xml:space="preserve"> keitimo procesas</w:t>
            </w:r>
            <w:r w:rsidR="00DB44DB">
              <w:t>.</w:t>
            </w:r>
          </w:p>
        </w:tc>
      </w:tr>
    </w:tbl>
    <w:p w14:paraId="6ED31EA3" w14:textId="77777777" w:rsidR="004C37B3" w:rsidRPr="00EE77BB" w:rsidRDefault="004C37B3" w:rsidP="004C37B3">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4C37B3" w:rsidRPr="00EE77BB" w14:paraId="45CF6405" w14:textId="77777777" w:rsidTr="00224F07">
        <w:trPr>
          <w:trHeight w:val="351"/>
        </w:trPr>
        <w:tc>
          <w:tcPr>
            <w:tcW w:w="10194" w:type="dxa"/>
            <w:shd w:val="clear" w:color="auto" w:fill="D4E2ED" w:themeFill="accent2" w:themeFillTint="33"/>
          </w:tcPr>
          <w:p w14:paraId="344B3F7D" w14:textId="7926E482" w:rsidR="004C37B3" w:rsidRPr="00EE77BB" w:rsidRDefault="004C37B3" w:rsidP="00224F07">
            <w:pPr>
              <w:tabs>
                <w:tab w:val="left" w:pos="3830"/>
              </w:tabs>
              <w:rPr>
                <w:b/>
                <w:bCs/>
                <w:sz w:val="24"/>
                <w:szCs w:val="24"/>
              </w:rPr>
            </w:pPr>
            <w:r w:rsidRPr="00EE77BB">
              <w:rPr>
                <w:b/>
                <w:bCs/>
                <w:color w:val="007BB2" w:themeColor="background2"/>
                <w:sz w:val="24"/>
                <w:szCs w:val="24"/>
              </w:rPr>
              <w:lastRenderedPageBreak/>
              <w:t>Nuotraukos</w:t>
            </w:r>
          </w:p>
        </w:tc>
      </w:tr>
      <w:tr w:rsidR="004C37B3" w:rsidRPr="00EE77BB" w14:paraId="6B6FFE1A" w14:textId="77777777" w:rsidTr="00224F07">
        <w:trPr>
          <w:trHeight w:val="9654"/>
        </w:trPr>
        <w:tc>
          <w:tcPr>
            <w:tcW w:w="10194" w:type="dxa"/>
            <w:vAlign w:val="center"/>
          </w:tcPr>
          <w:p w14:paraId="403CE3D7" w14:textId="77777777" w:rsidR="004C37B3" w:rsidRPr="00EE77BB" w:rsidRDefault="004C37B3" w:rsidP="00224F07">
            <w:pPr>
              <w:keepNext/>
              <w:tabs>
                <w:tab w:val="left" w:pos="3830"/>
              </w:tabs>
              <w:spacing w:before="60" w:after="60"/>
              <w:jc w:val="center"/>
            </w:pPr>
            <w:r w:rsidRPr="00EE77BB">
              <w:rPr>
                <w:noProof/>
              </w:rPr>
              <w:drawing>
                <wp:inline distT="0" distB="0" distL="0" distR="0" wp14:anchorId="7A687754" wp14:editId="14B6D072">
                  <wp:extent cx="5966460" cy="5966460"/>
                  <wp:effectExtent l="0" t="0" r="0" b="0"/>
                  <wp:docPr id="83802488" name="Grafik 3" descr="LED-Lampen realistisch transparent gesetz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pic:nvPicPr>
                        <pic:blipFill>
                          <a:blip r:embed="rId112">
                            <a:extLst>
                              <a:ext uri="{28A0092B-C50C-407E-A947-70E740481C1C}">
                                <a14:useLocalDpi xmlns:a14="http://schemas.microsoft.com/office/drawing/2010/main" val="0"/>
                              </a:ext>
                            </a:extLst>
                          </a:blip>
                          <a:stretch>
                            <a:fillRect/>
                          </a:stretch>
                        </pic:blipFill>
                        <pic:spPr>
                          <a:xfrm>
                            <a:off x="0" y="0"/>
                            <a:ext cx="5966460" cy="5966460"/>
                          </a:xfrm>
                          <a:prstGeom prst="rect">
                            <a:avLst/>
                          </a:prstGeom>
                        </pic:spPr>
                      </pic:pic>
                    </a:graphicData>
                  </a:graphic>
                </wp:inline>
              </w:drawing>
            </w:r>
          </w:p>
          <w:p w14:paraId="7AFD88A4" w14:textId="37148104" w:rsidR="004C37B3" w:rsidRPr="00EE77BB" w:rsidRDefault="004C37B3" w:rsidP="00224F07">
            <w:pPr>
              <w:pStyle w:val="Caption"/>
              <w:spacing w:before="60" w:after="60"/>
              <w:jc w:val="center"/>
            </w:pPr>
            <w:r w:rsidRPr="00EE77BB">
              <w:fldChar w:fldCharType="begin"/>
            </w:r>
            <w:r w:rsidRPr="00EE77BB">
              <w:instrText xml:space="preserve"> SEQ Figure \* ARABIC </w:instrText>
            </w:r>
            <w:r w:rsidRPr="00EE77BB">
              <w:fldChar w:fldCharType="separate"/>
            </w:r>
            <w:r w:rsidR="002339BF">
              <w:rPr>
                <w:noProof/>
              </w:rPr>
              <w:t>19</w:t>
            </w:r>
            <w:r w:rsidRPr="00EE77BB">
              <w:fldChar w:fldCharType="end"/>
            </w:r>
            <w:r w:rsidR="002E4B94">
              <w:t xml:space="preserve"> pav.</w:t>
            </w:r>
            <w:r w:rsidRPr="00EE77BB">
              <w:t>:</w:t>
            </w:r>
            <w:r w:rsidR="00A47FA0">
              <w:t xml:space="preserve"> </w:t>
            </w:r>
            <w:r w:rsidRPr="00EE77BB">
              <w:t>Įvairios lemputės © Freepik (www.freepik.com)</w:t>
            </w:r>
          </w:p>
        </w:tc>
      </w:tr>
    </w:tbl>
    <w:p w14:paraId="1F625D87" w14:textId="77777777" w:rsidR="00B65072" w:rsidRPr="00EE77BB" w:rsidRDefault="00B65072">
      <w:pPr>
        <w:spacing w:before="0"/>
        <w:rPr>
          <w:b/>
          <w:bCs/>
        </w:rPr>
      </w:pPr>
      <w:r w:rsidRPr="00EE77BB">
        <w:rPr>
          <w:b/>
          <w:bCs/>
        </w:rPr>
        <w:br w:type="page"/>
      </w:r>
    </w:p>
    <w:p w14:paraId="473072AD" w14:textId="77777777" w:rsidR="003F6E5A" w:rsidRPr="00EE77BB" w:rsidRDefault="003F6E5A" w:rsidP="003F6E5A">
      <w:pPr>
        <w:pStyle w:val="Heading2"/>
        <w:rPr>
          <w:color w:val="007BB2" w:themeColor="background2"/>
          <w:sz w:val="16"/>
          <w:szCs w:val="16"/>
        </w:rPr>
      </w:pPr>
      <w:bookmarkStart w:id="49" w:name="_Toc192794850"/>
      <w:r w:rsidRPr="00EE77BB">
        <w:lastRenderedPageBreak/>
        <w:t>Apšvietimo valdymas</w:t>
      </w:r>
      <w:bookmarkEnd w:id="49"/>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3F6E5A" w:rsidRPr="00EE77BB" w14:paraId="723351D4"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8AC39D4" w14:textId="77777777" w:rsidR="003F6E5A" w:rsidRPr="00EE77BB" w:rsidRDefault="003F6E5A" w:rsidP="00224F07">
            <w:pPr>
              <w:spacing w:before="60" w:after="60"/>
              <w:rPr>
                <w:i/>
                <w:iCs/>
                <w:color w:val="7B6A6B" w:themeColor="accent4"/>
              </w:rPr>
            </w:pPr>
            <w:r w:rsidRPr="00EE77BB">
              <w:rPr>
                <w:rStyle w:val="Heading3Char"/>
                <w:lang w:val="lt-LT"/>
              </w:rPr>
              <w:t>Trumpas aprašymas</w:t>
            </w:r>
          </w:p>
        </w:tc>
      </w:tr>
      <w:tr w:rsidR="003F6E5A" w:rsidRPr="00EE77BB" w14:paraId="42D2AC7B" w14:textId="77777777" w:rsidTr="00224F07">
        <w:trPr>
          <w:trHeight w:val="2889"/>
        </w:trPr>
        <w:tc>
          <w:tcPr>
            <w:tcW w:w="10292" w:type="dxa"/>
            <w:tcBorders>
              <w:top w:val="single" w:sz="4" w:space="0" w:color="auto"/>
            </w:tcBorders>
          </w:tcPr>
          <w:p w14:paraId="35D72DB9" w14:textId="7084778F" w:rsidR="003F6E5A" w:rsidRPr="00EE77BB" w:rsidRDefault="00623B58" w:rsidP="003F6E5A">
            <w:pPr>
              <w:pStyle w:val="StandardText"/>
              <w:spacing w:before="0" w:line="280" w:lineRule="exact"/>
            </w:pPr>
            <w:r>
              <w:t>Valdant apšvietimą</w:t>
            </w:r>
            <w:r w:rsidR="003F6E5A" w:rsidRPr="00EE77BB">
              <w:t xml:space="preserve"> galima sumažinti </w:t>
            </w:r>
            <w:r>
              <w:t>jam</w:t>
            </w:r>
            <w:r w:rsidR="003F6E5A" w:rsidRPr="00EE77BB">
              <w:t xml:space="preserve"> suvartojamos energijos sąnaudas. Tai galima padaryti automatiškai išjungiant prietaisus</w:t>
            </w:r>
            <w:r>
              <w:t>, naudojant</w:t>
            </w:r>
            <w:r w:rsidR="003F6E5A" w:rsidRPr="00EE77BB">
              <w:t>:</w:t>
            </w:r>
          </w:p>
          <w:p w14:paraId="1B01E7DA" w14:textId="79E514E3" w:rsidR="003F6E5A" w:rsidRPr="00EE77BB" w:rsidRDefault="003F6E5A" w:rsidP="003F6E5A">
            <w:pPr>
              <w:pStyle w:val="StandardText"/>
              <w:spacing w:before="0" w:line="280" w:lineRule="exact"/>
            </w:pPr>
            <w:r w:rsidRPr="00EE77BB">
              <w:rPr>
                <w:b/>
                <w:bCs/>
              </w:rPr>
              <w:t>Laikma</w:t>
            </w:r>
            <w:r w:rsidR="00623B58">
              <w:rPr>
                <w:b/>
                <w:bCs/>
              </w:rPr>
              <w:t>čius</w:t>
            </w:r>
            <w:r w:rsidRPr="00EE77BB">
              <w:rPr>
                <w:b/>
                <w:bCs/>
              </w:rPr>
              <w:t xml:space="preserve"> </w:t>
            </w:r>
            <w:r w:rsidRPr="00EE77BB">
              <w:t>(biurams, mokykloms, komerciniams pastatams) arba dienos šviesos jutikli</w:t>
            </w:r>
            <w:r w:rsidR="00623B58">
              <w:t>u</w:t>
            </w:r>
            <w:r w:rsidRPr="00EE77BB">
              <w:t>s, kuri</w:t>
            </w:r>
            <w:r w:rsidR="00623B58">
              <w:t>e</w:t>
            </w:r>
            <w:r w:rsidRPr="00EE77BB">
              <w:t xml:space="preserve"> automatiškai išjungia apšvietimą p</w:t>
            </w:r>
            <w:r w:rsidR="003E7D5D">
              <w:t xml:space="preserve">raėjus </w:t>
            </w:r>
            <w:r w:rsidRPr="00EE77BB">
              <w:t>užprogramuot</w:t>
            </w:r>
            <w:r w:rsidR="003E7D5D">
              <w:t>am</w:t>
            </w:r>
            <w:r w:rsidRPr="00EE77BB">
              <w:t xml:space="preserve"> laik</w:t>
            </w:r>
            <w:r w:rsidR="003E7D5D">
              <w:t>ui</w:t>
            </w:r>
            <w:r w:rsidRPr="00EE77BB">
              <w:t xml:space="preserve">. Tai veiksmingiausia pastatuose, kuriuose </w:t>
            </w:r>
            <w:r w:rsidR="003E7D5D">
              <w:t>būnama fiksuotą laiką</w:t>
            </w:r>
            <w:r w:rsidRPr="00EE77BB">
              <w:t xml:space="preserve">. Lauko apšvietimas </w:t>
            </w:r>
            <w:r w:rsidR="003B3AFF">
              <w:t xml:space="preserve">sutemus </w:t>
            </w:r>
            <w:r w:rsidRPr="00EE77BB">
              <w:t>gali įsijungti dienos šviesos jutikl</w:t>
            </w:r>
            <w:r w:rsidR="00623B58">
              <w:t>io pagalba</w:t>
            </w:r>
            <w:r w:rsidRPr="00EE77BB">
              <w:t xml:space="preserve"> ir automatiškai išsijungti nustatytu laiku.</w:t>
            </w:r>
          </w:p>
          <w:p w14:paraId="33286146" w14:textId="4C2801B1" w:rsidR="003F6E5A" w:rsidRPr="00EE77BB" w:rsidRDefault="003F6E5A" w:rsidP="003F6E5A">
            <w:pPr>
              <w:pStyle w:val="StandardText"/>
              <w:spacing w:before="0" w:line="280" w:lineRule="exact"/>
            </w:pPr>
            <w:r w:rsidRPr="00EE77BB">
              <w:rPr>
                <w:b/>
                <w:bCs/>
              </w:rPr>
              <w:t>Užimtumo jutikl</w:t>
            </w:r>
            <w:r w:rsidR="00623B58">
              <w:rPr>
                <w:b/>
                <w:bCs/>
              </w:rPr>
              <w:t>ius</w:t>
            </w:r>
            <w:r w:rsidRPr="00EE77BB">
              <w:rPr>
                <w:b/>
                <w:bCs/>
              </w:rPr>
              <w:t xml:space="preserve"> </w:t>
            </w:r>
            <w:r w:rsidRPr="00EE77BB">
              <w:t>- pasyv</w:t>
            </w:r>
            <w:r w:rsidR="003B3AFF">
              <w:t>iu</w:t>
            </w:r>
            <w:r w:rsidRPr="00EE77BB">
              <w:t>s infraraudonųjų spindulių (PIR) jutikli</w:t>
            </w:r>
            <w:r w:rsidR="003B3AFF">
              <w:t>us</w:t>
            </w:r>
            <w:r w:rsidRPr="00EE77BB">
              <w:t>, kurie nustato žmonių buvimą ar nebuvimą ir atitinkamai įjungia ar išjungia apšvietimą. Įjungimas</w:t>
            </w:r>
            <w:r w:rsidR="003B3AFF">
              <w:t>/išjungimas</w:t>
            </w:r>
            <w:r w:rsidRPr="00EE77BB">
              <w:t xml:space="preserve"> įvyksta, kai aptinkamas infraraudonųjų spindulių lygio pokytis (kai šiltas objektas patenka į vieno iš jutiklių </w:t>
            </w:r>
            <w:r w:rsidR="00F83E2A">
              <w:t>aptikimo</w:t>
            </w:r>
            <w:r w:rsidR="003B3AFF">
              <w:t xml:space="preserve"> zoną</w:t>
            </w:r>
            <w:r w:rsidRPr="00EE77BB">
              <w:t xml:space="preserve"> arba pasi</w:t>
            </w:r>
            <w:r w:rsidR="003B3AFF">
              <w:t>traukia</w:t>
            </w:r>
            <w:r w:rsidRPr="00EE77BB">
              <w:t xml:space="preserve"> iš jo</w:t>
            </w:r>
            <w:r w:rsidR="003B3AFF">
              <w:t>s</w:t>
            </w:r>
            <w:r w:rsidRPr="00EE77BB">
              <w:t>). Jie efektyviausiai naudojami patalpose, kuriose dažnai nebūna žmonių. Pasyvieji infraraudonųjų spindulių jutikliai gali sumažinti apšvietimo energijos sąnaudas iki 50-90 %.</w:t>
            </w:r>
          </w:p>
          <w:p w14:paraId="2F28946B" w14:textId="5038F58B" w:rsidR="003F6E5A" w:rsidRPr="00EE77BB" w:rsidRDefault="003F6E5A" w:rsidP="003F6E5A">
            <w:pPr>
              <w:pStyle w:val="StandardText"/>
              <w:spacing w:before="0" w:line="280" w:lineRule="exact"/>
            </w:pPr>
            <w:r w:rsidRPr="00EE77BB">
              <w:rPr>
                <w:b/>
                <w:bCs/>
              </w:rPr>
              <w:t xml:space="preserve">Judesio </w:t>
            </w:r>
            <w:r w:rsidR="005912AB">
              <w:rPr>
                <w:b/>
                <w:bCs/>
              </w:rPr>
              <w:t>daviklius</w:t>
            </w:r>
            <w:r w:rsidRPr="00EE77BB">
              <w:rPr>
                <w:b/>
                <w:bCs/>
              </w:rPr>
              <w:t xml:space="preserve"> </w:t>
            </w:r>
            <w:r w:rsidRPr="00EE77BB">
              <w:t xml:space="preserve">geriausia naudoti koridoriuose arba patalpose, kuriose paprastai nebūna žmonių (tualetuose). Šviesos prietaisai įsijungia suveikus </w:t>
            </w:r>
            <w:r w:rsidR="00F83E2A">
              <w:t>davikliui</w:t>
            </w:r>
            <w:r w:rsidRPr="00EE77BB">
              <w:t xml:space="preserve"> ir išsijungia po užprogramuoto laiko.</w:t>
            </w:r>
          </w:p>
        </w:tc>
      </w:tr>
      <w:tr w:rsidR="003F6E5A" w:rsidRPr="00EE77BB" w14:paraId="6D45A95A" w14:textId="77777777" w:rsidTr="00224F07">
        <w:trPr>
          <w:trHeight w:val="261"/>
        </w:trPr>
        <w:tc>
          <w:tcPr>
            <w:tcW w:w="10292" w:type="dxa"/>
          </w:tcPr>
          <w:p w14:paraId="272FBBD5" w14:textId="53074CA8" w:rsidR="003F6E5A" w:rsidRPr="00EE77BB" w:rsidRDefault="003F6E5A" w:rsidP="00224F07">
            <w:pPr>
              <w:spacing w:before="60" w:after="60"/>
              <w:rPr>
                <w:i/>
                <w:iCs/>
                <w:color w:val="7B6A6B" w:themeColor="accent4"/>
              </w:rPr>
            </w:pPr>
            <w:r w:rsidRPr="00EE77BB">
              <w:rPr>
                <w:i/>
                <w:iCs/>
                <w:color w:val="7B6A6B" w:themeColor="accent4"/>
              </w:rPr>
              <w:t>#easyenergy #</w:t>
            </w:r>
            <w:r w:rsidR="003B3AFF">
              <w:rPr>
                <w:i/>
                <w:iCs/>
                <w:color w:val="7B6A6B" w:themeColor="accent4"/>
              </w:rPr>
              <w:t>taupomeenergiją</w:t>
            </w:r>
            <w:r w:rsidRPr="00EE77BB">
              <w:rPr>
                <w:i/>
                <w:iCs/>
                <w:color w:val="7B6A6B" w:themeColor="accent4"/>
              </w:rPr>
              <w:t xml:space="preserve"> #PIR</w:t>
            </w:r>
            <w:r w:rsidR="003B3AFF">
              <w:rPr>
                <w:i/>
                <w:iCs/>
                <w:color w:val="7B6A6B" w:themeColor="accent4"/>
              </w:rPr>
              <w:t>jutikliai</w:t>
            </w:r>
            <w:r w:rsidRPr="00EE77BB">
              <w:rPr>
                <w:i/>
                <w:iCs/>
                <w:color w:val="7B6A6B" w:themeColor="accent4"/>
              </w:rPr>
              <w:t xml:space="preserve"> #</w:t>
            </w:r>
            <w:r w:rsidR="003B3AFF">
              <w:rPr>
                <w:i/>
                <w:iCs/>
                <w:color w:val="7B6A6B" w:themeColor="accent4"/>
              </w:rPr>
              <w:t>užimtumojutikliai</w:t>
            </w:r>
            <w:r w:rsidRPr="00EE77BB">
              <w:rPr>
                <w:i/>
                <w:iCs/>
                <w:color w:val="7B6A6B" w:themeColor="accent4"/>
              </w:rPr>
              <w:t xml:space="preserve"> #energ</w:t>
            </w:r>
            <w:r w:rsidR="003B3AFF">
              <w:rPr>
                <w:i/>
                <w:iCs/>
                <w:color w:val="7B6A6B" w:themeColor="accent4"/>
              </w:rPr>
              <w:t>ijątaupantysjutikliai</w:t>
            </w:r>
            <w:r w:rsidRPr="00EE77BB">
              <w:rPr>
                <w:i/>
                <w:iCs/>
                <w:color w:val="7B6A6B" w:themeColor="accent4"/>
              </w:rPr>
              <w:t xml:space="preserve"> #ele</w:t>
            </w:r>
            <w:r w:rsidR="003B3AFF">
              <w:rPr>
                <w:i/>
                <w:iCs/>
                <w:color w:val="7B6A6B" w:themeColor="accent4"/>
              </w:rPr>
              <w:t>ktrossutaupyma</w:t>
            </w:r>
            <w:r w:rsidR="003E7D5D">
              <w:rPr>
                <w:i/>
                <w:iCs/>
                <w:color w:val="7B6A6B" w:themeColor="accent4"/>
              </w:rPr>
              <w:t>s</w:t>
            </w:r>
            <w:r w:rsidRPr="00EE77BB">
              <w:rPr>
                <w:i/>
                <w:iCs/>
                <w:color w:val="7B6A6B" w:themeColor="accent4"/>
              </w:rPr>
              <w:t xml:space="preserve"> #</w:t>
            </w:r>
            <w:r w:rsidR="003B3AFF">
              <w:rPr>
                <w:i/>
                <w:iCs/>
                <w:color w:val="7B6A6B" w:themeColor="accent4"/>
              </w:rPr>
              <w:t>išmanusapšvietimas</w:t>
            </w:r>
            <w:r w:rsidRPr="00EE77BB">
              <w:rPr>
                <w:i/>
                <w:iCs/>
                <w:color w:val="7B6A6B" w:themeColor="accent4"/>
              </w:rPr>
              <w:t xml:space="preserve"> #automati</w:t>
            </w:r>
            <w:r w:rsidR="003B3AFF">
              <w:rPr>
                <w:i/>
                <w:iCs/>
                <w:color w:val="7B6A6B" w:themeColor="accent4"/>
              </w:rPr>
              <w:t>zavimas</w:t>
            </w:r>
            <w:r w:rsidRPr="00EE77BB">
              <w:rPr>
                <w:i/>
                <w:iCs/>
                <w:color w:val="7B6A6B" w:themeColor="accent4"/>
              </w:rPr>
              <w:t xml:space="preserve"> #</w:t>
            </w:r>
            <w:r w:rsidR="003B3AFF">
              <w:rPr>
                <w:i/>
                <w:iCs/>
                <w:color w:val="7B6A6B" w:themeColor="accent4"/>
              </w:rPr>
              <w:t>apšvietimoautomatizavimas</w:t>
            </w:r>
            <w:r w:rsidRPr="00EE77BB">
              <w:rPr>
                <w:i/>
                <w:iCs/>
                <w:color w:val="7B6A6B" w:themeColor="accent4"/>
              </w:rPr>
              <w:t xml:space="preserve"> #</w:t>
            </w:r>
            <w:r w:rsidR="003B3AFF">
              <w:rPr>
                <w:i/>
                <w:iCs/>
                <w:color w:val="7B6A6B" w:themeColor="accent4"/>
              </w:rPr>
              <w:t>išmanuspastatas</w:t>
            </w:r>
          </w:p>
        </w:tc>
      </w:tr>
    </w:tbl>
    <w:p w14:paraId="247ECCC5" w14:textId="77777777" w:rsidR="003F6E5A" w:rsidRPr="00EE77BB" w:rsidRDefault="003F6E5A" w:rsidP="003F6E5A">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3F6E5A" w:rsidRPr="00EE77BB" w14:paraId="71EB65CD"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F826AC6" w14:textId="423F0D93" w:rsidR="003F6E5A"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946F32A" w14:textId="6D61AC8E" w:rsidR="003F6E5A" w:rsidRPr="00EE77BB" w:rsidRDefault="00C11CDA" w:rsidP="00224F07">
            <w:pPr>
              <w:pStyle w:val="Companyname"/>
              <w:rPr>
                <w:rStyle w:val="Heading3Char"/>
                <w:lang w:val="lt-LT"/>
              </w:rPr>
            </w:pPr>
            <w:r>
              <w:rPr>
                <w:rStyle w:val="Heading3Char"/>
                <w:lang w:val="lt-LT"/>
              </w:rPr>
              <w:t>Pastato kategorija</w:t>
            </w:r>
          </w:p>
        </w:tc>
      </w:tr>
      <w:tr w:rsidR="003F6E5A" w:rsidRPr="00EE77BB" w14:paraId="3D007A4E" w14:textId="77777777" w:rsidTr="00224F07">
        <w:trPr>
          <w:trHeight w:val="593"/>
        </w:trPr>
        <w:tc>
          <w:tcPr>
            <w:tcW w:w="2551" w:type="dxa"/>
            <w:tcBorders>
              <w:top w:val="single" w:sz="4" w:space="0" w:color="auto"/>
            </w:tcBorders>
            <w:vAlign w:val="center"/>
          </w:tcPr>
          <w:p w14:paraId="6EAD579D" w14:textId="77777777" w:rsidR="003F6E5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797806951"/>
                <w14:checkbox>
                  <w14:checked w14:val="0"/>
                  <w14:checkedState w14:val="2612" w14:font="MS Gothic"/>
                  <w14:uncheckedState w14:val="2610" w14:font="MS Gothic"/>
                </w14:checkbox>
              </w:sdtPr>
              <w:sdtContent>
                <w:r w:rsidR="003F6E5A" w:rsidRPr="00EE77BB">
                  <w:rPr>
                    <w:rFonts w:ascii="MS Gothic" w:eastAsia="MS Gothic" w:hAnsi="MS Gothic" w:hint="eastAsia"/>
                    <w:color w:val="4B4B4D" w:themeColor="text1"/>
                    <w:szCs w:val="22"/>
                  </w:rPr>
                  <w:t>☐</w:t>
                </w:r>
              </w:sdtContent>
            </w:sdt>
            <w:r w:rsidR="003F6E5A"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0B0722D7" w14:textId="77777777" w:rsidR="003F6E5A"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2042161235"/>
                <w14:checkbox>
                  <w14:checked w14:val="0"/>
                  <w14:checkedState w14:val="2612" w14:font="MS Gothic"/>
                  <w14:uncheckedState w14:val="2610" w14:font="MS Gothic"/>
                </w14:checkbox>
              </w:sdtPr>
              <w:sdtContent>
                <w:r w:rsidR="003F6E5A" w:rsidRPr="00EE77BB">
                  <w:rPr>
                    <w:rFonts w:ascii="MS Gothic" w:eastAsia="MS Gothic" w:hAnsi="MS Gothic" w:hint="eastAsia"/>
                    <w:szCs w:val="22"/>
                  </w:rPr>
                  <w:t>☐</w:t>
                </w:r>
              </w:sdtContent>
            </w:sdt>
            <w:r w:rsidR="003F6E5A"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2BD04EE0" w14:textId="77777777" w:rsidR="003F6E5A" w:rsidRPr="00EE77BB"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4"/>
                  <w:szCs w:val="22"/>
                  <w:lang w:val="en-GB"/>
                </w:rPr>
                <w:id w:val="800191529"/>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 w:val="24"/>
                    <w:szCs w:val="22"/>
                  </w:rPr>
                  <w:t>☒</w:t>
                </w:r>
              </w:sdtContent>
            </w:sdt>
            <w:r w:rsidR="003F6E5A" w:rsidRPr="00EE77BB">
              <w:rPr>
                <w:bCs/>
                <w:color w:val="4B4B4D" w:themeColor="text1"/>
                <w:szCs w:val="22"/>
              </w:rPr>
              <w:t xml:space="preserve"> Administracinis </w:t>
            </w:r>
          </w:p>
        </w:tc>
        <w:tc>
          <w:tcPr>
            <w:tcW w:w="2519" w:type="dxa"/>
            <w:tcBorders>
              <w:top w:val="single" w:sz="4" w:space="0" w:color="auto"/>
            </w:tcBorders>
            <w:vAlign w:val="center"/>
          </w:tcPr>
          <w:p w14:paraId="716EA6C3" w14:textId="77777777" w:rsidR="003F6E5A"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237751502"/>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 w:val="24"/>
                    <w:szCs w:val="22"/>
                  </w:rPr>
                  <w:t>☒</w:t>
                </w:r>
              </w:sdtContent>
            </w:sdt>
            <w:r w:rsidR="003F6E5A" w:rsidRPr="00EE77BB">
              <w:rPr>
                <w:rStyle w:val="Heading3Char"/>
                <w:b w:val="0"/>
                <w:color w:val="535353"/>
                <w:sz w:val="22"/>
                <w:szCs w:val="22"/>
                <w:lang w:val="lt-LT"/>
              </w:rPr>
              <w:t xml:space="preserve"> Švietimo ar socialinė</w:t>
            </w:r>
            <w:r w:rsidR="003F6E5A" w:rsidRPr="00EE77BB">
              <w:rPr>
                <w:rStyle w:val="Heading3Char"/>
                <w:color w:val="535353"/>
                <w:lang w:val="lt-LT"/>
              </w:rPr>
              <w:t xml:space="preserve">     </w:t>
            </w:r>
            <w:r w:rsidR="003F6E5A" w:rsidRPr="00EE77BB">
              <w:rPr>
                <w:rStyle w:val="Heading3Char"/>
                <w:b w:val="0"/>
                <w:color w:val="535353"/>
                <w:sz w:val="22"/>
                <w:szCs w:val="22"/>
                <w:lang w:val="lt-LT"/>
              </w:rPr>
              <w:t xml:space="preserve"> įstaiga</w:t>
            </w:r>
          </w:p>
        </w:tc>
      </w:tr>
      <w:tr w:rsidR="003F6E5A" w:rsidRPr="00EE77BB" w14:paraId="41377777" w14:textId="77777777" w:rsidTr="00224F07">
        <w:trPr>
          <w:trHeight w:val="593"/>
        </w:trPr>
        <w:tc>
          <w:tcPr>
            <w:tcW w:w="2551" w:type="dxa"/>
            <w:vAlign w:val="center"/>
          </w:tcPr>
          <w:p w14:paraId="5660D8BA" w14:textId="77777777" w:rsidR="003F6E5A" w:rsidRPr="00EE77BB" w:rsidRDefault="00000000" w:rsidP="00224F07">
            <w:pPr>
              <w:pStyle w:val="Companyname"/>
              <w:spacing w:before="60" w:after="60"/>
              <w:rPr>
                <w:rStyle w:val="Heading3Char"/>
                <w:b w:val="0"/>
                <w:color w:val="4B4B4D" w:themeColor="text1"/>
                <w:sz w:val="22"/>
                <w:szCs w:val="22"/>
                <w:lang w:val="lt-LT"/>
              </w:rPr>
            </w:pPr>
            <w:sdt>
              <w:sdtPr>
                <w:rPr>
                  <w:b/>
                  <w:color w:val="4B4B4D" w:themeColor="text1"/>
                  <w:sz w:val="24"/>
                  <w:szCs w:val="22"/>
                  <w:lang w:val="en-GB"/>
                </w:rPr>
                <w:id w:val="-1444216025"/>
                <w14:checkbox>
                  <w14:checked w14:val="0"/>
                  <w14:checkedState w14:val="2612" w14:font="MS Gothic"/>
                  <w14:uncheckedState w14:val="2610" w14:font="MS Gothic"/>
                </w14:checkbox>
              </w:sdtPr>
              <w:sdtContent>
                <w:r w:rsidR="003F6E5A" w:rsidRPr="00EE77BB">
                  <w:rPr>
                    <w:rFonts w:ascii="MS Gothic" w:eastAsia="MS Gothic" w:hAnsi="MS Gothic" w:hint="eastAsia"/>
                    <w:color w:val="4B4B4D" w:themeColor="text1"/>
                    <w:szCs w:val="22"/>
                  </w:rPr>
                  <w:t>☐</w:t>
                </w:r>
              </w:sdtContent>
            </w:sdt>
            <w:r w:rsidR="003F6E5A"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5C6741F8" w14:textId="77777777" w:rsidR="003F6E5A"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789480942"/>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Cs w:val="22"/>
                  </w:rPr>
                  <w:t>☒</w:t>
                </w:r>
              </w:sdtContent>
            </w:sdt>
            <w:r w:rsidR="003F6E5A"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005A9E3D" w14:textId="77777777" w:rsidR="003F6E5A" w:rsidRPr="00EE77BB"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4"/>
                  <w:szCs w:val="22"/>
                  <w:lang w:val="en-GB"/>
                </w:rPr>
                <w:id w:val="1313761570"/>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 w:val="24"/>
                    <w:szCs w:val="22"/>
                  </w:rPr>
                  <w:t>☒</w:t>
                </w:r>
              </w:sdtContent>
            </w:sdt>
            <w:r w:rsidR="003F6E5A" w:rsidRPr="00EE77BB">
              <w:rPr>
                <w:rStyle w:val="Heading3Char"/>
                <w:b w:val="0"/>
                <w:color w:val="4B4B4D" w:themeColor="text1"/>
                <w:sz w:val="22"/>
                <w:szCs w:val="22"/>
                <w:lang w:val="lt-LT"/>
              </w:rPr>
              <w:t xml:space="preserve"> Komercinis</w:t>
            </w:r>
          </w:p>
        </w:tc>
        <w:tc>
          <w:tcPr>
            <w:tcW w:w="2519" w:type="dxa"/>
            <w:vAlign w:val="center"/>
          </w:tcPr>
          <w:p w14:paraId="2F754727" w14:textId="77777777" w:rsidR="003F6E5A" w:rsidRPr="00EE77BB"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575432021"/>
                <w14:checkbox>
                  <w14:checked w14:val="0"/>
                  <w14:checkedState w14:val="2612" w14:font="MS Gothic"/>
                  <w14:uncheckedState w14:val="2610" w14:font="MS Gothic"/>
                </w14:checkbox>
              </w:sdtPr>
              <w:sdtEndPr>
                <w:rPr>
                  <w:b w:val="0"/>
                  <w:color w:val="auto"/>
                  <w:sz w:val="22"/>
                  <w:szCs w:val="22"/>
                </w:rPr>
              </w:sdtEndPr>
              <w:sdtContent>
                <w:r w:rsidR="003F6E5A" w:rsidRPr="00EE77BB">
                  <w:rPr>
                    <w:rFonts w:ascii="MS Gothic" w:eastAsia="MS Gothic" w:hAnsi="MS Gothic" w:hint="eastAsia"/>
                  </w:rPr>
                  <w:t>☐</w:t>
                </w:r>
              </w:sdtContent>
            </w:sdt>
            <w:r w:rsidR="003F6E5A" w:rsidRPr="00EE77BB">
              <w:rPr>
                <w:color w:val="4B4B4D" w:themeColor="text1"/>
              </w:rPr>
              <w:t xml:space="preserve"> Gyvenamasis būstas</w:t>
            </w:r>
          </w:p>
        </w:tc>
      </w:tr>
      <w:tr w:rsidR="003F6E5A" w:rsidRPr="00EE77BB" w14:paraId="01FC175F" w14:textId="77777777" w:rsidTr="00224F07">
        <w:trPr>
          <w:trHeight w:val="220"/>
        </w:trPr>
        <w:tc>
          <w:tcPr>
            <w:tcW w:w="2551" w:type="dxa"/>
            <w:vAlign w:val="center"/>
          </w:tcPr>
          <w:p w14:paraId="07EEDF5C" w14:textId="4DCEE58A" w:rsidR="003F6E5A" w:rsidRPr="00EE77BB" w:rsidRDefault="00000000" w:rsidP="00224F07">
            <w:pPr>
              <w:pStyle w:val="Companyname"/>
              <w:spacing w:before="60" w:after="60"/>
              <w:rPr>
                <w:rStyle w:val="Heading3Char"/>
                <w:b w:val="0"/>
                <w:color w:val="4B4B4D" w:themeColor="text1"/>
                <w:sz w:val="22"/>
                <w:szCs w:val="22"/>
                <w:lang w:val="lt-LT"/>
              </w:rPr>
            </w:pPr>
            <w:sdt>
              <w:sdtPr>
                <w:rPr>
                  <w:b/>
                  <w:bCs/>
                  <w:color w:val="4B4B4D" w:themeColor="text1"/>
                  <w:sz w:val="24"/>
                  <w:szCs w:val="24"/>
                  <w:lang w:val="en-GB"/>
                </w:rPr>
                <w:id w:val="-1904980877"/>
                <w14:checkbox>
                  <w14:checked w14:val="0"/>
                  <w14:checkedState w14:val="2612" w14:font="MS Gothic"/>
                  <w14:uncheckedState w14:val="2610" w14:font="MS Gothic"/>
                </w14:checkbox>
              </w:sdtPr>
              <w:sdtContent>
                <w:r w:rsidR="003F6E5A" w:rsidRPr="00EE77BB">
                  <w:rPr>
                    <w:rFonts w:ascii="MS Gothic" w:eastAsia="MS Gothic" w:hAnsi="MS Gothic"/>
                    <w:color w:val="4B4B4D" w:themeColor="text1"/>
                  </w:rPr>
                  <w:t>☐</w:t>
                </w:r>
              </w:sdtContent>
            </w:sdt>
            <w:r w:rsidR="003F6E5A"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71FB78B4" w14:textId="77777777" w:rsidR="003F6E5A" w:rsidRPr="00EE77BB"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4"/>
                  <w:szCs w:val="22"/>
                  <w:lang w:val="en-GB"/>
                </w:rPr>
                <w:id w:val="452290890"/>
                <w14:checkbox>
                  <w14:checked w14:val="0"/>
                  <w14:checkedState w14:val="2612" w14:font="MS Gothic"/>
                  <w14:uncheckedState w14:val="2610" w14:font="MS Gothic"/>
                </w14:checkbox>
              </w:sdtPr>
              <w:sdtContent>
                <w:r w:rsidR="003F6E5A" w:rsidRPr="00EE77BB">
                  <w:rPr>
                    <w:rFonts w:ascii="MS Gothic" w:eastAsia="MS Gothic" w:hAnsi="MS Gothic" w:hint="eastAsia"/>
                    <w:szCs w:val="22"/>
                  </w:rPr>
                  <w:t>☐</w:t>
                </w:r>
              </w:sdtContent>
            </w:sdt>
            <w:r w:rsidR="003F6E5A" w:rsidRPr="00EE77BB">
              <w:rPr>
                <w:szCs w:val="22"/>
                <w:u w:val="single"/>
              </w:rPr>
              <w:t xml:space="preserve">   </w:t>
            </w:r>
          </w:p>
        </w:tc>
        <w:tc>
          <w:tcPr>
            <w:tcW w:w="2816" w:type="dxa"/>
            <w:tcBorders>
              <w:left w:val="single" w:sz="4" w:space="0" w:color="auto"/>
            </w:tcBorders>
            <w:vAlign w:val="center"/>
          </w:tcPr>
          <w:p w14:paraId="575278A4" w14:textId="6E89B62A" w:rsidR="003F6E5A" w:rsidRPr="00EE77BB" w:rsidRDefault="00000000" w:rsidP="00224F07">
            <w:pPr>
              <w:pStyle w:val="Companyname"/>
              <w:spacing w:before="60" w:after="60"/>
              <w:rPr>
                <w:rStyle w:val="Heading3Char"/>
                <w:b w:val="0"/>
                <w:color w:val="4B4B4D" w:themeColor="text1"/>
                <w:sz w:val="22"/>
                <w:szCs w:val="22"/>
                <w:lang w:val="lt-LT"/>
              </w:rPr>
            </w:pPr>
            <w:sdt>
              <w:sdtPr>
                <w:rPr>
                  <w:b/>
                  <w:color w:val="007BB2" w:themeColor="background2"/>
                  <w:sz w:val="24"/>
                  <w:szCs w:val="22"/>
                  <w:lang w:val="en-GB"/>
                </w:rPr>
                <w:id w:val="-1652057440"/>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 w:val="24"/>
                    <w:szCs w:val="22"/>
                  </w:rPr>
                  <w:t>☒</w:t>
                </w:r>
              </w:sdtContent>
            </w:sdt>
            <w:r w:rsidR="003F6E5A"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p w14:paraId="11EB111C" w14:textId="77777777" w:rsidR="003F6E5A" w:rsidRPr="00EE77BB" w:rsidRDefault="00000000" w:rsidP="00224F07">
            <w:pPr>
              <w:spacing w:before="60" w:after="60"/>
              <w:rPr>
                <w:rStyle w:val="Heading3Char"/>
                <w:b w:val="0"/>
                <w:color w:val="auto"/>
                <w:sz w:val="22"/>
                <w:szCs w:val="22"/>
                <w:lang w:val="lt-LT"/>
              </w:rPr>
            </w:pPr>
            <w:sdt>
              <w:sdtPr>
                <w:rPr>
                  <w:b/>
                  <w:color w:val="4B4B4D" w:themeColor="text1"/>
                  <w:sz w:val="24"/>
                  <w:szCs w:val="24"/>
                  <w:lang w:val="en-GB"/>
                </w:rPr>
                <w:id w:val="1600441190"/>
                <w14:checkbox>
                  <w14:checked w14:val="0"/>
                  <w14:checkedState w14:val="2612" w14:font="MS Gothic"/>
                  <w14:uncheckedState w14:val="2610" w14:font="MS Gothic"/>
                </w14:checkbox>
              </w:sdtPr>
              <w:sdtContent>
                <w:r w:rsidR="003F6E5A" w:rsidRPr="00EE77BB">
                  <w:rPr>
                    <w:rFonts w:ascii="MS Gothic" w:eastAsia="MS Gothic" w:hAnsi="MS Gothic" w:hint="eastAsia"/>
                    <w:color w:val="4B4B4D" w:themeColor="text1"/>
                    <w:sz w:val="24"/>
                    <w:szCs w:val="24"/>
                  </w:rPr>
                  <w:t>☐</w:t>
                </w:r>
              </w:sdtContent>
            </w:sdt>
            <w:r w:rsidR="003F6E5A" w:rsidRPr="00EE77BB">
              <w:rPr>
                <w:color w:val="4B4B4D" w:themeColor="text1"/>
              </w:rPr>
              <w:t xml:space="preserve"> Visi pastatų tipai</w:t>
            </w:r>
          </w:p>
        </w:tc>
      </w:tr>
    </w:tbl>
    <w:p w14:paraId="3F1953D4" w14:textId="77777777" w:rsidR="003F6E5A" w:rsidRPr="00EE77BB" w:rsidRDefault="003F6E5A" w:rsidP="003F6E5A">
      <w:pPr>
        <w:pStyle w:val="Companyname"/>
        <w:rPr>
          <w:rStyle w:val="Heading3Char"/>
          <w:sz w:val="22"/>
          <w:szCs w:val="22"/>
          <w:lang w:val="lt-LT"/>
        </w:rPr>
      </w:pPr>
    </w:p>
    <w:tbl>
      <w:tblPr>
        <w:tblStyle w:val="TableGrid"/>
        <w:tblW w:w="10365" w:type="dxa"/>
        <w:tblLook w:val="04A0" w:firstRow="1" w:lastRow="0" w:firstColumn="1" w:lastColumn="0" w:noHBand="0" w:noVBand="1"/>
      </w:tblPr>
      <w:tblGrid>
        <w:gridCol w:w="5013"/>
        <w:gridCol w:w="2579"/>
        <w:gridCol w:w="2773"/>
      </w:tblGrid>
      <w:tr w:rsidR="003F6E5A" w:rsidRPr="00EE77BB" w14:paraId="0767CAC5" w14:textId="77777777" w:rsidTr="00224F07">
        <w:trPr>
          <w:trHeight w:val="402"/>
        </w:trPr>
        <w:tc>
          <w:tcPr>
            <w:tcW w:w="5013" w:type="dxa"/>
            <w:tcBorders>
              <w:bottom w:val="single" w:sz="4" w:space="0" w:color="auto"/>
            </w:tcBorders>
            <w:shd w:val="clear" w:color="auto" w:fill="E7EEF5" w:themeFill="accent5" w:themeFillTint="33"/>
            <w:vAlign w:val="center"/>
          </w:tcPr>
          <w:p w14:paraId="49B1CE53" w14:textId="4CB2CB91" w:rsidR="003F6E5A" w:rsidRPr="00EE77BB" w:rsidRDefault="001213FE" w:rsidP="00224F07">
            <w:pPr>
              <w:pStyle w:val="Companyname"/>
              <w:rPr>
                <w:rStyle w:val="Heading3Char"/>
                <w:lang w:val="lt-LT"/>
              </w:rPr>
            </w:pPr>
            <w:r>
              <w:rPr>
                <w:rStyle w:val="Heading3Char"/>
                <w:lang w:val="lt-LT"/>
              </w:rPr>
              <w:t>Įgyvendinimo trukmė</w:t>
            </w:r>
          </w:p>
        </w:tc>
        <w:tc>
          <w:tcPr>
            <w:tcW w:w="5352" w:type="dxa"/>
            <w:gridSpan w:val="2"/>
            <w:tcBorders>
              <w:bottom w:val="single" w:sz="4" w:space="0" w:color="auto"/>
            </w:tcBorders>
            <w:shd w:val="clear" w:color="auto" w:fill="E7EEF5" w:themeFill="accent5" w:themeFillTint="33"/>
            <w:vAlign w:val="center"/>
          </w:tcPr>
          <w:p w14:paraId="45451C9F" w14:textId="57C19D13" w:rsidR="003F6E5A" w:rsidRPr="00EE77BB" w:rsidRDefault="001213FE" w:rsidP="00224F07">
            <w:pPr>
              <w:pStyle w:val="Companyname"/>
              <w:rPr>
                <w:rStyle w:val="Heading3Char"/>
                <w:lang w:val="lt-LT"/>
              </w:rPr>
            </w:pPr>
            <w:r>
              <w:rPr>
                <w:rStyle w:val="Heading3Char"/>
                <w:lang w:val="lt-LT"/>
              </w:rPr>
              <w:t>Sutaupymo potencialas</w:t>
            </w:r>
          </w:p>
        </w:tc>
      </w:tr>
      <w:tr w:rsidR="003F6E5A" w:rsidRPr="00EE77BB" w14:paraId="4483585D" w14:textId="77777777" w:rsidTr="00224F07">
        <w:trPr>
          <w:trHeight w:val="492"/>
        </w:trPr>
        <w:tc>
          <w:tcPr>
            <w:tcW w:w="5013" w:type="dxa"/>
            <w:tcBorders>
              <w:bottom w:val="nil"/>
            </w:tcBorders>
            <w:vAlign w:val="center"/>
          </w:tcPr>
          <w:p w14:paraId="33DA943A" w14:textId="6B7EA062" w:rsidR="003F6E5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74157290"/>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 w:val="22"/>
                    <w:szCs w:val="22"/>
                  </w:rPr>
                  <w:t>☒</w:t>
                </w:r>
              </w:sdtContent>
            </w:sdt>
            <w:r w:rsidR="003F6E5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9" w:type="dxa"/>
            <w:tcBorders>
              <w:bottom w:val="nil"/>
              <w:right w:val="nil"/>
            </w:tcBorders>
            <w:vAlign w:val="center"/>
          </w:tcPr>
          <w:p w14:paraId="6375326F" w14:textId="77777777" w:rsidR="003F6E5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90696986"/>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 w:val="22"/>
                    <w:szCs w:val="22"/>
                  </w:rPr>
                  <w:t>☒</w:t>
                </w:r>
              </w:sdtContent>
            </w:sdt>
            <w:r w:rsidR="003F6E5A" w:rsidRPr="00EE77BB">
              <w:rPr>
                <w:rStyle w:val="Heading3Char"/>
                <w:b w:val="0"/>
                <w:color w:val="4B4B4D" w:themeColor="text1"/>
                <w:sz w:val="22"/>
                <w:szCs w:val="22"/>
                <w:lang w:val="lt-LT"/>
              </w:rPr>
              <w:t xml:space="preserve">  Energija</w:t>
            </w:r>
          </w:p>
        </w:tc>
        <w:tc>
          <w:tcPr>
            <w:tcW w:w="2772" w:type="dxa"/>
            <w:tcBorders>
              <w:left w:val="nil"/>
              <w:bottom w:val="nil"/>
            </w:tcBorders>
            <w:vAlign w:val="center"/>
          </w:tcPr>
          <w:p w14:paraId="221CC376" w14:textId="77777777" w:rsidR="003F6E5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26218506"/>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 w:val="22"/>
                    <w:szCs w:val="22"/>
                  </w:rPr>
                  <w:t>☒</w:t>
                </w:r>
              </w:sdtContent>
            </w:sdt>
            <w:r w:rsidR="003F6E5A" w:rsidRPr="00EE77BB">
              <w:rPr>
                <w:rStyle w:val="Heading3Char"/>
                <w:b w:val="0"/>
                <w:color w:val="4B4B4D" w:themeColor="text1"/>
                <w:sz w:val="22"/>
                <w:szCs w:val="22"/>
                <w:lang w:val="lt-LT"/>
              </w:rPr>
              <w:t xml:space="preserve">  Išlaidos</w:t>
            </w:r>
          </w:p>
        </w:tc>
      </w:tr>
      <w:tr w:rsidR="003F6E5A" w:rsidRPr="00EE77BB" w14:paraId="2AA7B22E" w14:textId="77777777" w:rsidTr="00224F07">
        <w:trPr>
          <w:trHeight w:val="492"/>
        </w:trPr>
        <w:tc>
          <w:tcPr>
            <w:tcW w:w="5013" w:type="dxa"/>
            <w:tcBorders>
              <w:top w:val="nil"/>
              <w:bottom w:val="nil"/>
            </w:tcBorders>
            <w:vAlign w:val="center"/>
          </w:tcPr>
          <w:p w14:paraId="7DE1C119" w14:textId="5888B804" w:rsidR="003F6E5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953487053"/>
                <w14:checkbox>
                  <w14:checked w14:val="0"/>
                  <w14:checkedState w14:val="2612" w14:font="MS Gothic"/>
                  <w14:uncheckedState w14:val="2610" w14:font="MS Gothic"/>
                </w14:checkbox>
              </w:sdtPr>
              <w:sdtContent>
                <w:r w:rsidR="003F6E5A" w:rsidRPr="00EE77BB">
                  <w:rPr>
                    <w:rFonts w:ascii="MS Gothic" w:eastAsia="MS Gothic" w:hAnsi="MS Gothic" w:hint="eastAsia"/>
                    <w:sz w:val="22"/>
                    <w:szCs w:val="22"/>
                  </w:rPr>
                  <w:t>☐</w:t>
                </w:r>
              </w:sdtContent>
            </w:sdt>
            <w:r w:rsidR="003F6E5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9" w:type="dxa"/>
            <w:tcBorders>
              <w:top w:val="nil"/>
              <w:bottom w:val="nil"/>
              <w:right w:val="nil"/>
            </w:tcBorders>
            <w:vAlign w:val="center"/>
          </w:tcPr>
          <w:p w14:paraId="58B9C9B3" w14:textId="77777777" w:rsidR="003F6E5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341395731"/>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 w:val="22"/>
                    <w:szCs w:val="22"/>
                  </w:rPr>
                  <w:t>☒</w:t>
                </w:r>
              </w:sdtContent>
            </w:sdt>
            <w:r w:rsidR="003F6E5A" w:rsidRPr="00EE77BB">
              <w:rPr>
                <w:rStyle w:val="Heading3Char"/>
                <w:b w:val="0"/>
                <w:color w:val="4B4B4D" w:themeColor="text1"/>
                <w:sz w:val="22"/>
                <w:szCs w:val="22"/>
                <w:lang w:val="lt-LT"/>
              </w:rPr>
              <w:t xml:space="preserve">  CO</w:t>
            </w:r>
            <w:r w:rsidR="003F6E5A" w:rsidRPr="00EE77BB">
              <w:rPr>
                <w:b/>
                <w:bCs/>
                <w:sz w:val="22"/>
                <w:szCs w:val="22"/>
                <w:vertAlign w:val="subscript"/>
              </w:rPr>
              <w:t>2</w:t>
            </w:r>
          </w:p>
        </w:tc>
        <w:tc>
          <w:tcPr>
            <w:tcW w:w="2772" w:type="dxa"/>
            <w:tcBorders>
              <w:top w:val="nil"/>
              <w:left w:val="nil"/>
              <w:bottom w:val="nil"/>
            </w:tcBorders>
            <w:vAlign w:val="center"/>
          </w:tcPr>
          <w:p w14:paraId="6A7BCE56" w14:textId="77777777" w:rsidR="003F6E5A" w:rsidRPr="00EE77BB" w:rsidRDefault="003F6E5A" w:rsidP="00224F07">
            <w:pPr>
              <w:pStyle w:val="StandardText"/>
              <w:spacing w:before="60" w:after="60"/>
              <w:rPr>
                <w:rStyle w:val="Heading3Char"/>
                <w:b w:val="0"/>
                <w:color w:val="4B4B4D" w:themeColor="text1"/>
                <w:sz w:val="22"/>
                <w:szCs w:val="22"/>
                <w:lang w:val="lt-LT"/>
              </w:rPr>
            </w:pPr>
          </w:p>
        </w:tc>
      </w:tr>
      <w:tr w:rsidR="003F6E5A" w:rsidRPr="00EE77BB" w14:paraId="032DF80E" w14:textId="77777777" w:rsidTr="00224F07">
        <w:trPr>
          <w:trHeight w:val="492"/>
        </w:trPr>
        <w:tc>
          <w:tcPr>
            <w:tcW w:w="5013" w:type="dxa"/>
            <w:tcBorders>
              <w:top w:val="nil"/>
              <w:bottom w:val="nil"/>
            </w:tcBorders>
            <w:vAlign w:val="center"/>
          </w:tcPr>
          <w:p w14:paraId="7E6B48A1" w14:textId="2D650D7A" w:rsidR="003F6E5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08672522"/>
                <w14:checkbox>
                  <w14:checked w14:val="0"/>
                  <w14:checkedState w14:val="2612" w14:font="MS Gothic"/>
                  <w14:uncheckedState w14:val="2610" w14:font="MS Gothic"/>
                </w14:checkbox>
              </w:sdtPr>
              <w:sdtContent>
                <w:r w:rsidR="003F6E5A" w:rsidRPr="00EE77BB">
                  <w:rPr>
                    <w:rFonts w:ascii="MS Gothic" w:eastAsia="MS Gothic" w:hAnsi="MS Gothic" w:hint="eastAsia"/>
                    <w:sz w:val="22"/>
                    <w:szCs w:val="22"/>
                  </w:rPr>
                  <w:t>☐</w:t>
                </w:r>
              </w:sdtContent>
            </w:sdt>
            <w:r w:rsidR="003F6E5A"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9" w:type="dxa"/>
            <w:tcBorders>
              <w:top w:val="nil"/>
              <w:bottom w:val="nil"/>
              <w:right w:val="nil"/>
            </w:tcBorders>
            <w:vAlign w:val="center"/>
          </w:tcPr>
          <w:p w14:paraId="74CE31FC" w14:textId="77777777" w:rsidR="003F6E5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5102501"/>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 w:val="22"/>
                    <w:szCs w:val="22"/>
                  </w:rPr>
                  <w:t>☒</w:t>
                </w:r>
              </w:sdtContent>
            </w:sdt>
            <w:r w:rsidR="003F6E5A" w:rsidRPr="00EE77BB">
              <w:rPr>
                <w:sz w:val="22"/>
                <w:szCs w:val="22"/>
              </w:rPr>
              <w:t xml:space="preserve"> Kitas teigiamas poveikis</w:t>
            </w:r>
          </w:p>
        </w:tc>
        <w:tc>
          <w:tcPr>
            <w:tcW w:w="2772" w:type="dxa"/>
            <w:tcBorders>
              <w:top w:val="nil"/>
              <w:left w:val="nil"/>
              <w:bottom w:val="nil"/>
            </w:tcBorders>
            <w:vAlign w:val="center"/>
          </w:tcPr>
          <w:p w14:paraId="25608729" w14:textId="77777777" w:rsidR="003F6E5A" w:rsidRPr="00EE77BB" w:rsidRDefault="003F6E5A" w:rsidP="00224F07">
            <w:pPr>
              <w:pStyle w:val="StandardText"/>
              <w:spacing w:before="60" w:after="60"/>
              <w:rPr>
                <w:rStyle w:val="Heading3Char"/>
                <w:b w:val="0"/>
                <w:color w:val="4B4B4D" w:themeColor="text1"/>
                <w:sz w:val="22"/>
                <w:szCs w:val="22"/>
                <w:lang w:val="lt-LT"/>
              </w:rPr>
            </w:pPr>
          </w:p>
        </w:tc>
      </w:tr>
      <w:tr w:rsidR="003F6E5A" w:rsidRPr="00EE77BB" w14:paraId="2948736D" w14:textId="77777777" w:rsidTr="00224F07">
        <w:trPr>
          <w:trHeight w:val="253"/>
        </w:trPr>
        <w:tc>
          <w:tcPr>
            <w:tcW w:w="5013" w:type="dxa"/>
            <w:tcBorders>
              <w:top w:val="nil"/>
            </w:tcBorders>
            <w:vAlign w:val="center"/>
          </w:tcPr>
          <w:p w14:paraId="1591E17E" w14:textId="26B9F01F" w:rsidR="003F6E5A"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472434188"/>
                <w14:checkbox>
                  <w14:checked w14:val="0"/>
                  <w14:checkedState w14:val="2612" w14:font="MS Gothic"/>
                  <w14:uncheckedState w14:val="2610" w14:font="MS Gothic"/>
                </w14:checkbox>
              </w:sdtPr>
              <w:sdtContent>
                <w:r w:rsidR="003F6E5A" w:rsidRPr="00EE77BB">
                  <w:rPr>
                    <w:rFonts w:ascii="Segoe UI Symbol" w:hAnsi="Segoe UI Symbol" w:cs="Segoe UI Symbol"/>
                    <w:sz w:val="22"/>
                    <w:szCs w:val="22"/>
                  </w:rPr>
                  <w:t>☐</w:t>
                </w:r>
              </w:sdtContent>
            </w:sdt>
            <w:r w:rsidR="003F6E5A" w:rsidRPr="00EE77BB">
              <w:rPr>
                <w:sz w:val="22"/>
                <w:szCs w:val="22"/>
              </w:rPr>
              <w:t xml:space="preserve">  </w:t>
            </w:r>
            <w:r w:rsidR="001213FE">
              <w:rPr>
                <w:rStyle w:val="Heading3Char"/>
                <w:b w:val="0"/>
                <w:color w:val="4B4B4D" w:themeColor="text1"/>
                <w:sz w:val="22"/>
                <w:szCs w:val="22"/>
                <w:lang w:val="lt-LT"/>
              </w:rPr>
              <w:t>Ilga (ilgiau nei 12 mėnesių)</w:t>
            </w:r>
          </w:p>
        </w:tc>
        <w:tc>
          <w:tcPr>
            <w:tcW w:w="5352" w:type="dxa"/>
            <w:gridSpan w:val="2"/>
            <w:tcBorders>
              <w:top w:val="nil"/>
            </w:tcBorders>
          </w:tcPr>
          <w:p w14:paraId="18845F4B" w14:textId="77777777" w:rsidR="003F6E5A" w:rsidRPr="00EE77BB" w:rsidRDefault="003F6E5A" w:rsidP="00224F07">
            <w:pPr>
              <w:pStyle w:val="StandardText"/>
              <w:spacing w:before="60" w:after="60"/>
              <w:rPr>
                <w:rStyle w:val="Heading3Char"/>
                <w:b w:val="0"/>
                <w:color w:val="4B4B4D" w:themeColor="text1"/>
                <w:sz w:val="22"/>
                <w:szCs w:val="22"/>
                <w:lang w:val="lt-LT"/>
              </w:rPr>
            </w:pPr>
            <w:r w:rsidRPr="00EE77BB">
              <w:rPr>
                <w:sz w:val="22"/>
                <w:szCs w:val="22"/>
              </w:rPr>
              <w:t>Patogumas</w:t>
            </w:r>
          </w:p>
        </w:tc>
      </w:tr>
    </w:tbl>
    <w:p w14:paraId="5B80D265" w14:textId="77777777" w:rsidR="003F6E5A" w:rsidRPr="00EE77BB" w:rsidRDefault="003F6E5A" w:rsidP="003F6E5A">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3F6E5A" w:rsidRPr="00EE77BB" w14:paraId="30B6A4B2" w14:textId="77777777" w:rsidTr="00224F07">
        <w:trPr>
          <w:trHeight w:val="290"/>
        </w:trPr>
        <w:tc>
          <w:tcPr>
            <w:tcW w:w="2576" w:type="dxa"/>
            <w:tcBorders>
              <w:bottom w:val="single" w:sz="4" w:space="0" w:color="auto"/>
            </w:tcBorders>
            <w:shd w:val="clear" w:color="auto" w:fill="E7EEF5" w:themeFill="accent5" w:themeFillTint="33"/>
            <w:vAlign w:val="center"/>
          </w:tcPr>
          <w:p w14:paraId="78145690" w14:textId="3E352B07" w:rsidR="003F6E5A"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3F49C567" w14:textId="77777777" w:rsidR="003F6E5A" w:rsidRPr="00EE77BB" w:rsidRDefault="003F6E5A"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0C26DA43" w14:textId="77777777" w:rsidR="003F6E5A" w:rsidRPr="00EE77BB" w:rsidRDefault="003F6E5A"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498FE7A6" w14:textId="77777777" w:rsidR="003F6E5A" w:rsidRPr="00EE77BB" w:rsidRDefault="003F6E5A" w:rsidP="00224F07">
            <w:pPr>
              <w:pStyle w:val="Heading3"/>
              <w:rPr>
                <w:rStyle w:val="Heading3Char"/>
                <w:b/>
                <w:bCs/>
                <w:lang w:val="lt-LT"/>
              </w:rPr>
            </w:pPr>
            <w:r w:rsidRPr="00EE77BB">
              <w:rPr>
                <w:rStyle w:val="Heading3Char"/>
                <w:b/>
                <w:bCs/>
                <w:lang w:val="lt-LT"/>
              </w:rPr>
              <w:t>Speciali sauga</w:t>
            </w:r>
          </w:p>
        </w:tc>
      </w:tr>
      <w:tr w:rsidR="003F6E5A" w:rsidRPr="00EE77BB" w14:paraId="097A72D3" w14:textId="77777777" w:rsidTr="00224F07">
        <w:trPr>
          <w:trHeight w:val="491"/>
        </w:trPr>
        <w:tc>
          <w:tcPr>
            <w:tcW w:w="2576" w:type="dxa"/>
            <w:tcBorders>
              <w:bottom w:val="nil"/>
            </w:tcBorders>
            <w:vAlign w:val="center"/>
          </w:tcPr>
          <w:p w14:paraId="69D90EE3" w14:textId="1761F46F" w:rsidR="003F6E5A" w:rsidRPr="00EE77BB" w:rsidRDefault="00000000" w:rsidP="00224F07">
            <w:pPr>
              <w:spacing w:before="60" w:after="60"/>
              <w:rPr>
                <w:rStyle w:val="Heading3Char"/>
                <w:b w:val="0"/>
                <w:color w:val="4B4B4D" w:themeColor="text1"/>
                <w:sz w:val="22"/>
                <w:szCs w:val="22"/>
                <w:lang w:val="lt-LT"/>
              </w:rPr>
            </w:pPr>
            <w:sdt>
              <w:sdtPr>
                <w:rPr>
                  <w:b/>
                  <w:bCs/>
                  <w:color w:val="007BB2" w:themeColor="background2"/>
                  <w:sz w:val="24"/>
                  <w:szCs w:val="24"/>
                  <w:lang w:val="en-GB"/>
                </w:rPr>
                <w:id w:val="1259030267"/>
                <w14:checkbox>
                  <w14:checked w14:val="1"/>
                  <w14:checkedState w14:val="2612" w14:font="MS Gothic"/>
                  <w14:uncheckedState w14:val="2610" w14:font="MS Gothic"/>
                </w14:checkbox>
              </w:sdtPr>
              <w:sdtEndPr>
                <w:rPr>
                  <w:sz w:val="22"/>
                  <w:szCs w:val="22"/>
                </w:rPr>
              </w:sdtEndPr>
              <w:sdtContent>
                <w:r w:rsidR="003F6E5A" w:rsidRPr="00EE77BB">
                  <w:rPr>
                    <w:rFonts w:ascii="MS Gothic" w:eastAsia="MS Gothic" w:hAnsi="MS Gothic" w:hint="eastAsia"/>
                    <w:b/>
                    <w:bCs/>
                    <w:color w:val="007BB2" w:themeColor="background2"/>
                  </w:rPr>
                  <w:t>☒</w:t>
                </w:r>
              </w:sdtContent>
            </w:sdt>
            <w:r w:rsidR="003F6E5A"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3F6E5A"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471D0C95" w14:textId="77777777" w:rsidR="003F6E5A" w:rsidRPr="00EE77BB" w:rsidRDefault="00000000" w:rsidP="00224F07">
            <w:pPr>
              <w:pStyle w:val="Companyname"/>
              <w:spacing w:before="60" w:after="60"/>
              <w:rPr>
                <w:rStyle w:val="Heading3Char"/>
                <w:b w:val="0"/>
                <w:bCs/>
                <w:color w:val="auto"/>
                <w:sz w:val="22"/>
                <w:szCs w:val="22"/>
                <w:lang w:val="lt-LT"/>
              </w:rPr>
            </w:pPr>
            <w:sdt>
              <w:sdtPr>
                <w:rPr>
                  <w:b/>
                  <w:bCs/>
                  <w:color w:val="4B4B4D" w:themeColor="text1"/>
                  <w:sz w:val="24"/>
                  <w:szCs w:val="22"/>
                  <w:lang w:val="en-GB"/>
                </w:rPr>
                <w:id w:val="1394238175"/>
                <w14:checkbox>
                  <w14:checked w14:val="0"/>
                  <w14:checkedState w14:val="2612" w14:font="MS Gothic"/>
                  <w14:uncheckedState w14:val="2610" w14:font="MS Gothic"/>
                </w14:checkbox>
              </w:sdtPr>
              <w:sdtContent>
                <w:r w:rsidR="003F6E5A" w:rsidRPr="00EE77BB">
                  <w:rPr>
                    <w:rFonts w:ascii="MS Gothic" w:eastAsia="MS Gothic" w:hAnsi="MS Gothic" w:hint="eastAsia"/>
                    <w:bCs/>
                    <w:color w:val="4B4B4D" w:themeColor="text1"/>
                    <w:sz w:val="24"/>
                    <w:szCs w:val="22"/>
                  </w:rPr>
                  <w:t>☐</w:t>
                </w:r>
              </w:sdtContent>
            </w:sdt>
            <w:r w:rsidR="003F6E5A"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40787C1B" w14:textId="7458C1D3" w:rsidR="003F6E5A"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639682326"/>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Cs w:val="22"/>
                  </w:rPr>
                  <w:t>☒</w:t>
                </w:r>
              </w:sdtContent>
            </w:sdt>
            <w:r w:rsidR="003F6E5A" w:rsidRPr="00EE77BB">
              <w:rPr>
                <w:szCs w:val="22"/>
              </w:rPr>
              <w:t xml:space="preserve">  </w:t>
            </w:r>
            <w:r w:rsidR="006F1366">
              <w:rPr>
                <w:szCs w:val="22"/>
              </w:rPr>
              <w:t>Galima atlikti pačiam</w:t>
            </w:r>
          </w:p>
        </w:tc>
        <w:tc>
          <w:tcPr>
            <w:tcW w:w="2780" w:type="dxa"/>
            <w:tcBorders>
              <w:bottom w:val="nil"/>
            </w:tcBorders>
            <w:vAlign w:val="center"/>
          </w:tcPr>
          <w:p w14:paraId="693DF8B0" w14:textId="77777777" w:rsidR="003F6E5A" w:rsidRPr="00EE77BB" w:rsidRDefault="00000000" w:rsidP="00224F07">
            <w:pPr>
              <w:pStyle w:val="Companyname"/>
              <w:spacing w:before="60" w:after="60"/>
              <w:rPr>
                <w:szCs w:val="22"/>
              </w:rPr>
            </w:pPr>
            <w:sdt>
              <w:sdtPr>
                <w:rPr>
                  <w:b/>
                  <w:bCs/>
                  <w:color w:val="007BB2" w:themeColor="background2"/>
                  <w:szCs w:val="22"/>
                </w:rPr>
                <w:id w:val="1404024906"/>
                <w14:checkbox>
                  <w14:checked w14:val="1"/>
                  <w14:checkedState w14:val="2612" w14:font="MS Gothic"/>
                  <w14:uncheckedState w14:val="2610" w14:font="MS Gothic"/>
                </w14:checkbox>
              </w:sdtPr>
              <w:sdtContent>
                <w:r w:rsidR="003F6E5A" w:rsidRPr="00EE77BB">
                  <w:rPr>
                    <w:rFonts w:ascii="MS Gothic" w:eastAsia="MS Gothic" w:hAnsi="MS Gothic" w:hint="eastAsia"/>
                    <w:b/>
                    <w:bCs/>
                    <w:color w:val="007BB2" w:themeColor="background2"/>
                    <w:szCs w:val="22"/>
                  </w:rPr>
                  <w:t>☒</w:t>
                </w:r>
              </w:sdtContent>
            </w:sdt>
            <w:r w:rsidR="003F6E5A" w:rsidRPr="00EE77BB">
              <w:rPr>
                <w:szCs w:val="22"/>
              </w:rPr>
              <w:t xml:space="preserve">  Nebūtina</w:t>
            </w:r>
          </w:p>
        </w:tc>
      </w:tr>
      <w:tr w:rsidR="003F6E5A" w:rsidRPr="00EE77BB" w14:paraId="4C15EFEC" w14:textId="77777777" w:rsidTr="00224F07">
        <w:trPr>
          <w:trHeight w:val="491"/>
        </w:trPr>
        <w:tc>
          <w:tcPr>
            <w:tcW w:w="2576" w:type="dxa"/>
            <w:tcBorders>
              <w:top w:val="nil"/>
              <w:bottom w:val="nil"/>
            </w:tcBorders>
            <w:vAlign w:val="center"/>
          </w:tcPr>
          <w:p w14:paraId="3993B7EF" w14:textId="7C7209AD" w:rsidR="003F6E5A" w:rsidRPr="00EE77BB" w:rsidRDefault="00000000" w:rsidP="00224F07">
            <w:pPr>
              <w:spacing w:before="60" w:after="60"/>
              <w:rPr>
                <w:rStyle w:val="Heading3Char"/>
                <w:b w:val="0"/>
                <w:color w:val="4B4B4D" w:themeColor="text1"/>
                <w:sz w:val="22"/>
                <w:szCs w:val="22"/>
                <w:lang w:val="lt-LT"/>
              </w:rPr>
            </w:pPr>
            <w:sdt>
              <w:sdtPr>
                <w:rPr>
                  <w:b/>
                  <w:bCs/>
                  <w:color w:val="007BB2" w:themeColor="background2"/>
                  <w:sz w:val="24"/>
                  <w:szCs w:val="24"/>
                  <w:lang w:val="en-GB"/>
                </w:rPr>
                <w:id w:val="1145232541"/>
                <w14:checkbox>
                  <w14:checked w14:val="1"/>
                  <w14:checkedState w14:val="2612" w14:font="MS Gothic"/>
                  <w14:uncheckedState w14:val="2610" w14:font="MS Gothic"/>
                </w14:checkbox>
              </w:sdtPr>
              <w:sdtContent>
                <w:r w:rsidR="003F6E5A" w:rsidRPr="00EE77BB">
                  <w:rPr>
                    <w:rFonts w:ascii="MS Gothic" w:eastAsia="MS Gothic" w:hAnsi="MS Gothic" w:hint="eastAsia"/>
                    <w:b/>
                    <w:bCs/>
                    <w:color w:val="007BB2" w:themeColor="background2"/>
                  </w:rPr>
                  <w:t>☒</w:t>
                </w:r>
              </w:sdtContent>
            </w:sdt>
            <w:r w:rsidR="003F6E5A"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730416E6" w14:textId="77777777" w:rsidR="003F6E5A" w:rsidRPr="00EE77BB" w:rsidRDefault="00000000" w:rsidP="00224F07">
            <w:pPr>
              <w:pStyle w:val="Companyname"/>
              <w:spacing w:before="60" w:after="60"/>
              <w:rPr>
                <w:rStyle w:val="Heading3Char"/>
                <w:b w:val="0"/>
                <w:bCs/>
                <w:color w:val="4B4B4D" w:themeColor="text1"/>
                <w:sz w:val="22"/>
                <w:szCs w:val="22"/>
                <w:lang w:val="lt-LT"/>
              </w:rPr>
            </w:pPr>
            <w:sdt>
              <w:sdtPr>
                <w:rPr>
                  <w:b/>
                  <w:color w:val="007BB2" w:themeColor="background2"/>
                  <w:sz w:val="24"/>
                  <w:szCs w:val="22"/>
                  <w:lang w:val="en-GB"/>
                </w:rPr>
                <w:id w:val="-650830265"/>
                <w14:checkbox>
                  <w14:checked w14:val="1"/>
                  <w14:checkedState w14:val="2612" w14:font="MS Gothic"/>
                  <w14:uncheckedState w14:val="2610" w14:font="MS Gothic"/>
                </w14:checkbox>
              </w:sdtPr>
              <w:sdtContent>
                <w:r w:rsidR="003F6E5A" w:rsidRPr="00EE77BB">
                  <w:rPr>
                    <w:rFonts w:ascii="MS Gothic" w:eastAsia="MS Gothic" w:hAnsi="MS Gothic" w:hint="eastAsia"/>
                    <w:b/>
                    <w:color w:val="007BB2" w:themeColor="background2"/>
                    <w:sz w:val="24"/>
                    <w:szCs w:val="22"/>
                  </w:rPr>
                  <w:t>☒</w:t>
                </w:r>
              </w:sdtContent>
            </w:sdt>
            <w:r w:rsidR="003F6E5A" w:rsidRPr="00EE77BB">
              <w:rPr>
                <w:color w:val="4B4B4D" w:themeColor="text1"/>
                <w:szCs w:val="22"/>
              </w:rPr>
              <w:t xml:space="preserve">  </w:t>
            </w:r>
            <w:r w:rsidR="003F6E5A"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7EEF75E7" w14:textId="45E38FE9" w:rsidR="003F6E5A"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366526097"/>
                <w14:checkbox>
                  <w14:checked w14:val="0"/>
                  <w14:checkedState w14:val="2612" w14:font="MS Gothic"/>
                  <w14:uncheckedState w14:val="2610" w14:font="MS Gothic"/>
                </w14:checkbox>
              </w:sdtPr>
              <w:sdtContent>
                <w:r w:rsidR="003F6E5A" w:rsidRPr="00EE77BB">
                  <w:rPr>
                    <w:rFonts w:ascii="MS Gothic" w:eastAsia="MS Gothic" w:hAnsi="MS Gothic" w:hint="eastAsia"/>
                    <w:szCs w:val="22"/>
                  </w:rPr>
                  <w:t>☐</w:t>
                </w:r>
              </w:sdtContent>
            </w:sdt>
            <w:r w:rsidR="003F6E5A" w:rsidRPr="00EE77BB">
              <w:rPr>
                <w:szCs w:val="22"/>
              </w:rPr>
              <w:t xml:space="preserve">  </w:t>
            </w:r>
            <w:r w:rsidR="00577F28">
              <w:rPr>
                <w:sz w:val="22"/>
                <w:szCs w:val="22"/>
              </w:rPr>
              <w:t>Reikalinga s</w:t>
            </w:r>
            <w:r w:rsidR="003F6E5A" w:rsidRPr="00EE77BB">
              <w:rPr>
                <w:szCs w:val="22"/>
              </w:rPr>
              <w:t>pecializuota įmonė</w:t>
            </w:r>
          </w:p>
        </w:tc>
        <w:tc>
          <w:tcPr>
            <w:tcW w:w="2780" w:type="dxa"/>
            <w:tcBorders>
              <w:top w:val="nil"/>
              <w:bottom w:val="nil"/>
            </w:tcBorders>
            <w:vAlign w:val="center"/>
          </w:tcPr>
          <w:p w14:paraId="438B24F7" w14:textId="464DFFF7" w:rsidR="003F6E5A" w:rsidRPr="00EE77BB" w:rsidRDefault="00000000" w:rsidP="00224F07">
            <w:pPr>
              <w:pStyle w:val="Companyname"/>
              <w:spacing w:before="60" w:after="60"/>
              <w:rPr>
                <w:szCs w:val="22"/>
              </w:rPr>
            </w:pPr>
            <w:sdt>
              <w:sdtPr>
                <w:rPr>
                  <w:szCs w:val="22"/>
                </w:rPr>
                <w:id w:val="-1876690331"/>
                <w14:checkbox>
                  <w14:checked w14:val="0"/>
                  <w14:checkedState w14:val="2612" w14:font="MS Gothic"/>
                  <w14:uncheckedState w14:val="2610" w14:font="MS Gothic"/>
                </w14:checkbox>
              </w:sdtPr>
              <w:sdtContent>
                <w:r w:rsidR="003F6E5A" w:rsidRPr="00EE77BB">
                  <w:rPr>
                    <w:rFonts w:ascii="MS Gothic" w:eastAsia="MS Gothic" w:hAnsi="MS Gothic" w:hint="eastAsia"/>
                    <w:szCs w:val="22"/>
                  </w:rPr>
                  <w:t>☐</w:t>
                </w:r>
              </w:sdtContent>
            </w:sdt>
            <w:r w:rsidR="003F6E5A" w:rsidRPr="00EE77BB">
              <w:rPr>
                <w:szCs w:val="22"/>
              </w:rPr>
              <w:t xml:space="preserve">  </w:t>
            </w:r>
            <w:r w:rsidR="006F1366">
              <w:rPr>
                <w:szCs w:val="22"/>
              </w:rPr>
              <w:t>Rekomenduojama</w:t>
            </w:r>
          </w:p>
        </w:tc>
      </w:tr>
      <w:tr w:rsidR="003F6E5A" w:rsidRPr="00EE77BB" w14:paraId="773DDD70" w14:textId="77777777" w:rsidTr="00224F07">
        <w:trPr>
          <w:trHeight w:val="284"/>
        </w:trPr>
        <w:tc>
          <w:tcPr>
            <w:tcW w:w="2576" w:type="dxa"/>
            <w:tcBorders>
              <w:top w:val="nil"/>
            </w:tcBorders>
            <w:vAlign w:val="center"/>
          </w:tcPr>
          <w:p w14:paraId="00A2028F" w14:textId="5431E23C" w:rsidR="003F6E5A" w:rsidRPr="00EE77BB"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1656960818"/>
                <w14:checkbox>
                  <w14:checked w14:val="0"/>
                  <w14:checkedState w14:val="2612" w14:font="MS Gothic"/>
                  <w14:uncheckedState w14:val="2610" w14:font="MS Gothic"/>
                </w14:checkbox>
              </w:sdtPr>
              <w:sdtContent>
                <w:r w:rsidR="003F6E5A" w:rsidRPr="00EE77BB">
                  <w:rPr>
                    <w:rFonts w:ascii="MS Gothic" w:eastAsia="MS Gothic" w:hAnsi="MS Gothic" w:hint="eastAsia"/>
                    <w:color w:val="4B4B4D" w:themeColor="text1"/>
                    <w:szCs w:val="22"/>
                  </w:rPr>
                  <w:t>☐</w:t>
                </w:r>
              </w:sdtContent>
            </w:sdt>
            <w:r w:rsidR="003F6E5A"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6248E8E9" w14:textId="77777777" w:rsidR="003F6E5A" w:rsidRPr="00EE77BB"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978450278"/>
                <w14:checkbox>
                  <w14:checked w14:val="0"/>
                  <w14:checkedState w14:val="2612" w14:font="MS Gothic"/>
                  <w14:uncheckedState w14:val="2610" w14:font="MS Gothic"/>
                </w14:checkbox>
              </w:sdtPr>
              <w:sdtContent>
                <w:r w:rsidR="003F6E5A" w:rsidRPr="00EE77BB">
                  <w:rPr>
                    <w:rFonts w:ascii="MS Gothic" w:eastAsia="MS Gothic" w:hAnsi="MS Gothic" w:hint="eastAsia"/>
                    <w:color w:val="4B4B4D" w:themeColor="text1"/>
                    <w:szCs w:val="22"/>
                  </w:rPr>
                  <w:t>☐</w:t>
                </w:r>
              </w:sdtContent>
            </w:sdt>
            <w:r w:rsidR="003F6E5A" w:rsidRPr="00EE77BB">
              <w:rPr>
                <w:color w:val="4B4B4D" w:themeColor="text1"/>
                <w:szCs w:val="22"/>
              </w:rPr>
              <w:t xml:space="preserve">  </w:t>
            </w:r>
            <w:r w:rsidR="003F6E5A" w:rsidRPr="00EE77BB">
              <w:rPr>
                <w:rStyle w:val="Heading3Char"/>
                <w:b w:val="0"/>
                <w:bCs/>
                <w:color w:val="4B4B4D" w:themeColor="text1"/>
                <w:sz w:val="22"/>
                <w:szCs w:val="22"/>
                <w:lang w:val="lt-LT"/>
              </w:rPr>
              <w:t>Aukštas</w:t>
            </w:r>
          </w:p>
        </w:tc>
        <w:tc>
          <w:tcPr>
            <w:tcW w:w="2557" w:type="dxa"/>
            <w:tcBorders>
              <w:top w:val="nil"/>
            </w:tcBorders>
            <w:vAlign w:val="center"/>
          </w:tcPr>
          <w:p w14:paraId="221C1EFF" w14:textId="2F7BD8F5" w:rsidR="003F6E5A"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924616664"/>
                <w14:checkbox>
                  <w14:checked w14:val="0"/>
                  <w14:checkedState w14:val="2612" w14:font="MS Gothic"/>
                  <w14:uncheckedState w14:val="2610" w14:font="MS Gothic"/>
                </w14:checkbox>
              </w:sdtPr>
              <w:sdtContent>
                <w:r w:rsidR="003F6E5A" w:rsidRPr="00EE77BB">
                  <w:rPr>
                    <w:rFonts w:ascii="MS Gothic" w:eastAsia="MS Gothic" w:hAnsi="MS Gothic" w:hint="eastAsia"/>
                    <w:szCs w:val="22"/>
                  </w:rPr>
                  <w:t>☐</w:t>
                </w:r>
              </w:sdtContent>
            </w:sdt>
            <w:r w:rsidR="003F6E5A" w:rsidRPr="00EE77BB">
              <w:rPr>
                <w:szCs w:val="22"/>
              </w:rPr>
              <w:t xml:space="preserve">  </w:t>
            </w:r>
            <w:r w:rsidR="00577F28">
              <w:rPr>
                <w:sz w:val="22"/>
                <w:szCs w:val="22"/>
              </w:rPr>
              <w:t>Reikalingas e</w:t>
            </w:r>
            <w:r w:rsidR="003F6E5A" w:rsidRPr="00EE77BB">
              <w:rPr>
                <w:szCs w:val="22"/>
              </w:rPr>
              <w:t>kspertas</w:t>
            </w:r>
          </w:p>
        </w:tc>
        <w:tc>
          <w:tcPr>
            <w:tcW w:w="2780" w:type="dxa"/>
            <w:tcBorders>
              <w:top w:val="nil"/>
            </w:tcBorders>
            <w:vAlign w:val="center"/>
          </w:tcPr>
          <w:p w14:paraId="2BDDCE3E" w14:textId="77777777" w:rsidR="003F6E5A" w:rsidRPr="00EE77BB" w:rsidRDefault="00000000" w:rsidP="00224F07">
            <w:pPr>
              <w:pStyle w:val="Companyname"/>
              <w:spacing w:before="60" w:after="60"/>
              <w:rPr>
                <w:szCs w:val="22"/>
              </w:rPr>
            </w:pPr>
            <w:sdt>
              <w:sdtPr>
                <w:rPr>
                  <w:szCs w:val="22"/>
                </w:rPr>
                <w:id w:val="-1012608032"/>
                <w14:checkbox>
                  <w14:checked w14:val="0"/>
                  <w14:checkedState w14:val="2612" w14:font="MS Gothic"/>
                  <w14:uncheckedState w14:val="2610" w14:font="MS Gothic"/>
                </w14:checkbox>
              </w:sdtPr>
              <w:sdtContent>
                <w:r w:rsidR="003F6E5A" w:rsidRPr="00EE77BB">
                  <w:rPr>
                    <w:rFonts w:ascii="MS Gothic" w:eastAsia="MS Gothic" w:hAnsi="MS Gothic" w:hint="eastAsia"/>
                    <w:szCs w:val="22"/>
                  </w:rPr>
                  <w:t>☐</w:t>
                </w:r>
              </w:sdtContent>
            </w:sdt>
            <w:r w:rsidR="003F6E5A" w:rsidRPr="00EE77BB">
              <w:rPr>
                <w:szCs w:val="22"/>
              </w:rPr>
              <w:t xml:space="preserve">  Privaloma</w:t>
            </w:r>
          </w:p>
        </w:tc>
      </w:tr>
    </w:tbl>
    <w:p w14:paraId="05811C22" w14:textId="77777777" w:rsidR="003F6E5A" w:rsidRPr="00EE77BB" w:rsidRDefault="003F6E5A" w:rsidP="00B60248">
      <w:pPr>
        <w:pStyle w:val="StandardText"/>
        <w:spacing w:before="60" w:after="60"/>
        <w:rPr>
          <w:rStyle w:val="Heading3Char"/>
          <w:b w:val="0"/>
          <w:bCs/>
          <w:sz w:val="28"/>
          <w:szCs w:val="28"/>
          <w:lang w:val="lt-LT"/>
        </w:rPr>
      </w:pPr>
    </w:p>
    <w:p w14:paraId="1B650561" w14:textId="7AE74E37" w:rsidR="003F6E5A" w:rsidRPr="00EE77BB" w:rsidRDefault="006F1366" w:rsidP="003F6E5A">
      <w:pPr>
        <w:pStyle w:val="Heading3"/>
        <w:rPr>
          <w:rStyle w:val="Heading3Char"/>
          <w:b/>
          <w:bCs/>
          <w:sz w:val="28"/>
          <w:szCs w:val="28"/>
          <w:lang w:val="lt-LT"/>
        </w:rPr>
      </w:pPr>
      <w:r>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3F6E5A" w:rsidRPr="00EE77BB" w14:paraId="1D446332" w14:textId="77777777" w:rsidTr="00224F07">
        <w:trPr>
          <w:trHeight w:val="466"/>
        </w:trPr>
        <w:tc>
          <w:tcPr>
            <w:tcW w:w="5097" w:type="dxa"/>
            <w:shd w:val="clear" w:color="auto" w:fill="E7EEF5" w:themeFill="accent5" w:themeFillTint="33"/>
          </w:tcPr>
          <w:p w14:paraId="0D8C1F1A" w14:textId="77777777" w:rsidR="003F6E5A" w:rsidRPr="00EE77BB" w:rsidRDefault="003F6E5A"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5391D926" w14:textId="77777777" w:rsidR="003F6E5A" w:rsidRPr="00EE77BB" w:rsidRDefault="003F6E5A" w:rsidP="00224F07">
            <w:pPr>
              <w:spacing w:before="60" w:after="60"/>
              <w:rPr>
                <w:i/>
                <w:iCs/>
                <w:color w:val="4B4B4D" w:themeColor="text1"/>
              </w:rPr>
            </w:pPr>
            <w:r w:rsidRPr="00EE77BB">
              <w:rPr>
                <w:rStyle w:val="Heading3Char"/>
                <w:lang w:val="lt-LT"/>
              </w:rPr>
              <w:t>Investicijų grąža</w:t>
            </w:r>
          </w:p>
        </w:tc>
      </w:tr>
      <w:tr w:rsidR="003F6E5A" w:rsidRPr="00EE77BB" w14:paraId="488632F3" w14:textId="77777777" w:rsidTr="00224F07">
        <w:trPr>
          <w:trHeight w:val="1213"/>
        </w:trPr>
        <w:tc>
          <w:tcPr>
            <w:tcW w:w="5097" w:type="dxa"/>
          </w:tcPr>
          <w:p w14:paraId="639E2737" w14:textId="3FF0CDB8" w:rsidR="003F6E5A" w:rsidRPr="00EE77BB" w:rsidRDefault="003F6E5A" w:rsidP="00224F07">
            <w:pPr>
              <w:pStyle w:val="StandardText"/>
              <w:spacing w:before="60" w:after="60"/>
              <w:rPr>
                <w:rStyle w:val="Heading3Char"/>
                <w:b w:val="0"/>
                <w:color w:val="4B4B4D" w:themeColor="text1"/>
                <w:lang w:val="lt-LT"/>
              </w:rPr>
            </w:pPr>
            <w:r w:rsidRPr="00EE77BB">
              <w:t xml:space="preserve">Programuojamo laikmačio kaina 15-20 €. </w:t>
            </w:r>
            <w:r w:rsidRPr="00EE77BB">
              <w:rPr>
                <w:rStyle w:val="Heading3Char"/>
                <w:b w:val="0"/>
                <w:color w:val="4B4B4D" w:themeColor="text1"/>
                <w:lang w:val="lt-LT"/>
              </w:rPr>
              <w:t>Pasyviųjų infraraudonųjų spindulių jutiklių kaina prasideda nuo 20 €, bet gali siekti iki 250 € sistemoms su šviestuvais.</w:t>
            </w:r>
          </w:p>
        </w:tc>
        <w:tc>
          <w:tcPr>
            <w:tcW w:w="5109" w:type="dxa"/>
          </w:tcPr>
          <w:p w14:paraId="45534FB5" w14:textId="5E596D52" w:rsidR="003F6E5A" w:rsidRPr="00EE77BB" w:rsidRDefault="003F6E5A"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 xml:space="preserve">Investicijos į dideles patalpas, pavyzdžiui, sandėliavimo sales </w:t>
            </w:r>
            <w:r w:rsidR="002025F0">
              <w:rPr>
                <w:rStyle w:val="Heading3Char"/>
                <w:b w:val="0"/>
                <w:color w:val="4B4B4D" w:themeColor="text1"/>
                <w:lang w:val="lt-LT"/>
              </w:rPr>
              <w:t>/</w:t>
            </w:r>
            <w:r w:rsidRPr="00EE77BB">
              <w:rPr>
                <w:rStyle w:val="Heading3Char"/>
                <w:b w:val="0"/>
                <w:color w:val="4B4B4D" w:themeColor="text1"/>
                <w:lang w:val="lt-LT"/>
              </w:rPr>
              <w:t xml:space="preserve"> archyvus, atsiperka per 6 mėnesius ar greičiau.</w:t>
            </w:r>
          </w:p>
          <w:p w14:paraId="2825ADB8" w14:textId="77777777" w:rsidR="003F6E5A" w:rsidRPr="00EE77BB" w:rsidRDefault="003F6E5A"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 xml:space="preserve">Koridoriuose, tualetuose ir kitose dažnai naudojamose patalpose - nuo 1 iki 2 metų. </w:t>
            </w:r>
          </w:p>
        </w:tc>
      </w:tr>
      <w:tr w:rsidR="003F6E5A" w:rsidRPr="00EE77BB" w14:paraId="11F3FD54" w14:textId="77777777" w:rsidTr="00224F07">
        <w:trPr>
          <w:trHeight w:val="516"/>
        </w:trPr>
        <w:tc>
          <w:tcPr>
            <w:tcW w:w="5097" w:type="dxa"/>
            <w:shd w:val="clear" w:color="auto" w:fill="E7EEF5" w:themeFill="accent5" w:themeFillTint="33"/>
          </w:tcPr>
          <w:p w14:paraId="5F5D7C93" w14:textId="77777777" w:rsidR="003F6E5A" w:rsidRPr="00EE77BB" w:rsidRDefault="003F6E5A"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20810D9D" w14:textId="77777777" w:rsidR="003F6E5A" w:rsidRPr="00EE77BB" w:rsidRDefault="003F6E5A" w:rsidP="00224F07">
            <w:pPr>
              <w:spacing w:before="60" w:after="60"/>
              <w:rPr>
                <w:rStyle w:val="Heading3Char"/>
                <w:lang w:val="lt-LT"/>
              </w:rPr>
            </w:pPr>
            <w:r w:rsidRPr="00EE77BB">
              <w:rPr>
                <w:rStyle w:val="Heading3Char"/>
                <w:lang w:val="lt-LT"/>
              </w:rPr>
              <w:t>Medžiagos ar technologijos prieinamumas</w:t>
            </w:r>
          </w:p>
        </w:tc>
      </w:tr>
      <w:tr w:rsidR="003F6E5A" w:rsidRPr="00EE77BB" w14:paraId="4DA606FC" w14:textId="77777777" w:rsidTr="00224F07">
        <w:trPr>
          <w:trHeight w:val="847"/>
        </w:trPr>
        <w:tc>
          <w:tcPr>
            <w:tcW w:w="5097" w:type="dxa"/>
          </w:tcPr>
          <w:p w14:paraId="34EBA568" w14:textId="45348FF9" w:rsidR="003F6E5A" w:rsidRPr="00EE77BB" w:rsidRDefault="002339BF" w:rsidP="00224F07">
            <w:pPr>
              <w:pStyle w:val="StandardText"/>
              <w:spacing w:before="60" w:after="60"/>
              <w:rPr>
                <w:rStyle w:val="Heading3Char"/>
                <w:lang w:val="lt-LT"/>
              </w:rPr>
            </w:pPr>
            <w:r w:rsidRPr="008E461D">
              <w:rPr>
                <w:rStyle w:val="Heading3Char"/>
                <w:b w:val="0"/>
                <w:color w:val="4B4B4D" w:themeColor="text1"/>
                <w:lang w:val="lt-LT"/>
              </w:rPr>
              <w:t>Šiuo metu finansavimo programų šiai priemonei nėra.</w:t>
            </w:r>
          </w:p>
        </w:tc>
        <w:tc>
          <w:tcPr>
            <w:tcW w:w="5109" w:type="dxa"/>
          </w:tcPr>
          <w:p w14:paraId="4F355FB8" w14:textId="77777777" w:rsidR="003F6E5A" w:rsidRPr="00EE77BB" w:rsidRDefault="003F6E5A" w:rsidP="00224F07">
            <w:pPr>
              <w:pStyle w:val="StandardText"/>
              <w:spacing w:before="60" w:after="60"/>
              <w:rPr>
                <w:rStyle w:val="Heading3Char"/>
                <w:lang w:val="lt-LT"/>
              </w:rPr>
            </w:pPr>
            <w:r w:rsidRPr="00EE77BB">
              <w:t>Lengvai galima įsigyti įvairių laikmačių (ciferblatinių, skaitmeninių, išmaniųjų) ir jutiklių.</w:t>
            </w:r>
          </w:p>
        </w:tc>
      </w:tr>
      <w:tr w:rsidR="003F6E5A" w:rsidRPr="00EE77BB" w14:paraId="052D9447" w14:textId="77777777" w:rsidTr="00224F0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566D606" w14:textId="77777777" w:rsidR="003F6E5A" w:rsidRPr="00EE77BB" w:rsidRDefault="003F6E5A"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3F6E5A" w:rsidRPr="00EE77BB" w14:paraId="13E61060" w14:textId="77777777" w:rsidTr="00224F07">
        <w:trPr>
          <w:trHeight w:val="1073"/>
        </w:trPr>
        <w:tc>
          <w:tcPr>
            <w:tcW w:w="10206" w:type="dxa"/>
            <w:gridSpan w:val="2"/>
            <w:tcBorders>
              <w:top w:val="single" w:sz="4" w:space="0" w:color="auto"/>
              <w:left w:val="single" w:sz="4" w:space="0" w:color="auto"/>
              <w:bottom w:val="single" w:sz="4" w:space="0" w:color="auto"/>
              <w:right w:val="single" w:sz="4" w:space="0" w:color="auto"/>
            </w:tcBorders>
          </w:tcPr>
          <w:p w14:paraId="409E1114" w14:textId="77777777" w:rsidR="003F6E5A" w:rsidRPr="00EE77BB" w:rsidRDefault="003F6E5A" w:rsidP="00224F07">
            <w:pPr>
              <w:pStyle w:val="StandardText"/>
              <w:spacing w:before="60" w:after="60"/>
            </w:pPr>
            <w:r w:rsidRPr="00EE77BB">
              <w:t>PIR jutikliai yra jautrūs temperatūrai; jie optimaliai veikia esant 15-20 °C aplinkos oro temperatūrai.</w:t>
            </w:r>
          </w:p>
          <w:p w14:paraId="0B020955" w14:textId="5AB8F0AD" w:rsidR="003F6E5A" w:rsidRPr="00EE77BB" w:rsidRDefault="00EA3564" w:rsidP="00224F07">
            <w:pPr>
              <w:pStyle w:val="StandardText"/>
              <w:spacing w:before="60" w:after="60"/>
            </w:pPr>
            <w:r>
              <w:t>Reikia pakankamo p</w:t>
            </w:r>
            <w:r w:rsidR="003F6E5A" w:rsidRPr="00EE77BB">
              <w:t>atalpo</w:t>
            </w:r>
            <w:r>
              <w:t>s</w:t>
            </w:r>
            <w:r w:rsidR="003F6E5A" w:rsidRPr="00EE77BB">
              <w:t xml:space="preserve"> / </w:t>
            </w:r>
            <w:r>
              <w:t xml:space="preserve">elektros </w:t>
            </w:r>
            <w:r w:rsidR="003F6E5A" w:rsidRPr="00EE77BB">
              <w:t>grandinė</w:t>
            </w:r>
            <w:r>
              <w:t>s galingumo</w:t>
            </w:r>
            <w:r w:rsidR="003F6E5A" w:rsidRPr="00EE77BB">
              <w:t>.</w:t>
            </w:r>
          </w:p>
          <w:p w14:paraId="682CA5EB" w14:textId="0695FE92" w:rsidR="003F6E5A" w:rsidRPr="00EE77BB" w:rsidRDefault="003F6E5A" w:rsidP="00224F07">
            <w:pPr>
              <w:pStyle w:val="StandardText"/>
              <w:spacing w:before="60" w:after="60"/>
            </w:pPr>
            <w:r w:rsidRPr="00EE77BB">
              <w:t xml:space="preserve">Jutikliai turi būti kruopščiai išdėstyti taip, kad </w:t>
            </w:r>
            <w:r w:rsidR="00EA3564">
              <w:t xml:space="preserve">objektus </w:t>
            </w:r>
            <w:r w:rsidRPr="00EE77BB">
              <w:t xml:space="preserve">aptiktų tik numatytoje </w:t>
            </w:r>
            <w:r w:rsidR="00EA3564">
              <w:t>zonoje</w:t>
            </w:r>
            <w:r w:rsidRPr="00EE77BB">
              <w:t>. Juos geriausia naudoti 4-5 metrų atstumu</w:t>
            </w:r>
            <w:r w:rsidR="002025F0">
              <w:t xml:space="preserve"> nuo objektų</w:t>
            </w:r>
            <w:r w:rsidRPr="00EE77BB">
              <w:t xml:space="preserve">, nes </w:t>
            </w:r>
            <w:r w:rsidR="00EA3564">
              <w:t xml:space="preserve">esant </w:t>
            </w:r>
            <w:r w:rsidRPr="00EE77BB">
              <w:t>didesni</w:t>
            </w:r>
            <w:r w:rsidR="00EA3564">
              <w:t>am</w:t>
            </w:r>
            <w:r w:rsidRPr="00EE77BB">
              <w:t xml:space="preserve"> atstumu</w:t>
            </w:r>
            <w:r w:rsidR="00EA3564">
              <w:t xml:space="preserve">i </w:t>
            </w:r>
            <w:r w:rsidRPr="00EE77BB">
              <w:t>tikslu</w:t>
            </w:r>
            <w:r w:rsidR="00EA3564">
              <w:t>mas mažėja</w:t>
            </w:r>
            <w:r w:rsidRPr="00EE77BB">
              <w:t>.</w:t>
            </w:r>
          </w:p>
        </w:tc>
      </w:tr>
    </w:tbl>
    <w:p w14:paraId="7C0EEAD8" w14:textId="4F09790D" w:rsidR="003F6E5A" w:rsidRPr="00EE77BB" w:rsidRDefault="003F6E5A" w:rsidP="00520562">
      <w:pPr>
        <w:pStyle w:val="Heading3"/>
        <w:rPr>
          <w:rStyle w:val="Heading3Char"/>
          <w:b/>
          <w:sz w:val="28"/>
          <w:szCs w:val="28"/>
          <w:lang w:val="lt-LT"/>
        </w:rPr>
      </w:pP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3F6E5A" w:rsidRPr="00EE77BB" w14:paraId="353EAD21" w14:textId="77777777" w:rsidTr="00224F07">
        <w:tc>
          <w:tcPr>
            <w:tcW w:w="10196" w:type="dxa"/>
            <w:shd w:val="clear" w:color="auto" w:fill="E7EEF5" w:themeFill="accent5" w:themeFillTint="33"/>
          </w:tcPr>
          <w:p w14:paraId="6354549B" w14:textId="11B6DC29" w:rsidR="003F6E5A"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3F6E5A" w:rsidRPr="00EE77BB" w14:paraId="39ABE219" w14:textId="77777777" w:rsidTr="00224F07">
        <w:trPr>
          <w:trHeight w:val="470"/>
        </w:trPr>
        <w:tc>
          <w:tcPr>
            <w:tcW w:w="10196" w:type="dxa"/>
          </w:tcPr>
          <w:p w14:paraId="40849744" w14:textId="77777777" w:rsidR="003F6E5A" w:rsidRPr="00EE77BB" w:rsidRDefault="003F6E5A" w:rsidP="00224F07">
            <w:pPr>
              <w:spacing w:before="60" w:after="60"/>
              <w:rPr>
                <w:i/>
                <w:iCs/>
              </w:rPr>
            </w:pPr>
          </w:p>
        </w:tc>
      </w:tr>
      <w:tr w:rsidR="003F6E5A" w:rsidRPr="00EE77BB" w14:paraId="2F515F0B" w14:textId="77777777" w:rsidTr="00224F07">
        <w:tc>
          <w:tcPr>
            <w:tcW w:w="10196" w:type="dxa"/>
            <w:shd w:val="clear" w:color="auto" w:fill="E7EEF5" w:themeFill="accent5" w:themeFillTint="33"/>
          </w:tcPr>
          <w:p w14:paraId="120D9D1F" w14:textId="33ABA2C6" w:rsidR="003F6E5A"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3F6E5A" w:rsidRPr="00EE77BB" w14:paraId="2CFEEF35" w14:textId="77777777" w:rsidTr="00224F07">
        <w:trPr>
          <w:trHeight w:val="483"/>
        </w:trPr>
        <w:tc>
          <w:tcPr>
            <w:tcW w:w="10196" w:type="dxa"/>
          </w:tcPr>
          <w:p w14:paraId="5FB7E5FC" w14:textId="77777777" w:rsidR="003F6E5A" w:rsidRPr="00EE77BB" w:rsidRDefault="003F6E5A" w:rsidP="00224F07">
            <w:pPr>
              <w:pStyle w:val="StandardText"/>
            </w:pPr>
            <w:r w:rsidRPr="00EE77BB">
              <w:t>Apšvietimo specialistas</w:t>
            </w:r>
          </w:p>
        </w:tc>
      </w:tr>
      <w:tr w:rsidR="003F6E5A" w:rsidRPr="00EE77BB" w14:paraId="5F99DBB7" w14:textId="77777777" w:rsidTr="00224F07">
        <w:tc>
          <w:tcPr>
            <w:tcW w:w="10196" w:type="dxa"/>
            <w:shd w:val="clear" w:color="auto" w:fill="E7EEF5" w:themeFill="accent5" w:themeFillTint="33"/>
          </w:tcPr>
          <w:p w14:paraId="4B2B84FE" w14:textId="77777777" w:rsidR="003F6E5A" w:rsidRPr="00EE77BB" w:rsidRDefault="003F6E5A"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3F6E5A" w:rsidRPr="00EE77BB" w14:paraId="7E751E23" w14:textId="77777777" w:rsidTr="00224F07">
        <w:trPr>
          <w:trHeight w:val="116"/>
        </w:trPr>
        <w:tc>
          <w:tcPr>
            <w:tcW w:w="10196" w:type="dxa"/>
          </w:tcPr>
          <w:p w14:paraId="2C8ED459" w14:textId="77777777" w:rsidR="003F6E5A" w:rsidRPr="00EE77BB" w:rsidRDefault="003F6E5A" w:rsidP="00224F07">
            <w:pPr>
              <w:spacing w:before="60" w:after="60"/>
              <w:rPr>
                <w:i/>
                <w:iCs/>
              </w:rPr>
            </w:pPr>
          </w:p>
        </w:tc>
      </w:tr>
    </w:tbl>
    <w:p w14:paraId="6E1233AD" w14:textId="293FDB66" w:rsidR="003F6E5A" w:rsidRPr="00EE77BB" w:rsidRDefault="003F6E5A" w:rsidP="003F6E5A">
      <w:pPr>
        <w:spacing w:before="0"/>
        <w:rPr>
          <w:rStyle w:val="Heading3Char"/>
          <w:lang w:val="lt-LT"/>
        </w:rPr>
      </w:pPr>
    </w:p>
    <w:p w14:paraId="4B556391" w14:textId="77777777" w:rsidR="003F6E5A" w:rsidRPr="00EE77BB" w:rsidRDefault="003F6E5A" w:rsidP="003F6E5A">
      <w:pPr>
        <w:pStyle w:val="Heading3"/>
      </w:pPr>
      <w:r w:rsidRPr="00EE77BB">
        <w:rPr>
          <w:rStyle w:val="Heading3Char"/>
          <w:b/>
          <w:sz w:val="28"/>
          <w:szCs w:val="28"/>
          <w:lang w:val="lt-LT"/>
        </w:rPr>
        <w:t>Įgyvendinimo procesas</w:t>
      </w:r>
    </w:p>
    <w:tbl>
      <w:tblPr>
        <w:tblStyle w:val="TableGrid"/>
        <w:tblW w:w="0" w:type="auto"/>
        <w:tblLook w:val="04A0" w:firstRow="1" w:lastRow="0" w:firstColumn="1" w:lastColumn="0" w:noHBand="0" w:noVBand="1"/>
      </w:tblPr>
      <w:tblGrid>
        <w:gridCol w:w="4957"/>
        <w:gridCol w:w="5237"/>
      </w:tblGrid>
      <w:tr w:rsidR="003F6E5A" w:rsidRPr="00EE77BB" w14:paraId="13FC8356" w14:textId="77777777" w:rsidTr="00224F07">
        <w:tc>
          <w:tcPr>
            <w:tcW w:w="4957" w:type="dxa"/>
            <w:shd w:val="clear" w:color="auto" w:fill="E7EEF5" w:themeFill="accent5" w:themeFillTint="33"/>
          </w:tcPr>
          <w:p w14:paraId="24CD2402" w14:textId="04C191AB" w:rsidR="003F6E5A"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6CEB2522" w14:textId="51E0A874" w:rsidR="003F6E5A" w:rsidRPr="00EE77BB" w:rsidRDefault="003F6E5A" w:rsidP="00224F07">
            <w:pPr>
              <w:spacing w:after="120"/>
              <w:rPr>
                <w:b/>
                <w:bCs/>
              </w:rPr>
            </w:pPr>
            <w:r w:rsidRPr="00EE77BB">
              <w:rPr>
                <w:rStyle w:val="Heading3Char"/>
                <w:lang w:val="lt-LT"/>
              </w:rPr>
              <w:t>Diegimo instrukcijos ir gairės, atvirojo kodo iniciatyvos</w:t>
            </w:r>
          </w:p>
        </w:tc>
      </w:tr>
      <w:tr w:rsidR="003F6E5A" w:rsidRPr="00EE77BB" w14:paraId="064B8A4C" w14:textId="77777777" w:rsidTr="00224F07">
        <w:trPr>
          <w:trHeight w:val="2451"/>
        </w:trPr>
        <w:tc>
          <w:tcPr>
            <w:tcW w:w="4957" w:type="dxa"/>
          </w:tcPr>
          <w:p w14:paraId="594748FE" w14:textId="0C45C6E3" w:rsidR="003F6E5A" w:rsidRPr="00EE77BB" w:rsidRDefault="003F6E5A">
            <w:pPr>
              <w:pStyle w:val="StandardText"/>
              <w:numPr>
                <w:ilvl w:val="0"/>
                <w:numId w:val="48"/>
              </w:numPr>
              <w:spacing w:before="60" w:after="60" w:line="260" w:lineRule="exact"/>
            </w:pPr>
            <w:r w:rsidRPr="00EE77BB">
              <w:lastRenderedPageBreak/>
              <w:t>Jutikliais valdomo apšvietimo galimybių nustatymas</w:t>
            </w:r>
            <w:r w:rsidR="00C56089">
              <w:t>.</w:t>
            </w:r>
          </w:p>
          <w:p w14:paraId="1EC80E71" w14:textId="77777777" w:rsidR="003F6E5A" w:rsidRPr="00EE77BB" w:rsidRDefault="003F6E5A">
            <w:pPr>
              <w:pStyle w:val="StandardText"/>
              <w:numPr>
                <w:ilvl w:val="0"/>
                <w:numId w:val="48"/>
              </w:numPr>
              <w:spacing w:before="60" w:after="60" w:line="260" w:lineRule="exact"/>
            </w:pPr>
            <w:r w:rsidRPr="00EE77BB">
              <w:t xml:space="preserve">Tinkamo jutiklio parinkimas atsižvelgiant į patalpos dydį ir jutiklių aptikimo diapazoną. </w:t>
            </w:r>
          </w:p>
          <w:p w14:paraId="7BDEDA8A" w14:textId="5136088C" w:rsidR="003F6E5A" w:rsidRPr="00EE77BB" w:rsidRDefault="00C56089">
            <w:pPr>
              <w:pStyle w:val="StandardText"/>
              <w:numPr>
                <w:ilvl w:val="0"/>
                <w:numId w:val="48"/>
              </w:numPr>
              <w:spacing w:before="60" w:after="60" w:line="260" w:lineRule="exact"/>
            </w:pPr>
            <w:r>
              <w:t>U</w:t>
            </w:r>
            <w:r w:rsidR="003F6E5A" w:rsidRPr="00EE77BB">
              <w:t>žtikrin</w:t>
            </w:r>
            <w:r>
              <w:t>imas</w:t>
            </w:r>
            <w:r w:rsidR="003F6E5A" w:rsidRPr="00EE77BB">
              <w:t>, kad įrengimo reikalavimai būtų suderinami su esama elektros instaliacija.</w:t>
            </w:r>
          </w:p>
          <w:p w14:paraId="2F72EA01" w14:textId="2685927F" w:rsidR="003F6E5A" w:rsidRPr="00EE77BB" w:rsidRDefault="00C56089">
            <w:pPr>
              <w:pStyle w:val="StandardText"/>
              <w:numPr>
                <w:ilvl w:val="0"/>
                <w:numId w:val="48"/>
              </w:numPr>
              <w:spacing w:before="60" w:after="60" w:line="260" w:lineRule="exact"/>
            </w:pPr>
            <w:r>
              <w:t>J</w:t>
            </w:r>
            <w:r w:rsidR="003F6E5A" w:rsidRPr="00EE77BB">
              <w:t xml:space="preserve">utiklių išdėstymo planavimas kartu su pastato personalu </w:t>
            </w:r>
            <w:r>
              <w:t>/</w:t>
            </w:r>
            <w:r w:rsidR="003F6E5A" w:rsidRPr="00EE77BB">
              <w:t xml:space="preserve"> darbuotojais</w:t>
            </w:r>
            <w:r>
              <w:t>.</w:t>
            </w:r>
          </w:p>
        </w:tc>
        <w:tc>
          <w:tcPr>
            <w:tcW w:w="5237" w:type="dxa"/>
          </w:tcPr>
          <w:p w14:paraId="6687E43B" w14:textId="0EB0B84E" w:rsidR="003F6E5A" w:rsidRPr="00EE77BB" w:rsidRDefault="00591BEE" w:rsidP="00224F07">
            <w:pPr>
              <w:pStyle w:val="StandardText"/>
              <w:spacing w:before="60" w:after="60"/>
            </w:pPr>
            <w:hyperlink r:id="rId113" w:history="1">
              <w:r w:rsidRPr="00813BD1">
                <w:rPr>
                  <w:rStyle w:val="Hyperlink"/>
                </w:rPr>
                <w:t>https://www.energysavingsensors.com/General-Informati</w:t>
              </w:r>
              <w:r w:rsidRPr="00813BD1">
                <w:rPr>
                  <w:rStyle w:val="Hyperlink"/>
                </w:rPr>
                <w:t>o</w:t>
              </w:r>
              <w:r w:rsidRPr="00813BD1">
                <w:rPr>
                  <w:rStyle w:val="Hyperlink"/>
                </w:rPr>
                <w:t>n.htm</w:t>
              </w:r>
            </w:hyperlink>
            <w:r>
              <w:t xml:space="preserve">  </w:t>
            </w:r>
          </w:p>
        </w:tc>
      </w:tr>
      <w:tr w:rsidR="003F6E5A" w:rsidRPr="00EE77BB" w14:paraId="7370838D" w14:textId="77777777" w:rsidTr="00224F07">
        <w:tc>
          <w:tcPr>
            <w:tcW w:w="4957" w:type="dxa"/>
            <w:shd w:val="clear" w:color="auto" w:fill="E7EEF5" w:themeFill="accent5" w:themeFillTint="33"/>
          </w:tcPr>
          <w:p w14:paraId="1B053770" w14:textId="1862BF6F" w:rsidR="003F6E5A" w:rsidRPr="00EE77BB" w:rsidRDefault="00804762" w:rsidP="00224F07">
            <w:pPr>
              <w:spacing w:before="60" w:after="60"/>
              <w:rPr>
                <w:rStyle w:val="Heading3Char"/>
                <w:bCs/>
                <w:lang w:val="lt-LT"/>
              </w:rPr>
            </w:pPr>
            <w:r>
              <w:rPr>
                <w:rStyle w:val="Heading3Char"/>
                <w:bCs/>
                <w:lang w:val="lt-LT"/>
              </w:rPr>
              <w:t>Į</w:t>
            </w:r>
            <w:r w:rsidR="003F6E5A" w:rsidRPr="00EE77BB">
              <w:rPr>
                <w:rStyle w:val="Heading3Char"/>
                <w:bCs/>
                <w:lang w:val="lt-LT"/>
              </w:rPr>
              <w:t>gyvendinimas</w:t>
            </w:r>
          </w:p>
        </w:tc>
        <w:tc>
          <w:tcPr>
            <w:tcW w:w="5237" w:type="dxa"/>
            <w:shd w:val="clear" w:color="auto" w:fill="E7EEF5" w:themeFill="accent5" w:themeFillTint="33"/>
          </w:tcPr>
          <w:p w14:paraId="322C9583" w14:textId="0954F559" w:rsidR="003F6E5A" w:rsidRPr="00EE77BB" w:rsidRDefault="00E33038" w:rsidP="00224F07">
            <w:pPr>
              <w:spacing w:before="60" w:after="60"/>
              <w:rPr>
                <w:rStyle w:val="Heading3Char"/>
                <w:bCs/>
                <w:lang w:val="lt-LT"/>
              </w:rPr>
            </w:pPr>
            <w:r>
              <w:rPr>
                <w:rStyle w:val="Heading3Char"/>
                <w:bCs/>
                <w:lang w:val="lt-LT"/>
              </w:rPr>
              <w:t>Susijusi komunikacija</w:t>
            </w:r>
          </w:p>
        </w:tc>
      </w:tr>
      <w:tr w:rsidR="003F6E5A" w:rsidRPr="00EE77BB" w14:paraId="06E9CBEE" w14:textId="77777777" w:rsidTr="00224F07">
        <w:trPr>
          <w:trHeight w:val="1927"/>
        </w:trPr>
        <w:tc>
          <w:tcPr>
            <w:tcW w:w="4957" w:type="dxa"/>
          </w:tcPr>
          <w:p w14:paraId="3E73A492" w14:textId="40C43159" w:rsidR="003F6E5A" w:rsidRPr="00EE77BB" w:rsidRDefault="003F6E5A">
            <w:pPr>
              <w:pStyle w:val="StandardText"/>
              <w:numPr>
                <w:ilvl w:val="0"/>
                <w:numId w:val="49"/>
              </w:numPr>
              <w:spacing w:before="60" w:after="60" w:line="260" w:lineRule="exact"/>
            </w:pPr>
            <w:r w:rsidRPr="00EE77BB">
              <w:t>Įrenginį prie sienos arba lubų montuokite vadovaudamiesi instrukcijomis ir atsižvelgdami į montavimo aukštį, kampą, kryptį ir padėtį. PIR jutikliai neturėtų būti nukreipti į stiklinius langus, ŠVOK ortakius ar šilumos srauto šaltinius, p</w:t>
            </w:r>
            <w:r w:rsidR="005912AB">
              <w:t>vz.</w:t>
            </w:r>
            <w:r w:rsidRPr="00EE77BB">
              <w:t xml:space="preserve"> radiatorius. </w:t>
            </w:r>
          </w:p>
          <w:p w14:paraId="757D41B0" w14:textId="77777777" w:rsidR="003F6E5A" w:rsidRPr="00EE77BB" w:rsidRDefault="003F6E5A">
            <w:pPr>
              <w:pStyle w:val="StandardText"/>
              <w:numPr>
                <w:ilvl w:val="0"/>
                <w:numId w:val="49"/>
              </w:numPr>
              <w:spacing w:before="60" w:after="60" w:line="260" w:lineRule="exact"/>
            </w:pPr>
            <w:r w:rsidRPr="00EE77BB">
              <w:t>Jutiklio funkcionalumo testavimas.</w:t>
            </w:r>
          </w:p>
        </w:tc>
        <w:tc>
          <w:tcPr>
            <w:tcW w:w="5237" w:type="dxa"/>
          </w:tcPr>
          <w:p w14:paraId="614DF62B" w14:textId="179EB465" w:rsidR="003F6E5A" w:rsidRPr="00EE77BB" w:rsidRDefault="003F6E5A" w:rsidP="00224F07">
            <w:pPr>
              <w:pStyle w:val="StandardText"/>
              <w:spacing w:before="60" w:after="60"/>
            </w:pPr>
            <w:r w:rsidRPr="00EE77BB">
              <w:t>Apmokykite techninės priežiūros darbuotojus ir biur</w:t>
            </w:r>
            <w:r w:rsidR="00C56089">
              <w:t>uose dirbančius žmones</w:t>
            </w:r>
            <w:r w:rsidRPr="00EE77BB">
              <w:t>, kad jutikliai veiktų nuolat, o ne būtų atjungiami iškilus problemoms.</w:t>
            </w:r>
          </w:p>
        </w:tc>
      </w:tr>
      <w:tr w:rsidR="003F6E5A" w:rsidRPr="00EE77BB" w14:paraId="2683D82E" w14:textId="77777777" w:rsidTr="00224F07">
        <w:tc>
          <w:tcPr>
            <w:tcW w:w="4957" w:type="dxa"/>
            <w:shd w:val="clear" w:color="auto" w:fill="E7EEF5" w:themeFill="accent5" w:themeFillTint="33"/>
          </w:tcPr>
          <w:p w14:paraId="52412A0C" w14:textId="541802B6" w:rsidR="003F6E5A"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28F6FE3B" w14:textId="77777777" w:rsidR="003F6E5A" w:rsidRPr="00EE77BB" w:rsidRDefault="003F6E5A" w:rsidP="00224F07">
            <w:pPr>
              <w:spacing w:before="60" w:after="60"/>
              <w:rPr>
                <w:rStyle w:val="Heading3Char"/>
                <w:bCs/>
                <w:lang w:val="lt-LT"/>
              </w:rPr>
            </w:pPr>
            <w:r w:rsidRPr="00EE77BB">
              <w:rPr>
                <w:rStyle w:val="Heading3Char"/>
                <w:bCs/>
                <w:lang w:val="lt-LT"/>
              </w:rPr>
              <w:t>Kitos pastabos ir nuorodos</w:t>
            </w:r>
          </w:p>
        </w:tc>
      </w:tr>
      <w:tr w:rsidR="003F6E5A" w:rsidRPr="00EE77BB" w14:paraId="6DEBBBD1" w14:textId="77777777" w:rsidTr="00224F07">
        <w:trPr>
          <w:trHeight w:val="1410"/>
        </w:trPr>
        <w:tc>
          <w:tcPr>
            <w:tcW w:w="4957" w:type="dxa"/>
          </w:tcPr>
          <w:p w14:paraId="2B091FC6" w14:textId="77777777" w:rsidR="003F6E5A" w:rsidRPr="00EE77BB" w:rsidRDefault="003F6E5A">
            <w:pPr>
              <w:pStyle w:val="StandardText"/>
              <w:numPr>
                <w:ilvl w:val="0"/>
                <w:numId w:val="50"/>
              </w:numPr>
              <w:spacing w:before="60" w:after="60" w:line="260" w:lineRule="exact"/>
            </w:pPr>
            <w:r w:rsidRPr="00EE77BB">
              <w:t>Reguliari techninė priežiūra, skubus gedimų šalinimas, kad jutikliai veiktų optimaliai ir prailgintų jungiamų šviestuvų ar lempučių tarnavimo laiką.</w:t>
            </w:r>
          </w:p>
        </w:tc>
        <w:tc>
          <w:tcPr>
            <w:tcW w:w="5237" w:type="dxa"/>
          </w:tcPr>
          <w:p w14:paraId="1814B836" w14:textId="77777777" w:rsidR="003F6E5A" w:rsidRPr="00EE77BB" w:rsidRDefault="003F6E5A" w:rsidP="00224F07">
            <w:pPr>
              <w:pStyle w:val="StandardText"/>
              <w:spacing w:before="60" w:after="60"/>
              <w:rPr>
                <w:i/>
                <w:iCs/>
              </w:rPr>
            </w:pPr>
          </w:p>
        </w:tc>
      </w:tr>
    </w:tbl>
    <w:p w14:paraId="079136B8" w14:textId="77777777" w:rsidR="003F6E5A" w:rsidRPr="00EE77BB" w:rsidRDefault="003F6E5A" w:rsidP="003F6E5A">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3F6E5A" w:rsidRPr="00EE77BB" w14:paraId="60598DFB" w14:textId="77777777" w:rsidTr="00224F07">
        <w:trPr>
          <w:trHeight w:val="351"/>
        </w:trPr>
        <w:tc>
          <w:tcPr>
            <w:tcW w:w="10194" w:type="dxa"/>
            <w:shd w:val="clear" w:color="auto" w:fill="D4E2ED" w:themeFill="accent2" w:themeFillTint="33"/>
          </w:tcPr>
          <w:p w14:paraId="68ECD2A2" w14:textId="55955399" w:rsidR="003F6E5A" w:rsidRPr="00EE77BB" w:rsidRDefault="003F6E5A" w:rsidP="00224F07">
            <w:pPr>
              <w:tabs>
                <w:tab w:val="left" w:pos="3830"/>
              </w:tabs>
              <w:rPr>
                <w:b/>
                <w:bCs/>
                <w:sz w:val="24"/>
                <w:szCs w:val="24"/>
              </w:rPr>
            </w:pPr>
            <w:r w:rsidRPr="00EE77BB">
              <w:rPr>
                <w:b/>
                <w:bCs/>
                <w:color w:val="007BB2" w:themeColor="background2"/>
                <w:sz w:val="24"/>
                <w:szCs w:val="24"/>
              </w:rPr>
              <w:lastRenderedPageBreak/>
              <w:t>Nuotraukos</w:t>
            </w:r>
          </w:p>
        </w:tc>
      </w:tr>
      <w:tr w:rsidR="003F6E5A" w:rsidRPr="00EE77BB" w14:paraId="6091288F" w14:textId="77777777" w:rsidTr="00224F07">
        <w:trPr>
          <w:trHeight w:val="4300"/>
        </w:trPr>
        <w:tc>
          <w:tcPr>
            <w:tcW w:w="10194" w:type="dxa"/>
            <w:vAlign w:val="center"/>
          </w:tcPr>
          <w:p w14:paraId="66A8BD0F" w14:textId="77777777" w:rsidR="003F6E5A" w:rsidRPr="00EE77BB" w:rsidRDefault="003F6E5A" w:rsidP="00224F07">
            <w:pPr>
              <w:keepNext/>
              <w:tabs>
                <w:tab w:val="left" w:pos="3830"/>
              </w:tabs>
              <w:spacing w:before="60" w:after="60"/>
              <w:jc w:val="center"/>
            </w:pPr>
            <w:r w:rsidRPr="00EE77BB">
              <w:rPr>
                <w:noProof/>
              </w:rPr>
              <w:drawing>
                <wp:inline distT="0" distB="0" distL="0" distR="0" wp14:anchorId="63F3AFAC" wp14:editId="16A7362C">
                  <wp:extent cx="3962400" cy="3762375"/>
                  <wp:effectExtent l="0" t="0" r="0" b="9525"/>
                  <wp:docPr id="2140664149" name="Grafik 3" descr="Hausautomation mit K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usautomation mit Kamera"/>
                          <pic:cNvPicPr>
                            <a:picLocks noChangeAspect="1" noChangeArrowheads="1"/>
                          </pic:cNvPicPr>
                        </pic:nvPicPr>
                        <pic:blipFill rotWithShape="1">
                          <a:blip r:embed="rId114">
                            <a:extLst>
                              <a:ext uri="{28A0092B-C50C-407E-A947-70E740481C1C}">
                                <a14:useLocalDpi xmlns:a14="http://schemas.microsoft.com/office/drawing/2010/main" val="0"/>
                              </a:ext>
                            </a:extLst>
                          </a:blip>
                          <a:srcRect b="36901"/>
                          <a:stretch/>
                        </pic:blipFill>
                        <pic:spPr bwMode="auto">
                          <a:xfrm>
                            <a:off x="0" y="0"/>
                            <a:ext cx="3962400" cy="3762375"/>
                          </a:xfrm>
                          <a:prstGeom prst="rect">
                            <a:avLst/>
                          </a:prstGeom>
                          <a:noFill/>
                          <a:ln>
                            <a:noFill/>
                          </a:ln>
                          <a:extLst>
                            <a:ext uri="{53640926-AAD7-44D8-BBD7-CCE9431645EC}">
                              <a14:shadowObscured xmlns:a14="http://schemas.microsoft.com/office/drawing/2010/main"/>
                            </a:ext>
                          </a:extLst>
                        </pic:spPr>
                      </pic:pic>
                    </a:graphicData>
                  </a:graphic>
                </wp:inline>
              </w:drawing>
            </w:r>
          </w:p>
          <w:p w14:paraId="7269D159" w14:textId="61316D05" w:rsidR="003F6E5A" w:rsidRPr="00EE77BB" w:rsidRDefault="003F6E5A" w:rsidP="00224F07">
            <w:pPr>
              <w:pStyle w:val="Caption"/>
              <w:spacing w:before="60" w:after="60"/>
              <w:jc w:val="center"/>
              <w:rPr>
                <w:i w:val="0"/>
                <w:iCs w:val="0"/>
              </w:rPr>
            </w:pPr>
            <w:r w:rsidRPr="00EE77BB">
              <w:fldChar w:fldCharType="begin"/>
            </w:r>
            <w:r w:rsidRPr="00EE77BB">
              <w:instrText xml:space="preserve"> SEQ Figure \* ARABIC </w:instrText>
            </w:r>
            <w:r w:rsidRPr="00EE77BB">
              <w:fldChar w:fldCharType="separate"/>
            </w:r>
            <w:r w:rsidR="002339BF">
              <w:rPr>
                <w:noProof/>
              </w:rPr>
              <w:t>20</w:t>
            </w:r>
            <w:r w:rsidRPr="00EE77BB">
              <w:fldChar w:fldCharType="end"/>
            </w:r>
            <w:r w:rsidR="002E4B94">
              <w:t xml:space="preserve"> pav.</w:t>
            </w:r>
            <w:r w:rsidRPr="00EE77BB">
              <w:t xml:space="preserve">: Judesio </w:t>
            </w:r>
            <w:r w:rsidR="005912AB">
              <w:t>daviklis</w:t>
            </w:r>
            <w:r w:rsidRPr="00EE77BB">
              <w:t>©  Freepik (www.freepik.com)</w:t>
            </w:r>
          </w:p>
        </w:tc>
      </w:tr>
    </w:tbl>
    <w:p w14:paraId="3BCDDF13" w14:textId="77777777" w:rsidR="003F6E5A" w:rsidRPr="00EE77BB" w:rsidRDefault="003F6E5A" w:rsidP="003F6E5A">
      <w:pPr>
        <w:tabs>
          <w:tab w:val="left" w:pos="3830"/>
        </w:tabs>
        <w:rPr>
          <w:b/>
          <w:bCs/>
        </w:rPr>
      </w:pPr>
    </w:p>
    <w:p w14:paraId="7F355C26" w14:textId="77777777" w:rsidR="00B65072" w:rsidRPr="00EE77BB" w:rsidRDefault="00B65072">
      <w:pPr>
        <w:spacing w:before="0"/>
        <w:rPr>
          <w:b/>
          <w:bCs/>
        </w:rPr>
      </w:pPr>
      <w:r w:rsidRPr="00EE77BB">
        <w:rPr>
          <w:b/>
          <w:bCs/>
        </w:rPr>
        <w:br w:type="page"/>
      </w:r>
    </w:p>
    <w:p w14:paraId="02DB3434" w14:textId="77777777" w:rsidR="00E81353" w:rsidRPr="00EE77BB" w:rsidRDefault="00E81353" w:rsidP="00E81353">
      <w:pPr>
        <w:pStyle w:val="Heading2"/>
        <w:rPr>
          <w:color w:val="007BB2" w:themeColor="background2"/>
          <w:sz w:val="16"/>
          <w:szCs w:val="16"/>
        </w:rPr>
      </w:pPr>
      <w:bookmarkStart w:id="50" w:name="_Toc192794851"/>
      <w:r w:rsidRPr="00EE77BB">
        <w:lastRenderedPageBreak/>
        <w:t>Kištukinis laikmatis / skaitmeninis kištukinis lizdas</w:t>
      </w:r>
      <w:bookmarkEnd w:id="50"/>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E81353" w:rsidRPr="00EE77BB" w14:paraId="5C3C1C43"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2E6E6597" w14:textId="77777777" w:rsidR="00E81353" w:rsidRPr="00EE77BB" w:rsidRDefault="00E81353" w:rsidP="00224F07">
            <w:pPr>
              <w:spacing w:before="60" w:after="60"/>
              <w:rPr>
                <w:i/>
                <w:iCs/>
                <w:color w:val="7B6A6B" w:themeColor="accent4"/>
              </w:rPr>
            </w:pPr>
            <w:r w:rsidRPr="00EE77BB">
              <w:rPr>
                <w:rStyle w:val="Heading3Char"/>
                <w:lang w:val="lt-LT"/>
              </w:rPr>
              <w:t>Trumpas aprašymas</w:t>
            </w:r>
          </w:p>
        </w:tc>
      </w:tr>
      <w:tr w:rsidR="00E81353" w:rsidRPr="00EE77BB" w14:paraId="183B98BE" w14:textId="77777777" w:rsidTr="00224F07">
        <w:trPr>
          <w:trHeight w:val="2322"/>
        </w:trPr>
        <w:tc>
          <w:tcPr>
            <w:tcW w:w="10292" w:type="dxa"/>
            <w:tcBorders>
              <w:top w:val="single" w:sz="4" w:space="0" w:color="auto"/>
            </w:tcBorders>
          </w:tcPr>
          <w:p w14:paraId="09150EFC" w14:textId="66E15B48" w:rsidR="00E81353" w:rsidRPr="00EE77BB" w:rsidRDefault="00E81353" w:rsidP="00224F07">
            <w:pPr>
              <w:pStyle w:val="StandardText"/>
              <w:spacing w:before="60" w:after="60"/>
            </w:pPr>
            <w:r w:rsidRPr="00EE77BB">
              <w:t>Biuro įrangos ir IT infrastruktūros suvartojamos elektros energijos dalis paprastai sudaro 30-50 %</w:t>
            </w:r>
            <w:r w:rsidR="003D2C1F">
              <w:t xml:space="preserve"> </w:t>
            </w:r>
            <w:r w:rsidR="003D2C1F" w:rsidRPr="00EE77BB">
              <w:t>bendr</w:t>
            </w:r>
            <w:r w:rsidR="003D2C1F">
              <w:t>o</w:t>
            </w:r>
            <w:r w:rsidR="003D2C1F" w:rsidRPr="00EE77BB">
              <w:t xml:space="preserve"> biurų suvartojamos energijos kiek</w:t>
            </w:r>
            <w:r w:rsidR="003D2C1F">
              <w:t>io</w:t>
            </w:r>
            <w:r w:rsidRPr="00EE77BB">
              <w:t xml:space="preserve">. </w:t>
            </w:r>
            <w:r w:rsidR="00F83E2A">
              <w:t>Konkretus kiekis</w:t>
            </w:r>
            <w:r w:rsidRPr="00EE77BB">
              <w:t xml:space="preserve"> priklauso nuo biuro tipo ir dydžio bei naudojamos įrangos skaičiaus ir tipo.</w:t>
            </w:r>
          </w:p>
          <w:p w14:paraId="07EC8875" w14:textId="5AD42435" w:rsidR="00E81353" w:rsidRPr="00EE77BB" w:rsidRDefault="00E81353" w:rsidP="00224F07">
            <w:pPr>
              <w:pStyle w:val="StandardText"/>
              <w:spacing w:before="60" w:after="60"/>
            </w:pPr>
            <w:r w:rsidRPr="00EE77BB">
              <w:t>Energijos suvartojimui kontroliuoti galima naudoti kištukinius lizdus su laikmačiais, kurie automatiškai įjungia arba išjungia prietaisus. Jie ypač naudingi automatizuo</w:t>
            </w:r>
            <w:r w:rsidR="00E34349">
              <w:t>jant</w:t>
            </w:r>
            <w:r w:rsidRPr="00EE77BB">
              <w:t xml:space="preserve"> kasdienes užduotis, pavyzdžiui, apšvietimo, klimato </w:t>
            </w:r>
            <w:r w:rsidR="00E34349">
              <w:t xml:space="preserve">kontrolės ar kitų </w:t>
            </w:r>
            <w:r w:rsidRPr="00EE77BB">
              <w:t>prietaisų</w:t>
            </w:r>
            <w:r w:rsidR="00E34349">
              <w:t xml:space="preserve"> įjungimui/išjungimui</w:t>
            </w:r>
            <w:r w:rsidRPr="00EE77BB">
              <w:t xml:space="preserve"> tam tikru laiku. Laikmatis dedamas tarp kištukinio lizdo ir prietaiso. Programavimo funkcija leidžia naudotojams nustatyti norimą laiką, kada prietaisas turi veikti. Tai ne tik padeda taupyti energiją, bet ir padidina saugumą, pavyzdžiui, imituoja šviesą, kai niek</w:t>
            </w:r>
            <w:r w:rsidR="00E34349">
              <w:t>o</w:t>
            </w:r>
            <w:r w:rsidRPr="00EE77BB">
              <w:t xml:space="preserve"> nėra namuose. Naujesni modeliai su ekranais netgi gali stebėti ir rodyti prijungto prietaiso energijos suvartojimą.</w:t>
            </w:r>
          </w:p>
        </w:tc>
      </w:tr>
      <w:tr w:rsidR="00E81353" w:rsidRPr="00EE77BB" w14:paraId="06BB905A" w14:textId="77777777" w:rsidTr="00224F07">
        <w:trPr>
          <w:trHeight w:val="261"/>
        </w:trPr>
        <w:tc>
          <w:tcPr>
            <w:tcW w:w="10292" w:type="dxa"/>
          </w:tcPr>
          <w:p w14:paraId="415F7941" w14:textId="145452F0" w:rsidR="00E81353" w:rsidRPr="00EE77BB" w:rsidRDefault="00E81353" w:rsidP="00224F07">
            <w:pPr>
              <w:spacing w:before="60" w:after="60"/>
              <w:rPr>
                <w:i/>
                <w:iCs/>
                <w:color w:val="7B6A6B" w:themeColor="accent4"/>
              </w:rPr>
            </w:pPr>
            <w:r w:rsidRPr="00EE77BB">
              <w:rPr>
                <w:i/>
                <w:iCs/>
                <w:color w:val="7B6A6B" w:themeColor="accent4"/>
              </w:rPr>
              <w:t>#</w:t>
            </w:r>
            <w:r w:rsidR="00E34349">
              <w:rPr>
                <w:i/>
                <w:iCs/>
                <w:color w:val="7B6A6B" w:themeColor="accent4"/>
              </w:rPr>
              <w:t>išmanuskištukinislaikmatis</w:t>
            </w:r>
            <w:r w:rsidRPr="00EE77BB">
              <w:rPr>
                <w:i/>
                <w:iCs/>
                <w:color w:val="7B6A6B" w:themeColor="accent4"/>
              </w:rPr>
              <w:t xml:space="preserve"> #</w:t>
            </w:r>
            <w:r w:rsidR="00E34349">
              <w:rPr>
                <w:i/>
                <w:iCs/>
                <w:color w:val="7B6A6B" w:themeColor="accent4"/>
              </w:rPr>
              <w:t>išmanuskištukinislizdas</w:t>
            </w:r>
            <w:r w:rsidRPr="00EE77BB">
              <w:rPr>
                <w:i/>
                <w:iCs/>
                <w:color w:val="7B6A6B" w:themeColor="accent4"/>
              </w:rPr>
              <w:t xml:space="preserve"> #</w:t>
            </w:r>
            <w:r w:rsidR="00E34349">
              <w:rPr>
                <w:i/>
                <w:iCs/>
                <w:color w:val="7B6A6B" w:themeColor="accent4"/>
              </w:rPr>
              <w:t>skaitmeninislaikmatis</w:t>
            </w:r>
            <w:r w:rsidRPr="00EE77BB">
              <w:rPr>
                <w:i/>
                <w:iCs/>
                <w:color w:val="7B6A6B" w:themeColor="accent4"/>
              </w:rPr>
              <w:t xml:space="preserve"> </w:t>
            </w:r>
          </w:p>
        </w:tc>
      </w:tr>
    </w:tbl>
    <w:p w14:paraId="649D8916" w14:textId="77777777" w:rsidR="00E81353" w:rsidRPr="00EE77BB" w:rsidRDefault="00E81353" w:rsidP="00E81353">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E81353" w:rsidRPr="00EE77BB" w14:paraId="16206497"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AA0FA45" w14:textId="69B791DF" w:rsidR="00E81353"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CADE468" w14:textId="58AF2D5A" w:rsidR="00E81353" w:rsidRPr="00EE77BB" w:rsidRDefault="00C11CDA" w:rsidP="00224F07">
            <w:pPr>
              <w:pStyle w:val="Companyname"/>
              <w:rPr>
                <w:rStyle w:val="Heading3Char"/>
                <w:lang w:val="lt-LT"/>
              </w:rPr>
            </w:pPr>
            <w:r>
              <w:rPr>
                <w:rStyle w:val="Heading3Char"/>
                <w:lang w:val="lt-LT"/>
              </w:rPr>
              <w:t>Pastato kategorija</w:t>
            </w:r>
          </w:p>
        </w:tc>
      </w:tr>
      <w:tr w:rsidR="00E81353" w:rsidRPr="00EE77BB" w14:paraId="3DFEBBEE" w14:textId="77777777" w:rsidTr="00224F07">
        <w:trPr>
          <w:trHeight w:val="310"/>
        </w:trPr>
        <w:tc>
          <w:tcPr>
            <w:tcW w:w="2551" w:type="dxa"/>
            <w:tcBorders>
              <w:top w:val="single" w:sz="4" w:space="0" w:color="auto"/>
            </w:tcBorders>
            <w:vAlign w:val="center"/>
          </w:tcPr>
          <w:p w14:paraId="73BFC387" w14:textId="77777777" w:rsidR="00E81353"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719433531"/>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rStyle w:val="Heading3Char"/>
                <w:b w:val="0"/>
                <w:bCs/>
                <w:color w:val="4B4B4D" w:themeColor="text1"/>
                <w:sz w:val="22"/>
                <w:szCs w:val="22"/>
                <w:lang w:val="lt-LT"/>
              </w:rPr>
              <w:t xml:space="preserve"> Izoliacija</w:t>
            </w:r>
          </w:p>
        </w:tc>
        <w:tc>
          <w:tcPr>
            <w:tcW w:w="2414" w:type="dxa"/>
            <w:tcBorders>
              <w:top w:val="single" w:sz="4" w:space="0" w:color="auto"/>
              <w:right w:val="single" w:sz="4" w:space="0" w:color="auto"/>
            </w:tcBorders>
            <w:vAlign w:val="center"/>
          </w:tcPr>
          <w:p w14:paraId="1EBD079C" w14:textId="77777777" w:rsidR="00E81353"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2046438873"/>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rStyle w:val="Heading3Char"/>
                <w:b w:val="0"/>
                <w:bCs/>
                <w:color w:val="4B4B4D" w:themeColor="text1"/>
                <w:sz w:val="22"/>
                <w:szCs w:val="22"/>
                <w:lang w:val="lt-LT"/>
              </w:rPr>
              <w:t xml:space="preserve"> Elektros energijos gamyba</w:t>
            </w:r>
          </w:p>
        </w:tc>
        <w:tc>
          <w:tcPr>
            <w:tcW w:w="2816" w:type="dxa"/>
            <w:tcBorders>
              <w:top w:val="single" w:sz="4" w:space="0" w:color="auto"/>
              <w:left w:val="single" w:sz="4" w:space="0" w:color="auto"/>
            </w:tcBorders>
            <w:vAlign w:val="center"/>
          </w:tcPr>
          <w:p w14:paraId="54D99EFF" w14:textId="77777777" w:rsidR="00E81353"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2092300576"/>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szCs w:val="22"/>
              </w:rPr>
              <w:t xml:space="preserve"> Administracinis </w:t>
            </w:r>
          </w:p>
        </w:tc>
        <w:tc>
          <w:tcPr>
            <w:tcW w:w="2519" w:type="dxa"/>
            <w:tcBorders>
              <w:top w:val="single" w:sz="4" w:space="0" w:color="auto"/>
            </w:tcBorders>
            <w:vAlign w:val="center"/>
          </w:tcPr>
          <w:p w14:paraId="3BB586BC" w14:textId="77777777" w:rsidR="00E81353"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479582166"/>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rStyle w:val="Heading3Char"/>
                <w:b w:val="0"/>
                <w:color w:val="4B4B4D" w:themeColor="text1"/>
                <w:sz w:val="22"/>
                <w:szCs w:val="22"/>
                <w:lang w:val="lt-LT"/>
              </w:rPr>
              <w:t xml:space="preserve"> Švietimo ar socialinė  įstaiga</w:t>
            </w:r>
          </w:p>
        </w:tc>
      </w:tr>
      <w:tr w:rsidR="00E81353" w:rsidRPr="00EE77BB" w14:paraId="7910E583" w14:textId="77777777" w:rsidTr="00224F07">
        <w:trPr>
          <w:trHeight w:val="230"/>
        </w:trPr>
        <w:tc>
          <w:tcPr>
            <w:tcW w:w="2551" w:type="dxa"/>
            <w:vAlign w:val="center"/>
          </w:tcPr>
          <w:p w14:paraId="707C66EF" w14:textId="77777777" w:rsidR="00E81353"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977281963"/>
                <w14:checkbox>
                  <w14:checked w14:val="1"/>
                  <w14:checkedState w14:val="2612" w14:font="MS Gothic"/>
                  <w14:uncheckedState w14:val="2610" w14:font="MS Gothic"/>
                </w14:checkbox>
              </w:sdtPr>
              <w:sdtContent>
                <w:r w:rsidR="00E81353" w:rsidRPr="00EE77BB">
                  <w:rPr>
                    <w:rFonts w:ascii="MS Gothic" w:eastAsia="MS Gothic" w:hAnsi="MS Gothic" w:hint="eastAsia"/>
                    <w:b/>
                    <w:color w:val="007BB2" w:themeColor="background2"/>
                    <w:sz w:val="24"/>
                    <w:szCs w:val="22"/>
                  </w:rPr>
                  <w:t>☒</w:t>
                </w:r>
              </w:sdtContent>
            </w:sdt>
            <w:r w:rsidR="00E81353" w:rsidRPr="00EE77BB">
              <w:rPr>
                <w:rStyle w:val="Heading3Char"/>
                <w:b w:val="0"/>
                <w:bCs/>
                <w:color w:val="4B4B4D" w:themeColor="text1"/>
                <w:sz w:val="22"/>
                <w:szCs w:val="22"/>
                <w:lang w:val="lt-LT"/>
              </w:rPr>
              <w:t xml:space="preserve"> Energijos ir šildymo sistema</w:t>
            </w:r>
          </w:p>
        </w:tc>
        <w:tc>
          <w:tcPr>
            <w:tcW w:w="2414" w:type="dxa"/>
            <w:tcBorders>
              <w:right w:val="single" w:sz="4" w:space="0" w:color="auto"/>
            </w:tcBorders>
            <w:vAlign w:val="center"/>
          </w:tcPr>
          <w:p w14:paraId="6F85D7FB" w14:textId="77777777" w:rsidR="00E81353"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791583398"/>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rStyle w:val="Heading3Char"/>
                <w:b w:val="0"/>
                <w:bCs/>
                <w:color w:val="4B4B4D" w:themeColor="text1"/>
                <w:sz w:val="22"/>
                <w:szCs w:val="22"/>
                <w:lang w:val="lt-LT"/>
              </w:rPr>
              <w:t xml:space="preserve"> Apšvietimas</w:t>
            </w:r>
          </w:p>
        </w:tc>
        <w:tc>
          <w:tcPr>
            <w:tcW w:w="2816" w:type="dxa"/>
            <w:tcBorders>
              <w:left w:val="single" w:sz="4" w:space="0" w:color="auto"/>
            </w:tcBorders>
            <w:vAlign w:val="center"/>
          </w:tcPr>
          <w:p w14:paraId="7CBBAD71" w14:textId="77777777" w:rsidR="00E81353"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750086098"/>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rStyle w:val="Heading3Char"/>
                <w:b w:val="0"/>
                <w:color w:val="4B4B4D" w:themeColor="text1"/>
                <w:sz w:val="22"/>
                <w:szCs w:val="22"/>
                <w:lang w:val="lt-LT"/>
              </w:rPr>
              <w:t xml:space="preserve"> Komercinis</w:t>
            </w:r>
          </w:p>
        </w:tc>
        <w:tc>
          <w:tcPr>
            <w:tcW w:w="2519" w:type="dxa"/>
            <w:vAlign w:val="center"/>
          </w:tcPr>
          <w:p w14:paraId="46F9D298" w14:textId="77777777" w:rsidR="00E81353" w:rsidRPr="00EE77BB"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023824574"/>
                <w14:checkbox>
                  <w14:checked w14:val="0"/>
                  <w14:checkedState w14:val="2612" w14:font="MS Gothic"/>
                  <w14:uncheckedState w14:val="2610" w14:font="MS Gothic"/>
                </w14:checkbox>
              </w:sdtPr>
              <w:sdtEndPr>
                <w:rPr>
                  <w:b w:val="0"/>
                  <w:color w:val="auto"/>
                  <w:sz w:val="22"/>
                  <w:szCs w:val="22"/>
                </w:rPr>
              </w:sdtEndPr>
              <w:sdtContent>
                <w:r w:rsidR="00E81353" w:rsidRPr="00EE77BB">
                  <w:rPr>
                    <w:rFonts w:ascii="MS Gothic" w:eastAsia="MS Gothic" w:hAnsi="MS Gothic" w:hint="eastAsia"/>
                  </w:rPr>
                  <w:t>☐</w:t>
                </w:r>
              </w:sdtContent>
            </w:sdt>
            <w:r w:rsidR="00E81353" w:rsidRPr="00EE77BB">
              <w:rPr>
                <w:color w:val="4B4B4D" w:themeColor="text1"/>
              </w:rPr>
              <w:t xml:space="preserve"> Gyvenamasis būstas</w:t>
            </w:r>
          </w:p>
        </w:tc>
      </w:tr>
      <w:tr w:rsidR="00E81353" w:rsidRPr="00EE77BB" w14:paraId="04473ED2" w14:textId="77777777" w:rsidTr="00224F07">
        <w:trPr>
          <w:trHeight w:val="593"/>
        </w:trPr>
        <w:tc>
          <w:tcPr>
            <w:tcW w:w="2551" w:type="dxa"/>
            <w:vAlign w:val="center"/>
          </w:tcPr>
          <w:p w14:paraId="1841B9B2" w14:textId="38F9ADA2" w:rsidR="00E81353"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2043505064"/>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4" w:type="dxa"/>
            <w:tcBorders>
              <w:bottom w:val="single" w:sz="4" w:space="0" w:color="auto"/>
              <w:right w:val="single" w:sz="4" w:space="0" w:color="auto"/>
            </w:tcBorders>
            <w:vAlign w:val="center"/>
          </w:tcPr>
          <w:p w14:paraId="2C7D92BE" w14:textId="77777777" w:rsidR="00E81353" w:rsidRPr="00EE77BB"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4"/>
                  <w:szCs w:val="22"/>
                  <w:lang w:val="en-GB"/>
                </w:rPr>
                <w:id w:val="466088999"/>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szCs w:val="22"/>
                <w:u w:val="single"/>
              </w:rPr>
              <w:t xml:space="preserve">   </w:t>
            </w:r>
          </w:p>
        </w:tc>
        <w:tc>
          <w:tcPr>
            <w:tcW w:w="2816" w:type="dxa"/>
            <w:tcBorders>
              <w:left w:val="single" w:sz="4" w:space="0" w:color="auto"/>
            </w:tcBorders>
            <w:vAlign w:val="center"/>
          </w:tcPr>
          <w:p w14:paraId="68735BE3" w14:textId="4EEE24C7" w:rsidR="00E81353"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69864805"/>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519" w:type="dxa"/>
            <w:vAlign w:val="center"/>
          </w:tcPr>
          <w:p w14:paraId="2C98FDA4" w14:textId="77777777" w:rsidR="00E81353"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084762583"/>
                <w14:checkbox>
                  <w14:checked w14:val="1"/>
                  <w14:checkedState w14:val="2612" w14:font="MS Gothic"/>
                  <w14:uncheckedState w14:val="2610" w14:font="MS Gothic"/>
                </w14:checkbox>
              </w:sdtPr>
              <w:sdtContent>
                <w:r w:rsidR="00E81353" w:rsidRPr="00EE77BB">
                  <w:rPr>
                    <w:rFonts w:ascii="MS Gothic" w:eastAsia="MS Gothic" w:hAnsi="MS Gothic" w:hint="eastAsia"/>
                    <w:b/>
                    <w:bCs/>
                    <w:color w:val="007BB2" w:themeColor="background2"/>
                  </w:rPr>
                  <w:t>☒</w:t>
                </w:r>
              </w:sdtContent>
            </w:sdt>
            <w:r w:rsidR="00E81353" w:rsidRPr="00EE77BB">
              <w:rPr>
                <w:color w:val="4B4B4D" w:themeColor="text1"/>
              </w:rPr>
              <w:t xml:space="preserve"> Visi pastatų tipai</w:t>
            </w:r>
          </w:p>
        </w:tc>
      </w:tr>
    </w:tbl>
    <w:p w14:paraId="3C41A148" w14:textId="77777777" w:rsidR="00E81353" w:rsidRPr="00EE77BB" w:rsidRDefault="00E81353" w:rsidP="00E81353">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E81353" w:rsidRPr="00EE77BB" w14:paraId="354DE7D2" w14:textId="77777777" w:rsidTr="00224F07">
        <w:trPr>
          <w:trHeight w:val="438"/>
        </w:trPr>
        <w:tc>
          <w:tcPr>
            <w:tcW w:w="5003" w:type="dxa"/>
            <w:tcBorders>
              <w:bottom w:val="single" w:sz="4" w:space="0" w:color="auto"/>
            </w:tcBorders>
            <w:shd w:val="clear" w:color="auto" w:fill="E7EEF5" w:themeFill="accent5" w:themeFillTint="33"/>
            <w:vAlign w:val="center"/>
          </w:tcPr>
          <w:p w14:paraId="3CD51A54" w14:textId="3933B05D" w:rsidR="00E81353"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565FD3D1" w14:textId="2824C4D7" w:rsidR="00E81353" w:rsidRPr="00EE77BB" w:rsidRDefault="001213FE" w:rsidP="00224F07">
            <w:pPr>
              <w:pStyle w:val="Companyname"/>
              <w:rPr>
                <w:rStyle w:val="Heading3Char"/>
                <w:lang w:val="lt-LT"/>
              </w:rPr>
            </w:pPr>
            <w:r>
              <w:rPr>
                <w:rStyle w:val="Heading3Char"/>
                <w:lang w:val="lt-LT"/>
              </w:rPr>
              <w:t>Sutaupymo potencialas</w:t>
            </w:r>
          </w:p>
        </w:tc>
      </w:tr>
      <w:tr w:rsidR="00E81353" w:rsidRPr="00EE77BB" w14:paraId="55B6A366" w14:textId="77777777" w:rsidTr="00224F07">
        <w:trPr>
          <w:trHeight w:val="536"/>
        </w:trPr>
        <w:tc>
          <w:tcPr>
            <w:tcW w:w="5003" w:type="dxa"/>
            <w:tcBorders>
              <w:bottom w:val="nil"/>
            </w:tcBorders>
            <w:vAlign w:val="center"/>
          </w:tcPr>
          <w:p w14:paraId="08C3368A" w14:textId="54E7E751" w:rsidR="00E8135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008492010"/>
                <w14:checkbox>
                  <w14:checked w14:val="1"/>
                  <w14:checkedState w14:val="2612" w14:font="MS Gothic"/>
                  <w14:uncheckedState w14:val="2610" w14:font="MS Gothic"/>
                </w14:checkbox>
              </w:sdtPr>
              <w:sdtContent>
                <w:r w:rsidR="00E81353" w:rsidRPr="00EE77BB">
                  <w:rPr>
                    <w:rFonts w:ascii="MS Gothic" w:eastAsia="MS Gothic" w:hAnsi="MS Gothic" w:hint="eastAsia"/>
                    <w:b/>
                    <w:color w:val="007BB2" w:themeColor="background2"/>
                    <w:sz w:val="22"/>
                    <w:szCs w:val="22"/>
                  </w:rPr>
                  <w:t>☒</w:t>
                </w:r>
              </w:sdtContent>
            </w:sdt>
            <w:r w:rsidR="00E8135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40FF80A" w14:textId="77777777" w:rsidR="00E8135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837199020"/>
                <w14:checkbox>
                  <w14:checked w14:val="1"/>
                  <w14:checkedState w14:val="2612" w14:font="MS Gothic"/>
                  <w14:uncheckedState w14:val="2610" w14:font="MS Gothic"/>
                </w14:checkbox>
              </w:sdtPr>
              <w:sdtContent>
                <w:r w:rsidR="00E81353" w:rsidRPr="00EE77BB">
                  <w:rPr>
                    <w:rFonts w:ascii="MS Gothic" w:eastAsia="MS Gothic" w:hAnsi="MS Gothic" w:hint="eastAsia"/>
                    <w:b/>
                    <w:color w:val="007BB2" w:themeColor="background2"/>
                    <w:sz w:val="22"/>
                    <w:szCs w:val="22"/>
                  </w:rPr>
                  <w:t>☒</w:t>
                </w:r>
              </w:sdtContent>
            </w:sdt>
            <w:r w:rsidR="00E81353"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33AB8268" w14:textId="77777777" w:rsidR="00E8135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080359564"/>
                <w14:checkbox>
                  <w14:checked w14:val="1"/>
                  <w14:checkedState w14:val="2612" w14:font="MS Gothic"/>
                  <w14:uncheckedState w14:val="2610" w14:font="MS Gothic"/>
                </w14:checkbox>
              </w:sdtPr>
              <w:sdtContent>
                <w:r w:rsidR="00E81353" w:rsidRPr="00EE77BB">
                  <w:rPr>
                    <w:rFonts w:ascii="MS Gothic" w:eastAsia="MS Gothic" w:hAnsi="MS Gothic" w:hint="eastAsia"/>
                    <w:b/>
                    <w:color w:val="007BB2" w:themeColor="background2"/>
                    <w:sz w:val="22"/>
                    <w:szCs w:val="22"/>
                  </w:rPr>
                  <w:t>☒</w:t>
                </w:r>
              </w:sdtContent>
            </w:sdt>
            <w:r w:rsidR="00E81353" w:rsidRPr="00EE77BB">
              <w:rPr>
                <w:rStyle w:val="Heading3Char"/>
                <w:b w:val="0"/>
                <w:color w:val="4B4B4D" w:themeColor="text1"/>
                <w:sz w:val="22"/>
                <w:szCs w:val="22"/>
                <w:lang w:val="lt-LT"/>
              </w:rPr>
              <w:t xml:space="preserve">  Išlaidos</w:t>
            </w:r>
          </w:p>
        </w:tc>
      </w:tr>
      <w:tr w:rsidR="00E81353" w:rsidRPr="00EE77BB" w14:paraId="5DEDEEE1" w14:textId="77777777" w:rsidTr="00224F07">
        <w:trPr>
          <w:trHeight w:val="536"/>
        </w:trPr>
        <w:tc>
          <w:tcPr>
            <w:tcW w:w="5003" w:type="dxa"/>
            <w:tcBorders>
              <w:top w:val="nil"/>
              <w:bottom w:val="nil"/>
            </w:tcBorders>
            <w:vAlign w:val="center"/>
          </w:tcPr>
          <w:p w14:paraId="5AA7752B" w14:textId="60BDDA9F" w:rsidR="00E8135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35072949"/>
                <w14:checkbox>
                  <w14:checked w14:val="0"/>
                  <w14:checkedState w14:val="2612" w14:font="MS Gothic"/>
                  <w14:uncheckedState w14:val="2610" w14:font="MS Gothic"/>
                </w14:checkbox>
              </w:sdtPr>
              <w:sdtContent>
                <w:r w:rsidR="00E81353" w:rsidRPr="00EE77BB">
                  <w:rPr>
                    <w:rFonts w:ascii="MS Gothic" w:eastAsia="MS Gothic" w:hAnsi="MS Gothic" w:hint="eastAsia"/>
                    <w:sz w:val="22"/>
                    <w:szCs w:val="22"/>
                  </w:rPr>
                  <w:t>☐</w:t>
                </w:r>
              </w:sdtContent>
            </w:sdt>
            <w:r w:rsidR="00E8135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6546C8C9" w14:textId="77777777" w:rsidR="00E8135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94781214"/>
                <w14:checkbox>
                  <w14:checked w14:val="1"/>
                  <w14:checkedState w14:val="2612" w14:font="MS Gothic"/>
                  <w14:uncheckedState w14:val="2610" w14:font="MS Gothic"/>
                </w14:checkbox>
              </w:sdtPr>
              <w:sdtContent>
                <w:r w:rsidR="00E81353" w:rsidRPr="00EE77BB">
                  <w:rPr>
                    <w:rFonts w:ascii="MS Gothic" w:eastAsia="MS Gothic" w:hAnsi="MS Gothic" w:hint="eastAsia"/>
                    <w:b/>
                    <w:color w:val="007BB2" w:themeColor="background2"/>
                    <w:sz w:val="22"/>
                    <w:szCs w:val="22"/>
                  </w:rPr>
                  <w:t>☒</w:t>
                </w:r>
              </w:sdtContent>
            </w:sdt>
            <w:r w:rsidR="00E81353" w:rsidRPr="00EE77BB">
              <w:rPr>
                <w:rStyle w:val="Heading3Char"/>
                <w:b w:val="0"/>
                <w:color w:val="4B4B4D" w:themeColor="text1"/>
                <w:sz w:val="22"/>
                <w:szCs w:val="22"/>
                <w:lang w:val="lt-LT"/>
              </w:rPr>
              <w:t xml:space="preserve">  CO</w:t>
            </w:r>
            <w:r w:rsidR="00E81353" w:rsidRPr="00EE77BB">
              <w:rPr>
                <w:b/>
                <w:bCs/>
                <w:sz w:val="22"/>
                <w:szCs w:val="22"/>
                <w:vertAlign w:val="subscript"/>
              </w:rPr>
              <w:t>2</w:t>
            </w:r>
          </w:p>
        </w:tc>
        <w:tc>
          <w:tcPr>
            <w:tcW w:w="2767" w:type="dxa"/>
            <w:tcBorders>
              <w:top w:val="nil"/>
              <w:left w:val="nil"/>
              <w:bottom w:val="nil"/>
            </w:tcBorders>
            <w:vAlign w:val="center"/>
          </w:tcPr>
          <w:p w14:paraId="6791C2E0" w14:textId="77777777" w:rsidR="00E81353" w:rsidRPr="00EE77BB" w:rsidRDefault="00E81353" w:rsidP="00224F07">
            <w:pPr>
              <w:pStyle w:val="StandardText"/>
              <w:spacing w:before="60" w:after="60"/>
              <w:rPr>
                <w:rStyle w:val="Heading3Char"/>
                <w:b w:val="0"/>
                <w:color w:val="4B4B4D" w:themeColor="text1"/>
                <w:sz w:val="22"/>
                <w:szCs w:val="22"/>
                <w:lang w:val="lt-LT"/>
              </w:rPr>
            </w:pPr>
          </w:p>
        </w:tc>
      </w:tr>
      <w:tr w:rsidR="00E81353" w:rsidRPr="00EE77BB" w14:paraId="48321833" w14:textId="77777777" w:rsidTr="00224F07">
        <w:trPr>
          <w:trHeight w:val="536"/>
        </w:trPr>
        <w:tc>
          <w:tcPr>
            <w:tcW w:w="5003" w:type="dxa"/>
            <w:tcBorders>
              <w:top w:val="nil"/>
              <w:bottom w:val="nil"/>
            </w:tcBorders>
            <w:vAlign w:val="center"/>
          </w:tcPr>
          <w:p w14:paraId="0BF20FF9" w14:textId="41FD00AE" w:rsidR="00E8135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896707599"/>
                <w14:checkbox>
                  <w14:checked w14:val="0"/>
                  <w14:checkedState w14:val="2612" w14:font="MS Gothic"/>
                  <w14:uncheckedState w14:val="2610" w14:font="MS Gothic"/>
                </w14:checkbox>
              </w:sdtPr>
              <w:sdtContent>
                <w:r w:rsidR="00E81353" w:rsidRPr="00EE77BB">
                  <w:rPr>
                    <w:rFonts w:ascii="MS Gothic" w:eastAsia="MS Gothic" w:hAnsi="MS Gothic" w:hint="eastAsia"/>
                    <w:sz w:val="22"/>
                    <w:szCs w:val="22"/>
                  </w:rPr>
                  <w:t>☐</w:t>
                </w:r>
              </w:sdtContent>
            </w:sdt>
            <w:r w:rsidR="00E8135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605B7BF4" w14:textId="77777777" w:rsidR="00E8135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63978184"/>
                <w14:checkbox>
                  <w14:checked w14:val="1"/>
                  <w14:checkedState w14:val="2612" w14:font="MS Gothic"/>
                  <w14:uncheckedState w14:val="2610" w14:font="MS Gothic"/>
                </w14:checkbox>
              </w:sdtPr>
              <w:sdtContent>
                <w:r w:rsidR="00E81353" w:rsidRPr="00EE77BB">
                  <w:rPr>
                    <w:rFonts w:ascii="MS Gothic" w:eastAsia="MS Gothic" w:hAnsi="MS Gothic" w:hint="eastAsia"/>
                    <w:b/>
                    <w:color w:val="007BB2" w:themeColor="background2"/>
                    <w:sz w:val="22"/>
                    <w:szCs w:val="22"/>
                  </w:rPr>
                  <w:t>☒</w:t>
                </w:r>
              </w:sdtContent>
            </w:sdt>
            <w:r w:rsidR="00E81353" w:rsidRPr="00EE77BB">
              <w:rPr>
                <w:sz w:val="22"/>
                <w:szCs w:val="22"/>
              </w:rPr>
              <w:t xml:space="preserve"> Kitas teigiamas poveikis</w:t>
            </w:r>
          </w:p>
        </w:tc>
        <w:tc>
          <w:tcPr>
            <w:tcW w:w="2767" w:type="dxa"/>
            <w:tcBorders>
              <w:top w:val="nil"/>
              <w:left w:val="nil"/>
              <w:bottom w:val="nil"/>
            </w:tcBorders>
            <w:vAlign w:val="center"/>
          </w:tcPr>
          <w:p w14:paraId="30AF17D5" w14:textId="77777777" w:rsidR="00E81353" w:rsidRPr="00EE77BB" w:rsidRDefault="00E81353" w:rsidP="00224F07">
            <w:pPr>
              <w:pStyle w:val="StandardText"/>
              <w:spacing w:before="60" w:after="60"/>
              <w:rPr>
                <w:rStyle w:val="Heading3Char"/>
                <w:b w:val="0"/>
                <w:color w:val="4B4B4D" w:themeColor="text1"/>
                <w:sz w:val="22"/>
                <w:szCs w:val="22"/>
                <w:lang w:val="lt-LT"/>
              </w:rPr>
            </w:pPr>
          </w:p>
        </w:tc>
      </w:tr>
      <w:tr w:rsidR="00E81353" w:rsidRPr="00EE77BB" w14:paraId="35961700" w14:textId="77777777" w:rsidTr="00224F07">
        <w:trPr>
          <w:trHeight w:val="536"/>
        </w:trPr>
        <w:tc>
          <w:tcPr>
            <w:tcW w:w="5003" w:type="dxa"/>
            <w:tcBorders>
              <w:top w:val="nil"/>
            </w:tcBorders>
            <w:vAlign w:val="center"/>
          </w:tcPr>
          <w:p w14:paraId="44D743DA" w14:textId="57D45A72" w:rsidR="00E81353"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643428046"/>
                <w14:checkbox>
                  <w14:checked w14:val="0"/>
                  <w14:checkedState w14:val="2612" w14:font="MS Gothic"/>
                  <w14:uncheckedState w14:val="2610" w14:font="MS Gothic"/>
                </w14:checkbox>
              </w:sdtPr>
              <w:sdtContent>
                <w:r w:rsidR="00E81353" w:rsidRPr="00EE77BB">
                  <w:rPr>
                    <w:rFonts w:ascii="MS Gothic" w:eastAsia="MS Gothic" w:hAnsi="MS Gothic" w:hint="eastAsia"/>
                    <w:sz w:val="22"/>
                    <w:szCs w:val="22"/>
                  </w:rPr>
                  <w:t>☐</w:t>
                </w:r>
              </w:sdtContent>
            </w:sdt>
            <w:r w:rsidR="00E81353"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1152EE8B" w14:textId="77777777" w:rsidR="00E81353" w:rsidRPr="00F83E2A" w:rsidRDefault="00E81353" w:rsidP="00224F07">
            <w:pPr>
              <w:pStyle w:val="StandardText"/>
              <w:spacing w:before="60" w:after="60"/>
              <w:rPr>
                <w:rStyle w:val="Heading3Char"/>
                <w:b w:val="0"/>
                <w:color w:val="4B4B4D" w:themeColor="text1"/>
                <w:sz w:val="22"/>
                <w:szCs w:val="22"/>
                <w:lang w:val="lt-LT"/>
              </w:rPr>
            </w:pPr>
            <w:r w:rsidRPr="00F83E2A">
              <w:rPr>
                <w:color w:val="auto"/>
                <w:sz w:val="22"/>
                <w:szCs w:val="22"/>
              </w:rPr>
              <w:t>Apsauga imituojant šviesas ar garsą, elektros energijos suvartojimo stebėjimas</w:t>
            </w:r>
          </w:p>
        </w:tc>
      </w:tr>
    </w:tbl>
    <w:p w14:paraId="59FD1FEF" w14:textId="77777777" w:rsidR="00E81353" w:rsidRPr="00EE77BB" w:rsidRDefault="00E81353" w:rsidP="00E81353">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E81353" w:rsidRPr="00EE77BB" w14:paraId="3942D927" w14:textId="77777777" w:rsidTr="00224F07">
        <w:trPr>
          <w:trHeight w:val="313"/>
        </w:trPr>
        <w:tc>
          <w:tcPr>
            <w:tcW w:w="2576" w:type="dxa"/>
            <w:tcBorders>
              <w:bottom w:val="single" w:sz="4" w:space="0" w:color="auto"/>
            </w:tcBorders>
            <w:shd w:val="clear" w:color="auto" w:fill="E7EEF5" w:themeFill="accent5" w:themeFillTint="33"/>
            <w:vAlign w:val="center"/>
          </w:tcPr>
          <w:p w14:paraId="5EBEF1DC" w14:textId="04D8B9B5" w:rsidR="00E81353"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5E515D30" w14:textId="77777777" w:rsidR="00E81353" w:rsidRPr="00EE77BB" w:rsidRDefault="00E81353"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7270D33A" w14:textId="77777777" w:rsidR="00E81353" w:rsidRPr="00EE77BB" w:rsidRDefault="00E81353"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6D643B46" w14:textId="77777777" w:rsidR="00E81353" w:rsidRPr="00EE77BB" w:rsidRDefault="00E81353" w:rsidP="00224F07">
            <w:pPr>
              <w:pStyle w:val="Heading3"/>
              <w:rPr>
                <w:rStyle w:val="Heading3Char"/>
                <w:b/>
                <w:bCs/>
                <w:lang w:val="lt-LT"/>
              </w:rPr>
            </w:pPr>
            <w:r w:rsidRPr="00EE77BB">
              <w:rPr>
                <w:rStyle w:val="Heading3Char"/>
                <w:b/>
                <w:bCs/>
                <w:lang w:val="lt-LT"/>
              </w:rPr>
              <w:t>Speciali sauga</w:t>
            </w:r>
          </w:p>
        </w:tc>
      </w:tr>
      <w:tr w:rsidR="00E81353" w:rsidRPr="00EE77BB" w14:paraId="7CFBC29E" w14:textId="77777777" w:rsidTr="00224F07">
        <w:trPr>
          <w:trHeight w:val="530"/>
        </w:trPr>
        <w:tc>
          <w:tcPr>
            <w:tcW w:w="2576" w:type="dxa"/>
            <w:tcBorders>
              <w:bottom w:val="nil"/>
            </w:tcBorders>
            <w:vAlign w:val="center"/>
          </w:tcPr>
          <w:p w14:paraId="54917639" w14:textId="523A30D9" w:rsidR="00E81353"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453184208"/>
                <w14:checkbox>
                  <w14:checked w14:val="1"/>
                  <w14:checkedState w14:val="2612" w14:font="MS Gothic"/>
                  <w14:uncheckedState w14:val="2610" w14:font="MS Gothic"/>
                </w14:checkbox>
              </w:sdtPr>
              <w:sdtContent>
                <w:r w:rsidR="00E81353" w:rsidRPr="00EE77BB">
                  <w:rPr>
                    <w:rFonts w:ascii="MS Gothic" w:eastAsia="MS Gothic" w:hAnsi="MS Gothic" w:hint="eastAsia"/>
                    <w:b/>
                    <w:bCs/>
                    <w:color w:val="007BB2" w:themeColor="background2"/>
                  </w:rPr>
                  <w:t>☒</w:t>
                </w:r>
              </w:sdtContent>
            </w:sdt>
            <w:r w:rsidR="00E81353"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E81353"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6B71465D" w14:textId="77777777" w:rsidR="00E81353"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704942025"/>
                <w14:checkbox>
                  <w14:checked w14:val="1"/>
                  <w14:checkedState w14:val="2612" w14:font="MS Gothic"/>
                  <w14:uncheckedState w14:val="2610" w14:font="MS Gothic"/>
                </w14:checkbox>
              </w:sdtPr>
              <w:sdtContent>
                <w:r w:rsidR="00E81353" w:rsidRPr="00EE77BB">
                  <w:rPr>
                    <w:rFonts w:ascii="MS Gothic" w:eastAsia="MS Gothic" w:hAnsi="MS Gothic" w:hint="eastAsia"/>
                    <w:b/>
                    <w:color w:val="007BB2" w:themeColor="background2"/>
                    <w:sz w:val="24"/>
                    <w:szCs w:val="22"/>
                  </w:rPr>
                  <w:t>☒</w:t>
                </w:r>
              </w:sdtContent>
            </w:sdt>
            <w:r w:rsidR="00E81353"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73A55FEF" w14:textId="4474E926" w:rsidR="00E81353"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554542100"/>
                <w14:checkbox>
                  <w14:checked w14:val="1"/>
                  <w14:checkedState w14:val="2612" w14:font="MS Gothic"/>
                  <w14:uncheckedState w14:val="2610" w14:font="MS Gothic"/>
                </w14:checkbox>
              </w:sdtPr>
              <w:sdtContent>
                <w:r w:rsidR="00E81353" w:rsidRPr="00EE77BB">
                  <w:rPr>
                    <w:rFonts w:ascii="MS Gothic" w:eastAsia="MS Gothic" w:hAnsi="MS Gothic" w:hint="eastAsia"/>
                    <w:b/>
                    <w:color w:val="007BB2" w:themeColor="background2"/>
                    <w:sz w:val="24"/>
                    <w:szCs w:val="22"/>
                  </w:rPr>
                  <w:t>☒</w:t>
                </w:r>
              </w:sdtContent>
            </w:sdt>
            <w:r w:rsidR="00E81353" w:rsidRPr="00EE77BB">
              <w:rPr>
                <w:szCs w:val="22"/>
              </w:rPr>
              <w:t xml:space="preserve">  </w:t>
            </w:r>
            <w:r w:rsidR="006F1366">
              <w:rPr>
                <w:szCs w:val="22"/>
              </w:rPr>
              <w:t>Galima atlikti pačiam</w:t>
            </w:r>
          </w:p>
        </w:tc>
        <w:tc>
          <w:tcPr>
            <w:tcW w:w="2780" w:type="dxa"/>
            <w:tcBorders>
              <w:bottom w:val="nil"/>
            </w:tcBorders>
            <w:vAlign w:val="center"/>
          </w:tcPr>
          <w:p w14:paraId="2A5E414C" w14:textId="77777777" w:rsidR="00E81353" w:rsidRPr="00EE77BB" w:rsidRDefault="00000000" w:rsidP="00224F07">
            <w:pPr>
              <w:pStyle w:val="Companyname"/>
              <w:spacing w:before="60" w:after="60"/>
              <w:rPr>
                <w:szCs w:val="22"/>
              </w:rPr>
            </w:pPr>
            <w:sdt>
              <w:sdtPr>
                <w:rPr>
                  <w:b/>
                  <w:bCs/>
                  <w:color w:val="007BB2" w:themeColor="background2"/>
                  <w:szCs w:val="22"/>
                </w:rPr>
                <w:id w:val="-1304923821"/>
                <w14:checkbox>
                  <w14:checked w14:val="1"/>
                  <w14:checkedState w14:val="2612" w14:font="MS Gothic"/>
                  <w14:uncheckedState w14:val="2610" w14:font="MS Gothic"/>
                </w14:checkbox>
              </w:sdtPr>
              <w:sdtContent>
                <w:r w:rsidR="00E81353" w:rsidRPr="00EE77BB">
                  <w:rPr>
                    <w:rFonts w:ascii="MS Gothic" w:eastAsia="MS Gothic" w:hAnsi="MS Gothic" w:hint="eastAsia"/>
                    <w:b/>
                    <w:bCs/>
                    <w:color w:val="007BB2" w:themeColor="background2"/>
                    <w:szCs w:val="22"/>
                  </w:rPr>
                  <w:t>☒</w:t>
                </w:r>
              </w:sdtContent>
            </w:sdt>
            <w:r w:rsidR="00E81353" w:rsidRPr="00EE77BB">
              <w:rPr>
                <w:color w:val="007BB2" w:themeColor="background2"/>
                <w:szCs w:val="22"/>
              </w:rPr>
              <w:t xml:space="preserve">  </w:t>
            </w:r>
            <w:r w:rsidR="00E81353" w:rsidRPr="00EE77BB">
              <w:rPr>
                <w:szCs w:val="22"/>
              </w:rPr>
              <w:t>Nebūtina</w:t>
            </w:r>
          </w:p>
        </w:tc>
      </w:tr>
      <w:tr w:rsidR="00E81353" w:rsidRPr="00EE77BB" w14:paraId="45148939" w14:textId="77777777" w:rsidTr="00224F07">
        <w:trPr>
          <w:trHeight w:val="530"/>
        </w:trPr>
        <w:tc>
          <w:tcPr>
            <w:tcW w:w="2576" w:type="dxa"/>
            <w:tcBorders>
              <w:top w:val="nil"/>
              <w:bottom w:val="nil"/>
            </w:tcBorders>
            <w:vAlign w:val="center"/>
          </w:tcPr>
          <w:p w14:paraId="61662893" w14:textId="0158E956" w:rsidR="00E81353"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938056189"/>
                <w14:checkbox>
                  <w14:checked w14:val="1"/>
                  <w14:checkedState w14:val="2612" w14:font="MS Gothic"/>
                  <w14:uncheckedState w14:val="2610" w14:font="MS Gothic"/>
                </w14:checkbox>
              </w:sdtPr>
              <w:sdtContent>
                <w:r w:rsidR="00E81353" w:rsidRPr="00EE77BB">
                  <w:rPr>
                    <w:rFonts w:ascii="MS Gothic" w:eastAsia="MS Gothic" w:hAnsi="MS Gothic" w:hint="eastAsia"/>
                    <w:b/>
                    <w:bCs/>
                    <w:color w:val="007BB2" w:themeColor="background2"/>
                  </w:rPr>
                  <w:t>☒</w:t>
                </w:r>
              </w:sdtContent>
            </w:sdt>
            <w:r w:rsidR="00E81353"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272F6EF0" w14:textId="77777777" w:rsidR="00E81353"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669488286"/>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szCs w:val="22"/>
              </w:rPr>
              <w:t xml:space="preserve">  </w:t>
            </w:r>
            <w:r w:rsidR="00E81353"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61BFB75D" w14:textId="6AB94BD5" w:rsidR="00E81353"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337075687"/>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szCs w:val="22"/>
              </w:rPr>
              <w:t xml:space="preserve">  </w:t>
            </w:r>
            <w:r w:rsidR="00577F28">
              <w:rPr>
                <w:sz w:val="22"/>
                <w:szCs w:val="22"/>
              </w:rPr>
              <w:t>Reikalinga s</w:t>
            </w:r>
            <w:r w:rsidR="00E81353" w:rsidRPr="00EE77BB">
              <w:rPr>
                <w:szCs w:val="22"/>
              </w:rPr>
              <w:t>pecializuota įmonė</w:t>
            </w:r>
          </w:p>
        </w:tc>
        <w:tc>
          <w:tcPr>
            <w:tcW w:w="2780" w:type="dxa"/>
            <w:tcBorders>
              <w:top w:val="nil"/>
              <w:bottom w:val="nil"/>
            </w:tcBorders>
            <w:vAlign w:val="center"/>
          </w:tcPr>
          <w:p w14:paraId="12EA643F" w14:textId="4E4BAD88" w:rsidR="00E81353" w:rsidRPr="00EE77BB" w:rsidRDefault="00000000" w:rsidP="00224F07">
            <w:pPr>
              <w:pStyle w:val="Companyname"/>
              <w:spacing w:before="60" w:after="60"/>
              <w:rPr>
                <w:szCs w:val="22"/>
              </w:rPr>
            </w:pPr>
            <w:sdt>
              <w:sdtPr>
                <w:rPr>
                  <w:szCs w:val="22"/>
                </w:rPr>
                <w:id w:val="-262227739"/>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szCs w:val="22"/>
              </w:rPr>
              <w:t xml:space="preserve">  </w:t>
            </w:r>
            <w:r w:rsidR="006F1366">
              <w:rPr>
                <w:szCs w:val="22"/>
              </w:rPr>
              <w:t>Rekomenduojama</w:t>
            </w:r>
          </w:p>
        </w:tc>
      </w:tr>
      <w:tr w:rsidR="00E81353" w:rsidRPr="00EE77BB" w14:paraId="67CA7D0D" w14:textId="77777777" w:rsidTr="00224F07">
        <w:trPr>
          <w:trHeight w:val="298"/>
        </w:trPr>
        <w:tc>
          <w:tcPr>
            <w:tcW w:w="2576" w:type="dxa"/>
            <w:tcBorders>
              <w:top w:val="nil"/>
            </w:tcBorders>
            <w:vAlign w:val="center"/>
          </w:tcPr>
          <w:p w14:paraId="3FE11C5C" w14:textId="1A424105" w:rsidR="00E81353"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945214889"/>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3A09C84B" w14:textId="77777777" w:rsidR="00E81353"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952833486"/>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szCs w:val="22"/>
              </w:rPr>
              <w:t xml:space="preserve">  </w:t>
            </w:r>
            <w:r w:rsidR="00E81353" w:rsidRPr="00EE77BB">
              <w:rPr>
                <w:rStyle w:val="Heading3Char"/>
                <w:b w:val="0"/>
                <w:bCs/>
                <w:color w:val="4B4B4D" w:themeColor="text1"/>
                <w:sz w:val="22"/>
                <w:szCs w:val="22"/>
                <w:lang w:val="lt-LT"/>
              </w:rPr>
              <w:t>Aukštas</w:t>
            </w:r>
          </w:p>
        </w:tc>
        <w:tc>
          <w:tcPr>
            <w:tcW w:w="2557" w:type="dxa"/>
            <w:tcBorders>
              <w:top w:val="nil"/>
            </w:tcBorders>
            <w:vAlign w:val="center"/>
          </w:tcPr>
          <w:p w14:paraId="2455BB0A" w14:textId="4DC1DB33" w:rsidR="00E81353"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161466693"/>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szCs w:val="22"/>
              </w:rPr>
              <w:t xml:space="preserve">  </w:t>
            </w:r>
            <w:r w:rsidR="00577F28">
              <w:rPr>
                <w:sz w:val="22"/>
                <w:szCs w:val="22"/>
              </w:rPr>
              <w:t>Reikalingas e</w:t>
            </w:r>
            <w:r w:rsidR="00E81353" w:rsidRPr="00EE77BB">
              <w:rPr>
                <w:szCs w:val="22"/>
              </w:rPr>
              <w:t>kspertas</w:t>
            </w:r>
          </w:p>
        </w:tc>
        <w:tc>
          <w:tcPr>
            <w:tcW w:w="2780" w:type="dxa"/>
            <w:tcBorders>
              <w:top w:val="nil"/>
            </w:tcBorders>
            <w:vAlign w:val="center"/>
          </w:tcPr>
          <w:p w14:paraId="07F547A7" w14:textId="77777777" w:rsidR="00E81353" w:rsidRPr="00EE77BB" w:rsidRDefault="00000000" w:rsidP="00224F07">
            <w:pPr>
              <w:pStyle w:val="Companyname"/>
              <w:spacing w:before="60" w:after="60"/>
              <w:rPr>
                <w:szCs w:val="22"/>
              </w:rPr>
            </w:pPr>
            <w:sdt>
              <w:sdtPr>
                <w:rPr>
                  <w:szCs w:val="22"/>
                </w:rPr>
                <w:id w:val="-1784334207"/>
                <w14:checkbox>
                  <w14:checked w14:val="0"/>
                  <w14:checkedState w14:val="2612" w14:font="MS Gothic"/>
                  <w14:uncheckedState w14:val="2610" w14:font="MS Gothic"/>
                </w14:checkbox>
              </w:sdtPr>
              <w:sdtContent>
                <w:r w:rsidR="00E81353" w:rsidRPr="00EE77BB">
                  <w:rPr>
                    <w:rFonts w:ascii="MS Gothic" w:eastAsia="MS Gothic" w:hAnsi="MS Gothic" w:hint="eastAsia"/>
                    <w:szCs w:val="22"/>
                  </w:rPr>
                  <w:t>☐</w:t>
                </w:r>
              </w:sdtContent>
            </w:sdt>
            <w:r w:rsidR="00E81353" w:rsidRPr="00EE77BB">
              <w:rPr>
                <w:szCs w:val="22"/>
              </w:rPr>
              <w:t xml:space="preserve">  Privaloma</w:t>
            </w:r>
          </w:p>
        </w:tc>
      </w:tr>
    </w:tbl>
    <w:p w14:paraId="6209BBBB" w14:textId="7AF83F55" w:rsidR="00E81353" w:rsidRPr="00EE77BB" w:rsidRDefault="006F1366" w:rsidP="00E81353">
      <w:pPr>
        <w:pStyle w:val="Heading3"/>
        <w:rPr>
          <w:rStyle w:val="Heading3Char"/>
          <w:b/>
          <w:bCs/>
          <w:sz w:val="28"/>
          <w:szCs w:val="28"/>
          <w:lang w:val="lt-LT"/>
        </w:rPr>
      </w:pPr>
      <w:r>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E81353" w:rsidRPr="00EE77BB" w14:paraId="06A22A5E" w14:textId="77777777">
        <w:trPr>
          <w:trHeight w:val="466"/>
        </w:trPr>
        <w:tc>
          <w:tcPr>
            <w:tcW w:w="5097" w:type="dxa"/>
            <w:shd w:val="clear" w:color="auto" w:fill="E7EEF5" w:themeFill="accent5" w:themeFillTint="33"/>
          </w:tcPr>
          <w:p w14:paraId="2A73E76D" w14:textId="77777777" w:rsidR="00E81353" w:rsidRPr="00EE77BB" w:rsidRDefault="00E81353"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3B82090E" w14:textId="77777777" w:rsidR="00E81353" w:rsidRPr="00EE77BB" w:rsidRDefault="00E81353" w:rsidP="00224F07">
            <w:pPr>
              <w:spacing w:before="60" w:after="60"/>
              <w:rPr>
                <w:i/>
                <w:iCs/>
                <w:color w:val="4B4B4D" w:themeColor="text1"/>
              </w:rPr>
            </w:pPr>
            <w:r w:rsidRPr="00EE77BB">
              <w:rPr>
                <w:rStyle w:val="Heading3Char"/>
                <w:lang w:val="lt-LT"/>
              </w:rPr>
              <w:t>Investicijų grąža</w:t>
            </w:r>
          </w:p>
        </w:tc>
      </w:tr>
      <w:tr w:rsidR="00E81353" w:rsidRPr="00EE77BB" w14:paraId="126BC688" w14:textId="77777777">
        <w:trPr>
          <w:trHeight w:val="788"/>
        </w:trPr>
        <w:tc>
          <w:tcPr>
            <w:tcW w:w="5097" w:type="dxa"/>
          </w:tcPr>
          <w:p w14:paraId="1640082E" w14:textId="77777777" w:rsidR="00E81353" w:rsidRPr="00EE77BB" w:rsidRDefault="00E81353" w:rsidP="00224F07">
            <w:pPr>
              <w:pStyle w:val="StandardText"/>
              <w:spacing w:before="60" w:after="60"/>
              <w:rPr>
                <w:rStyle w:val="Heading3Char"/>
                <w:lang w:val="lt-LT"/>
              </w:rPr>
            </w:pPr>
            <w:r w:rsidRPr="00EE77BB">
              <w:t>5-25 € už kištukinį laikmatį</w:t>
            </w:r>
          </w:p>
        </w:tc>
        <w:tc>
          <w:tcPr>
            <w:tcW w:w="5109" w:type="dxa"/>
          </w:tcPr>
          <w:p w14:paraId="318690BF" w14:textId="6A045CFA" w:rsidR="00E81353" w:rsidRPr="00EE77BB" w:rsidRDefault="00E81353"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 xml:space="preserve">Minimalios investicinės išlaidos ir greita investicijų grąža, priklausomai nuo </w:t>
            </w:r>
            <w:r w:rsidR="00F83E2A" w:rsidRPr="00F83E2A">
              <w:rPr>
                <w:rStyle w:val="Heading3Char"/>
                <w:b w:val="0"/>
                <w:color w:val="4B4B4D" w:themeColor="text1"/>
                <w:lang w:val="lt-LT"/>
              </w:rPr>
              <w:t>vartotojų</w:t>
            </w:r>
            <w:r w:rsidR="00E34349" w:rsidRPr="00E34349">
              <w:rPr>
                <w:rStyle w:val="Heading3Char"/>
                <w:b w:val="0"/>
                <w:bCs/>
                <w:color w:val="4B4B4D" w:themeColor="text1"/>
                <w:lang w:val="lt-LT"/>
              </w:rPr>
              <w:t xml:space="preserve"> </w:t>
            </w:r>
            <w:r w:rsidRPr="00EE77BB">
              <w:rPr>
                <w:rStyle w:val="Heading3Char"/>
                <w:b w:val="0"/>
                <w:color w:val="4B4B4D" w:themeColor="text1"/>
                <w:lang w:val="lt-LT"/>
              </w:rPr>
              <w:t>elgsenos ir elektros kainų.</w:t>
            </w:r>
          </w:p>
        </w:tc>
      </w:tr>
      <w:tr w:rsidR="00E81353" w:rsidRPr="00EE77BB" w14:paraId="03903270" w14:textId="77777777">
        <w:trPr>
          <w:trHeight w:val="516"/>
        </w:trPr>
        <w:tc>
          <w:tcPr>
            <w:tcW w:w="5097" w:type="dxa"/>
            <w:shd w:val="clear" w:color="auto" w:fill="E7EEF5" w:themeFill="accent5" w:themeFillTint="33"/>
          </w:tcPr>
          <w:p w14:paraId="4BAC0C66" w14:textId="77777777" w:rsidR="00E81353" w:rsidRPr="00EE77BB" w:rsidRDefault="00E81353"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2264795A" w14:textId="77777777" w:rsidR="00E81353" w:rsidRPr="00EE77BB" w:rsidRDefault="00E81353" w:rsidP="00224F07">
            <w:pPr>
              <w:spacing w:before="60" w:after="60"/>
              <w:rPr>
                <w:rStyle w:val="Heading3Char"/>
                <w:lang w:val="lt-LT"/>
              </w:rPr>
            </w:pPr>
            <w:r w:rsidRPr="00EE77BB">
              <w:rPr>
                <w:rStyle w:val="Heading3Char"/>
                <w:lang w:val="lt-LT"/>
              </w:rPr>
              <w:t>Medžiagos ar technologijos prieinamumas</w:t>
            </w:r>
          </w:p>
        </w:tc>
      </w:tr>
      <w:tr w:rsidR="00E81353" w:rsidRPr="00EE77BB" w14:paraId="78AC43EE" w14:textId="77777777">
        <w:trPr>
          <w:trHeight w:val="724"/>
        </w:trPr>
        <w:tc>
          <w:tcPr>
            <w:tcW w:w="5097" w:type="dxa"/>
          </w:tcPr>
          <w:p w14:paraId="63F66F11" w14:textId="3ECD9944" w:rsidR="00E81353" w:rsidRPr="00EE77BB" w:rsidRDefault="002339BF" w:rsidP="00224F07">
            <w:pPr>
              <w:pStyle w:val="StandardText"/>
              <w:spacing w:before="60" w:after="60"/>
              <w:rPr>
                <w:rStyle w:val="Heading3Char"/>
                <w:lang w:val="lt-LT"/>
              </w:rPr>
            </w:pPr>
            <w:r w:rsidRPr="008E461D">
              <w:rPr>
                <w:rStyle w:val="Heading3Char"/>
                <w:b w:val="0"/>
                <w:color w:val="4B4B4D" w:themeColor="text1"/>
                <w:lang w:val="lt-LT"/>
              </w:rPr>
              <w:t>Šiuo metu finansavimo programų šiai priemonei nėra.</w:t>
            </w:r>
          </w:p>
        </w:tc>
        <w:tc>
          <w:tcPr>
            <w:tcW w:w="5109" w:type="dxa"/>
          </w:tcPr>
          <w:p w14:paraId="000FC95A" w14:textId="77777777" w:rsidR="00E81353" w:rsidRPr="00EE77BB" w:rsidRDefault="00E81353" w:rsidP="00224F07">
            <w:pPr>
              <w:pStyle w:val="StandardText"/>
              <w:spacing w:before="60" w:after="60"/>
              <w:rPr>
                <w:rStyle w:val="Heading3Char"/>
                <w:b w:val="0"/>
                <w:color w:val="4B4B4D" w:themeColor="text1"/>
                <w:lang w:val="lt-LT"/>
              </w:rPr>
            </w:pPr>
            <w:r w:rsidRPr="00EE77BB">
              <w:t>Kištukiniai lizdai su laikmačiais, programuojamais laikmačiais paprastai būna labai įvairūs ir atlieka įvairias funkcijas.</w:t>
            </w:r>
          </w:p>
        </w:tc>
      </w:tr>
      <w:tr w:rsidR="00E81353" w:rsidRPr="00EE77BB" w14:paraId="1C4F5299"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03B6F12F" w14:textId="77777777" w:rsidR="00E81353" w:rsidRPr="00EE77BB" w:rsidRDefault="00E81353"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 xml:space="preserve"> Specialūs reikalavimai, saugos priemonės, iššūkiai ar sąlygos</w:t>
            </w:r>
          </w:p>
        </w:tc>
      </w:tr>
      <w:tr w:rsidR="00E81353" w:rsidRPr="00EE77BB" w14:paraId="6DFC5069" w14:textId="77777777">
        <w:trPr>
          <w:trHeight w:val="290"/>
        </w:trPr>
        <w:tc>
          <w:tcPr>
            <w:tcW w:w="10206" w:type="dxa"/>
            <w:gridSpan w:val="2"/>
            <w:tcBorders>
              <w:top w:val="single" w:sz="4" w:space="0" w:color="auto"/>
              <w:left w:val="single" w:sz="4" w:space="0" w:color="auto"/>
              <w:bottom w:val="single" w:sz="4" w:space="0" w:color="auto"/>
              <w:right w:val="single" w:sz="4" w:space="0" w:color="auto"/>
            </w:tcBorders>
          </w:tcPr>
          <w:p w14:paraId="2A2065BD" w14:textId="77777777" w:rsidR="00E81353" w:rsidRPr="00EE77BB" w:rsidRDefault="00E81353" w:rsidP="00224F07">
            <w:pPr>
              <w:pStyle w:val="StandardText"/>
              <w:spacing w:before="60" w:after="60"/>
              <w:rPr>
                <w:i/>
                <w:iCs/>
                <w:color w:val="7B6A6B" w:themeColor="accent4"/>
                <w:sz w:val="22"/>
                <w:szCs w:val="22"/>
              </w:rPr>
            </w:pPr>
          </w:p>
          <w:p w14:paraId="37EBD94E" w14:textId="77777777" w:rsidR="00E81353" w:rsidRPr="00EE77BB" w:rsidRDefault="00E81353" w:rsidP="00224F07">
            <w:pPr>
              <w:pStyle w:val="StandardText"/>
              <w:spacing w:before="60" w:after="60"/>
              <w:rPr>
                <w:i/>
                <w:iCs/>
                <w:color w:val="7B6A6B" w:themeColor="accent4"/>
                <w:sz w:val="22"/>
                <w:szCs w:val="22"/>
              </w:rPr>
            </w:pPr>
          </w:p>
        </w:tc>
      </w:tr>
    </w:tbl>
    <w:p w14:paraId="03A5CC80" w14:textId="7352BF64" w:rsidR="00E81353" w:rsidRPr="00EE77BB" w:rsidRDefault="00E81353" w:rsidP="00520562">
      <w:pPr>
        <w:pStyle w:val="Heading3"/>
        <w:rPr>
          <w:rStyle w:val="Heading3Char"/>
          <w:b/>
          <w:sz w:val="28"/>
          <w:szCs w:val="28"/>
          <w:lang w:val="lt-LT"/>
        </w:rPr>
      </w:pPr>
      <w:r w:rsidRPr="00EE77BB">
        <w:rPr>
          <w:rStyle w:val="Heading3Char"/>
          <w:lang w:val="lt-LT"/>
        </w:rPr>
        <w:br/>
      </w: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E81353" w:rsidRPr="00EE77BB" w14:paraId="2AD66768" w14:textId="77777777" w:rsidTr="00224F07">
        <w:tc>
          <w:tcPr>
            <w:tcW w:w="10196" w:type="dxa"/>
            <w:shd w:val="clear" w:color="auto" w:fill="E7EEF5" w:themeFill="accent5" w:themeFillTint="33"/>
          </w:tcPr>
          <w:p w14:paraId="0AA303D3" w14:textId="29898731" w:rsidR="00E81353"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E81353" w:rsidRPr="00EE77BB" w14:paraId="14D6DCBC" w14:textId="77777777" w:rsidTr="00224F07">
        <w:tc>
          <w:tcPr>
            <w:tcW w:w="10196" w:type="dxa"/>
          </w:tcPr>
          <w:p w14:paraId="7E49CBA2" w14:textId="77777777" w:rsidR="00E81353" w:rsidRPr="00EE77BB" w:rsidRDefault="00E81353" w:rsidP="00224F07">
            <w:pPr>
              <w:spacing w:before="60" w:after="60"/>
              <w:rPr>
                <w:i/>
                <w:iCs/>
              </w:rPr>
            </w:pPr>
          </w:p>
          <w:p w14:paraId="7015F14C" w14:textId="77777777" w:rsidR="00E81353" w:rsidRPr="00EE77BB" w:rsidRDefault="00E81353" w:rsidP="00224F07">
            <w:pPr>
              <w:spacing w:before="60" w:after="60"/>
              <w:rPr>
                <w:i/>
                <w:iCs/>
              </w:rPr>
            </w:pPr>
          </w:p>
        </w:tc>
      </w:tr>
      <w:tr w:rsidR="00E81353" w:rsidRPr="00EE77BB" w14:paraId="2BDD355C" w14:textId="77777777" w:rsidTr="00224F07">
        <w:tc>
          <w:tcPr>
            <w:tcW w:w="10196" w:type="dxa"/>
            <w:shd w:val="clear" w:color="auto" w:fill="E7EEF5" w:themeFill="accent5" w:themeFillTint="33"/>
          </w:tcPr>
          <w:p w14:paraId="11DECFF9" w14:textId="1BCC9F4C" w:rsidR="00E81353"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E81353" w:rsidRPr="00EE77BB" w14:paraId="3A247203" w14:textId="77777777" w:rsidTr="00224F07">
        <w:trPr>
          <w:trHeight w:val="615"/>
        </w:trPr>
        <w:tc>
          <w:tcPr>
            <w:tcW w:w="10196" w:type="dxa"/>
          </w:tcPr>
          <w:p w14:paraId="6054E336" w14:textId="77777777" w:rsidR="00E81353" w:rsidRPr="00EE77BB" w:rsidRDefault="00E81353" w:rsidP="00224F07">
            <w:pPr>
              <w:spacing w:before="60" w:after="60"/>
              <w:rPr>
                <w:i/>
                <w:iCs/>
              </w:rPr>
            </w:pPr>
          </w:p>
          <w:p w14:paraId="339D71D3" w14:textId="77777777" w:rsidR="00E81353" w:rsidRPr="00EE77BB" w:rsidRDefault="00E81353" w:rsidP="00224F07">
            <w:pPr>
              <w:spacing w:before="60" w:after="60"/>
              <w:rPr>
                <w:i/>
                <w:iCs/>
              </w:rPr>
            </w:pPr>
          </w:p>
        </w:tc>
      </w:tr>
      <w:tr w:rsidR="00E81353" w:rsidRPr="00EE77BB" w14:paraId="028DD73C" w14:textId="77777777" w:rsidTr="00224F07">
        <w:tc>
          <w:tcPr>
            <w:tcW w:w="10196" w:type="dxa"/>
            <w:shd w:val="clear" w:color="auto" w:fill="E7EEF5" w:themeFill="accent5" w:themeFillTint="33"/>
          </w:tcPr>
          <w:p w14:paraId="2336A612" w14:textId="77777777" w:rsidR="00E81353" w:rsidRPr="00EE77BB" w:rsidRDefault="00E81353"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E81353" w:rsidRPr="00EE77BB" w14:paraId="34FC35FC" w14:textId="77777777" w:rsidTr="00224F07">
        <w:trPr>
          <w:trHeight w:val="913"/>
        </w:trPr>
        <w:tc>
          <w:tcPr>
            <w:tcW w:w="10196" w:type="dxa"/>
          </w:tcPr>
          <w:p w14:paraId="1686D258" w14:textId="77777777" w:rsidR="00E81353" w:rsidRPr="00EE77BB" w:rsidRDefault="00E81353" w:rsidP="00224F07">
            <w:pPr>
              <w:pStyle w:val="StandardText"/>
              <w:spacing w:before="60" w:after="60"/>
            </w:pPr>
            <w:r w:rsidRPr="00EE77BB">
              <w:t>Didelių pastatų valytojai ir (arba) techninės priežiūros darbuotojai</w:t>
            </w:r>
          </w:p>
          <w:p w14:paraId="4D4040A1" w14:textId="77777777" w:rsidR="00E81353" w:rsidRPr="00EE77BB" w:rsidRDefault="00E81353" w:rsidP="00224F07">
            <w:pPr>
              <w:spacing w:before="60" w:after="60"/>
              <w:rPr>
                <w:i/>
                <w:iCs/>
              </w:rPr>
            </w:pPr>
          </w:p>
        </w:tc>
      </w:tr>
    </w:tbl>
    <w:p w14:paraId="4AAFC1B0" w14:textId="77777777" w:rsidR="00E81353" w:rsidRPr="00EE77BB" w:rsidRDefault="00E81353" w:rsidP="00E81353">
      <w:pPr>
        <w:spacing w:before="0"/>
        <w:rPr>
          <w:rStyle w:val="Heading3Char"/>
          <w:sz w:val="28"/>
          <w:szCs w:val="28"/>
          <w:lang w:val="lt-LT"/>
        </w:rPr>
      </w:pPr>
      <w:r w:rsidRPr="00EE77BB">
        <w:rPr>
          <w:rStyle w:val="Heading3Char"/>
          <w:b w:val="0"/>
          <w:sz w:val="28"/>
          <w:szCs w:val="28"/>
          <w:lang w:val="lt-LT"/>
        </w:rPr>
        <w:br w:type="page"/>
      </w:r>
    </w:p>
    <w:p w14:paraId="53A65F2B" w14:textId="77777777" w:rsidR="00E81353" w:rsidRPr="00EE77BB" w:rsidRDefault="00E81353" w:rsidP="00E81353">
      <w:pPr>
        <w:pStyle w:val="Heading3"/>
      </w:pPr>
      <w:r w:rsidRPr="00EE77BB">
        <w:rPr>
          <w:rStyle w:val="Heading3Char"/>
          <w:b/>
          <w:sz w:val="28"/>
          <w:szCs w:val="28"/>
          <w:lang w:val="lt-LT"/>
        </w:rPr>
        <w:lastRenderedPageBreak/>
        <w:t>Įgyvendinimo procesas</w:t>
      </w:r>
    </w:p>
    <w:tbl>
      <w:tblPr>
        <w:tblStyle w:val="TableGrid"/>
        <w:tblW w:w="0" w:type="auto"/>
        <w:tblLook w:val="04A0" w:firstRow="1" w:lastRow="0" w:firstColumn="1" w:lastColumn="0" w:noHBand="0" w:noVBand="1"/>
      </w:tblPr>
      <w:tblGrid>
        <w:gridCol w:w="4957"/>
        <w:gridCol w:w="5237"/>
      </w:tblGrid>
      <w:tr w:rsidR="00E81353" w:rsidRPr="00EE77BB" w14:paraId="22C9717E" w14:textId="77777777" w:rsidTr="00224F07">
        <w:tc>
          <w:tcPr>
            <w:tcW w:w="4957" w:type="dxa"/>
            <w:shd w:val="clear" w:color="auto" w:fill="E7EEF5" w:themeFill="accent5" w:themeFillTint="33"/>
          </w:tcPr>
          <w:p w14:paraId="309DD37B" w14:textId="77777777" w:rsidR="00E81353" w:rsidRPr="00EE77BB" w:rsidRDefault="00E81353" w:rsidP="00224F07">
            <w:pPr>
              <w:spacing w:before="60" w:after="60"/>
              <w:rPr>
                <w:rStyle w:val="Heading3Char"/>
                <w:bCs/>
                <w:lang w:val="lt-LT"/>
              </w:rPr>
            </w:pPr>
            <w:r w:rsidRPr="00EE77BB">
              <w:rPr>
                <w:rStyle w:val="Heading3Char"/>
                <w:bCs/>
                <w:lang w:val="lt-LT"/>
              </w:rPr>
              <w:t>Pirmieji priemonės inicijavimo žingsniai:</w:t>
            </w:r>
          </w:p>
          <w:p w14:paraId="31C6EDE0" w14:textId="77777777" w:rsidR="00E81353" w:rsidRPr="00EE77BB" w:rsidRDefault="00E81353" w:rsidP="00224F07">
            <w:pPr>
              <w:spacing w:before="60" w:after="60"/>
              <w:rPr>
                <w:bCs/>
              </w:rPr>
            </w:pPr>
            <w:r w:rsidRPr="00EE77BB">
              <w:rPr>
                <w:rStyle w:val="Heading3Char"/>
                <w:bCs/>
                <w:lang w:val="lt-LT"/>
              </w:rPr>
              <w:t>parengiamieji veiksmai</w:t>
            </w:r>
          </w:p>
        </w:tc>
        <w:tc>
          <w:tcPr>
            <w:tcW w:w="5237" w:type="dxa"/>
            <w:shd w:val="clear" w:color="auto" w:fill="E7EEF5" w:themeFill="accent5" w:themeFillTint="33"/>
          </w:tcPr>
          <w:p w14:paraId="37A07C33" w14:textId="49022C43" w:rsidR="00E81353" w:rsidRPr="00EE77BB" w:rsidRDefault="00E81353" w:rsidP="00224F07">
            <w:pPr>
              <w:spacing w:after="120"/>
              <w:rPr>
                <w:b/>
                <w:bCs/>
              </w:rPr>
            </w:pPr>
            <w:r w:rsidRPr="00EE77BB">
              <w:rPr>
                <w:rStyle w:val="Heading3Char"/>
                <w:lang w:val="lt-LT"/>
              </w:rPr>
              <w:t>Diegimo instrukcijos ir gairės, atvirojo kodo iniciatyvos</w:t>
            </w:r>
          </w:p>
        </w:tc>
      </w:tr>
      <w:tr w:rsidR="00E81353" w:rsidRPr="00EE77BB" w14:paraId="4FB2C8EF" w14:textId="77777777" w:rsidTr="00224F07">
        <w:trPr>
          <w:trHeight w:val="892"/>
        </w:trPr>
        <w:tc>
          <w:tcPr>
            <w:tcW w:w="4957" w:type="dxa"/>
          </w:tcPr>
          <w:p w14:paraId="2513B4C2" w14:textId="374371E9" w:rsidR="00E81353" w:rsidRPr="00EE77BB" w:rsidRDefault="00E81353">
            <w:pPr>
              <w:pStyle w:val="StandardText"/>
              <w:numPr>
                <w:ilvl w:val="0"/>
                <w:numId w:val="51"/>
              </w:numPr>
              <w:spacing w:before="60" w:after="60" w:line="280" w:lineRule="exact"/>
              <w:rPr>
                <w:i/>
                <w:iCs/>
              </w:rPr>
            </w:pPr>
            <w:r w:rsidRPr="00EE77BB">
              <w:t>Nustatyti prietaisus, kuriems būtų naudingas kištukinio lizdo laikmatis arba skaitmeninis kištukinis lizdas</w:t>
            </w:r>
            <w:r w:rsidR="00E34349">
              <w:t>.</w:t>
            </w:r>
          </w:p>
          <w:p w14:paraId="000A42FC" w14:textId="7E99F2A8" w:rsidR="00E81353" w:rsidRPr="00EE77BB" w:rsidRDefault="00E81353">
            <w:pPr>
              <w:pStyle w:val="StandardText"/>
              <w:numPr>
                <w:ilvl w:val="0"/>
                <w:numId w:val="51"/>
              </w:numPr>
              <w:spacing w:before="60" w:after="60" w:line="280" w:lineRule="exact"/>
              <w:rPr>
                <w:i/>
                <w:iCs/>
              </w:rPr>
            </w:pPr>
            <w:r w:rsidRPr="00EE77BB">
              <w:t xml:space="preserve">Tinkamo </w:t>
            </w:r>
            <w:r w:rsidR="00E34349">
              <w:t>kištukinio</w:t>
            </w:r>
            <w:r w:rsidRPr="00EE77BB">
              <w:t xml:space="preserve"> laikmačio įsigijimas</w:t>
            </w:r>
            <w:r w:rsidR="00E34349">
              <w:t>.</w:t>
            </w:r>
          </w:p>
        </w:tc>
        <w:tc>
          <w:tcPr>
            <w:tcW w:w="5237" w:type="dxa"/>
          </w:tcPr>
          <w:p w14:paraId="24B85C1F" w14:textId="2543B623" w:rsidR="00E81353" w:rsidRPr="00D76E37" w:rsidRDefault="00D76E37" w:rsidP="00224F07">
            <w:pPr>
              <w:spacing w:before="60" w:after="60"/>
            </w:pPr>
            <w:hyperlink r:id="rId115" w:history="1">
              <w:r w:rsidRPr="00D76E37">
                <w:rPr>
                  <w:rStyle w:val="Hyperlink"/>
                </w:rPr>
                <w:t>https://lt.manuals.plus/ge/ge-29972-mechanical-stake-timer-instruction-manual</w:t>
              </w:r>
            </w:hyperlink>
            <w:r w:rsidRPr="00D76E37">
              <w:t xml:space="preserve"> </w:t>
            </w:r>
          </w:p>
        </w:tc>
      </w:tr>
      <w:tr w:rsidR="00E81353" w:rsidRPr="00EE77BB" w14:paraId="30E68EC0" w14:textId="77777777" w:rsidTr="00224F07">
        <w:tc>
          <w:tcPr>
            <w:tcW w:w="4957" w:type="dxa"/>
            <w:shd w:val="clear" w:color="auto" w:fill="E7EEF5" w:themeFill="accent5" w:themeFillTint="33"/>
          </w:tcPr>
          <w:p w14:paraId="18D35EBB" w14:textId="5C6DB55F" w:rsidR="00E81353" w:rsidRPr="00EE77BB" w:rsidRDefault="00804762" w:rsidP="00224F07">
            <w:pPr>
              <w:spacing w:before="60" w:after="60"/>
              <w:rPr>
                <w:rStyle w:val="Heading3Char"/>
                <w:bCs/>
                <w:lang w:val="lt-LT"/>
              </w:rPr>
            </w:pPr>
            <w:r>
              <w:rPr>
                <w:rStyle w:val="Heading3Char"/>
                <w:bCs/>
                <w:lang w:val="lt-LT"/>
              </w:rPr>
              <w:t>Į</w:t>
            </w:r>
            <w:r w:rsidR="00E81353" w:rsidRPr="00EE77BB">
              <w:rPr>
                <w:rStyle w:val="Heading3Char"/>
                <w:bCs/>
                <w:lang w:val="lt-LT"/>
              </w:rPr>
              <w:t>gyvendinimas</w:t>
            </w:r>
          </w:p>
        </w:tc>
        <w:tc>
          <w:tcPr>
            <w:tcW w:w="5237" w:type="dxa"/>
            <w:shd w:val="clear" w:color="auto" w:fill="E7EEF5" w:themeFill="accent5" w:themeFillTint="33"/>
          </w:tcPr>
          <w:p w14:paraId="7FE5E09B" w14:textId="50646FF3" w:rsidR="00E81353" w:rsidRPr="00EE77BB" w:rsidRDefault="00E33038" w:rsidP="00224F07">
            <w:pPr>
              <w:spacing w:before="60" w:after="60"/>
              <w:rPr>
                <w:rStyle w:val="Heading3Char"/>
                <w:bCs/>
                <w:lang w:val="lt-LT"/>
              </w:rPr>
            </w:pPr>
            <w:r>
              <w:rPr>
                <w:rStyle w:val="Heading3Char"/>
                <w:bCs/>
                <w:lang w:val="lt-LT"/>
              </w:rPr>
              <w:t>Susijusi komunikacija</w:t>
            </w:r>
          </w:p>
        </w:tc>
      </w:tr>
      <w:tr w:rsidR="00E81353" w:rsidRPr="00EE77BB" w14:paraId="2497B41F" w14:textId="77777777" w:rsidTr="00224F07">
        <w:trPr>
          <w:trHeight w:val="855"/>
        </w:trPr>
        <w:tc>
          <w:tcPr>
            <w:tcW w:w="4957" w:type="dxa"/>
          </w:tcPr>
          <w:p w14:paraId="17FF19B8" w14:textId="72FF0553" w:rsidR="00E81353" w:rsidRPr="00EE77BB" w:rsidRDefault="00E81353">
            <w:pPr>
              <w:pStyle w:val="StandardText"/>
              <w:numPr>
                <w:ilvl w:val="0"/>
                <w:numId w:val="52"/>
              </w:numPr>
              <w:spacing w:before="60" w:after="60" w:line="280" w:lineRule="exact"/>
            </w:pPr>
            <w:r w:rsidRPr="00EE77BB">
              <w:t>Kištukinio laikmačio montavimas</w:t>
            </w:r>
            <w:r w:rsidR="00E34349">
              <w:t>.</w:t>
            </w:r>
          </w:p>
          <w:p w14:paraId="308A63A3" w14:textId="116585E0" w:rsidR="00E81353" w:rsidRPr="00EE77BB" w:rsidRDefault="00E81353">
            <w:pPr>
              <w:pStyle w:val="StandardText"/>
              <w:numPr>
                <w:ilvl w:val="0"/>
                <w:numId w:val="52"/>
              </w:numPr>
              <w:spacing w:before="60" w:after="60" w:line="280" w:lineRule="exact"/>
            </w:pPr>
            <w:r w:rsidRPr="00EE77BB">
              <w:t xml:space="preserve">Pageidaujamo laiko, scenarijų </w:t>
            </w:r>
            <w:r w:rsidR="00F83E2A">
              <w:t>su</w:t>
            </w:r>
            <w:r w:rsidRPr="00EE77BB">
              <w:t>programavimas</w:t>
            </w:r>
            <w:r w:rsidR="00E34349">
              <w:t xml:space="preserve"> prietaisams.</w:t>
            </w:r>
          </w:p>
        </w:tc>
        <w:tc>
          <w:tcPr>
            <w:tcW w:w="5237" w:type="dxa"/>
          </w:tcPr>
          <w:p w14:paraId="481D3C1B" w14:textId="77777777" w:rsidR="00E81353" w:rsidRPr="00EE77BB" w:rsidRDefault="00E81353" w:rsidP="00224F07">
            <w:pPr>
              <w:pStyle w:val="StandardText"/>
              <w:spacing w:before="60" w:after="60"/>
            </w:pPr>
            <w:r w:rsidRPr="00EE77BB">
              <w:t>Informacija darbuotojams, jei taikoma</w:t>
            </w:r>
          </w:p>
        </w:tc>
      </w:tr>
      <w:tr w:rsidR="00E81353" w:rsidRPr="00EE77BB" w14:paraId="3095BAAF" w14:textId="77777777" w:rsidTr="00224F07">
        <w:tc>
          <w:tcPr>
            <w:tcW w:w="4957" w:type="dxa"/>
            <w:shd w:val="clear" w:color="auto" w:fill="E7EEF5" w:themeFill="accent5" w:themeFillTint="33"/>
          </w:tcPr>
          <w:p w14:paraId="6AE5DAB5" w14:textId="38D627F2" w:rsidR="00E81353"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0F043C9B" w14:textId="77777777" w:rsidR="00E81353" w:rsidRPr="00EE77BB" w:rsidRDefault="00E81353" w:rsidP="00224F07">
            <w:pPr>
              <w:spacing w:before="60" w:after="60"/>
              <w:rPr>
                <w:rStyle w:val="Heading3Char"/>
                <w:bCs/>
                <w:lang w:val="lt-LT"/>
              </w:rPr>
            </w:pPr>
            <w:r w:rsidRPr="00EE77BB">
              <w:rPr>
                <w:rStyle w:val="Heading3Char"/>
                <w:bCs/>
                <w:lang w:val="lt-LT"/>
              </w:rPr>
              <w:t>Kitos pastabos ir nuorodos</w:t>
            </w:r>
          </w:p>
        </w:tc>
      </w:tr>
      <w:tr w:rsidR="00E81353" w:rsidRPr="00EE77BB" w14:paraId="4D7DD318" w14:textId="77777777" w:rsidTr="00224F07">
        <w:trPr>
          <w:trHeight w:val="1192"/>
        </w:trPr>
        <w:tc>
          <w:tcPr>
            <w:tcW w:w="4957" w:type="dxa"/>
          </w:tcPr>
          <w:p w14:paraId="7B27A423" w14:textId="3C7C2961" w:rsidR="00E81353" w:rsidRPr="00EE77BB" w:rsidRDefault="00E81353">
            <w:pPr>
              <w:pStyle w:val="StandardText"/>
              <w:numPr>
                <w:ilvl w:val="0"/>
                <w:numId w:val="53"/>
              </w:numPr>
              <w:spacing w:line="280" w:lineRule="exact"/>
            </w:pPr>
            <w:r w:rsidRPr="00EE77BB">
              <w:t>Jei įmanoma, elektros energijos suvartojimo stebėjimas naudojant prietaisą</w:t>
            </w:r>
            <w:r w:rsidR="00E34349">
              <w:t>.</w:t>
            </w:r>
          </w:p>
          <w:p w14:paraId="3AD0C761" w14:textId="64CE4342" w:rsidR="00E81353" w:rsidRPr="00EE77BB" w:rsidRDefault="00E34349">
            <w:pPr>
              <w:pStyle w:val="StandardText"/>
              <w:numPr>
                <w:ilvl w:val="0"/>
                <w:numId w:val="53"/>
              </w:numPr>
              <w:spacing w:line="280" w:lineRule="exact"/>
            </w:pPr>
            <w:r>
              <w:t>Patikrinimas kiek sutaupoma energijos.</w:t>
            </w:r>
          </w:p>
        </w:tc>
        <w:tc>
          <w:tcPr>
            <w:tcW w:w="5237" w:type="dxa"/>
          </w:tcPr>
          <w:p w14:paraId="767DA708" w14:textId="77777777" w:rsidR="00E81353" w:rsidRPr="00EE77BB" w:rsidRDefault="00E81353" w:rsidP="00224F07">
            <w:pPr>
              <w:spacing w:before="60" w:after="60"/>
              <w:rPr>
                <w:i/>
                <w:iCs/>
              </w:rPr>
            </w:pPr>
          </w:p>
        </w:tc>
      </w:tr>
    </w:tbl>
    <w:p w14:paraId="6F181CDA" w14:textId="77777777" w:rsidR="00E81353" w:rsidRPr="00EE77BB" w:rsidRDefault="00E81353" w:rsidP="00E81353">
      <w:pPr>
        <w:tabs>
          <w:tab w:val="left" w:pos="3830"/>
        </w:tabs>
        <w:rPr>
          <w:b/>
          <w:bCs/>
        </w:rPr>
      </w:pPr>
    </w:p>
    <w:tbl>
      <w:tblPr>
        <w:tblStyle w:val="TableGrid"/>
        <w:tblW w:w="0" w:type="auto"/>
        <w:tblLook w:val="04A0" w:firstRow="1" w:lastRow="0" w:firstColumn="1" w:lastColumn="0" w:noHBand="0" w:noVBand="1"/>
      </w:tblPr>
      <w:tblGrid>
        <w:gridCol w:w="10194"/>
      </w:tblGrid>
      <w:tr w:rsidR="00E81353" w:rsidRPr="00EE77BB" w14:paraId="2B6A647E" w14:textId="77777777" w:rsidTr="00224F07">
        <w:trPr>
          <w:trHeight w:val="351"/>
        </w:trPr>
        <w:tc>
          <w:tcPr>
            <w:tcW w:w="10194" w:type="dxa"/>
            <w:shd w:val="clear" w:color="auto" w:fill="D4E2ED" w:themeFill="accent2" w:themeFillTint="33"/>
          </w:tcPr>
          <w:p w14:paraId="0B17CEEF" w14:textId="6135B1C3" w:rsidR="00E81353" w:rsidRPr="00EE77BB" w:rsidRDefault="00E81353" w:rsidP="00224F07">
            <w:pPr>
              <w:tabs>
                <w:tab w:val="left" w:pos="3830"/>
              </w:tabs>
              <w:rPr>
                <w:b/>
                <w:bCs/>
                <w:sz w:val="24"/>
                <w:szCs w:val="24"/>
              </w:rPr>
            </w:pPr>
            <w:r w:rsidRPr="00EE77BB">
              <w:rPr>
                <w:b/>
                <w:bCs/>
                <w:color w:val="007BB2" w:themeColor="background2"/>
                <w:sz w:val="24"/>
                <w:szCs w:val="24"/>
              </w:rPr>
              <w:t>Nuotraukos</w:t>
            </w:r>
          </w:p>
        </w:tc>
      </w:tr>
      <w:tr w:rsidR="00E81353" w:rsidRPr="00EE77BB" w14:paraId="0FCEC2AF" w14:textId="77777777" w:rsidTr="00224F07">
        <w:trPr>
          <w:trHeight w:val="4300"/>
        </w:trPr>
        <w:tc>
          <w:tcPr>
            <w:tcW w:w="10194" w:type="dxa"/>
            <w:vAlign w:val="center"/>
          </w:tcPr>
          <w:p w14:paraId="2B9DFC0F" w14:textId="77777777" w:rsidR="00E81353" w:rsidRPr="00EE77BB" w:rsidRDefault="00E81353" w:rsidP="00224F07">
            <w:pPr>
              <w:keepNext/>
              <w:tabs>
                <w:tab w:val="left" w:pos="3830"/>
              </w:tabs>
              <w:spacing w:before="60" w:after="60"/>
            </w:pPr>
            <w:r w:rsidRPr="00EE77BB">
              <w:rPr>
                <w:i/>
                <w:iCs/>
                <w:noProof/>
              </w:rPr>
              <w:drawing>
                <wp:inline distT="0" distB="0" distL="0" distR="0" wp14:anchorId="0CCBA592" wp14:editId="6989590C">
                  <wp:extent cx="3924359" cy="2944906"/>
                  <wp:effectExtent l="0" t="0" r="0" b="8255"/>
                  <wp:docPr id="1054484415" name="Grafik 3" descr="Ein Bild, das Kabel, Stecker und Steckdosen, Im Haus,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84415" name="Grafik 3" descr="Ein Bild, das Kabel, Stecker und Steckdosen, Im Haus, Wand enthält.&#10;&#10;KI-generierte Inhalte können fehlerhaft sein."/>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966144" cy="2976262"/>
                          </a:xfrm>
                          <a:prstGeom prst="rect">
                            <a:avLst/>
                          </a:prstGeom>
                          <a:noFill/>
                          <a:ln>
                            <a:noFill/>
                          </a:ln>
                        </pic:spPr>
                      </pic:pic>
                    </a:graphicData>
                  </a:graphic>
                </wp:inline>
              </w:drawing>
            </w:r>
          </w:p>
          <w:p w14:paraId="66DB8D76" w14:textId="0CD17896" w:rsidR="00E81353" w:rsidRPr="00EE77BB" w:rsidRDefault="00E81353" w:rsidP="00224F07">
            <w:pPr>
              <w:pStyle w:val="Caption"/>
              <w:spacing w:before="60" w:after="60"/>
              <w:rPr>
                <w:i w:val="0"/>
                <w:iCs w:val="0"/>
              </w:rPr>
            </w:pPr>
            <w:r w:rsidRPr="00EE77BB">
              <w:fldChar w:fldCharType="begin"/>
            </w:r>
            <w:r w:rsidRPr="00EE77BB">
              <w:instrText xml:space="preserve"> SEQ Figure \* ARABIC </w:instrText>
            </w:r>
            <w:r w:rsidRPr="00EE77BB">
              <w:fldChar w:fldCharType="separate"/>
            </w:r>
            <w:r w:rsidR="002339BF">
              <w:rPr>
                <w:noProof/>
              </w:rPr>
              <w:t>21</w:t>
            </w:r>
            <w:r w:rsidRPr="00EE77BB">
              <w:fldChar w:fldCharType="end"/>
            </w:r>
            <w:r w:rsidR="002E4B94">
              <w:t xml:space="preserve"> pav.</w:t>
            </w:r>
            <w:r w:rsidRPr="00EE77BB">
              <w:t>: Išmanusis kištukinis lizdas</w:t>
            </w:r>
            <w:r w:rsidRPr="00EE77BB">
              <w:rPr>
                <w:b/>
                <w:bCs/>
              </w:rPr>
              <w:t xml:space="preserve">© </w:t>
            </w:r>
            <w:r w:rsidRPr="00EE77BB">
              <w:t xml:space="preserve"> ZEBAU GmbH</w:t>
            </w:r>
          </w:p>
        </w:tc>
      </w:tr>
    </w:tbl>
    <w:p w14:paraId="0A0F6CC0" w14:textId="77777777" w:rsidR="00E81353" w:rsidRPr="00EE77BB" w:rsidRDefault="00E81353" w:rsidP="00E81353">
      <w:pPr>
        <w:tabs>
          <w:tab w:val="left" w:pos="3830"/>
        </w:tabs>
        <w:rPr>
          <w:b/>
          <w:bCs/>
        </w:rPr>
      </w:pPr>
    </w:p>
    <w:p w14:paraId="20D2E760" w14:textId="77777777" w:rsidR="00B65072" w:rsidRPr="00EE77BB" w:rsidRDefault="00B65072">
      <w:pPr>
        <w:spacing w:before="0"/>
        <w:rPr>
          <w:b/>
          <w:bCs/>
        </w:rPr>
      </w:pPr>
      <w:r w:rsidRPr="00EE77BB">
        <w:rPr>
          <w:b/>
          <w:bCs/>
        </w:rPr>
        <w:br w:type="page"/>
      </w:r>
    </w:p>
    <w:p w14:paraId="036799E4" w14:textId="77777777" w:rsidR="006E41A1" w:rsidRPr="00EE77BB" w:rsidRDefault="006E41A1" w:rsidP="006E41A1">
      <w:pPr>
        <w:pStyle w:val="Heading2"/>
        <w:rPr>
          <w:color w:val="007BB2" w:themeColor="background2"/>
          <w:sz w:val="16"/>
          <w:szCs w:val="16"/>
        </w:rPr>
      </w:pPr>
      <w:bookmarkStart w:id="51" w:name="_Toc192794852"/>
      <w:r w:rsidRPr="00EE77BB">
        <w:lastRenderedPageBreak/>
        <w:t>Vandens maišytuvo aeratorius</w:t>
      </w:r>
      <w:bookmarkEnd w:id="51"/>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6E41A1" w:rsidRPr="00EE77BB" w14:paraId="3EB5B0A3"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38876EE2" w14:textId="77777777" w:rsidR="006E41A1" w:rsidRPr="00EE77BB" w:rsidRDefault="006E41A1" w:rsidP="00224F07">
            <w:pPr>
              <w:spacing w:before="60" w:after="60"/>
              <w:rPr>
                <w:i/>
                <w:iCs/>
                <w:color w:val="7B6A6B" w:themeColor="accent4"/>
              </w:rPr>
            </w:pPr>
            <w:r w:rsidRPr="00EE77BB">
              <w:rPr>
                <w:rStyle w:val="Heading3Char"/>
                <w:lang w:val="lt-LT"/>
              </w:rPr>
              <w:t>Trumpas aprašymas</w:t>
            </w:r>
          </w:p>
        </w:tc>
      </w:tr>
      <w:tr w:rsidR="006E41A1" w:rsidRPr="00EE77BB" w14:paraId="707A61BF" w14:textId="77777777" w:rsidTr="00224F07">
        <w:trPr>
          <w:trHeight w:val="2605"/>
        </w:trPr>
        <w:tc>
          <w:tcPr>
            <w:tcW w:w="10292" w:type="dxa"/>
            <w:tcBorders>
              <w:top w:val="single" w:sz="4" w:space="0" w:color="auto"/>
            </w:tcBorders>
          </w:tcPr>
          <w:p w14:paraId="5B464391" w14:textId="24E5820D" w:rsidR="006E41A1" w:rsidRPr="00EE77BB" w:rsidRDefault="006E41A1" w:rsidP="00224F07">
            <w:pPr>
              <w:pStyle w:val="StandardText"/>
              <w:spacing w:before="60" w:after="60"/>
              <w:rPr>
                <w:rStyle w:val="CompanynameZchn"/>
                <w:sz w:val="24"/>
              </w:rPr>
            </w:pPr>
            <w:r w:rsidRPr="00EE77BB">
              <w:rPr>
                <w:rStyle w:val="CompanynameZchn"/>
                <w:sz w:val="24"/>
              </w:rPr>
              <w:t xml:space="preserve">Vandens biuruose </w:t>
            </w:r>
            <w:r w:rsidR="00F83E2A">
              <w:rPr>
                <w:rStyle w:val="CompanynameZchn"/>
                <w:sz w:val="24"/>
              </w:rPr>
              <w:t xml:space="preserve">suvartojama </w:t>
            </w:r>
            <w:r w:rsidRPr="00EE77BB">
              <w:rPr>
                <w:rStyle w:val="CompanynameZchn"/>
                <w:sz w:val="24"/>
              </w:rPr>
              <w:t>paprastai daug maž</w:t>
            </w:r>
            <w:r w:rsidR="00F83E2A">
              <w:rPr>
                <w:rStyle w:val="CompanynameZchn"/>
                <w:sz w:val="24"/>
              </w:rPr>
              <w:t>iau</w:t>
            </w:r>
            <w:r w:rsidRPr="00EE77BB">
              <w:rPr>
                <w:rStyle w:val="CompanynameZchn"/>
                <w:sz w:val="24"/>
              </w:rPr>
              <w:t xml:space="preserve"> nei namų ūkiuose, tačiau </w:t>
            </w:r>
            <w:r w:rsidR="00F83E2A">
              <w:rPr>
                <w:rStyle w:val="CompanynameZchn"/>
                <w:sz w:val="24"/>
              </w:rPr>
              <w:t xml:space="preserve">jo kiekis </w:t>
            </w:r>
            <w:r w:rsidRPr="00EE77BB">
              <w:rPr>
                <w:rStyle w:val="CompanynameZchn"/>
                <w:sz w:val="24"/>
              </w:rPr>
              <w:t xml:space="preserve">gali skirtis priklausomai nuo biuro dydžio ir jame esančių įrenginių. Vidutinis </w:t>
            </w:r>
            <w:r w:rsidR="00AD469F">
              <w:rPr>
                <w:rStyle w:val="CompanynameZchn"/>
                <w:sz w:val="24"/>
              </w:rPr>
              <w:t>suvartojam</w:t>
            </w:r>
            <w:r w:rsidR="00F83E2A">
              <w:rPr>
                <w:rStyle w:val="CompanynameZchn"/>
                <w:sz w:val="24"/>
              </w:rPr>
              <w:t>o</w:t>
            </w:r>
            <w:r w:rsidR="00AD469F">
              <w:rPr>
                <w:rStyle w:val="CompanynameZchn"/>
                <w:sz w:val="24"/>
              </w:rPr>
              <w:t xml:space="preserve"> </w:t>
            </w:r>
            <w:r w:rsidRPr="00EE77BB">
              <w:rPr>
                <w:rStyle w:val="CompanynameZchn"/>
                <w:sz w:val="24"/>
              </w:rPr>
              <w:t xml:space="preserve">vandens </w:t>
            </w:r>
            <w:r w:rsidR="00AD469F">
              <w:rPr>
                <w:rStyle w:val="CompanynameZchn"/>
                <w:sz w:val="24"/>
              </w:rPr>
              <w:t>kiekis</w:t>
            </w:r>
            <w:r w:rsidRPr="00EE77BB">
              <w:rPr>
                <w:rStyle w:val="CompanynameZchn"/>
                <w:sz w:val="24"/>
              </w:rPr>
              <w:t xml:space="preserve"> biuruose paprastai yra 2 </w:t>
            </w:r>
            <w:r w:rsidR="00F83E2A">
              <w:rPr>
                <w:rStyle w:val="CompanynameZchn"/>
                <w:sz w:val="24"/>
              </w:rPr>
              <w:t>-</w:t>
            </w:r>
            <w:r w:rsidRPr="00EE77BB">
              <w:rPr>
                <w:rStyle w:val="CompanynameZchn"/>
                <w:sz w:val="24"/>
              </w:rPr>
              <w:t xml:space="preserve"> 5 litr</w:t>
            </w:r>
            <w:r w:rsidR="00F83E2A">
              <w:rPr>
                <w:rStyle w:val="CompanynameZchn"/>
                <w:sz w:val="24"/>
              </w:rPr>
              <w:t>ai</w:t>
            </w:r>
            <w:r w:rsidRPr="00EE77BB">
              <w:rPr>
                <w:rStyle w:val="CompanynameZchn"/>
                <w:sz w:val="24"/>
              </w:rPr>
              <w:t xml:space="preserve"> vienam darbuotojui per dieną. Daugiau vandens suvartojama tose darbo vietose, kur žmonės po darbo prausiasi duše.</w:t>
            </w:r>
          </w:p>
          <w:p w14:paraId="319AF029" w14:textId="239E917F" w:rsidR="006E41A1" w:rsidRPr="00EE77BB" w:rsidRDefault="006E41A1" w:rsidP="00224F07">
            <w:pPr>
              <w:pStyle w:val="StandardText"/>
              <w:spacing w:before="60" w:after="60"/>
              <w:rPr>
                <w:rStyle w:val="CompanynameZchn"/>
                <w:sz w:val="24"/>
              </w:rPr>
            </w:pPr>
            <w:r w:rsidRPr="00EE77BB">
              <w:rPr>
                <w:rStyle w:val="CompanynameZchn"/>
                <w:sz w:val="24"/>
              </w:rPr>
              <w:t>Vienas paprasčiausių techninių sprendimų</w:t>
            </w:r>
            <w:r w:rsidR="00AD469F">
              <w:rPr>
                <w:rStyle w:val="CompanynameZchn"/>
                <w:sz w:val="24"/>
              </w:rPr>
              <w:t xml:space="preserve"> vandens taupymui</w:t>
            </w:r>
            <w:r w:rsidRPr="00EE77BB">
              <w:rPr>
                <w:rStyle w:val="CompanynameZchn"/>
                <w:sz w:val="24"/>
              </w:rPr>
              <w:t xml:space="preserve"> yra aeratorius. Tai nedidelis specialus įtaisas, montuojamas ant maišytuvo arba jo viduje. Jis plačiau paskirsto vandenį, nesumažindamas vandens srauto, todėl vanduo naudojamas efektyviau ir jo reikia mažiau. Maišytuvai su aeratoriais gali sutaupyti iki 40 proc. vandens, nesukeldami nepatogumų plovimo procese. Vandens srauto reguliavimo funkcija leidžia bet kada padidinti arba sumažinti vandens srautą </w:t>
            </w:r>
            <w:r w:rsidR="00AD469F">
              <w:rPr>
                <w:rStyle w:val="CompanynameZchn"/>
                <w:sz w:val="24"/>
              </w:rPr>
              <w:t xml:space="preserve">nuo </w:t>
            </w:r>
            <w:r w:rsidRPr="00EE77BB">
              <w:rPr>
                <w:rStyle w:val="CompanynameZchn"/>
                <w:sz w:val="24"/>
              </w:rPr>
              <w:t>2</w:t>
            </w:r>
            <w:r w:rsidR="00AD469F">
              <w:rPr>
                <w:rStyle w:val="CompanynameZchn"/>
                <w:sz w:val="24"/>
              </w:rPr>
              <w:t xml:space="preserve"> iki </w:t>
            </w:r>
            <w:r w:rsidRPr="00EE77BB">
              <w:rPr>
                <w:rStyle w:val="CompanynameZchn"/>
                <w:sz w:val="24"/>
              </w:rPr>
              <w:t>6 litrų per minut</w:t>
            </w:r>
            <w:r w:rsidR="00AD469F">
              <w:rPr>
                <w:rStyle w:val="CompanynameZchn"/>
                <w:sz w:val="24"/>
              </w:rPr>
              <w:t>ę</w:t>
            </w:r>
            <w:r w:rsidRPr="00EE77BB">
              <w:rPr>
                <w:rStyle w:val="CompanynameZchn"/>
                <w:sz w:val="24"/>
              </w:rPr>
              <w:t xml:space="preserve">. </w:t>
            </w:r>
          </w:p>
          <w:p w14:paraId="1FFC309C" w14:textId="77777777" w:rsidR="006E41A1" w:rsidRPr="00EE77BB" w:rsidRDefault="006E41A1" w:rsidP="00224F07">
            <w:pPr>
              <w:pStyle w:val="StandardText"/>
              <w:spacing w:before="60" w:after="60"/>
              <w:rPr>
                <w:rStyle w:val="CompanynameZchn"/>
                <w:sz w:val="24"/>
              </w:rPr>
            </w:pPr>
            <w:r w:rsidRPr="00EE77BB">
              <w:rPr>
                <w:rStyle w:val="CompanynameZchn"/>
                <w:sz w:val="24"/>
              </w:rPr>
              <w:t>Šis sprendimas taikomas ir dušo galvutėms.</w:t>
            </w:r>
          </w:p>
          <w:p w14:paraId="28E190BD" w14:textId="1E5DFF85" w:rsidR="006E41A1" w:rsidRPr="00EE77BB" w:rsidRDefault="006E41A1" w:rsidP="00224F07">
            <w:pPr>
              <w:pStyle w:val="StandardText"/>
              <w:spacing w:before="60" w:after="60"/>
              <w:rPr>
                <w:i/>
                <w:iCs/>
              </w:rPr>
            </w:pPr>
            <w:r w:rsidRPr="00EE77BB">
              <w:rPr>
                <w:rStyle w:val="CompanynameZchn"/>
                <w:sz w:val="24"/>
              </w:rPr>
              <w:t xml:space="preserve">Sumažėjęs vandens slėgis taupo vandenį ir elektros energiją, kurios reikia vandeniui pumpuoti ir saugoti. </w:t>
            </w:r>
            <w:r w:rsidR="00AD469F">
              <w:rPr>
                <w:rStyle w:val="CompanynameZchn"/>
                <w:sz w:val="24"/>
              </w:rPr>
              <w:t>Jei tok</w:t>
            </w:r>
            <w:r w:rsidR="00C31628">
              <w:rPr>
                <w:rStyle w:val="CompanynameZchn"/>
                <w:sz w:val="24"/>
              </w:rPr>
              <w:t>ia priemonė</w:t>
            </w:r>
            <w:r w:rsidR="00AD469F">
              <w:rPr>
                <w:rStyle w:val="CompanynameZchn"/>
                <w:sz w:val="24"/>
              </w:rPr>
              <w:t xml:space="preserve"> naudojama karšt</w:t>
            </w:r>
            <w:r w:rsidR="00C31628">
              <w:rPr>
                <w:rStyle w:val="CompanynameZchn"/>
                <w:sz w:val="24"/>
              </w:rPr>
              <w:t>am</w:t>
            </w:r>
            <w:r w:rsidR="00AD469F">
              <w:rPr>
                <w:rStyle w:val="CompanynameZchn"/>
                <w:sz w:val="24"/>
              </w:rPr>
              <w:t xml:space="preserve"> vanden</w:t>
            </w:r>
            <w:r w:rsidR="00C31628">
              <w:rPr>
                <w:rStyle w:val="CompanynameZchn"/>
                <w:sz w:val="24"/>
              </w:rPr>
              <w:t>i</w:t>
            </w:r>
            <w:r w:rsidR="00AD469F">
              <w:rPr>
                <w:rStyle w:val="CompanynameZchn"/>
                <w:sz w:val="24"/>
              </w:rPr>
              <w:t>ui, e</w:t>
            </w:r>
            <w:r w:rsidRPr="00EE77BB">
              <w:rPr>
                <w:rStyle w:val="CompanynameZchn"/>
                <w:sz w:val="24"/>
              </w:rPr>
              <w:t>nergijos sutaupoma ypač daug.</w:t>
            </w:r>
          </w:p>
        </w:tc>
      </w:tr>
      <w:tr w:rsidR="006E41A1" w:rsidRPr="00EE77BB" w14:paraId="2F39227C" w14:textId="77777777" w:rsidTr="00224F07">
        <w:trPr>
          <w:trHeight w:val="261"/>
        </w:trPr>
        <w:tc>
          <w:tcPr>
            <w:tcW w:w="10292" w:type="dxa"/>
          </w:tcPr>
          <w:p w14:paraId="2204DA58" w14:textId="50C7FC02" w:rsidR="006E41A1" w:rsidRPr="00EE77BB" w:rsidRDefault="006E41A1" w:rsidP="00224F07">
            <w:pPr>
              <w:spacing w:before="60" w:after="60"/>
              <w:rPr>
                <w:i/>
                <w:iCs/>
                <w:color w:val="7B6A6B" w:themeColor="accent4"/>
              </w:rPr>
            </w:pPr>
            <w:r w:rsidRPr="00EE77BB">
              <w:rPr>
                <w:i/>
                <w:iCs/>
                <w:color w:val="7B6A6B" w:themeColor="accent4"/>
              </w:rPr>
              <w:t>#aerator</w:t>
            </w:r>
            <w:r w:rsidR="00C31628">
              <w:rPr>
                <w:i/>
                <w:iCs/>
                <w:color w:val="7B6A6B" w:themeColor="accent4"/>
              </w:rPr>
              <w:t>ius</w:t>
            </w:r>
            <w:r w:rsidRPr="00EE77BB">
              <w:rPr>
                <w:i/>
                <w:iCs/>
                <w:color w:val="7B6A6B" w:themeColor="accent4"/>
              </w:rPr>
              <w:t xml:space="preserve"> #</w:t>
            </w:r>
            <w:r w:rsidR="00C31628">
              <w:rPr>
                <w:i/>
                <w:iCs/>
                <w:color w:val="7B6A6B" w:themeColor="accent4"/>
              </w:rPr>
              <w:t>vandenstaupymas</w:t>
            </w:r>
            <w:r w:rsidRPr="00EE77BB">
              <w:rPr>
                <w:i/>
                <w:iCs/>
                <w:color w:val="7B6A6B" w:themeColor="accent4"/>
              </w:rPr>
              <w:t xml:space="preserve"> #</w:t>
            </w:r>
            <w:r w:rsidR="00C31628">
              <w:rPr>
                <w:i/>
                <w:iCs/>
                <w:color w:val="7B6A6B" w:themeColor="accent4"/>
              </w:rPr>
              <w:t>vandensčiaupas</w:t>
            </w:r>
            <w:r w:rsidRPr="00EE77BB">
              <w:rPr>
                <w:i/>
                <w:iCs/>
                <w:color w:val="7B6A6B" w:themeColor="accent4"/>
              </w:rPr>
              <w:t xml:space="preserve"> #perlator</w:t>
            </w:r>
            <w:r w:rsidR="00C31628">
              <w:rPr>
                <w:i/>
                <w:iCs/>
                <w:color w:val="7B6A6B" w:themeColor="accent4"/>
              </w:rPr>
              <w:t>ius</w:t>
            </w:r>
          </w:p>
        </w:tc>
      </w:tr>
    </w:tbl>
    <w:p w14:paraId="3DECB195" w14:textId="77777777" w:rsidR="006E41A1" w:rsidRPr="00EE77BB" w:rsidRDefault="006E41A1" w:rsidP="006E41A1">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6E41A1" w:rsidRPr="00EE77BB" w14:paraId="3E2210F9"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3C65865C" w14:textId="11EB4B38" w:rsidR="006E41A1"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1DE03A1C" w14:textId="1B846CBD" w:rsidR="006E41A1" w:rsidRPr="00EE77BB" w:rsidRDefault="00C11CDA" w:rsidP="00224F07">
            <w:pPr>
              <w:pStyle w:val="Companyname"/>
              <w:rPr>
                <w:rStyle w:val="Heading3Char"/>
                <w:lang w:val="lt-LT"/>
              </w:rPr>
            </w:pPr>
            <w:r>
              <w:rPr>
                <w:rStyle w:val="Heading3Char"/>
                <w:lang w:val="lt-LT"/>
              </w:rPr>
              <w:t>Pastato kategorija</w:t>
            </w:r>
          </w:p>
        </w:tc>
      </w:tr>
      <w:tr w:rsidR="006E41A1" w:rsidRPr="00EE77BB" w14:paraId="6484780F" w14:textId="77777777" w:rsidTr="00224F07">
        <w:trPr>
          <w:trHeight w:val="424"/>
        </w:trPr>
        <w:tc>
          <w:tcPr>
            <w:tcW w:w="2551" w:type="dxa"/>
            <w:tcBorders>
              <w:top w:val="single" w:sz="4" w:space="0" w:color="auto"/>
            </w:tcBorders>
            <w:vAlign w:val="center"/>
          </w:tcPr>
          <w:p w14:paraId="3BF20144" w14:textId="77777777" w:rsidR="006E41A1" w:rsidRPr="00EE77BB" w:rsidRDefault="00000000" w:rsidP="00224F07">
            <w:pPr>
              <w:pStyle w:val="Companyname"/>
              <w:spacing w:before="60" w:after="60"/>
              <w:rPr>
                <w:rStyle w:val="Heading3Char"/>
                <w:b w:val="0"/>
                <w:color w:val="4B4B4D" w:themeColor="text1"/>
                <w:sz w:val="22"/>
                <w:szCs w:val="20"/>
                <w:lang w:val="lt-LT"/>
              </w:rPr>
            </w:pPr>
            <w:sdt>
              <w:sdtPr>
                <w:rPr>
                  <w:b/>
                  <w:color w:val="007BB2" w:themeColor="background2"/>
                  <w:sz w:val="24"/>
                  <w:szCs w:val="24"/>
                  <w:lang w:val="en-GB"/>
                </w:rPr>
                <w:id w:val="-41744798"/>
                <w14:checkbox>
                  <w14:checked w14:val="0"/>
                  <w14:checkedState w14:val="2612" w14:font="MS Gothic"/>
                  <w14:uncheckedState w14:val="2610" w14:font="MS Gothic"/>
                </w14:checkbox>
              </w:sdtPr>
              <w:sdtEndPr>
                <w:rPr>
                  <w:b w:val="0"/>
                  <w:color w:val="535353"/>
                  <w:sz w:val="20"/>
                  <w:szCs w:val="20"/>
                </w:rPr>
              </w:sdtEndPr>
              <w:sdtContent>
                <w:r w:rsidR="006E41A1" w:rsidRPr="00EE77BB">
                  <w:rPr>
                    <w:rFonts w:ascii="Segoe UI Symbol" w:hAnsi="Segoe UI Symbol" w:cs="Segoe UI Symbol"/>
                  </w:rPr>
                  <w:t>☐</w:t>
                </w:r>
              </w:sdtContent>
            </w:sdt>
            <w:r w:rsidR="006E41A1" w:rsidRPr="00EE77BB">
              <w:rPr>
                <w:rStyle w:val="Heading3Char"/>
                <w:b w:val="0"/>
                <w:color w:val="4B4B4D" w:themeColor="text1"/>
                <w:sz w:val="22"/>
                <w:szCs w:val="20"/>
                <w:lang w:val="lt-LT"/>
              </w:rPr>
              <w:t xml:space="preserve"> Izoliacija</w:t>
            </w:r>
          </w:p>
        </w:tc>
        <w:tc>
          <w:tcPr>
            <w:tcW w:w="2414" w:type="dxa"/>
            <w:tcBorders>
              <w:top w:val="single" w:sz="4" w:space="0" w:color="auto"/>
              <w:right w:val="single" w:sz="4" w:space="0" w:color="auto"/>
            </w:tcBorders>
            <w:vAlign w:val="center"/>
          </w:tcPr>
          <w:p w14:paraId="4E275B41" w14:textId="77777777" w:rsidR="006E41A1" w:rsidRPr="00EE77BB" w:rsidRDefault="00000000" w:rsidP="00224F07">
            <w:pPr>
              <w:pStyle w:val="Companyname"/>
              <w:spacing w:before="60" w:after="60"/>
              <w:rPr>
                <w:rStyle w:val="Heading3Char"/>
                <w:b w:val="0"/>
                <w:color w:val="4B4B4D" w:themeColor="text1"/>
                <w:sz w:val="22"/>
                <w:szCs w:val="20"/>
                <w:lang w:val="lt-LT"/>
              </w:rPr>
            </w:pPr>
            <w:sdt>
              <w:sdtPr>
                <w:rPr>
                  <w:b/>
                  <w:color w:val="007BB2" w:themeColor="background2"/>
                  <w:sz w:val="24"/>
                  <w:szCs w:val="24"/>
                  <w:lang w:val="en-GB"/>
                </w:rPr>
                <w:id w:val="503946449"/>
                <w14:checkbox>
                  <w14:checked w14:val="0"/>
                  <w14:checkedState w14:val="2612" w14:font="MS Gothic"/>
                  <w14:uncheckedState w14:val="2610" w14:font="MS Gothic"/>
                </w14:checkbox>
              </w:sdtPr>
              <w:sdtEndPr>
                <w:rPr>
                  <w:b w:val="0"/>
                  <w:color w:val="535353"/>
                  <w:sz w:val="20"/>
                  <w:szCs w:val="20"/>
                </w:rPr>
              </w:sdtEndPr>
              <w:sdtContent>
                <w:r w:rsidR="006E41A1" w:rsidRPr="00EE77BB">
                  <w:rPr>
                    <w:rFonts w:ascii="Segoe UI Symbol" w:hAnsi="Segoe UI Symbol" w:cs="Segoe UI Symbol"/>
                  </w:rPr>
                  <w:t>☐</w:t>
                </w:r>
              </w:sdtContent>
            </w:sdt>
            <w:r w:rsidR="006E41A1" w:rsidRPr="00EE77BB">
              <w:rPr>
                <w:rStyle w:val="Heading3Char"/>
                <w:b w:val="0"/>
                <w:color w:val="4B4B4D" w:themeColor="text1"/>
                <w:sz w:val="22"/>
                <w:szCs w:val="20"/>
                <w:lang w:val="lt-LT"/>
              </w:rPr>
              <w:t xml:space="preserve"> Elektros energijos gamyba</w:t>
            </w:r>
          </w:p>
        </w:tc>
        <w:tc>
          <w:tcPr>
            <w:tcW w:w="2816" w:type="dxa"/>
            <w:tcBorders>
              <w:top w:val="single" w:sz="4" w:space="0" w:color="auto"/>
              <w:left w:val="single" w:sz="4" w:space="0" w:color="auto"/>
            </w:tcBorders>
            <w:vAlign w:val="center"/>
          </w:tcPr>
          <w:p w14:paraId="56E4A660" w14:textId="77777777" w:rsidR="006E41A1"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640916206"/>
                <w14:checkbox>
                  <w14:checked w14:val="0"/>
                  <w14:checkedState w14:val="2612" w14:font="MS Gothic"/>
                  <w14:uncheckedState w14:val="2610" w14:font="MS Gothic"/>
                </w14:checkbox>
              </w:sdtPr>
              <w:sdtContent>
                <w:r w:rsidR="006E41A1" w:rsidRPr="00EE77BB">
                  <w:rPr>
                    <w:rFonts w:ascii="MS Gothic" w:eastAsia="MS Gothic" w:hAnsi="MS Gothic" w:hint="eastAsia"/>
                    <w:szCs w:val="22"/>
                  </w:rPr>
                  <w:t>☐</w:t>
                </w:r>
              </w:sdtContent>
            </w:sdt>
            <w:r w:rsidR="006E41A1" w:rsidRPr="00EE77BB">
              <w:rPr>
                <w:szCs w:val="22"/>
              </w:rPr>
              <w:t xml:space="preserve"> Administracinis </w:t>
            </w:r>
          </w:p>
        </w:tc>
        <w:tc>
          <w:tcPr>
            <w:tcW w:w="2519" w:type="dxa"/>
            <w:tcBorders>
              <w:top w:val="single" w:sz="4" w:space="0" w:color="auto"/>
            </w:tcBorders>
            <w:vAlign w:val="center"/>
          </w:tcPr>
          <w:p w14:paraId="1CCFA1F2" w14:textId="77777777" w:rsidR="006E41A1"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642612375"/>
                <w14:checkbox>
                  <w14:checked w14:val="0"/>
                  <w14:checkedState w14:val="2612" w14:font="MS Gothic"/>
                  <w14:uncheckedState w14:val="2610" w14:font="MS Gothic"/>
                </w14:checkbox>
              </w:sdtPr>
              <w:sdtContent>
                <w:r w:rsidR="006E41A1" w:rsidRPr="00EE77BB">
                  <w:rPr>
                    <w:rFonts w:ascii="MS Gothic" w:eastAsia="MS Gothic" w:hAnsi="MS Gothic" w:hint="eastAsia"/>
                    <w:szCs w:val="22"/>
                  </w:rPr>
                  <w:t>☐</w:t>
                </w:r>
              </w:sdtContent>
            </w:sdt>
            <w:r w:rsidR="006E41A1" w:rsidRPr="00EE77BB">
              <w:t xml:space="preserve"> Švietimo ar socialinė įstaiga</w:t>
            </w:r>
          </w:p>
        </w:tc>
      </w:tr>
      <w:tr w:rsidR="006E41A1" w:rsidRPr="00EE77BB" w14:paraId="0D02D3DF" w14:textId="77777777" w:rsidTr="00224F07">
        <w:trPr>
          <w:trHeight w:val="344"/>
        </w:trPr>
        <w:tc>
          <w:tcPr>
            <w:tcW w:w="2551" w:type="dxa"/>
            <w:vAlign w:val="center"/>
          </w:tcPr>
          <w:p w14:paraId="48FECBAA" w14:textId="77777777" w:rsidR="006E41A1" w:rsidRPr="00EE77BB" w:rsidRDefault="00000000" w:rsidP="00224F07">
            <w:pPr>
              <w:pStyle w:val="Companyname"/>
              <w:spacing w:before="60" w:after="60"/>
              <w:rPr>
                <w:rStyle w:val="Heading3Char"/>
                <w:b w:val="0"/>
                <w:color w:val="4B4B4D" w:themeColor="text1"/>
                <w:sz w:val="22"/>
                <w:szCs w:val="20"/>
                <w:lang w:val="lt-LT"/>
              </w:rPr>
            </w:pPr>
            <w:sdt>
              <w:sdtPr>
                <w:rPr>
                  <w:b/>
                  <w:color w:val="007BB2" w:themeColor="background2"/>
                  <w:sz w:val="24"/>
                  <w:szCs w:val="24"/>
                  <w:lang w:val="en-GB"/>
                </w:rPr>
                <w:id w:val="1438719212"/>
                <w14:checkbox>
                  <w14:checked w14:val="0"/>
                  <w14:checkedState w14:val="2612" w14:font="MS Gothic"/>
                  <w14:uncheckedState w14:val="2610" w14:font="MS Gothic"/>
                </w14:checkbox>
              </w:sdtPr>
              <w:sdtEndPr>
                <w:rPr>
                  <w:b w:val="0"/>
                  <w:color w:val="535353"/>
                  <w:sz w:val="20"/>
                  <w:szCs w:val="20"/>
                </w:rPr>
              </w:sdtEndPr>
              <w:sdtContent>
                <w:r w:rsidR="006E41A1" w:rsidRPr="00EE77BB">
                  <w:rPr>
                    <w:rFonts w:ascii="Segoe UI Symbol" w:hAnsi="Segoe UI Symbol" w:cs="Segoe UI Symbol"/>
                  </w:rPr>
                  <w:t>☐</w:t>
                </w:r>
              </w:sdtContent>
            </w:sdt>
            <w:r w:rsidR="006E41A1" w:rsidRPr="00EE77BB">
              <w:rPr>
                <w:rStyle w:val="Heading3Char"/>
                <w:b w:val="0"/>
                <w:color w:val="4B4B4D" w:themeColor="text1"/>
                <w:sz w:val="22"/>
                <w:szCs w:val="20"/>
                <w:lang w:val="lt-LT"/>
              </w:rPr>
              <w:t xml:space="preserve"> Energijos ir šildymo sistema</w:t>
            </w:r>
          </w:p>
        </w:tc>
        <w:tc>
          <w:tcPr>
            <w:tcW w:w="2414" w:type="dxa"/>
            <w:tcBorders>
              <w:right w:val="single" w:sz="4" w:space="0" w:color="auto"/>
            </w:tcBorders>
            <w:vAlign w:val="center"/>
          </w:tcPr>
          <w:p w14:paraId="71D80807" w14:textId="77777777" w:rsidR="006E41A1" w:rsidRPr="00EE77BB" w:rsidRDefault="00000000" w:rsidP="00224F07">
            <w:pPr>
              <w:pStyle w:val="Companyname"/>
              <w:spacing w:before="60" w:after="60"/>
              <w:rPr>
                <w:rStyle w:val="Heading3Char"/>
                <w:b w:val="0"/>
                <w:color w:val="4B4B4D" w:themeColor="text1"/>
                <w:sz w:val="22"/>
                <w:szCs w:val="20"/>
                <w:lang w:val="lt-LT"/>
              </w:rPr>
            </w:pPr>
            <w:sdt>
              <w:sdtPr>
                <w:rPr>
                  <w:b/>
                  <w:color w:val="007BB2" w:themeColor="background2"/>
                  <w:sz w:val="24"/>
                  <w:szCs w:val="24"/>
                  <w:lang w:val="en-GB"/>
                </w:rPr>
                <w:id w:val="-407761579"/>
                <w14:checkbox>
                  <w14:checked w14:val="0"/>
                  <w14:checkedState w14:val="2612" w14:font="MS Gothic"/>
                  <w14:uncheckedState w14:val="2610" w14:font="MS Gothic"/>
                </w14:checkbox>
              </w:sdtPr>
              <w:sdtEndPr>
                <w:rPr>
                  <w:b w:val="0"/>
                  <w:color w:val="535353"/>
                  <w:sz w:val="20"/>
                  <w:szCs w:val="20"/>
                </w:rPr>
              </w:sdtEndPr>
              <w:sdtContent>
                <w:r w:rsidR="006E41A1" w:rsidRPr="00EE77BB">
                  <w:rPr>
                    <w:rFonts w:ascii="Segoe UI Symbol" w:hAnsi="Segoe UI Symbol" w:cs="Segoe UI Symbol"/>
                  </w:rPr>
                  <w:t>☐</w:t>
                </w:r>
              </w:sdtContent>
            </w:sdt>
            <w:r w:rsidR="006E41A1" w:rsidRPr="00EE77BB">
              <w:rPr>
                <w:rStyle w:val="Heading3Char"/>
                <w:b w:val="0"/>
                <w:color w:val="4B4B4D" w:themeColor="text1"/>
                <w:sz w:val="22"/>
                <w:szCs w:val="20"/>
                <w:lang w:val="lt-LT"/>
              </w:rPr>
              <w:t xml:space="preserve"> Apšvietimas</w:t>
            </w:r>
          </w:p>
        </w:tc>
        <w:tc>
          <w:tcPr>
            <w:tcW w:w="2816" w:type="dxa"/>
            <w:tcBorders>
              <w:left w:val="single" w:sz="4" w:space="0" w:color="auto"/>
            </w:tcBorders>
            <w:vAlign w:val="center"/>
          </w:tcPr>
          <w:p w14:paraId="07B8FB7E" w14:textId="77777777" w:rsidR="006E41A1"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4"/>
                  <w:lang w:val="en-GB"/>
                </w:rPr>
                <w:id w:val="-1049526012"/>
                <w14:checkbox>
                  <w14:checked w14:val="0"/>
                  <w14:checkedState w14:val="2612" w14:font="MS Gothic"/>
                  <w14:uncheckedState w14:val="2610" w14:font="MS Gothic"/>
                </w14:checkbox>
              </w:sdtPr>
              <w:sdtContent>
                <w:r w:rsidR="006E41A1" w:rsidRPr="00EE77BB">
                  <w:rPr>
                    <w:rFonts w:ascii="MS Gothic" w:eastAsia="MS Gothic" w:hAnsi="MS Gothic" w:hint="eastAsia"/>
                  </w:rPr>
                  <w:t>☐</w:t>
                </w:r>
              </w:sdtContent>
            </w:sdt>
            <w:r w:rsidR="006E41A1" w:rsidRPr="00EE77BB">
              <w:t xml:space="preserve"> Komercinis</w:t>
            </w:r>
          </w:p>
        </w:tc>
        <w:tc>
          <w:tcPr>
            <w:tcW w:w="2519" w:type="dxa"/>
            <w:vAlign w:val="center"/>
          </w:tcPr>
          <w:p w14:paraId="5E94C97E" w14:textId="77777777" w:rsidR="006E41A1"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4"/>
                  <w:lang w:val="en-GB"/>
                </w:rPr>
                <w:id w:val="-576823462"/>
                <w14:checkbox>
                  <w14:checked w14:val="0"/>
                  <w14:checkedState w14:val="2612" w14:font="MS Gothic"/>
                  <w14:uncheckedState w14:val="2610" w14:font="MS Gothic"/>
                </w14:checkbox>
              </w:sdtPr>
              <w:sdtEndPr>
                <w:rPr>
                  <w:b w:val="0"/>
                  <w:color w:val="535353"/>
                  <w:sz w:val="20"/>
                  <w:szCs w:val="20"/>
                </w:rPr>
              </w:sdtEndPr>
              <w:sdtContent>
                <w:r w:rsidR="006E41A1" w:rsidRPr="00EE77BB">
                  <w:rPr>
                    <w:rFonts w:ascii="MS Gothic" w:eastAsia="MS Gothic" w:hAnsi="MS Gothic" w:hint="eastAsia"/>
                  </w:rPr>
                  <w:t>☐</w:t>
                </w:r>
              </w:sdtContent>
            </w:sdt>
            <w:r w:rsidR="006E41A1" w:rsidRPr="00EE77BB">
              <w:t xml:space="preserve"> Gyvenamasis būstas</w:t>
            </w:r>
          </w:p>
        </w:tc>
      </w:tr>
      <w:tr w:rsidR="006E41A1" w:rsidRPr="00EE77BB" w14:paraId="64BABD4E" w14:textId="77777777" w:rsidTr="00224F07">
        <w:trPr>
          <w:trHeight w:val="82"/>
        </w:trPr>
        <w:tc>
          <w:tcPr>
            <w:tcW w:w="2551" w:type="dxa"/>
            <w:vAlign w:val="center"/>
          </w:tcPr>
          <w:p w14:paraId="4086D778" w14:textId="6227CBFD" w:rsidR="006E41A1"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183627887"/>
                <w14:checkbox>
                  <w14:checked w14:val="1"/>
                  <w14:checkedState w14:val="2612" w14:font="MS Gothic"/>
                  <w14:uncheckedState w14:val="2610" w14:font="MS Gothic"/>
                </w14:checkbox>
              </w:sdtPr>
              <w:sdtContent>
                <w:r w:rsidR="006E41A1" w:rsidRPr="00EE77BB">
                  <w:rPr>
                    <w:rFonts w:ascii="MS Gothic" w:eastAsia="MS Gothic" w:hAnsi="MS Gothic" w:hint="eastAsia"/>
                    <w:b/>
                    <w:color w:val="007BB2" w:themeColor="background2"/>
                    <w:szCs w:val="22"/>
                  </w:rPr>
                  <w:t>☒</w:t>
                </w:r>
              </w:sdtContent>
            </w:sdt>
            <w:r w:rsidR="006E41A1" w:rsidRPr="00EE77BB">
              <w:t xml:space="preserve"> </w:t>
            </w:r>
            <w:r w:rsidR="008409A1">
              <w:t>Karšto vandens tiekimas</w:t>
            </w:r>
          </w:p>
        </w:tc>
        <w:tc>
          <w:tcPr>
            <w:tcW w:w="2414" w:type="dxa"/>
            <w:tcBorders>
              <w:bottom w:val="single" w:sz="4" w:space="0" w:color="auto"/>
              <w:right w:val="single" w:sz="4" w:space="0" w:color="auto"/>
            </w:tcBorders>
            <w:vAlign w:val="center"/>
          </w:tcPr>
          <w:p w14:paraId="1004FF0C" w14:textId="77777777" w:rsidR="006E41A1" w:rsidRPr="00EE77BB" w:rsidRDefault="00000000" w:rsidP="00224F07">
            <w:pPr>
              <w:pStyle w:val="Companyname"/>
              <w:spacing w:before="60" w:after="60"/>
              <w:rPr>
                <w:rStyle w:val="Heading3Char"/>
                <w:b w:val="0"/>
                <w:color w:val="auto"/>
                <w:sz w:val="22"/>
                <w:szCs w:val="22"/>
                <w:u w:val="single"/>
                <w:lang w:val="lt-LT"/>
              </w:rPr>
            </w:pPr>
            <w:sdt>
              <w:sdtPr>
                <w:rPr>
                  <w:b/>
                  <w:color w:val="007BB2" w:themeColor="background2"/>
                  <w:sz w:val="24"/>
                  <w:szCs w:val="22"/>
                  <w:lang w:val="en-GB"/>
                </w:rPr>
                <w:id w:val="-1916236652"/>
                <w14:checkbox>
                  <w14:checked w14:val="0"/>
                  <w14:checkedState w14:val="2612" w14:font="MS Gothic"/>
                  <w14:uncheckedState w14:val="2610" w14:font="MS Gothic"/>
                </w14:checkbox>
              </w:sdtPr>
              <w:sdtContent>
                <w:r w:rsidR="006E41A1" w:rsidRPr="00EE77BB">
                  <w:rPr>
                    <w:rFonts w:ascii="MS Gothic" w:eastAsia="MS Gothic" w:hAnsi="MS Gothic" w:hint="eastAsia"/>
                    <w:szCs w:val="22"/>
                  </w:rPr>
                  <w:t>☐</w:t>
                </w:r>
              </w:sdtContent>
            </w:sdt>
            <w:r w:rsidR="006E41A1" w:rsidRPr="00EE77BB">
              <w:rPr>
                <w:szCs w:val="22"/>
                <w:u w:val="single"/>
              </w:rPr>
              <w:t xml:space="preserve">   </w:t>
            </w:r>
          </w:p>
        </w:tc>
        <w:tc>
          <w:tcPr>
            <w:tcW w:w="2816" w:type="dxa"/>
            <w:tcBorders>
              <w:left w:val="single" w:sz="4" w:space="0" w:color="auto"/>
            </w:tcBorders>
            <w:vAlign w:val="center"/>
          </w:tcPr>
          <w:p w14:paraId="2AB92AC7" w14:textId="13EC4372" w:rsidR="006E41A1"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770115419"/>
                <w14:checkbox>
                  <w14:checked w14:val="0"/>
                  <w14:checkedState w14:val="2612" w14:font="MS Gothic"/>
                  <w14:uncheckedState w14:val="2610" w14:font="MS Gothic"/>
                </w14:checkbox>
              </w:sdtPr>
              <w:sdtContent>
                <w:r w:rsidR="006E41A1" w:rsidRPr="00EE77BB">
                  <w:rPr>
                    <w:rFonts w:ascii="MS Gothic" w:eastAsia="MS Gothic" w:hAnsi="MS Gothic" w:hint="eastAsia"/>
                    <w:szCs w:val="22"/>
                  </w:rPr>
                  <w:t>☐</w:t>
                </w:r>
              </w:sdtContent>
            </w:sdt>
            <w:r w:rsidR="006E41A1" w:rsidRPr="00EE77BB">
              <w:t xml:space="preserve"> </w:t>
            </w:r>
            <w:r w:rsidR="008409A1">
              <w:t>Pramoninis/gamybinis</w:t>
            </w:r>
          </w:p>
        </w:tc>
        <w:tc>
          <w:tcPr>
            <w:tcW w:w="2519" w:type="dxa"/>
            <w:vAlign w:val="center"/>
          </w:tcPr>
          <w:p w14:paraId="1CAAEFB5" w14:textId="77777777" w:rsidR="006E41A1"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08511094"/>
                <w14:checkbox>
                  <w14:checked w14:val="1"/>
                  <w14:checkedState w14:val="2612" w14:font="MS Gothic"/>
                  <w14:uncheckedState w14:val="2610" w14:font="MS Gothic"/>
                </w14:checkbox>
              </w:sdtPr>
              <w:sdtContent>
                <w:r w:rsidR="006E41A1" w:rsidRPr="00EE77BB">
                  <w:rPr>
                    <w:rFonts w:ascii="MS Gothic" w:eastAsia="MS Gothic" w:hAnsi="MS Gothic" w:hint="eastAsia"/>
                    <w:b/>
                    <w:bCs/>
                    <w:color w:val="007BB2" w:themeColor="background2"/>
                  </w:rPr>
                  <w:t>☒</w:t>
                </w:r>
              </w:sdtContent>
            </w:sdt>
            <w:r w:rsidR="006E41A1" w:rsidRPr="00EE77BB">
              <w:rPr>
                <w:rStyle w:val="CompanynameZchn"/>
              </w:rPr>
              <w:t xml:space="preserve"> Visi pastatų tipai</w:t>
            </w:r>
          </w:p>
        </w:tc>
      </w:tr>
    </w:tbl>
    <w:p w14:paraId="6AFD4F45" w14:textId="77777777" w:rsidR="006E41A1" w:rsidRPr="00EE77BB" w:rsidRDefault="006E41A1" w:rsidP="006E41A1">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6E41A1" w:rsidRPr="00EE77BB" w14:paraId="5BFDBF63" w14:textId="77777777" w:rsidTr="00224F07">
        <w:trPr>
          <w:trHeight w:val="438"/>
        </w:trPr>
        <w:tc>
          <w:tcPr>
            <w:tcW w:w="5003" w:type="dxa"/>
            <w:tcBorders>
              <w:bottom w:val="single" w:sz="4" w:space="0" w:color="auto"/>
            </w:tcBorders>
            <w:shd w:val="clear" w:color="auto" w:fill="E7EEF5" w:themeFill="accent5" w:themeFillTint="33"/>
            <w:vAlign w:val="center"/>
          </w:tcPr>
          <w:p w14:paraId="12D70686" w14:textId="5EBA71D2" w:rsidR="006E41A1"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5E221147" w14:textId="37413C73" w:rsidR="006E41A1" w:rsidRPr="00EE77BB" w:rsidRDefault="001213FE" w:rsidP="00224F07">
            <w:pPr>
              <w:pStyle w:val="Companyname"/>
              <w:rPr>
                <w:rStyle w:val="Heading3Char"/>
                <w:lang w:val="lt-LT"/>
              </w:rPr>
            </w:pPr>
            <w:r>
              <w:rPr>
                <w:rStyle w:val="Heading3Char"/>
                <w:lang w:val="lt-LT"/>
              </w:rPr>
              <w:t>Sutaupymo potencialas</w:t>
            </w:r>
          </w:p>
        </w:tc>
      </w:tr>
      <w:tr w:rsidR="006E41A1" w:rsidRPr="00EE77BB" w14:paraId="4B5CD42B" w14:textId="77777777" w:rsidTr="00224F07">
        <w:trPr>
          <w:trHeight w:val="314"/>
        </w:trPr>
        <w:tc>
          <w:tcPr>
            <w:tcW w:w="5003" w:type="dxa"/>
            <w:tcBorders>
              <w:bottom w:val="nil"/>
            </w:tcBorders>
            <w:vAlign w:val="center"/>
          </w:tcPr>
          <w:p w14:paraId="30A416B4" w14:textId="00B8C852" w:rsidR="006E41A1"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135907350"/>
                <w14:checkbox>
                  <w14:checked w14:val="1"/>
                  <w14:checkedState w14:val="2612" w14:font="MS Gothic"/>
                  <w14:uncheckedState w14:val="2610" w14:font="MS Gothic"/>
                </w14:checkbox>
              </w:sdtPr>
              <w:sdtContent>
                <w:r w:rsidR="006E41A1" w:rsidRPr="00EE77BB">
                  <w:rPr>
                    <w:rFonts w:ascii="MS Gothic" w:eastAsia="MS Gothic" w:hAnsi="MS Gothic" w:hint="eastAsia"/>
                    <w:b/>
                    <w:color w:val="007BB2" w:themeColor="background2"/>
                    <w:sz w:val="22"/>
                    <w:szCs w:val="22"/>
                  </w:rPr>
                  <w:t>☒</w:t>
                </w:r>
              </w:sdtContent>
            </w:sdt>
            <w:r w:rsidR="006E41A1"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2207B3C9" w14:textId="77777777" w:rsidR="006E41A1"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245802331"/>
                <w14:checkbox>
                  <w14:checked w14:val="1"/>
                  <w14:checkedState w14:val="2612" w14:font="MS Gothic"/>
                  <w14:uncheckedState w14:val="2610" w14:font="MS Gothic"/>
                </w14:checkbox>
              </w:sdtPr>
              <w:sdtContent>
                <w:r w:rsidR="006E41A1" w:rsidRPr="00EE77BB">
                  <w:rPr>
                    <w:rFonts w:ascii="MS Gothic" w:eastAsia="MS Gothic" w:hAnsi="MS Gothic" w:hint="eastAsia"/>
                    <w:b/>
                    <w:color w:val="007BB2" w:themeColor="background2"/>
                    <w:sz w:val="22"/>
                    <w:szCs w:val="22"/>
                  </w:rPr>
                  <w:t>☒</w:t>
                </w:r>
              </w:sdtContent>
            </w:sdt>
            <w:r w:rsidR="006E41A1" w:rsidRPr="00EE77BB">
              <w:rPr>
                <w:rStyle w:val="Heading3Char"/>
                <w:b w:val="0"/>
                <w:color w:val="4B4B4D" w:themeColor="text1"/>
                <w:sz w:val="22"/>
                <w:szCs w:val="22"/>
                <w:lang w:val="lt-LT"/>
              </w:rPr>
              <w:t xml:space="preserve">  Energija</w:t>
            </w:r>
          </w:p>
        </w:tc>
        <w:tc>
          <w:tcPr>
            <w:tcW w:w="2766" w:type="dxa"/>
            <w:tcBorders>
              <w:left w:val="nil"/>
              <w:bottom w:val="nil"/>
            </w:tcBorders>
            <w:vAlign w:val="center"/>
          </w:tcPr>
          <w:p w14:paraId="1C88E8EF" w14:textId="77777777" w:rsidR="006E41A1"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25291503"/>
                <w14:checkbox>
                  <w14:checked w14:val="1"/>
                  <w14:checkedState w14:val="2612" w14:font="MS Gothic"/>
                  <w14:uncheckedState w14:val="2610" w14:font="MS Gothic"/>
                </w14:checkbox>
              </w:sdtPr>
              <w:sdtContent>
                <w:r w:rsidR="006E41A1" w:rsidRPr="00EE77BB">
                  <w:rPr>
                    <w:rFonts w:ascii="MS Gothic" w:eastAsia="MS Gothic" w:hAnsi="MS Gothic" w:hint="eastAsia"/>
                    <w:b/>
                    <w:color w:val="007BB2" w:themeColor="background2"/>
                    <w:sz w:val="22"/>
                    <w:szCs w:val="22"/>
                  </w:rPr>
                  <w:t>☒</w:t>
                </w:r>
              </w:sdtContent>
            </w:sdt>
            <w:r w:rsidR="006E41A1" w:rsidRPr="00EE77BB">
              <w:rPr>
                <w:rStyle w:val="Heading3Char"/>
                <w:b w:val="0"/>
                <w:color w:val="4B4B4D" w:themeColor="text1"/>
                <w:sz w:val="22"/>
                <w:szCs w:val="22"/>
                <w:lang w:val="lt-LT"/>
              </w:rPr>
              <w:t xml:space="preserve">  Išlaidos</w:t>
            </w:r>
          </w:p>
        </w:tc>
      </w:tr>
      <w:tr w:rsidR="006E41A1" w:rsidRPr="00EE77BB" w14:paraId="1D626A4F" w14:textId="77777777" w:rsidTr="00224F07">
        <w:trPr>
          <w:trHeight w:val="201"/>
        </w:trPr>
        <w:tc>
          <w:tcPr>
            <w:tcW w:w="5003" w:type="dxa"/>
            <w:tcBorders>
              <w:top w:val="nil"/>
              <w:bottom w:val="nil"/>
            </w:tcBorders>
            <w:vAlign w:val="center"/>
          </w:tcPr>
          <w:p w14:paraId="43444A11" w14:textId="4428BF07" w:rsidR="006E41A1"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872119059"/>
                <w14:checkbox>
                  <w14:checked w14:val="0"/>
                  <w14:checkedState w14:val="2612" w14:font="MS Gothic"/>
                  <w14:uncheckedState w14:val="2610" w14:font="MS Gothic"/>
                </w14:checkbox>
              </w:sdtPr>
              <w:sdtContent>
                <w:r w:rsidR="006E41A1" w:rsidRPr="00EE77BB">
                  <w:rPr>
                    <w:rFonts w:ascii="MS Gothic" w:eastAsia="MS Gothic" w:hAnsi="MS Gothic" w:hint="eastAsia"/>
                    <w:sz w:val="22"/>
                    <w:szCs w:val="22"/>
                  </w:rPr>
                  <w:t>☐</w:t>
                </w:r>
              </w:sdtContent>
            </w:sdt>
            <w:r w:rsidR="006E41A1"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2DDA3CDA" w14:textId="77777777" w:rsidR="006E41A1"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739558846"/>
                <w14:checkbox>
                  <w14:checked w14:val="0"/>
                  <w14:checkedState w14:val="2612" w14:font="MS Gothic"/>
                  <w14:uncheckedState w14:val="2610" w14:font="MS Gothic"/>
                </w14:checkbox>
              </w:sdtPr>
              <w:sdtContent>
                <w:r w:rsidR="006E41A1" w:rsidRPr="00EE77BB">
                  <w:rPr>
                    <w:rFonts w:ascii="MS Gothic" w:eastAsia="MS Gothic" w:hAnsi="MS Gothic" w:hint="eastAsia"/>
                    <w:sz w:val="22"/>
                    <w:szCs w:val="22"/>
                  </w:rPr>
                  <w:t>☐</w:t>
                </w:r>
              </w:sdtContent>
            </w:sdt>
            <w:r w:rsidR="006E41A1" w:rsidRPr="00EE77BB">
              <w:rPr>
                <w:rStyle w:val="Heading3Char"/>
                <w:b w:val="0"/>
                <w:color w:val="4B4B4D" w:themeColor="text1"/>
                <w:sz w:val="22"/>
                <w:szCs w:val="22"/>
                <w:lang w:val="lt-LT"/>
              </w:rPr>
              <w:t xml:space="preserve">  CO</w:t>
            </w:r>
            <w:r w:rsidR="006E41A1" w:rsidRPr="00EE77BB">
              <w:rPr>
                <w:b/>
                <w:bCs/>
                <w:sz w:val="22"/>
                <w:szCs w:val="22"/>
                <w:vertAlign w:val="subscript"/>
              </w:rPr>
              <w:t>2</w:t>
            </w:r>
          </w:p>
        </w:tc>
        <w:tc>
          <w:tcPr>
            <w:tcW w:w="2766" w:type="dxa"/>
            <w:tcBorders>
              <w:top w:val="nil"/>
              <w:left w:val="nil"/>
              <w:bottom w:val="nil"/>
            </w:tcBorders>
            <w:vAlign w:val="center"/>
          </w:tcPr>
          <w:p w14:paraId="285D4665" w14:textId="77777777" w:rsidR="006E41A1" w:rsidRPr="00EE77BB" w:rsidRDefault="006E41A1" w:rsidP="00224F07">
            <w:pPr>
              <w:pStyle w:val="StandardText"/>
              <w:spacing w:before="60" w:after="60"/>
              <w:rPr>
                <w:rStyle w:val="Heading3Char"/>
                <w:b w:val="0"/>
                <w:color w:val="4B4B4D" w:themeColor="text1"/>
                <w:sz w:val="22"/>
                <w:szCs w:val="22"/>
                <w:lang w:val="lt-LT"/>
              </w:rPr>
            </w:pPr>
            <w:r w:rsidRPr="00EE77BB">
              <w:rPr>
                <w:rStyle w:val="Heading3Char"/>
                <w:b w:val="0"/>
                <w:color w:val="4B4B4D" w:themeColor="text1"/>
                <w:sz w:val="22"/>
                <w:szCs w:val="22"/>
                <w:lang w:val="lt-LT"/>
              </w:rPr>
              <w:t>iki 40 % vandens.</w:t>
            </w:r>
          </w:p>
        </w:tc>
      </w:tr>
      <w:tr w:rsidR="006E41A1" w:rsidRPr="00EE77BB" w14:paraId="77A7799E" w14:textId="77777777" w:rsidTr="00224F07">
        <w:trPr>
          <w:trHeight w:val="80"/>
        </w:trPr>
        <w:tc>
          <w:tcPr>
            <w:tcW w:w="5003" w:type="dxa"/>
            <w:tcBorders>
              <w:top w:val="nil"/>
              <w:bottom w:val="nil"/>
            </w:tcBorders>
            <w:vAlign w:val="center"/>
          </w:tcPr>
          <w:p w14:paraId="63951577" w14:textId="48B5501B" w:rsidR="006E41A1"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184863185"/>
                <w14:checkbox>
                  <w14:checked w14:val="0"/>
                  <w14:checkedState w14:val="2612" w14:font="MS Gothic"/>
                  <w14:uncheckedState w14:val="2610" w14:font="MS Gothic"/>
                </w14:checkbox>
              </w:sdtPr>
              <w:sdtContent>
                <w:r w:rsidR="006E41A1" w:rsidRPr="00EE77BB">
                  <w:rPr>
                    <w:rFonts w:ascii="MS Gothic" w:eastAsia="MS Gothic" w:hAnsi="MS Gothic" w:hint="eastAsia"/>
                    <w:sz w:val="22"/>
                    <w:szCs w:val="22"/>
                  </w:rPr>
                  <w:t>☐</w:t>
                </w:r>
              </w:sdtContent>
            </w:sdt>
            <w:r w:rsidR="006E41A1"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69655BFB" w14:textId="77777777" w:rsidR="006E41A1"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71089231"/>
                <w14:checkbox>
                  <w14:checked w14:val="1"/>
                  <w14:checkedState w14:val="2612" w14:font="MS Gothic"/>
                  <w14:uncheckedState w14:val="2610" w14:font="MS Gothic"/>
                </w14:checkbox>
              </w:sdtPr>
              <w:sdtContent>
                <w:r w:rsidR="006E41A1" w:rsidRPr="00EE77BB">
                  <w:rPr>
                    <w:rFonts w:ascii="MS Gothic" w:eastAsia="MS Gothic" w:hAnsi="MS Gothic" w:hint="eastAsia"/>
                    <w:b/>
                    <w:color w:val="007BB2" w:themeColor="background2"/>
                    <w:sz w:val="22"/>
                    <w:szCs w:val="22"/>
                  </w:rPr>
                  <w:t>☒</w:t>
                </w:r>
              </w:sdtContent>
            </w:sdt>
            <w:r w:rsidR="006E41A1" w:rsidRPr="00EE77BB">
              <w:rPr>
                <w:sz w:val="22"/>
                <w:szCs w:val="22"/>
              </w:rPr>
              <w:t xml:space="preserve"> Kitas teigiamas poveikis:</w:t>
            </w:r>
          </w:p>
        </w:tc>
        <w:tc>
          <w:tcPr>
            <w:tcW w:w="2766" w:type="dxa"/>
            <w:tcBorders>
              <w:top w:val="nil"/>
              <w:left w:val="nil"/>
              <w:bottom w:val="nil"/>
            </w:tcBorders>
            <w:vAlign w:val="center"/>
          </w:tcPr>
          <w:p w14:paraId="70869FA5" w14:textId="77777777" w:rsidR="006E41A1" w:rsidRPr="00EE77BB" w:rsidRDefault="006E41A1" w:rsidP="00224F07">
            <w:pPr>
              <w:pStyle w:val="StandardText"/>
              <w:spacing w:before="60" w:after="60"/>
              <w:rPr>
                <w:rStyle w:val="Heading3Char"/>
                <w:b w:val="0"/>
                <w:color w:val="4B4B4D" w:themeColor="text1"/>
                <w:sz w:val="22"/>
                <w:szCs w:val="22"/>
                <w:lang w:val="lt-LT"/>
              </w:rPr>
            </w:pPr>
          </w:p>
        </w:tc>
      </w:tr>
      <w:tr w:rsidR="006E41A1" w:rsidRPr="00EE77BB" w14:paraId="194D1C53" w14:textId="77777777" w:rsidTr="00224F07">
        <w:trPr>
          <w:trHeight w:val="242"/>
        </w:trPr>
        <w:tc>
          <w:tcPr>
            <w:tcW w:w="5003" w:type="dxa"/>
            <w:tcBorders>
              <w:top w:val="nil"/>
            </w:tcBorders>
            <w:vAlign w:val="center"/>
          </w:tcPr>
          <w:p w14:paraId="6EF1AC30" w14:textId="007E1DEC" w:rsidR="006E41A1"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590592782"/>
                <w14:checkbox>
                  <w14:checked w14:val="0"/>
                  <w14:checkedState w14:val="2612" w14:font="MS Gothic"/>
                  <w14:uncheckedState w14:val="2610" w14:font="MS Gothic"/>
                </w14:checkbox>
              </w:sdtPr>
              <w:sdtContent>
                <w:r w:rsidR="006E41A1" w:rsidRPr="00EE77BB">
                  <w:rPr>
                    <w:rFonts w:ascii="MS Gothic" w:eastAsia="MS Gothic" w:hAnsi="MS Gothic" w:hint="eastAsia"/>
                    <w:sz w:val="22"/>
                    <w:szCs w:val="22"/>
                  </w:rPr>
                  <w:t>☐</w:t>
                </w:r>
              </w:sdtContent>
            </w:sdt>
            <w:r w:rsidR="006E41A1"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2574" w:type="dxa"/>
            <w:tcBorders>
              <w:top w:val="nil"/>
              <w:right w:val="nil"/>
            </w:tcBorders>
          </w:tcPr>
          <w:p w14:paraId="4867AF23" w14:textId="0608ED65" w:rsidR="006E41A1" w:rsidRPr="00EE77BB" w:rsidRDefault="006E41A1" w:rsidP="00224F07">
            <w:pPr>
              <w:pStyle w:val="StandardText"/>
              <w:spacing w:before="60" w:after="60"/>
              <w:rPr>
                <w:rStyle w:val="Heading3Char"/>
                <w:b w:val="0"/>
                <w:color w:val="4B4B4D" w:themeColor="text1"/>
                <w:sz w:val="22"/>
                <w:szCs w:val="22"/>
                <w:lang w:val="lt-LT"/>
              </w:rPr>
            </w:pPr>
            <w:r w:rsidRPr="00EE77BB">
              <w:rPr>
                <w:sz w:val="22"/>
                <w:szCs w:val="22"/>
              </w:rPr>
              <w:t>Mažiau nuot</w:t>
            </w:r>
            <w:r w:rsidR="00F83E2A">
              <w:rPr>
                <w:sz w:val="22"/>
                <w:szCs w:val="22"/>
              </w:rPr>
              <w:t>ė</w:t>
            </w:r>
            <w:r w:rsidRPr="00EE77BB">
              <w:rPr>
                <w:sz w:val="22"/>
                <w:szCs w:val="22"/>
              </w:rPr>
              <w:t>kių</w:t>
            </w:r>
          </w:p>
        </w:tc>
        <w:tc>
          <w:tcPr>
            <w:tcW w:w="2766" w:type="dxa"/>
            <w:tcBorders>
              <w:top w:val="nil"/>
              <w:left w:val="nil"/>
            </w:tcBorders>
            <w:vAlign w:val="center"/>
          </w:tcPr>
          <w:p w14:paraId="4CB6BBBD" w14:textId="77777777" w:rsidR="006E41A1" w:rsidRPr="00EE77BB" w:rsidRDefault="006E41A1" w:rsidP="00224F07">
            <w:pPr>
              <w:pStyle w:val="StandardText"/>
              <w:spacing w:before="60" w:after="60"/>
              <w:rPr>
                <w:rStyle w:val="Heading3Char"/>
                <w:b w:val="0"/>
                <w:color w:val="4B4B4D" w:themeColor="text1"/>
                <w:sz w:val="22"/>
                <w:szCs w:val="22"/>
                <w:lang w:val="lt-LT"/>
              </w:rPr>
            </w:pPr>
          </w:p>
        </w:tc>
      </w:tr>
    </w:tbl>
    <w:p w14:paraId="3E446DC0" w14:textId="77777777" w:rsidR="006E41A1" w:rsidRPr="00EE77BB" w:rsidRDefault="006E41A1" w:rsidP="006E41A1">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6E41A1" w:rsidRPr="00EE77BB" w14:paraId="5E16F971" w14:textId="77777777" w:rsidTr="00224F07">
        <w:trPr>
          <w:trHeight w:val="313"/>
        </w:trPr>
        <w:tc>
          <w:tcPr>
            <w:tcW w:w="2576" w:type="dxa"/>
            <w:tcBorders>
              <w:bottom w:val="single" w:sz="4" w:space="0" w:color="auto"/>
            </w:tcBorders>
            <w:shd w:val="clear" w:color="auto" w:fill="E7EEF5" w:themeFill="accent5" w:themeFillTint="33"/>
            <w:vAlign w:val="center"/>
          </w:tcPr>
          <w:p w14:paraId="6233312B" w14:textId="467386A3" w:rsidR="006E41A1"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60F23754" w14:textId="77777777" w:rsidR="006E41A1" w:rsidRPr="00EE77BB" w:rsidRDefault="006E41A1"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47418342" w14:textId="77777777" w:rsidR="006E41A1" w:rsidRPr="00EE77BB" w:rsidRDefault="006E41A1"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37554A7A" w14:textId="77777777" w:rsidR="006E41A1" w:rsidRPr="00EE77BB" w:rsidRDefault="006E41A1" w:rsidP="00224F07">
            <w:pPr>
              <w:pStyle w:val="Heading3"/>
              <w:rPr>
                <w:rStyle w:val="Heading3Char"/>
                <w:b/>
                <w:bCs/>
                <w:lang w:val="lt-LT"/>
              </w:rPr>
            </w:pPr>
            <w:r w:rsidRPr="00EE77BB">
              <w:rPr>
                <w:rStyle w:val="Heading3Char"/>
                <w:b/>
                <w:bCs/>
                <w:lang w:val="lt-LT"/>
              </w:rPr>
              <w:t>Speciali sauga</w:t>
            </w:r>
          </w:p>
        </w:tc>
      </w:tr>
      <w:tr w:rsidR="006E41A1" w:rsidRPr="00EE77BB" w14:paraId="2B77A258" w14:textId="77777777" w:rsidTr="00224F07">
        <w:trPr>
          <w:trHeight w:val="262"/>
        </w:trPr>
        <w:tc>
          <w:tcPr>
            <w:tcW w:w="2576" w:type="dxa"/>
            <w:tcBorders>
              <w:bottom w:val="nil"/>
            </w:tcBorders>
            <w:vAlign w:val="center"/>
          </w:tcPr>
          <w:p w14:paraId="326C5D10" w14:textId="56337371" w:rsidR="006E41A1" w:rsidRPr="00EE77BB"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970244522"/>
                <w14:checkbox>
                  <w14:checked w14:val="0"/>
                  <w14:checkedState w14:val="2612" w14:font="MS Gothic"/>
                  <w14:uncheckedState w14:val="2610" w14:font="MS Gothic"/>
                </w14:checkbox>
              </w:sdtPr>
              <w:sdtEndPr>
                <w:rPr>
                  <w:b w:val="0"/>
                  <w:color w:val="auto"/>
                  <w:sz w:val="22"/>
                  <w:szCs w:val="22"/>
                </w:rPr>
              </w:sdtEndPr>
              <w:sdtContent>
                <w:r w:rsidR="006E41A1" w:rsidRPr="00EE77BB">
                  <w:rPr>
                    <w:rFonts w:ascii="MS Gothic" w:eastAsia="MS Gothic" w:hAnsi="MS Gothic" w:hint="eastAsia"/>
                  </w:rPr>
                  <w:t>☐</w:t>
                </w:r>
              </w:sdtContent>
            </w:sdt>
            <w:r w:rsidR="006E41A1" w:rsidRPr="00EE77BB">
              <w:rPr>
                <w:rStyle w:val="CompanynameZchn"/>
              </w:rPr>
              <w:t xml:space="preserve"> </w:t>
            </w:r>
            <w:r w:rsidR="00F24892">
              <w:rPr>
                <w:rStyle w:val="CompanynameZchn"/>
              </w:rPr>
              <w:t>Elgesį</w:t>
            </w:r>
            <w:r w:rsidR="006E41A1" w:rsidRPr="00EE77BB">
              <w:rPr>
                <w:rStyle w:val="CompanynameZchn"/>
              </w:rPr>
              <w:t xml:space="preserve"> </w:t>
            </w:r>
          </w:p>
        </w:tc>
        <w:tc>
          <w:tcPr>
            <w:tcW w:w="2392" w:type="dxa"/>
            <w:tcBorders>
              <w:bottom w:val="nil"/>
            </w:tcBorders>
            <w:vAlign w:val="center"/>
          </w:tcPr>
          <w:p w14:paraId="023AEFB4" w14:textId="77777777" w:rsidR="006E41A1"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567223613"/>
                <w14:checkbox>
                  <w14:checked w14:val="1"/>
                  <w14:checkedState w14:val="2612" w14:font="MS Gothic"/>
                  <w14:uncheckedState w14:val="2610" w14:font="MS Gothic"/>
                </w14:checkbox>
              </w:sdtPr>
              <w:sdtContent>
                <w:r w:rsidR="006E41A1" w:rsidRPr="00EE77BB">
                  <w:rPr>
                    <w:rFonts w:ascii="MS Gothic" w:eastAsia="MS Gothic" w:hAnsi="MS Gothic" w:hint="eastAsia"/>
                    <w:b/>
                    <w:color w:val="007BB2" w:themeColor="background2"/>
                    <w:szCs w:val="22"/>
                  </w:rPr>
                  <w:t>☒</w:t>
                </w:r>
              </w:sdtContent>
            </w:sdt>
            <w:r w:rsidR="006E41A1" w:rsidRPr="00EE77BB">
              <w:t xml:space="preserve"> Žemas</w:t>
            </w:r>
          </w:p>
        </w:tc>
        <w:tc>
          <w:tcPr>
            <w:tcW w:w="2557" w:type="dxa"/>
            <w:tcBorders>
              <w:bottom w:val="nil"/>
            </w:tcBorders>
            <w:vAlign w:val="center"/>
          </w:tcPr>
          <w:p w14:paraId="2A0A8B68" w14:textId="175F7BBC" w:rsidR="006E41A1"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853604562"/>
                <w14:checkbox>
                  <w14:checked w14:val="1"/>
                  <w14:checkedState w14:val="2612" w14:font="MS Gothic"/>
                  <w14:uncheckedState w14:val="2610" w14:font="MS Gothic"/>
                </w14:checkbox>
              </w:sdtPr>
              <w:sdtContent>
                <w:r w:rsidR="006E41A1" w:rsidRPr="00EE77BB">
                  <w:rPr>
                    <w:rFonts w:ascii="MS Gothic" w:eastAsia="MS Gothic" w:hAnsi="MS Gothic" w:hint="eastAsia"/>
                    <w:b/>
                    <w:color w:val="007BB2" w:themeColor="background2"/>
                    <w:szCs w:val="22"/>
                  </w:rPr>
                  <w:t>☒</w:t>
                </w:r>
              </w:sdtContent>
            </w:sdt>
            <w:r w:rsidR="006E41A1" w:rsidRPr="00EE77BB">
              <w:rPr>
                <w:szCs w:val="22"/>
              </w:rPr>
              <w:t xml:space="preserve">  </w:t>
            </w:r>
            <w:r w:rsidR="006F1366">
              <w:rPr>
                <w:szCs w:val="22"/>
              </w:rPr>
              <w:t>Galima atlikti pačiam</w:t>
            </w:r>
          </w:p>
        </w:tc>
        <w:tc>
          <w:tcPr>
            <w:tcW w:w="2780" w:type="dxa"/>
            <w:tcBorders>
              <w:bottom w:val="nil"/>
            </w:tcBorders>
            <w:vAlign w:val="center"/>
          </w:tcPr>
          <w:p w14:paraId="7192E567" w14:textId="77777777" w:rsidR="006E41A1" w:rsidRPr="00EE77BB" w:rsidRDefault="00000000" w:rsidP="00224F07">
            <w:pPr>
              <w:pStyle w:val="Companyname"/>
              <w:spacing w:before="60" w:after="60"/>
              <w:rPr>
                <w:szCs w:val="22"/>
              </w:rPr>
            </w:pPr>
            <w:sdt>
              <w:sdtPr>
                <w:rPr>
                  <w:b/>
                  <w:bCs/>
                  <w:color w:val="007BB2" w:themeColor="background2"/>
                  <w:szCs w:val="22"/>
                </w:rPr>
                <w:id w:val="1454593816"/>
                <w14:checkbox>
                  <w14:checked w14:val="1"/>
                  <w14:checkedState w14:val="2612" w14:font="MS Gothic"/>
                  <w14:uncheckedState w14:val="2610" w14:font="MS Gothic"/>
                </w14:checkbox>
              </w:sdtPr>
              <w:sdtContent>
                <w:r w:rsidR="006E41A1" w:rsidRPr="00EE77BB">
                  <w:rPr>
                    <w:rFonts w:ascii="MS Gothic" w:eastAsia="MS Gothic" w:hAnsi="MS Gothic" w:hint="eastAsia"/>
                    <w:b/>
                    <w:bCs/>
                    <w:color w:val="007BB2" w:themeColor="background2"/>
                    <w:szCs w:val="22"/>
                  </w:rPr>
                  <w:t>☒</w:t>
                </w:r>
              </w:sdtContent>
            </w:sdt>
            <w:r w:rsidR="006E41A1" w:rsidRPr="00EE77BB">
              <w:rPr>
                <w:color w:val="007BB2" w:themeColor="background2"/>
                <w:szCs w:val="22"/>
              </w:rPr>
              <w:t xml:space="preserve">  </w:t>
            </w:r>
            <w:r w:rsidR="006E41A1" w:rsidRPr="00EE77BB">
              <w:rPr>
                <w:szCs w:val="22"/>
              </w:rPr>
              <w:t>Nebūtina</w:t>
            </w:r>
          </w:p>
        </w:tc>
      </w:tr>
      <w:tr w:rsidR="006E41A1" w:rsidRPr="00EE77BB" w14:paraId="0E941DCB" w14:textId="77777777" w:rsidTr="00224F07">
        <w:trPr>
          <w:trHeight w:val="292"/>
        </w:trPr>
        <w:tc>
          <w:tcPr>
            <w:tcW w:w="2576" w:type="dxa"/>
            <w:tcBorders>
              <w:top w:val="nil"/>
              <w:bottom w:val="nil"/>
            </w:tcBorders>
            <w:vAlign w:val="center"/>
          </w:tcPr>
          <w:p w14:paraId="279BE29C" w14:textId="1B44E2ED" w:rsidR="006E41A1"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822653975"/>
                <w14:checkbox>
                  <w14:checked w14:val="1"/>
                  <w14:checkedState w14:val="2612" w14:font="MS Gothic"/>
                  <w14:uncheckedState w14:val="2610" w14:font="MS Gothic"/>
                </w14:checkbox>
              </w:sdtPr>
              <w:sdtContent>
                <w:r w:rsidR="006E41A1" w:rsidRPr="00EE77BB">
                  <w:rPr>
                    <w:rFonts w:ascii="MS Gothic" w:eastAsia="MS Gothic" w:hAnsi="MS Gothic" w:hint="eastAsia"/>
                    <w:b/>
                    <w:bCs/>
                    <w:color w:val="007BB2" w:themeColor="background2"/>
                  </w:rPr>
                  <w:t>☒</w:t>
                </w:r>
              </w:sdtContent>
            </w:sdt>
            <w:r w:rsidR="006E41A1" w:rsidRPr="00EE77BB">
              <w:rPr>
                <w:rStyle w:val="CompanynameZchn"/>
              </w:rPr>
              <w:t xml:space="preserve"> </w:t>
            </w:r>
            <w:r w:rsidR="001213FE">
              <w:rPr>
                <w:rStyle w:val="CompanynameZchn"/>
              </w:rPr>
              <w:t>Techninę įrangą</w:t>
            </w:r>
          </w:p>
        </w:tc>
        <w:tc>
          <w:tcPr>
            <w:tcW w:w="2392" w:type="dxa"/>
            <w:tcBorders>
              <w:top w:val="nil"/>
              <w:bottom w:val="nil"/>
            </w:tcBorders>
            <w:vAlign w:val="center"/>
          </w:tcPr>
          <w:p w14:paraId="22514FF1" w14:textId="77777777" w:rsidR="006E41A1"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290022070"/>
                <w14:checkbox>
                  <w14:checked w14:val="0"/>
                  <w14:checkedState w14:val="2612" w14:font="MS Gothic"/>
                  <w14:uncheckedState w14:val="2610" w14:font="MS Gothic"/>
                </w14:checkbox>
              </w:sdtPr>
              <w:sdtContent>
                <w:r w:rsidR="006E41A1" w:rsidRPr="00EE77BB">
                  <w:rPr>
                    <w:rFonts w:ascii="MS Gothic" w:eastAsia="MS Gothic" w:hAnsi="MS Gothic" w:hint="eastAsia"/>
                    <w:szCs w:val="22"/>
                  </w:rPr>
                  <w:t>☐</w:t>
                </w:r>
              </w:sdtContent>
            </w:sdt>
            <w:r w:rsidR="006E41A1" w:rsidRPr="00EE77BB">
              <w:rPr>
                <w:szCs w:val="22"/>
              </w:rPr>
              <w:t xml:space="preserve">  </w:t>
            </w:r>
            <w:r w:rsidR="006E41A1" w:rsidRPr="00EE77BB">
              <w:t>Vidutinis</w:t>
            </w:r>
          </w:p>
        </w:tc>
        <w:tc>
          <w:tcPr>
            <w:tcW w:w="2557" w:type="dxa"/>
            <w:tcBorders>
              <w:top w:val="nil"/>
              <w:bottom w:val="nil"/>
            </w:tcBorders>
            <w:vAlign w:val="center"/>
          </w:tcPr>
          <w:p w14:paraId="24749F27" w14:textId="5B690C4E" w:rsidR="006E41A1"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253247879"/>
                <w14:checkbox>
                  <w14:checked w14:val="0"/>
                  <w14:checkedState w14:val="2612" w14:font="MS Gothic"/>
                  <w14:uncheckedState w14:val="2610" w14:font="MS Gothic"/>
                </w14:checkbox>
              </w:sdtPr>
              <w:sdtContent>
                <w:r w:rsidR="006E41A1" w:rsidRPr="00EE77BB">
                  <w:rPr>
                    <w:rFonts w:ascii="MS Gothic" w:eastAsia="MS Gothic" w:hAnsi="MS Gothic" w:hint="eastAsia"/>
                    <w:szCs w:val="22"/>
                  </w:rPr>
                  <w:t>☐</w:t>
                </w:r>
              </w:sdtContent>
            </w:sdt>
            <w:r w:rsidR="006E41A1" w:rsidRPr="00EE77BB">
              <w:rPr>
                <w:szCs w:val="22"/>
              </w:rPr>
              <w:t xml:space="preserve">  </w:t>
            </w:r>
            <w:r w:rsidR="00577F28">
              <w:rPr>
                <w:sz w:val="22"/>
                <w:szCs w:val="22"/>
              </w:rPr>
              <w:t>Reikalinga s</w:t>
            </w:r>
            <w:r w:rsidR="006E41A1" w:rsidRPr="00EE77BB">
              <w:rPr>
                <w:szCs w:val="22"/>
              </w:rPr>
              <w:t>pecializuota įmonė</w:t>
            </w:r>
          </w:p>
        </w:tc>
        <w:tc>
          <w:tcPr>
            <w:tcW w:w="2780" w:type="dxa"/>
            <w:tcBorders>
              <w:top w:val="nil"/>
              <w:bottom w:val="nil"/>
            </w:tcBorders>
            <w:vAlign w:val="center"/>
          </w:tcPr>
          <w:p w14:paraId="290A6367" w14:textId="423FC0B8" w:rsidR="006E41A1" w:rsidRPr="00EE77BB" w:rsidRDefault="00000000" w:rsidP="00224F07">
            <w:pPr>
              <w:pStyle w:val="Companyname"/>
              <w:spacing w:before="60" w:after="60"/>
              <w:rPr>
                <w:szCs w:val="22"/>
              </w:rPr>
            </w:pPr>
            <w:sdt>
              <w:sdtPr>
                <w:rPr>
                  <w:szCs w:val="22"/>
                </w:rPr>
                <w:id w:val="-1917381442"/>
                <w14:checkbox>
                  <w14:checked w14:val="0"/>
                  <w14:checkedState w14:val="2612" w14:font="MS Gothic"/>
                  <w14:uncheckedState w14:val="2610" w14:font="MS Gothic"/>
                </w14:checkbox>
              </w:sdtPr>
              <w:sdtContent>
                <w:r w:rsidR="006E41A1" w:rsidRPr="00EE77BB">
                  <w:rPr>
                    <w:rFonts w:ascii="MS Gothic" w:eastAsia="MS Gothic" w:hAnsi="MS Gothic" w:hint="eastAsia"/>
                    <w:szCs w:val="22"/>
                  </w:rPr>
                  <w:t>☐</w:t>
                </w:r>
              </w:sdtContent>
            </w:sdt>
            <w:r w:rsidR="006E41A1" w:rsidRPr="00EE77BB">
              <w:rPr>
                <w:szCs w:val="22"/>
              </w:rPr>
              <w:t xml:space="preserve">  </w:t>
            </w:r>
            <w:r w:rsidR="006F1366">
              <w:rPr>
                <w:szCs w:val="22"/>
              </w:rPr>
              <w:t>Rekomenduojama</w:t>
            </w:r>
          </w:p>
        </w:tc>
      </w:tr>
      <w:tr w:rsidR="006E41A1" w:rsidRPr="00EE77BB" w14:paraId="12E7B126" w14:textId="77777777" w:rsidTr="00224F07">
        <w:trPr>
          <w:trHeight w:val="170"/>
        </w:trPr>
        <w:tc>
          <w:tcPr>
            <w:tcW w:w="2576" w:type="dxa"/>
            <w:tcBorders>
              <w:top w:val="nil"/>
            </w:tcBorders>
            <w:vAlign w:val="center"/>
          </w:tcPr>
          <w:p w14:paraId="6347B123" w14:textId="1CD75302" w:rsidR="006E41A1"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39118498"/>
                <w14:checkbox>
                  <w14:checked w14:val="0"/>
                  <w14:checkedState w14:val="2612" w14:font="MS Gothic"/>
                  <w14:uncheckedState w14:val="2610" w14:font="MS Gothic"/>
                </w14:checkbox>
              </w:sdtPr>
              <w:sdtContent>
                <w:r w:rsidR="006E41A1" w:rsidRPr="00EE77BB">
                  <w:rPr>
                    <w:rFonts w:ascii="MS Gothic" w:eastAsia="MS Gothic" w:hAnsi="MS Gothic" w:hint="eastAsia"/>
                    <w:szCs w:val="22"/>
                  </w:rPr>
                  <w:t>☐</w:t>
                </w:r>
              </w:sdtContent>
            </w:sdt>
            <w:r w:rsidR="006E41A1" w:rsidRPr="00EE77BB">
              <w:t xml:space="preserve"> </w:t>
            </w:r>
            <w:r w:rsidR="00854535">
              <w:t>Pastato konstrukciją</w:t>
            </w:r>
          </w:p>
        </w:tc>
        <w:tc>
          <w:tcPr>
            <w:tcW w:w="2392" w:type="dxa"/>
            <w:tcBorders>
              <w:top w:val="nil"/>
            </w:tcBorders>
            <w:vAlign w:val="center"/>
          </w:tcPr>
          <w:p w14:paraId="506374FD" w14:textId="77777777" w:rsidR="006E41A1"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1149597247"/>
                <w14:checkbox>
                  <w14:checked w14:val="0"/>
                  <w14:checkedState w14:val="2612" w14:font="MS Gothic"/>
                  <w14:uncheckedState w14:val="2610" w14:font="MS Gothic"/>
                </w14:checkbox>
              </w:sdtPr>
              <w:sdtContent>
                <w:r w:rsidR="006E41A1" w:rsidRPr="00EE77BB">
                  <w:rPr>
                    <w:rFonts w:ascii="MS Gothic" w:eastAsia="MS Gothic" w:hAnsi="MS Gothic" w:hint="eastAsia"/>
                    <w:szCs w:val="22"/>
                  </w:rPr>
                  <w:t>☐</w:t>
                </w:r>
              </w:sdtContent>
            </w:sdt>
            <w:r w:rsidR="006E41A1" w:rsidRPr="00EE77BB">
              <w:rPr>
                <w:szCs w:val="22"/>
              </w:rPr>
              <w:t xml:space="preserve">  </w:t>
            </w:r>
            <w:r w:rsidR="006E41A1" w:rsidRPr="00EE77BB">
              <w:t>Aukštas</w:t>
            </w:r>
          </w:p>
        </w:tc>
        <w:tc>
          <w:tcPr>
            <w:tcW w:w="2557" w:type="dxa"/>
            <w:tcBorders>
              <w:top w:val="nil"/>
            </w:tcBorders>
            <w:vAlign w:val="center"/>
          </w:tcPr>
          <w:p w14:paraId="128BEF9F" w14:textId="2B26DEC5" w:rsidR="006E41A1"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345379561"/>
                <w14:checkbox>
                  <w14:checked w14:val="0"/>
                  <w14:checkedState w14:val="2612" w14:font="MS Gothic"/>
                  <w14:uncheckedState w14:val="2610" w14:font="MS Gothic"/>
                </w14:checkbox>
              </w:sdtPr>
              <w:sdtContent>
                <w:r w:rsidR="006E41A1" w:rsidRPr="00EE77BB">
                  <w:rPr>
                    <w:rFonts w:ascii="MS Gothic" w:eastAsia="MS Gothic" w:hAnsi="MS Gothic" w:hint="eastAsia"/>
                    <w:szCs w:val="22"/>
                  </w:rPr>
                  <w:t>☐</w:t>
                </w:r>
              </w:sdtContent>
            </w:sdt>
            <w:r w:rsidR="006E41A1" w:rsidRPr="00EE77BB">
              <w:rPr>
                <w:szCs w:val="22"/>
              </w:rPr>
              <w:t xml:space="preserve">  </w:t>
            </w:r>
            <w:r w:rsidR="00577F28">
              <w:rPr>
                <w:sz w:val="22"/>
                <w:szCs w:val="22"/>
              </w:rPr>
              <w:t>Reikalingas e</w:t>
            </w:r>
            <w:r w:rsidR="006E41A1" w:rsidRPr="00EE77BB">
              <w:rPr>
                <w:szCs w:val="22"/>
              </w:rPr>
              <w:t>kspertas</w:t>
            </w:r>
          </w:p>
        </w:tc>
        <w:tc>
          <w:tcPr>
            <w:tcW w:w="2780" w:type="dxa"/>
            <w:tcBorders>
              <w:top w:val="nil"/>
            </w:tcBorders>
            <w:vAlign w:val="center"/>
          </w:tcPr>
          <w:p w14:paraId="1D7454D8" w14:textId="77777777" w:rsidR="006E41A1" w:rsidRPr="00EE77BB" w:rsidRDefault="00000000" w:rsidP="00224F07">
            <w:pPr>
              <w:pStyle w:val="Companyname"/>
              <w:spacing w:before="60" w:after="60"/>
              <w:rPr>
                <w:szCs w:val="22"/>
              </w:rPr>
            </w:pPr>
            <w:sdt>
              <w:sdtPr>
                <w:rPr>
                  <w:szCs w:val="22"/>
                </w:rPr>
                <w:id w:val="-834304319"/>
                <w14:checkbox>
                  <w14:checked w14:val="0"/>
                  <w14:checkedState w14:val="2612" w14:font="MS Gothic"/>
                  <w14:uncheckedState w14:val="2610" w14:font="MS Gothic"/>
                </w14:checkbox>
              </w:sdtPr>
              <w:sdtContent>
                <w:r w:rsidR="006E41A1" w:rsidRPr="00EE77BB">
                  <w:rPr>
                    <w:rFonts w:ascii="MS Gothic" w:eastAsia="MS Gothic" w:hAnsi="MS Gothic" w:hint="eastAsia"/>
                    <w:szCs w:val="22"/>
                  </w:rPr>
                  <w:t>☐</w:t>
                </w:r>
              </w:sdtContent>
            </w:sdt>
            <w:r w:rsidR="006E41A1" w:rsidRPr="00EE77BB">
              <w:rPr>
                <w:szCs w:val="22"/>
              </w:rPr>
              <w:t xml:space="preserve">  Privaloma</w:t>
            </w:r>
          </w:p>
        </w:tc>
      </w:tr>
    </w:tbl>
    <w:p w14:paraId="3B14CBA2" w14:textId="77777777" w:rsidR="00F83E2A" w:rsidRDefault="00F83E2A" w:rsidP="006E41A1">
      <w:pPr>
        <w:pStyle w:val="Heading3"/>
        <w:rPr>
          <w:rStyle w:val="Heading3Char"/>
          <w:b/>
          <w:bCs/>
          <w:sz w:val="28"/>
          <w:szCs w:val="28"/>
          <w:lang w:val="lt-LT"/>
        </w:rPr>
      </w:pPr>
    </w:p>
    <w:p w14:paraId="1EC31832" w14:textId="1F87E2CE" w:rsidR="006E41A1" w:rsidRPr="00EE77BB" w:rsidRDefault="006F1366" w:rsidP="006E41A1">
      <w:pPr>
        <w:pStyle w:val="Heading3"/>
        <w:rPr>
          <w:rStyle w:val="Heading3Char"/>
          <w:b/>
          <w:bCs/>
          <w:sz w:val="28"/>
          <w:szCs w:val="28"/>
          <w:lang w:val="lt-LT"/>
        </w:rPr>
      </w:pPr>
      <w:r>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6E41A1" w:rsidRPr="00EE77BB" w14:paraId="755C5D14" w14:textId="77777777">
        <w:trPr>
          <w:trHeight w:val="466"/>
        </w:trPr>
        <w:tc>
          <w:tcPr>
            <w:tcW w:w="5097" w:type="dxa"/>
            <w:shd w:val="clear" w:color="auto" w:fill="E7EEF5" w:themeFill="accent5" w:themeFillTint="33"/>
          </w:tcPr>
          <w:p w14:paraId="3D83F2EE" w14:textId="77777777" w:rsidR="006E41A1" w:rsidRPr="00EE77BB" w:rsidRDefault="006E41A1"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0A0B7A38" w14:textId="77777777" w:rsidR="006E41A1" w:rsidRPr="00EE77BB" w:rsidRDefault="006E41A1" w:rsidP="00224F07">
            <w:pPr>
              <w:spacing w:before="60" w:after="60"/>
              <w:rPr>
                <w:i/>
                <w:iCs/>
                <w:color w:val="4B4B4D" w:themeColor="text1"/>
              </w:rPr>
            </w:pPr>
            <w:r w:rsidRPr="00EE77BB">
              <w:rPr>
                <w:rStyle w:val="Heading3Char"/>
                <w:lang w:val="lt-LT"/>
              </w:rPr>
              <w:t>Investicijų grąža</w:t>
            </w:r>
          </w:p>
        </w:tc>
      </w:tr>
      <w:tr w:rsidR="006E41A1" w:rsidRPr="00EE77BB" w14:paraId="33101A4F" w14:textId="77777777">
        <w:trPr>
          <w:trHeight w:val="1359"/>
        </w:trPr>
        <w:tc>
          <w:tcPr>
            <w:tcW w:w="5097" w:type="dxa"/>
          </w:tcPr>
          <w:p w14:paraId="736BC4F2" w14:textId="5C7ED13D" w:rsidR="006E41A1" w:rsidRPr="00EE77BB" w:rsidRDefault="006E41A1" w:rsidP="00224F07">
            <w:pPr>
              <w:pStyle w:val="StandardText"/>
              <w:rPr>
                <w:rStyle w:val="Heading3Char"/>
                <w:b w:val="0"/>
                <w:color w:val="4B4B4D" w:themeColor="text1"/>
                <w:lang w:val="lt-LT"/>
              </w:rPr>
            </w:pPr>
            <w:r w:rsidRPr="00EE77BB">
              <w:t>Vieno aeratoriaus kaina - nuo 2€ iki 12 €</w:t>
            </w:r>
          </w:p>
        </w:tc>
        <w:tc>
          <w:tcPr>
            <w:tcW w:w="5109" w:type="dxa"/>
          </w:tcPr>
          <w:p w14:paraId="086F5B59" w14:textId="4C69941E" w:rsidR="006E41A1" w:rsidRPr="00EE77BB" w:rsidRDefault="006E41A1" w:rsidP="00224F07">
            <w:pPr>
              <w:pStyle w:val="StandardText"/>
              <w:rPr>
                <w:rStyle w:val="Heading3Char"/>
                <w:b w:val="0"/>
                <w:color w:val="4B4B4D" w:themeColor="text1"/>
                <w:lang w:val="lt-LT"/>
              </w:rPr>
            </w:pPr>
            <w:r w:rsidRPr="00EE77BB">
              <w:t xml:space="preserve">Minimalios investicijos ir greita grąža per 2-4 mėnesius, priklausomai nuo </w:t>
            </w:r>
            <w:r w:rsidR="00F83E2A">
              <w:t>vartoto</w:t>
            </w:r>
            <w:r w:rsidR="00A93408">
              <w:t xml:space="preserve">jų </w:t>
            </w:r>
            <w:r w:rsidRPr="00EE77BB">
              <w:t xml:space="preserve">elgsenos. Aeratorius sutaupo apie 40 % vandens per mėnesį, </w:t>
            </w:r>
            <w:r w:rsidR="00A93408">
              <w:t xml:space="preserve">net </w:t>
            </w:r>
            <w:r w:rsidRPr="00EE77BB">
              <w:t>pigiausi aeratoriai sutaupo apie 15 % vandens.</w:t>
            </w:r>
          </w:p>
        </w:tc>
      </w:tr>
      <w:tr w:rsidR="006E41A1" w:rsidRPr="00EE77BB" w14:paraId="5172B3B3" w14:textId="77777777">
        <w:trPr>
          <w:trHeight w:val="516"/>
        </w:trPr>
        <w:tc>
          <w:tcPr>
            <w:tcW w:w="5097" w:type="dxa"/>
            <w:shd w:val="clear" w:color="auto" w:fill="E7EEF5" w:themeFill="accent5" w:themeFillTint="33"/>
          </w:tcPr>
          <w:p w14:paraId="0BCE0C4A" w14:textId="77777777" w:rsidR="006E41A1" w:rsidRPr="00EE77BB" w:rsidRDefault="006E41A1"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7ABA2036" w14:textId="77777777" w:rsidR="006E41A1" w:rsidRPr="00EE77BB" w:rsidRDefault="006E41A1" w:rsidP="00224F07">
            <w:pPr>
              <w:spacing w:before="60" w:after="60"/>
              <w:rPr>
                <w:rStyle w:val="Heading3Char"/>
                <w:lang w:val="lt-LT"/>
              </w:rPr>
            </w:pPr>
            <w:r w:rsidRPr="00EE77BB">
              <w:rPr>
                <w:rStyle w:val="Heading3Char"/>
                <w:lang w:val="lt-LT"/>
              </w:rPr>
              <w:t>Medžiagos ar technologijos prieinamumas</w:t>
            </w:r>
          </w:p>
        </w:tc>
      </w:tr>
      <w:tr w:rsidR="006E41A1" w:rsidRPr="00EE77BB" w14:paraId="3851FA91" w14:textId="77777777">
        <w:trPr>
          <w:trHeight w:val="1428"/>
        </w:trPr>
        <w:tc>
          <w:tcPr>
            <w:tcW w:w="5097" w:type="dxa"/>
          </w:tcPr>
          <w:p w14:paraId="31B7A78D" w14:textId="7EDC49AC" w:rsidR="006E41A1" w:rsidRPr="00EE77BB" w:rsidRDefault="00033187" w:rsidP="00224F07">
            <w:pPr>
              <w:pStyle w:val="StandardText"/>
              <w:rPr>
                <w:rStyle w:val="Heading3Char"/>
                <w:lang w:val="lt-LT"/>
              </w:rPr>
            </w:pPr>
            <w:r w:rsidRPr="008E461D">
              <w:rPr>
                <w:rStyle w:val="Heading3Char"/>
                <w:b w:val="0"/>
                <w:color w:val="4B4B4D" w:themeColor="text1"/>
                <w:lang w:val="lt-LT"/>
              </w:rPr>
              <w:t>Šiuo metu finansavimo programų šiai priemonei nėra.</w:t>
            </w:r>
          </w:p>
        </w:tc>
        <w:tc>
          <w:tcPr>
            <w:tcW w:w="5109" w:type="dxa"/>
          </w:tcPr>
          <w:p w14:paraId="6DA399D9" w14:textId="77777777" w:rsidR="006E41A1" w:rsidRPr="00EE77BB" w:rsidRDefault="006E41A1" w:rsidP="00224F07">
            <w:pPr>
              <w:pStyle w:val="StandardText"/>
              <w:rPr>
                <w:rStyle w:val="Heading3Char"/>
                <w:b w:val="0"/>
                <w:color w:val="auto"/>
                <w:sz w:val="22"/>
                <w:szCs w:val="20"/>
                <w:lang w:val="lt-LT"/>
              </w:rPr>
            </w:pPr>
            <w:r w:rsidRPr="00EE77BB">
              <w:t xml:space="preserve">Aeratorių galima lengvai įsigyti, yra daug galimybių (įskaitant papildomas funkcijas). Galimi įvairūs dydžiai ir matmenys. Pridedama guminė tarpinė. </w:t>
            </w:r>
          </w:p>
        </w:tc>
      </w:tr>
      <w:tr w:rsidR="006E41A1" w:rsidRPr="00EE77BB" w14:paraId="59B7C8BB"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C065355" w14:textId="77777777" w:rsidR="006E41A1" w:rsidRPr="00EE77BB" w:rsidRDefault="006E41A1"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6E41A1" w:rsidRPr="00EE77BB" w14:paraId="0675BE01" w14:textId="77777777">
        <w:trPr>
          <w:trHeight w:val="435"/>
        </w:trPr>
        <w:tc>
          <w:tcPr>
            <w:tcW w:w="10206" w:type="dxa"/>
            <w:gridSpan w:val="2"/>
            <w:tcBorders>
              <w:top w:val="single" w:sz="4" w:space="0" w:color="auto"/>
              <w:left w:val="single" w:sz="4" w:space="0" w:color="auto"/>
              <w:bottom w:val="single" w:sz="4" w:space="0" w:color="auto"/>
              <w:right w:val="single" w:sz="4" w:space="0" w:color="auto"/>
            </w:tcBorders>
          </w:tcPr>
          <w:p w14:paraId="7A9C9A80" w14:textId="77777777" w:rsidR="006E41A1" w:rsidRPr="00EE77BB" w:rsidRDefault="006E41A1" w:rsidP="00224F07">
            <w:pPr>
              <w:pStyle w:val="StandardText"/>
              <w:spacing w:before="60" w:after="60"/>
            </w:pPr>
            <w:r w:rsidRPr="00EE77BB">
              <w:t>Aeratoriaus negalima perdirbti.</w:t>
            </w:r>
          </w:p>
          <w:p w14:paraId="64E02845" w14:textId="77777777" w:rsidR="006E41A1" w:rsidRPr="00EE77BB" w:rsidRDefault="006E41A1" w:rsidP="00224F07">
            <w:pPr>
              <w:pStyle w:val="StandardText"/>
              <w:spacing w:before="60" w:after="60"/>
              <w:rPr>
                <w:i/>
                <w:iCs/>
                <w:color w:val="7B6A6B" w:themeColor="accent4"/>
                <w:sz w:val="22"/>
                <w:szCs w:val="22"/>
              </w:rPr>
            </w:pPr>
          </w:p>
        </w:tc>
      </w:tr>
    </w:tbl>
    <w:p w14:paraId="6E06E528" w14:textId="06A1D35F" w:rsidR="006E41A1" w:rsidRPr="00EE77BB" w:rsidRDefault="006E41A1" w:rsidP="00520562">
      <w:pPr>
        <w:pStyle w:val="Heading3"/>
        <w:rPr>
          <w:rStyle w:val="Heading3Char"/>
          <w:b/>
          <w:sz w:val="28"/>
          <w:szCs w:val="28"/>
          <w:lang w:val="lt-LT"/>
        </w:rPr>
      </w:pP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6E41A1" w:rsidRPr="00EE77BB" w14:paraId="166C65FF" w14:textId="77777777" w:rsidTr="00224F07">
        <w:tc>
          <w:tcPr>
            <w:tcW w:w="10196" w:type="dxa"/>
            <w:shd w:val="clear" w:color="auto" w:fill="E7EEF5" w:themeFill="accent5" w:themeFillTint="33"/>
          </w:tcPr>
          <w:p w14:paraId="19922399" w14:textId="0018F4BB" w:rsidR="006E41A1"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6E41A1" w:rsidRPr="00EE77BB" w14:paraId="0B42B351" w14:textId="77777777" w:rsidTr="00224F07">
        <w:trPr>
          <w:trHeight w:val="632"/>
        </w:trPr>
        <w:tc>
          <w:tcPr>
            <w:tcW w:w="10196" w:type="dxa"/>
          </w:tcPr>
          <w:p w14:paraId="5791B111" w14:textId="77777777" w:rsidR="006E41A1" w:rsidRPr="00EE77BB" w:rsidRDefault="006E41A1" w:rsidP="00224F07">
            <w:pPr>
              <w:spacing w:before="60" w:after="60"/>
              <w:rPr>
                <w:i/>
                <w:iCs/>
              </w:rPr>
            </w:pPr>
          </w:p>
        </w:tc>
      </w:tr>
      <w:tr w:rsidR="006E41A1" w:rsidRPr="00EE77BB" w14:paraId="4872B694" w14:textId="77777777" w:rsidTr="00224F07">
        <w:tc>
          <w:tcPr>
            <w:tcW w:w="10196" w:type="dxa"/>
            <w:shd w:val="clear" w:color="auto" w:fill="E7EEF5" w:themeFill="accent5" w:themeFillTint="33"/>
          </w:tcPr>
          <w:p w14:paraId="18E5F19C" w14:textId="667A32D9" w:rsidR="006E41A1"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6E41A1" w:rsidRPr="00EE77BB" w14:paraId="04D26E72" w14:textId="77777777" w:rsidTr="00224F07">
        <w:trPr>
          <w:trHeight w:val="509"/>
        </w:trPr>
        <w:tc>
          <w:tcPr>
            <w:tcW w:w="10196" w:type="dxa"/>
          </w:tcPr>
          <w:p w14:paraId="73D31B7D" w14:textId="77777777" w:rsidR="006E41A1" w:rsidRPr="00EE77BB" w:rsidRDefault="006E41A1" w:rsidP="00224F07">
            <w:pPr>
              <w:spacing w:before="60" w:after="60"/>
              <w:rPr>
                <w:i/>
                <w:iCs/>
              </w:rPr>
            </w:pPr>
          </w:p>
        </w:tc>
      </w:tr>
      <w:tr w:rsidR="006E41A1" w:rsidRPr="00EE77BB" w14:paraId="1433A421" w14:textId="77777777" w:rsidTr="00224F07">
        <w:tc>
          <w:tcPr>
            <w:tcW w:w="10196" w:type="dxa"/>
            <w:shd w:val="clear" w:color="auto" w:fill="E7EEF5" w:themeFill="accent5" w:themeFillTint="33"/>
          </w:tcPr>
          <w:p w14:paraId="17E3AB69" w14:textId="77777777" w:rsidR="006E41A1" w:rsidRPr="00EE77BB" w:rsidRDefault="006E41A1"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6E41A1" w:rsidRPr="00EE77BB" w14:paraId="363626E7" w14:textId="77777777" w:rsidTr="00224F07">
        <w:trPr>
          <w:trHeight w:val="513"/>
        </w:trPr>
        <w:tc>
          <w:tcPr>
            <w:tcW w:w="10196" w:type="dxa"/>
          </w:tcPr>
          <w:p w14:paraId="1C2C3652" w14:textId="77777777" w:rsidR="006E41A1" w:rsidRPr="00EE77BB" w:rsidRDefault="006E41A1" w:rsidP="00224F07">
            <w:pPr>
              <w:pStyle w:val="StandardText"/>
            </w:pPr>
            <w:r w:rsidRPr="00EE77BB">
              <w:t>Valytojas, techninės priežiūros personalas</w:t>
            </w:r>
          </w:p>
          <w:p w14:paraId="672CA155" w14:textId="77777777" w:rsidR="006E41A1" w:rsidRPr="00EE77BB" w:rsidRDefault="006E41A1" w:rsidP="00224F07">
            <w:pPr>
              <w:spacing w:before="60" w:after="60"/>
              <w:rPr>
                <w:i/>
                <w:iCs/>
              </w:rPr>
            </w:pPr>
          </w:p>
        </w:tc>
      </w:tr>
    </w:tbl>
    <w:p w14:paraId="678AC45A" w14:textId="77777777" w:rsidR="006E41A1" w:rsidRPr="00EE77BB" w:rsidRDefault="006E41A1" w:rsidP="00852569">
      <w:pPr>
        <w:pStyle w:val="Heading3"/>
      </w:pPr>
      <w:r w:rsidRPr="00EE77BB">
        <w:rPr>
          <w:rStyle w:val="Heading3Char"/>
          <w:b/>
          <w:color w:val="004E84" w:themeColor="text2"/>
          <w:lang w:val="lt-LT"/>
        </w:rPr>
        <w:t>Įgyvendinimo procesas</w:t>
      </w:r>
    </w:p>
    <w:tbl>
      <w:tblPr>
        <w:tblStyle w:val="TableGrid"/>
        <w:tblW w:w="0" w:type="auto"/>
        <w:tblLook w:val="04A0" w:firstRow="1" w:lastRow="0" w:firstColumn="1" w:lastColumn="0" w:noHBand="0" w:noVBand="1"/>
      </w:tblPr>
      <w:tblGrid>
        <w:gridCol w:w="4957"/>
        <w:gridCol w:w="5237"/>
      </w:tblGrid>
      <w:tr w:rsidR="006E41A1" w:rsidRPr="00EE77BB" w14:paraId="5A789CC1" w14:textId="77777777" w:rsidTr="00224F07">
        <w:tc>
          <w:tcPr>
            <w:tcW w:w="4957" w:type="dxa"/>
            <w:shd w:val="clear" w:color="auto" w:fill="E7EEF5" w:themeFill="accent5" w:themeFillTint="33"/>
          </w:tcPr>
          <w:p w14:paraId="5840CE61" w14:textId="6F556968" w:rsidR="006E41A1" w:rsidRPr="00EE77BB" w:rsidRDefault="006F1366" w:rsidP="00224F07">
            <w:pPr>
              <w:spacing w:before="60" w:after="60"/>
              <w:rPr>
                <w:bCs/>
              </w:rPr>
            </w:pPr>
            <w:r w:rsidRPr="006F1366">
              <w:rPr>
                <w:rStyle w:val="Heading3Char"/>
                <w:bCs/>
                <w:lang w:val="lt-LT"/>
              </w:rPr>
              <w:t>Parengiamieji veiksmai prieš įgyvendinimą</w:t>
            </w:r>
          </w:p>
        </w:tc>
        <w:tc>
          <w:tcPr>
            <w:tcW w:w="5237" w:type="dxa"/>
            <w:shd w:val="clear" w:color="auto" w:fill="E7EEF5" w:themeFill="accent5" w:themeFillTint="33"/>
          </w:tcPr>
          <w:p w14:paraId="493A3E66" w14:textId="5515F568" w:rsidR="006E41A1" w:rsidRPr="00EE77BB" w:rsidRDefault="006E41A1" w:rsidP="00224F07">
            <w:pPr>
              <w:spacing w:after="120"/>
              <w:rPr>
                <w:b/>
                <w:bCs/>
              </w:rPr>
            </w:pPr>
            <w:r w:rsidRPr="00EE77BB">
              <w:rPr>
                <w:rStyle w:val="Heading3Char"/>
                <w:lang w:val="lt-LT"/>
              </w:rPr>
              <w:t>Diegimo instrukcijos ir gairės, atvirojo kodo iniciatyvos</w:t>
            </w:r>
          </w:p>
        </w:tc>
      </w:tr>
      <w:tr w:rsidR="006E41A1" w:rsidRPr="00EE77BB" w14:paraId="38EFAF3A" w14:textId="77777777" w:rsidTr="00224F07">
        <w:tc>
          <w:tcPr>
            <w:tcW w:w="4957" w:type="dxa"/>
          </w:tcPr>
          <w:p w14:paraId="60227FD0" w14:textId="09641985" w:rsidR="006E41A1" w:rsidRPr="00EE77BB" w:rsidRDefault="006E41A1">
            <w:pPr>
              <w:pStyle w:val="StandardText"/>
              <w:numPr>
                <w:ilvl w:val="0"/>
                <w:numId w:val="54"/>
              </w:numPr>
              <w:spacing w:before="60" w:after="60" w:line="280" w:lineRule="exact"/>
            </w:pPr>
            <w:r w:rsidRPr="00EE77BB">
              <w:t>Reikiamo aeratoriaus tipo pasirinkimas ir įsigijimas</w:t>
            </w:r>
            <w:r w:rsidR="00F83E2A">
              <w:t>.</w:t>
            </w:r>
          </w:p>
        </w:tc>
        <w:tc>
          <w:tcPr>
            <w:tcW w:w="5237" w:type="dxa"/>
          </w:tcPr>
          <w:p w14:paraId="268E3764" w14:textId="4AB53F64" w:rsidR="006E41A1" w:rsidRPr="00EE77BB" w:rsidRDefault="00931641" w:rsidP="00224F07">
            <w:pPr>
              <w:pStyle w:val="StandardText"/>
              <w:spacing w:before="60" w:after="60"/>
            </w:pPr>
            <w:hyperlink r:id="rId117" w:history="1">
              <w:r w:rsidRPr="00813BD1">
                <w:rPr>
                  <w:rStyle w:val="Hyperlink"/>
                </w:rPr>
                <w:t>https://www.e-tar.lt/portal/lt/legalAct/TAR</w:t>
              </w:r>
              <w:r w:rsidRPr="00813BD1">
                <w:rPr>
                  <w:rStyle w:val="Hyperlink"/>
                </w:rPr>
                <w:t>.</w:t>
              </w:r>
              <w:r w:rsidRPr="00813BD1">
                <w:rPr>
                  <w:rStyle w:val="Hyperlink"/>
                </w:rPr>
                <w:t>7D230DA0E41F</w:t>
              </w:r>
            </w:hyperlink>
          </w:p>
        </w:tc>
      </w:tr>
      <w:tr w:rsidR="006E41A1" w:rsidRPr="00EE77BB" w14:paraId="62ACFD96" w14:textId="77777777" w:rsidTr="00224F07">
        <w:tc>
          <w:tcPr>
            <w:tcW w:w="4957" w:type="dxa"/>
            <w:shd w:val="clear" w:color="auto" w:fill="E7EEF5" w:themeFill="accent5" w:themeFillTint="33"/>
          </w:tcPr>
          <w:p w14:paraId="5E220AE0" w14:textId="71FF570C" w:rsidR="006E41A1" w:rsidRPr="00EE77BB" w:rsidRDefault="00804762" w:rsidP="00224F07">
            <w:pPr>
              <w:spacing w:before="60" w:after="60"/>
              <w:rPr>
                <w:rStyle w:val="Heading3Char"/>
                <w:bCs/>
                <w:lang w:val="lt-LT"/>
              </w:rPr>
            </w:pPr>
            <w:r>
              <w:rPr>
                <w:rStyle w:val="Heading3Char"/>
                <w:bCs/>
                <w:lang w:val="lt-LT"/>
              </w:rPr>
              <w:lastRenderedPageBreak/>
              <w:t>Į</w:t>
            </w:r>
            <w:r w:rsidR="006E41A1" w:rsidRPr="00EE77BB">
              <w:rPr>
                <w:rStyle w:val="Heading3Char"/>
                <w:bCs/>
                <w:lang w:val="lt-LT"/>
              </w:rPr>
              <w:t>gyvendinimas</w:t>
            </w:r>
          </w:p>
        </w:tc>
        <w:tc>
          <w:tcPr>
            <w:tcW w:w="5237" w:type="dxa"/>
            <w:shd w:val="clear" w:color="auto" w:fill="E7EEF5" w:themeFill="accent5" w:themeFillTint="33"/>
          </w:tcPr>
          <w:p w14:paraId="5B08262A" w14:textId="7D91CD75" w:rsidR="006E41A1" w:rsidRPr="00EE77BB" w:rsidRDefault="00E33038" w:rsidP="00224F07">
            <w:pPr>
              <w:spacing w:before="60" w:after="60"/>
              <w:rPr>
                <w:rStyle w:val="Heading3Char"/>
                <w:bCs/>
                <w:lang w:val="lt-LT"/>
              </w:rPr>
            </w:pPr>
            <w:r>
              <w:rPr>
                <w:rStyle w:val="Heading3Char"/>
                <w:bCs/>
                <w:lang w:val="lt-LT"/>
              </w:rPr>
              <w:t>Susijusi komunikacija</w:t>
            </w:r>
          </w:p>
        </w:tc>
      </w:tr>
      <w:tr w:rsidR="006E41A1" w:rsidRPr="00EE77BB" w14:paraId="2CEB9CC5" w14:textId="77777777" w:rsidTr="00224F07">
        <w:trPr>
          <w:trHeight w:val="1097"/>
        </w:trPr>
        <w:tc>
          <w:tcPr>
            <w:tcW w:w="4957" w:type="dxa"/>
          </w:tcPr>
          <w:p w14:paraId="218945A7" w14:textId="4BB39C18" w:rsidR="006E41A1" w:rsidRPr="00EE77BB" w:rsidRDefault="006E41A1">
            <w:pPr>
              <w:pStyle w:val="StandardText"/>
              <w:numPr>
                <w:ilvl w:val="0"/>
                <w:numId w:val="56"/>
              </w:numPr>
              <w:spacing w:before="60" w:after="60" w:line="280" w:lineRule="exact"/>
            </w:pPr>
            <w:r w:rsidRPr="00EE77BB">
              <w:t xml:space="preserve">Standartinės veržlės </w:t>
            </w:r>
            <w:r w:rsidR="00A93408">
              <w:t>nu</w:t>
            </w:r>
            <w:r w:rsidRPr="00EE77BB">
              <w:t>sukimas nuo maišytuvo.</w:t>
            </w:r>
          </w:p>
          <w:p w14:paraId="2A41C932" w14:textId="7750ABAD" w:rsidR="006E41A1" w:rsidRPr="00EE77BB" w:rsidRDefault="00A93408">
            <w:pPr>
              <w:pStyle w:val="StandardText"/>
              <w:numPr>
                <w:ilvl w:val="0"/>
                <w:numId w:val="56"/>
              </w:numPr>
              <w:spacing w:before="60" w:after="60" w:line="280" w:lineRule="exact"/>
            </w:pPr>
            <w:r>
              <w:t>Jos pakeitimas nauju</w:t>
            </w:r>
            <w:r w:rsidR="006E41A1" w:rsidRPr="00EE77BB">
              <w:t xml:space="preserve"> prietaisu.</w:t>
            </w:r>
          </w:p>
        </w:tc>
        <w:tc>
          <w:tcPr>
            <w:tcW w:w="5237" w:type="dxa"/>
          </w:tcPr>
          <w:p w14:paraId="38D05F7A" w14:textId="77777777" w:rsidR="006E41A1" w:rsidRPr="00EE77BB" w:rsidRDefault="006E41A1" w:rsidP="00224F07">
            <w:pPr>
              <w:spacing w:before="60" w:after="60"/>
              <w:rPr>
                <w:i/>
                <w:iCs/>
              </w:rPr>
            </w:pPr>
          </w:p>
        </w:tc>
      </w:tr>
      <w:tr w:rsidR="006E41A1" w:rsidRPr="00EE77BB" w14:paraId="6B3766B0" w14:textId="77777777" w:rsidTr="00224F07">
        <w:tc>
          <w:tcPr>
            <w:tcW w:w="4957" w:type="dxa"/>
            <w:shd w:val="clear" w:color="auto" w:fill="E7EEF5" w:themeFill="accent5" w:themeFillTint="33"/>
          </w:tcPr>
          <w:p w14:paraId="65E9F60D" w14:textId="6EC6AF9D" w:rsidR="006E41A1"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37" w:type="dxa"/>
            <w:shd w:val="clear" w:color="auto" w:fill="E7EEF5" w:themeFill="accent5" w:themeFillTint="33"/>
          </w:tcPr>
          <w:p w14:paraId="5B912B4F" w14:textId="77777777" w:rsidR="006E41A1" w:rsidRPr="00EE77BB" w:rsidRDefault="006E41A1" w:rsidP="00224F07">
            <w:pPr>
              <w:spacing w:before="60" w:after="60"/>
              <w:rPr>
                <w:rStyle w:val="Heading3Char"/>
                <w:bCs/>
                <w:lang w:val="lt-LT"/>
              </w:rPr>
            </w:pPr>
            <w:r w:rsidRPr="00EE77BB">
              <w:rPr>
                <w:rStyle w:val="Heading3Char"/>
                <w:bCs/>
                <w:lang w:val="lt-LT"/>
              </w:rPr>
              <w:t>Kitos pastabos ir nuorodos</w:t>
            </w:r>
          </w:p>
        </w:tc>
      </w:tr>
      <w:tr w:rsidR="006E41A1" w:rsidRPr="00EE77BB" w14:paraId="7E27236B" w14:textId="77777777" w:rsidTr="00224F07">
        <w:trPr>
          <w:trHeight w:val="719"/>
        </w:trPr>
        <w:tc>
          <w:tcPr>
            <w:tcW w:w="4957" w:type="dxa"/>
          </w:tcPr>
          <w:p w14:paraId="476B6AD8" w14:textId="04CC4F54" w:rsidR="006E41A1" w:rsidRPr="00EE77BB" w:rsidRDefault="006E41A1">
            <w:pPr>
              <w:pStyle w:val="StandardText"/>
              <w:numPr>
                <w:ilvl w:val="0"/>
                <w:numId w:val="55"/>
              </w:numPr>
              <w:spacing w:before="60" w:after="60" w:line="280" w:lineRule="exact"/>
            </w:pPr>
            <w:r w:rsidRPr="00EE77BB">
              <w:t>Reguliar</w:t>
            </w:r>
            <w:r w:rsidR="00A93408">
              <w:t>us valymas</w:t>
            </w:r>
            <w:r w:rsidRPr="00EE77BB">
              <w:t xml:space="preserve"> dantų šepetėliu ir kalkių valikliu</w:t>
            </w:r>
            <w:r w:rsidR="00A93408">
              <w:t>.</w:t>
            </w:r>
          </w:p>
        </w:tc>
        <w:tc>
          <w:tcPr>
            <w:tcW w:w="5237" w:type="dxa"/>
          </w:tcPr>
          <w:p w14:paraId="7EEEB283" w14:textId="77777777" w:rsidR="006E41A1" w:rsidRPr="00EE77BB" w:rsidRDefault="006E41A1" w:rsidP="00224F07">
            <w:pPr>
              <w:pStyle w:val="StandardText"/>
              <w:spacing w:before="60" w:after="60"/>
            </w:pPr>
            <w:r w:rsidRPr="00EE77BB">
              <w:t xml:space="preserve">Standartinis sriegis tinka daugumai rinkoje esančių čiaupų. </w:t>
            </w:r>
          </w:p>
          <w:p w14:paraId="7CD1EE59" w14:textId="77777777" w:rsidR="006E41A1" w:rsidRDefault="006E41A1" w:rsidP="00224F07">
            <w:pPr>
              <w:pStyle w:val="StandardText"/>
              <w:spacing w:before="60" w:after="60"/>
            </w:pPr>
            <w:r w:rsidRPr="00EE77BB">
              <w:t>Idealiai tinka virtuvės ir vonios kambario maišytuvams.</w:t>
            </w:r>
          </w:p>
          <w:p w14:paraId="264347D3" w14:textId="79364C4C" w:rsidR="00931641" w:rsidRPr="00EE77BB" w:rsidRDefault="00931641" w:rsidP="00224F07">
            <w:pPr>
              <w:pStyle w:val="StandardText"/>
              <w:spacing w:before="60" w:after="60"/>
            </w:pPr>
            <w:hyperlink r:id="rId118" w:history="1">
              <w:r w:rsidRPr="00813BD1">
                <w:rPr>
                  <w:rStyle w:val="Hyperlink"/>
                </w:rPr>
                <w:t>https://lt.manuals.plus/sanela/nemo-sensor-tap-manual</w:t>
              </w:r>
            </w:hyperlink>
            <w:r>
              <w:t xml:space="preserve"> </w:t>
            </w:r>
          </w:p>
        </w:tc>
      </w:tr>
    </w:tbl>
    <w:p w14:paraId="3E86C1CC" w14:textId="77777777" w:rsidR="006E41A1" w:rsidRPr="00EE77BB" w:rsidRDefault="006E41A1" w:rsidP="006E41A1">
      <w:pPr>
        <w:tabs>
          <w:tab w:val="left" w:pos="3830"/>
        </w:tabs>
        <w:rPr>
          <w:b/>
          <w:bCs/>
        </w:rPr>
      </w:pPr>
    </w:p>
    <w:tbl>
      <w:tblPr>
        <w:tblStyle w:val="TableGrid"/>
        <w:tblW w:w="0" w:type="auto"/>
        <w:jc w:val="center"/>
        <w:tblLook w:val="04A0" w:firstRow="1" w:lastRow="0" w:firstColumn="1" w:lastColumn="0" w:noHBand="0" w:noVBand="1"/>
      </w:tblPr>
      <w:tblGrid>
        <w:gridCol w:w="6396"/>
      </w:tblGrid>
      <w:tr w:rsidR="006E41A1" w:rsidRPr="00EE77BB" w14:paraId="7EF5A604" w14:textId="77777777" w:rsidTr="00931641">
        <w:trPr>
          <w:trHeight w:val="345"/>
          <w:jc w:val="center"/>
        </w:trPr>
        <w:tc>
          <w:tcPr>
            <w:tcW w:w="2151" w:type="dxa"/>
            <w:shd w:val="clear" w:color="auto" w:fill="D4E2ED" w:themeFill="accent2" w:themeFillTint="33"/>
          </w:tcPr>
          <w:p w14:paraId="52C587C0" w14:textId="393FD0A1" w:rsidR="006E41A1" w:rsidRPr="00EE77BB" w:rsidRDefault="006E41A1" w:rsidP="00224F07">
            <w:pPr>
              <w:tabs>
                <w:tab w:val="left" w:pos="3830"/>
              </w:tabs>
              <w:rPr>
                <w:b/>
                <w:bCs/>
                <w:sz w:val="24"/>
                <w:szCs w:val="24"/>
              </w:rPr>
            </w:pPr>
            <w:r w:rsidRPr="00EE77BB">
              <w:rPr>
                <w:b/>
                <w:bCs/>
                <w:color w:val="007BB2" w:themeColor="background2"/>
                <w:sz w:val="24"/>
                <w:szCs w:val="24"/>
              </w:rPr>
              <w:t>Nuotraukos</w:t>
            </w:r>
          </w:p>
        </w:tc>
      </w:tr>
      <w:tr w:rsidR="006E41A1" w:rsidRPr="00EE77BB" w14:paraId="23884C0E" w14:textId="77777777" w:rsidTr="00931641">
        <w:trPr>
          <w:trHeight w:val="5200"/>
          <w:jc w:val="center"/>
        </w:trPr>
        <w:tc>
          <w:tcPr>
            <w:tcW w:w="2151" w:type="dxa"/>
            <w:vAlign w:val="center"/>
          </w:tcPr>
          <w:p w14:paraId="30EEDC6B" w14:textId="77777777" w:rsidR="006E41A1" w:rsidRPr="00EE77BB" w:rsidRDefault="006E41A1" w:rsidP="00224F07">
            <w:pPr>
              <w:keepNext/>
              <w:spacing w:before="60" w:after="60"/>
              <w:jc w:val="center"/>
            </w:pPr>
            <w:r w:rsidRPr="00EE77BB">
              <w:rPr>
                <w:noProof/>
              </w:rPr>
              <w:drawing>
                <wp:inline distT="0" distB="0" distL="0" distR="0" wp14:anchorId="5CA225B5" wp14:editId="117042EF">
                  <wp:extent cx="3922291" cy="2609850"/>
                  <wp:effectExtent l="0" t="0" r="2540" b="0"/>
                  <wp:docPr id="1013201149" name="Grafik 3" descr="Küchenarmatur weiß - Nahaufnah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üchenarmatur weiß - Nahaufnahm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951724" cy="2629434"/>
                          </a:xfrm>
                          <a:prstGeom prst="rect">
                            <a:avLst/>
                          </a:prstGeom>
                          <a:noFill/>
                          <a:ln>
                            <a:noFill/>
                          </a:ln>
                        </pic:spPr>
                      </pic:pic>
                    </a:graphicData>
                  </a:graphic>
                </wp:inline>
              </w:drawing>
            </w:r>
          </w:p>
          <w:p w14:paraId="568ABD2D" w14:textId="7F113206" w:rsidR="006E41A1" w:rsidRPr="00EE77BB" w:rsidRDefault="006E41A1" w:rsidP="00224F07">
            <w:pPr>
              <w:pStyle w:val="Caption"/>
              <w:spacing w:before="60" w:after="60"/>
              <w:jc w:val="center"/>
              <w:rPr>
                <w:rFonts w:cs="Calibri"/>
                <w:color w:val="535353"/>
                <w:sz w:val="22"/>
                <w:szCs w:val="22"/>
              </w:rPr>
            </w:pPr>
            <w:r w:rsidRPr="00EE77BB">
              <w:fldChar w:fldCharType="begin"/>
            </w:r>
            <w:r w:rsidRPr="00EE77BB">
              <w:instrText xml:space="preserve"> SEQ Figure \* ARABIC </w:instrText>
            </w:r>
            <w:r w:rsidRPr="00EE77BB">
              <w:fldChar w:fldCharType="separate"/>
            </w:r>
            <w:r w:rsidR="00BD1DA6">
              <w:rPr>
                <w:noProof/>
              </w:rPr>
              <w:t>22</w:t>
            </w:r>
            <w:r w:rsidRPr="00EE77BB">
              <w:fldChar w:fldCharType="end"/>
            </w:r>
            <w:r w:rsidR="002E4B94">
              <w:t xml:space="preserve"> pav.</w:t>
            </w:r>
            <w:r w:rsidRPr="00EE77BB">
              <w:t>: Maišytuvo aeratorius ©  Freepik (www.freepik.com)</w:t>
            </w:r>
          </w:p>
        </w:tc>
      </w:tr>
    </w:tbl>
    <w:p w14:paraId="3EDA6D5C" w14:textId="77777777" w:rsidR="006E41A1" w:rsidRPr="00EE77BB" w:rsidRDefault="006E41A1" w:rsidP="006E41A1">
      <w:pPr>
        <w:tabs>
          <w:tab w:val="left" w:pos="3830"/>
        </w:tabs>
        <w:rPr>
          <w:b/>
          <w:bCs/>
        </w:rPr>
      </w:pPr>
    </w:p>
    <w:p w14:paraId="6021D07F" w14:textId="18A71AE3" w:rsidR="00DF12EF" w:rsidRPr="00AF61C2" w:rsidRDefault="00B65072" w:rsidP="00AF61C2">
      <w:pPr>
        <w:spacing w:before="0"/>
        <w:rPr>
          <w:b/>
          <w:bCs/>
          <w:color w:val="007BB2" w:themeColor="background2"/>
          <w:sz w:val="40"/>
          <w:szCs w:val="40"/>
        </w:rPr>
      </w:pPr>
      <w:r w:rsidRPr="00EE77BB">
        <w:rPr>
          <w:b/>
          <w:bCs/>
        </w:rPr>
        <w:br w:type="page"/>
      </w:r>
      <w:bookmarkStart w:id="52" w:name="_Toc192794853"/>
      <w:r w:rsidR="00DF12EF" w:rsidRPr="00AF61C2">
        <w:rPr>
          <w:b/>
          <w:bCs/>
          <w:color w:val="0070C0"/>
          <w:sz w:val="40"/>
          <w:szCs w:val="40"/>
        </w:rPr>
        <w:lastRenderedPageBreak/>
        <w:t>Jutiklinis vandens maišytuvas</w:t>
      </w:r>
      <w:bookmarkEnd w:id="52"/>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DF12EF" w:rsidRPr="00EE77BB" w14:paraId="539F661A" w14:textId="77777777" w:rsidTr="00224F07">
        <w:trPr>
          <w:trHeight w:val="271"/>
        </w:trPr>
        <w:tc>
          <w:tcPr>
            <w:tcW w:w="10292" w:type="dxa"/>
            <w:tcBorders>
              <w:top w:val="single" w:sz="4" w:space="0" w:color="auto"/>
              <w:bottom w:val="single" w:sz="4" w:space="0" w:color="auto"/>
            </w:tcBorders>
            <w:shd w:val="clear" w:color="auto" w:fill="E7EEF5" w:themeFill="accent5" w:themeFillTint="33"/>
          </w:tcPr>
          <w:p w14:paraId="0C487AE5" w14:textId="77777777" w:rsidR="00DF12EF" w:rsidRPr="00EE77BB" w:rsidRDefault="00DF12EF" w:rsidP="00224F07">
            <w:pPr>
              <w:spacing w:before="60" w:after="60"/>
              <w:rPr>
                <w:i/>
                <w:iCs/>
                <w:color w:val="7B6A6B" w:themeColor="accent4"/>
              </w:rPr>
            </w:pPr>
            <w:r w:rsidRPr="00EE77BB">
              <w:rPr>
                <w:rStyle w:val="Heading3Char"/>
                <w:lang w:val="lt-LT"/>
              </w:rPr>
              <w:t>Trumpas aprašymas</w:t>
            </w:r>
          </w:p>
        </w:tc>
      </w:tr>
      <w:tr w:rsidR="00DF12EF" w:rsidRPr="00EE77BB" w14:paraId="09962B52" w14:textId="77777777" w:rsidTr="00224F07">
        <w:trPr>
          <w:trHeight w:val="2889"/>
        </w:trPr>
        <w:tc>
          <w:tcPr>
            <w:tcW w:w="10292" w:type="dxa"/>
            <w:tcBorders>
              <w:top w:val="single" w:sz="4" w:space="0" w:color="auto"/>
            </w:tcBorders>
          </w:tcPr>
          <w:p w14:paraId="251CD527" w14:textId="759FB4BA" w:rsidR="00DF12EF" w:rsidRPr="00EE77BB" w:rsidRDefault="00DF12EF" w:rsidP="00224F07">
            <w:pPr>
              <w:pStyle w:val="StandardText"/>
              <w:spacing w:before="60" w:after="60"/>
            </w:pPr>
            <w:r w:rsidRPr="00EE77BB">
              <w:t xml:space="preserve">Jutiklinis vandens maišytuvas, dar žinomas kaip automatinis arba bekontaktis maišytuvas, naudoja jutiklius, kurie </w:t>
            </w:r>
            <w:r w:rsidR="005573AF">
              <w:t>pajaučia</w:t>
            </w:r>
            <w:r w:rsidRPr="00EE77BB">
              <w:t xml:space="preserve"> rankų ar daiktų buvimą ir automatiškai reguliuoja vandens srautą. Paprastai </w:t>
            </w:r>
            <w:r w:rsidR="00F83E2A" w:rsidRPr="00EE77BB">
              <w:t xml:space="preserve">netoli snapelio </w:t>
            </w:r>
            <w:r w:rsidR="00934A9B" w:rsidRPr="00EE77BB">
              <w:t xml:space="preserve">jis turi </w:t>
            </w:r>
            <w:r w:rsidRPr="00EE77BB">
              <w:t>infraraudonųjų spindulių jutiklį, kuris aktyvuoja vandens tekėjimą, kai aptinka judesį jo veikimo zonoje. Vanduo nustoja tekėti, kai judesys nebeužfiksuojamas, todėl vanduo nebėga be reikalo. Vandens maišytuvai su jutikliais yra efektyvus ir praktiškas sprendimas biur</w:t>
            </w:r>
            <w:r w:rsidR="00F83E2A">
              <w:t>uose</w:t>
            </w:r>
            <w:r w:rsidRPr="00EE77BB">
              <w:t xml:space="preserve">, </w:t>
            </w:r>
            <w:r w:rsidR="00861BE1">
              <w:t xml:space="preserve">turintis privalumų </w:t>
            </w:r>
            <w:r w:rsidRPr="00EE77BB">
              <w:t>higien</w:t>
            </w:r>
            <w:r w:rsidR="00861BE1">
              <w:t>os</w:t>
            </w:r>
            <w:r w:rsidRPr="00EE77BB">
              <w:t>, vandens ir energijos taupym</w:t>
            </w:r>
            <w:r w:rsidR="00861BE1">
              <w:t>o</w:t>
            </w:r>
            <w:r w:rsidRPr="00EE77BB">
              <w:t xml:space="preserve"> bei bendr</w:t>
            </w:r>
            <w:r w:rsidR="00861BE1">
              <w:t>o</w:t>
            </w:r>
            <w:r w:rsidRPr="00EE77BB">
              <w:t xml:space="preserve"> </w:t>
            </w:r>
            <w:r w:rsidR="00F83E2A">
              <w:t>vartotoj</w:t>
            </w:r>
            <w:r w:rsidRPr="00EE77BB">
              <w:t>ų patogum</w:t>
            </w:r>
            <w:r w:rsidR="00861BE1">
              <w:t>o atžvilgiu</w:t>
            </w:r>
            <w:r w:rsidRPr="00EE77BB">
              <w:t>.</w:t>
            </w:r>
          </w:p>
          <w:p w14:paraId="5E2A0D9C" w14:textId="04B53D6F" w:rsidR="00DF12EF" w:rsidRPr="00EE77BB" w:rsidRDefault="00DF12EF" w:rsidP="00224F07">
            <w:pPr>
              <w:pStyle w:val="StandardText"/>
              <w:spacing w:before="60" w:after="60"/>
            </w:pPr>
            <w:r w:rsidRPr="00EE77BB">
              <w:t>Neleidžiant vandeniui bėgti</w:t>
            </w:r>
            <w:r w:rsidRPr="00EE77BB">
              <w:rPr>
                <w:rStyle w:val="CompanynameZchn"/>
                <w:sz w:val="24"/>
              </w:rPr>
              <w:t xml:space="preserve">, taupomi vandens ištekliai </w:t>
            </w:r>
            <w:r w:rsidR="00934A9B" w:rsidRPr="00EE77BB">
              <w:rPr>
                <w:rStyle w:val="CompanynameZchn"/>
                <w:sz w:val="24"/>
              </w:rPr>
              <w:t xml:space="preserve">ir </w:t>
            </w:r>
            <w:r w:rsidR="006C77B8" w:rsidRPr="00EE77BB">
              <w:rPr>
                <w:rStyle w:val="CompanynameZchn"/>
                <w:sz w:val="24"/>
              </w:rPr>
              <w:t xml:space="preserve">energija, kurios </w:t>
            </w:r>
            <w:r w:rsidRPr="00EE77BB">
              <w:rPr>
                <w:rStyle w:val="CompanynameZchn"/>
                <w:sz w:val="24"/>
              </w:rPr>
              <w:t>reikia vandeniui pumpuoti ir kaupti.</w:t>
            </w:r>
            <w:r w:rsidR="005573AF">
              <w:t xml:space="preserve"> </w:t>
            </w:r>
            <w:r w:rsidR="005573AF">
              <w:rPr>
                <w:rStyle w:val="CompanynameZchn"/>
                <w:sz w:val="24"/>
              </w:rPr>
              <w:t>Jei tokia priemonė naudojama karštam vandeniui, e</w:t>
            </w:r>
            <w:r w:rsidR="005573AF" w:rsidRPr="00EE77BB">
              <w:rPr>
                <w:rStyle w:val="CompanynameZchn"/>
                <w:sz w:val="24"/>
              </w:rPr>
              <w:t>nergijos sutaupoma ypač daug.</w:t>
            </w:r>
          </w:p>
          <w:p w14:paraId="0E590EB7" w14:textId="1DB9DB14" w:rsidR="00DF12EF" w:rsidRPr="00EE77BB" w:rsidRDefault="00DF12EF" w:rsidP="00224F07">
            <w:pPr>
              <w:pStyle w:val="StandardText"/>
              <w:spacing w:before="60" w:after="60"/>
            </w:pPr>
            <w:r w:rsidRPr="00EE77BB">
              <w:t>Papildoma galimybė gali būti momentinių vandens šildytuvų įrengimas ant maišytuvų. Tai galėtų būti ypač naudinga senuose pastatuose, kur visas vamzdynų modernizavimas būtų pernelyg brangus arba sudėtingas. Tai taip pat sumažina šilumos nuostolius karšto vandens sistemoje.</w:t>
            </w:r>
          </w:p>
        </w:tc>
      </w:tr>
      <w:tr w:rsidR="00DF12EF" w:rsidRPr="00EE77BB" w14:paraId="22570EC4" w14:textId="77777777" w:rsidTr="00224F07">
        <w:trPr>
          <w:trHeight w:val="80"/>
        </w:trPr>
        <w:tc>
          <w:tcPr>
            <w:tcW w:w="10292" w:type="dxa"/>
          </w:tcPr>
          <w:p w14:paraId="61089C0A" w14:textId="1B0CB5C7" w:rsidR="00DF12EF" w:rsidRPr="00EE77BB" w:rsidRDefault="00DF12EF" w:rsidP="00224F07">
            <w:pPr>
              <w:spacing w:before="60" w:after="60"/>
              <w:rPr>
                <w:i/>
                <w:iCs/>
                <w:color w:val="7B6A6B" w:themeColor="accent4"/>
              </w:rPr>
            </w:pPr>
            <w:r w:rsidRPr="00EE77BB">
              <w:rPr>
                <w:i/>
                <w:iCs/>
                <w:color w:val="7B6A6B" w:themeColor="accent4"/>
              </w:rPr>
              <w:t>#jutiklis #automatinisčiaupas #vandenstaupymas #vandensčiaupas</w:t>
            </w:r>
          </w:p>
        </w:tc>
      </w:tr>
    </w:tbl>
    <w:p w14:paraId="00DE3499" w14:textId="77777777" w:rsidR="00DF12EF" w:rsidRPr="00EE77BB" w:rsidRDefault="00DF12EF" w:rsidP="00DF12EF">
      <w:pPr>
        <w:pStyle w:val="Companyname"/>
        <w:rPr>
          <w:rStyle w:val="Heading3Char"/>
          <w:lang w:val="lt-LT"/>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684"/>
        <w:gridCol w:w="2652"/>
      </w:tblGrid>
      <w:tr w:rsidR="00DF12EF" w:rsidRPr="00EE77BB" w14:paraId="261BD2B4" w14:textId="77777777" w:rsidTr="00224F0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67947851" w14:textId="536784EA" w:rsidR="00DF12EF" w:rsidRPr="00EE77BB" w:rsidRDefault="008409A1" w:rsidP="00224F07">
            <w:pPr>
              <w:pStyle w:val="Companyname"/>
              <w:rPr>
                <w:rStyle w:val="Heading3Char"/>
                <w:lang w:val="lt-LT"/>
              </w:rPr>
            </w:pPr>
            <w:r>
              <w:rPr>
                <w:rStyle w:val="Heading3Char"/>
                <w:lang w:val="lt-LT"/>
              </w:rPr>
              <w:t>Sritis</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5D8B81C" w14:textId="51DAF98E" w:rsidR="00DF12EF" w:rsidRPr="00EE77BB" w:rsidRDefault="00C11CDA" w:rsidP="00224F07">
            <w:pPr>
              <w:pStyle w:val="Companyname"/>
              <w:rPr>
                <w:rStyle w:val="Heading3Char"/>
                <w:lang w:val="lt-LT"/>
              </w:rPr>
            </w:pPr>
            <w:r>
              <w:rPr>
                <w:rStyle w:val="Heading3Char"/>
                <w:lang w:val="lt-LT"/>
              </w:rPr>
              <w:t>Pastato kategorija</w:t>
            </w:r>
          </w:p>
        </w:tc>
      </w:tr>
      <w:tr w:rsidR="00DF12EF" w:rsidRPr="00EE77BB" w14:paraId="0963E066" w14:textId="77777777" w:rsidTr="00224F07">
        <w:trPr>
          <w:trHeight w:val="536"/>
        </w:trPr>
        <w:tc>
          <w:tcPr>
            <w:tcW w:w="2551" w:type="dxa"/>
            <w:tcBorders>
              <w:top w:val="single" w:sz="4" w:space="0" w:color="auto"/>
            </w:tcBorders>
            <w:vAlign w:val="center"/>
          </w:tcPr>
          <w:p w14:paraId="146F16A4" w14:textId="77777777" w:rsidR="00DF12EF" w:rsidRPr="00EE77BB"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751053425"/>
                <w14:checkbox>
                  <w14:checked w14:val="0"/>
                  <w14:checkedState w14:val="2612" w14:font="MS Gothic"/>
                  <w14:uncheckedState w14:val="2610" w14:font="MS Gothic"/>
                </w14:checkbox>
              </w:sdtPr>
              <w:sdtContent>
                <w:r w:rsidR="00DF12EF" w:rsidRPr="00EE77BB">
                  <w:rPr>
                    <w:rFonts w:ascii="MS Gothic" w:eastAsia="MS Gothic" w:hAnsi="MS Gothic" w:hint="eastAsia"/>
                    <w:sz w:val="22"/>
                    <w:szCs w:val="22"/>
                  </w:rPr>
                  <w:t>☐</w:t>
                </w:r>
              </w:sdtContent>
            </w:sdt>
            <w:r w:rsidR="00DF12EF" w:rsidRPr="00EE77BB">
              <w:rPr>
                <w:rStyle w:val="Heading3Char"/>
                <w:b w:val="0"/>
                <w:bCs/>
                <w:color w:val="auto"/>
                <w:sz w:val="22"/>
                <w:szCs w:val="22"/>
                <w:lang w:val="lt-LT"/>
              </w:rPr>
              <w:t xml:space="preserve"> Izoliacija</w:t>
            </w:r>
          </w:p>
        </w:tc>
        <w:tc>
          <w:tcPr>
            <w:tcW w:w="2415" w:type="dxa"/>
            <w:tcBorders>
              <w:top w:val="single" w:sz="4" w:space="0" w:color="auto"/>
              <w:right w:val="single" w:sz="4" w:space="0" w:color="auto"/>
            </w:tcBorders>
            <w:vAlign w:val="center"/>
          </w:tcPr>
          <w:p w14:paraId="04C43D7D" w14:textId="5517CD76" w:rsidR="00DF12E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924535964"/>
                <w14:checkbox>
                  <w14:checked w14:val="0"/>
                  <w14:checkedState w14:val="2612" w14:font="MS Gothic"/>
                  <w14:uncheckedState w14:val="2610" w14:font="MS Gothic"/>
                </w14:checkbox>
              </w:sdtPr>
              <w:sdtContent>
                <w:r w:rsidR="006C77B8" w:rsidRPr="00EE77BB">
                  <w:rPr>
                    <w:rFonts w:ascii="MS Gothic" w:eastAsia="MS Gothic" w:hAnsi="MS Gothic" w:hint="eastAsia"/>
                    <w:bCs/>
                    <w:sz w:val="22"/>
                    <w:szCs w:val="22"/>
                  </w:rPr>
                  <w:t>☐</w:t>
                </w:r>
              </w:sdtContent>
            </w:sdt>
            <w:r w:rsidR="00DF12EF" w:rsidRPr="00EE77BB">
              <w:rPr>
                <w:rStyle w:val="Heading3Char"/>
                <w:b w:val="0"/>
                <w:bCs/>
                <w:color w:val="4B4B4D" w:themeColor="text1"/>
                <w:sz w:val="22"/>
                <w:szCs w:val="22"/>
                <w:lang w:val="lt-LT"/>
              </w:rPr>
              <w:t xml:space="preserve"> Elektros energijos gamyba</w:t>
            </w:r>
          </w:p>
        </w:tc>
        <w:tc>
          <w:tcPr>
            <w:tcW w:w="2684" w:type="dxa"/>
            <w:tcBorders>
              <w:top w:val="single" w:sz="4" w:space="0" w:color="auto"/>
              <w:left w:val="single" w:sz="4" w:space="0" w:color="auto"/>
            </w:tcBorders>
            <w:vAlign w:val="center"/>
          </w:tcPr>
          <w:p w14:paraId="7777A8D1" w14:textId="77777777" w:rsidR="00DF12EF"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409503700"/>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 w:val="24"/>
                    <w:szCs w:val="22"/>
                  </w:rPr>
                  <w:t>☒</w:t>
                </w:r>
              </w:sdtContent>
            </w:sdt>
            <w:r w:rsidR="00DF12EF" w:rsidRPr="00EE77BB">
              <w:rPr>
                <w:szCs w:val="22"/>
              </w:rPr>
              <w:t xml:space="preserve"> Administracinis </w:t>
            </w:r>
          </w:p>
        </w:tc>
        <w:tc>
          <w:tcPr>
            <w:tcW w:w="2652" w:type="dxa"/>
            <w:tcBorders>
              <w:top w:val="single" w:sz="4" w:space="0" w:color="auto"/>
            </w:tcBorders>
            <w:vAlign w:val="center"/>
          </w:tcPr>
          <w:p w14:paraId="449453E9" w14:textId="77777777" w:rsidR="00DF12EF"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1961294225"/>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 w:val="24"/>
                    <w:szCs w:val="22"/>
                  </w:rPr>
                  <w:t>☒</w:t>
                </w:r>
              </w:sdtContent>
            </w:sdt>
            <w:r w:rsidR="00DF12EF" w:rsidRPr="00EE77BB">
              <w:rPr>
                <w:rStyle w:val="Heading3Char"/>
                <w:b w:val="0"/>
                <w:color w:val="535353"/>
                <w:sz w:val="22"/>
                <w:szCs w:val="22"/>
                <w:lang w:val="lt-LT"/>
              </w:rPr>
              <w:t xml:space="preserve"> Švietimo ar socialinė</w:t>
            </w:r>
            <w:r w:rsidR="00DF12EF" w:rsidRPr="00EE77BB">
              <w:rPr>
                <w:rStyle w:val="Heading3Char"/>
                <w:color w:val="535353"/>
                <w:lang w:val="lt-LT"/>
              </w:rPr>
              <w:t xml:space="preserve">     </w:t>
            </w:r>
            <w:r w:rsidR="00DF12EF" w:rsidRPr="00EE77BB">
              <w:rPr>
                <w:rStyle w:val="Heading3Char"/>
                <w:b w:val="0"/>
                <w:bCs/>
                <w:color w:val="535353"/>
                <w:sz w:val="22"/>
                <w:szCs w:val="22"/>
                <w:lang w:val="lt-LT"/>
              </w:rPr>
              <w:t xml:space="preserve"> įstaiga</w:t>
            </w:r>
          </w:p>
        </w:tc>
      </w:tr>
      <w:tr w:rsidR="00DF12EF" w:rsidRPr="00EE77BB" w14:paraId="1EF558A7" w14:textId="77777777" w:rsidTr="00224F07">
        <w:trPr>
          <w:trHeight w:val="593"/>
        </w:trPr>
        <w:tc>
          <w:tcPr>
            <w:tcW w:w="2551" w:type="dxa"/>
            <w:vAlign w:val="center"/>
          </w:tcPr>
          <w:p w14:paraId="57A458DC" w14:textId="77777777" w:rsidR="00DF12EF" w:rsidRPr="00EE77BB" w:rsidRDefault="00000000" w:rsidP="00224F07">
            <w:pPr>
              <w:pStyle w:val="StandardText"/>
              <w:spacing w:before="60" w:after="60"/>
              <w:rPr>
                <w:rStyle w:val="Heading3Char"/>
                <w:b w:val="0"/>
                <w:color w:val="auto"/>
                <w:sz w:val="22"/>
                <w:szCs w:val="22"/>
                <w:lang w:val="lt-LT"/>
              </w:rPr>
            </w:pPr>
            <w:sdt>
              <w:sdtPr>
                <w:rPr>
                  <w:b/>
                  <w:color w:val="007BB2" w:themeColor="background2"/>
                  <w:sz w:val="22"/>
                  <w:szCs w:val="22"/>
                  <w:lang w:val="en-GB"/>
                </w:rPr>
                <w:id w:val="-1478304703"/>
                <w14:checkbox>
                  <w14:checked w14:val="0"/>
                  <w14:checkedState w14:val="2612" w14:font="MS Gothic"/>
                  <w14:uncheckedState w14:val="2610" w14:font="MS Gothic"/>
                </w14:checkbox>
              </w:sdtPr>
              <w:sdtContent>
                <w:r w:rsidR="00DF12EF" w:rsidRPr="00EE77BB">
                  <w:rPr>
                    <w:rFonts w:ascii="MS Gothic" w:eastAsia="MS Gothic" w:hAnsi="MS Gothic" w:hint="eastAsia"/>
                    <w:sz w:val="22"/>
                    <w:szCs w:val="22"/>
                  </w:rPr>
                  <w:t>☐</w:t>
                </w:r>
              </w:sdtContent>
            </w:sdt>
            <w:r w:rsidR="00DF12EF" w:rsidRPr="00EE77BB">
              <w:rPr>
                <w:rStyle w:val="Heading3Char"/>
                <w:b w:val="0"/>
                <w:bCs/>
                <w:color w:val="4B4B4D" w:themeColor="text1"/>
                <w:sz w:val="22"/>
                <w:szCs w:val="22"/>
                <w:lang w:val="lt-LT"/>
              </w:rPr>
              <w:t xml:space="preserve"> Energijos ir šildymo sistema</w:t>
            </w:r>
          </w:p>
        </w:tc>
        <w:tc>
          <w:tcPr>
            <w:tcW w:w="2415" w:type="dxa"/>
            <w:tcBorders>
              <w:right w:val="single" w:sz="4" w:space="0" w:color="auto"/>
            </w:tcBorders>
            <w:vAlign w:val="center"/>
          </w:tcPr>
          <w:p w14:paraId="56F1C56A" w14:textId="77777777" w:rsidR="00DF12E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9139474"/>
                <w14:checkbox>
                  <w14:checked w14:val="0"/>
                  <w14:checkedState w14:val="2612" w14:font="MS Gothic"/>
                  <w14:uncheckedState w14:val="2610" w14:font="MS Gothic"/>
                </w14:checkbox>
              </w:sdtPr>
              <w:sdtContent>
                <w:r w:rsidR="00DF12EF" w:rsidRPr="00EE77BB">
                  <w:rPr>
                    <w:rFonts w:ascii="MS Gothic" w:eastAsia="MS Gothic" w:hAnsi="MS Gothic" w:hint="eastAsia"/>
                    <w:sz w:val="22"/>
                    <w:szCs w:val="22"/>
                  </w:rPr>
                  <w:t>☐</w:t>
                </w:r>
              </w:sdtContent>
            </w:sdt>
            <w:r w:rsidR="00DF12EF" w:rsidRPr="00EE77BB">
              <w:rPr>
                <w:rStyle w:val="Heading3Char"/>
                <w:b w:val="0"/>
                <w:bCs/>
                <w:color w:val="4B4B4D" w:themeColor="text1"/>
                <w:sz w:val="22"/>
                <w:szCs w:val="22"/>
                <w:lang w:val="lt-LT"/>
              </w:rPr>
              <w:t xml:space="preserve"> Apšvietimas</w:t>
            </w:r>
          </w:p>
        </w:tc>
        <w:tc>
          <w:tcPr>
            <w:tcW w:w="2684" w:type="dxa"/>
            <w:tcBorders>
              <w:left w:val="single" w:sz="4" w:space="0" w:color="auto"/>
            </w:tcBorders>
            <w:vAlign w:val="center"/>
          </w:tcPr>
          <w:p w14:paraId="142F5704" w14:textId="77777777" w:rsidR="00DF12EF"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443341045"/>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 w:val="24"/>
                    <w:szCs w:val="22"/>
                  </w:rPr>
                  <w:t>☒</w:t>
                </w:r>
              </w:sdtContent>
            </w:sdt>
            <w:r w:rsidR="00DF12EF" w:rsidRPr="00EE77BB">
              <w:rPr>
                <w:rStyle w:val="Heading3Char"/>
                <w:b w:val="0"/>
                <w:color w:val="4B4B4D" w:themeColor="text1"/>
                <w:sz w:val="22"/>
                <w:szCs w:val="22"/>
                <w:lang w:val="lt-LT"/>
              </w:rPr>
              <w:t xml:space="preserve"> Komercinis</w:t>
            </w:r>
          </w:p>
        </w:tc>
        <w:tc>
          <w:tcPr>
            <w:tcW w:w="2652" w:type="dxa"/>
            <w:vAlign w:val="center"/>
          </w:tcPr>
          <w:p w14:paraId="7729F051" w14:textId="77777777" w:rsidR="00DF12EF" w:rsidRPr="00EE77BB"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2474542"/>
                <w14:checkbox>
                  <w14:checked w14:val="0"/>
                  <w14:checkedState w14:val="2612" w14:font="MS Gothic"/>
                  <w14:uncheckedState w14:val="2610" w14:font="MS Gothic"/>
                </w14:checkbox>
              </w:sdtPr>
              <w:sdtEndPr>
                <w:rPr>
                  <w:b w:val="0"/>
                  <w:color w:val="auto"/>
                  <w:sz w:val="22"/>
                  <w:szCs w:val="22"/>
                </w:rPr>
              </w:sdtEndPr>
              <w:sdtContent>
                <w:r w:rsidR="00DF12EF" w:rsidRPr="00EE77BB">
                  <w:rPr>
                    <w:rFonts w:ascii="MS Gothic" w:eastAsia="MS Gothic" w:hAnsi="MS Gothic" w:hint="eastAsia"/>
                  </w:rPr>
                  <w:t>☐</w:t>
                </w:r>
              </w:sdtContent>
            </w:sdt>
            <w:r w:rsidR="00DF12EF" w:rsidRPr="00EE77BB">
              <w:rPr>
                <w:rStyle w:val="StandardTextZchn"/>
                <w:sz w:val="22"/>
                <w:szCs w:val="22"/>
                <w:lang w:val="lt-LT"/>
              </w:rPr>
              <w:t xml:space="preserve"> Gyvenamasis būstas</w:t>
            </w:r>
          </w:p>
        </w:tc>
      </w:tr>
      <w:tr w:rsidR="00DF12EF" w:rsidRPr="00EE77BB" w14:paraId="6857CE86" w14:textId="77777777" w:rsidTr="00224F07">
        <w:trPr>
          <w:trHeight w:val="80"/>
        </w:trPr>
        <w:tc>
          <w:tcPr>
            <w:tcW w:w="2551" w:type="dxa"/>
            <w:vAlign w:val="center"/>
          </w:tcPr>
          <w:p w14:paraId="4556B0A5" w14:textId="3BF3FD17" w:rsidR="00DF12EF" w:rsidRPr="00EE77BB" w:rsidRDefault="00000000" w:rsidP="00224F07">
            <w:pPr>
              <w:pStyle w:val="Companyname"/>
              <w:spacing w:before="60" w:after="60"/>
              <w:rPr>
                <w:rStyle w:val="Heading3Char"/>
                <w:b w:val="0"/>
                <w:color w:val="auto"/>
                <w:sz w:val="22"/>
                <w:szCs w:val="22"/>
                <w:lang w:val="lt-LT"/>
              </w:rPr>
            </w:pPr>
            <w:sdt>
              <w:sdtPr>
                <w:rPr>
                  <w:b/>
                  <w:color w:val="007BB2" w:themeColor="background2"/>
                  <w:sz w:val="24"/>
                  <w:szCs w:val="22"/>
                  <w:lang w:val="en-GB"/>
                </w:rPr>
                <w:id w:val="-1178273453"/>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Cs w:val="22"/>
                  </w:rPr>
                  <w:t>☒</w:t>
                </w:r>
              </w:sdtContent>
            </w:sdt>
            <w:r w:rsidR="00DF12EF" w:rsidRPr="00EE77BB">
              <w:rPr>
                <w:rStyle w:val="Heading3Char"/>
                <w:b w:val="0"/>
                <w:bCs/>
                <w:color w:val="4B4B4D" w:themeColor="text1"/>
                <w:sz w:val="22"/>
                <w:szCs w:val="22"/>
                <w:lang w:val="lt-LT"/>
              </w:rPr>
              <w:t xml:space="preserve"> </w:t>
            </w:r>
            <w:r w:rsidR="008409A1">
              <w:rPr>
                <w:rStyle w:val="Heading3Char"/>
                <w:b w:val="0"/>
                <w:bCs/>
                <w:color w:val="4B4B4D" w:themeColor="text1"/>
                <w:sz w:val="22"/>
                <w:szCs w:val="22"/>
                <w:lang w:val="lt-LT"/>
              </w:rPr>
              <w:t>Karšto vandens tiekimas</w:t>
            </w:r>
          </w:p>
        </w:tc>
        <w:tc>
          <w:tcPr>
            <w:tcW w:w="2415" w:type="dxa"/>
            <w:tcBorders>
              <w:bottom w:val="single" w:sz="4" w:space="0" w:color="auto"/>
              <w:right w:val="single" w:sz="4" w:space="0" w:color="auto"/>
            </w:tcBorders>
            <w:vAlign w:val="center"/>
          </w:tcPr>
          <w:p w14:paraId="29C389B4" w14:textId="77777777" w:rsidR="00DF12EF" w:rsidRPr="00EE77BB" w:rsidRDefault="00000000" w:rsidP="00224F07">
            <w:pPr>
              <w:pStyle w:val="Companyname"/>
              <w:spacing w:before="60" w:after="60"/>
              <w:rPr>
                <w:rStyle w:val="Heading3Char"/>
                <w:b w:val="0"/>
                <w:color w:val="4B4B4D" w:themeColor="text1"/>
                <w:sz w:val="22"/>
                <w:szCs w:val="22"/>
                <w:u w:val="single"/>
                <w:lang w:val="lt-LT"/>
              </w:rPr>
            </w:pPr>
            <w:sdt>
              <w:sdtPr>
                <w:rPr>
                  <w:b/>
                  <w:color w:val="4B4B4D" w:themeColor="text1"/>
                  <w:sz w:val="24"/>
                  <w:szCs w:val="22"/>
                  <w:lang w:val="en-GB"/>
                </w:rPr>
                <w:id w:val="1455445597"/>
                <w14:checkbox>
                  <w14:checked w14:val="0"/>
                  <w14:checkedState w14:val="2612" w14:font="MS Gothic"/>
                  <w14:uncheckedState w14:val="2610" w14:font="MS Gothic"/>
                </w14:checkbox>
              </w:sdtPr>
              <w:sdtContent>
                <w:r w:rsidR="00DF12EF" w:rsidRPr="00EE77BB">
                  <w:rPr>
                    <w:rFonts w:ascii="MS Gothic" w:eastAsia="MS Gothic" w:hAnsi="MS Gothic" w:hint="eastAsia"/>
                    <w:color w:val="4B4B4D" w:themeColor="text1"/>
                    <w:szCs w:val="22"/>
                  </w:rPr>
                  <w:t>☐</w:t>
                </w:r>
              </w:sdtContent>
            </w:sdt>
            <w:r w:rsidR="00DF12EF" w:rsidRPr="00EE77BB">
              <w:rPr>
                <w:color w:val="4B4B4D" w:themeColor="text1"/>
                <w:szCs w:val="22"/>
                <w:u w:val="single"/>
              </w:rPr>
              <w:t xml:space="preserve">   </w:t>
            </w:r>
          </w:p>
        </w:tc>
        <w:tc>
          <w:tcPr>
            <w:tcW w:w="2684" w:type="dxa"/>
            <w:tcBorders>
              <w:left w:val="single" w:sz="4" w:space="0" w:color="auto"/>
            </w:tcBorders>
            <w:vAlign w:val="center"/>
          </w:tcPr>
          <w:p w14:paraId="4D86771C" w14:textId="15E5E1DD" w:rsidR="00DF12EF" w:rsidRPr="00EE77BB" w:rsidRDefault="00000000" w:rsidP="00224F07">
            <w:pPr>
              <w:pStyle w:val="Companyname"/>
              <w:spacing w:before="60" w:after="60"/>
              <w:rPr>
                <w:rStyle w:val="Heading3Char"/>
                <w:b w:val="0"/>
                <w:color w:val="535353"/>
                <w:sz w:val="22"/>
                <w:szCs w:val="22"/>
                <w:lang w:val="lt-LT"/>
              </w:rPr>
            </w:pPr>
            <w:sdt>
              <w:sdtPr>
                <w:rPr>
                  <w:b/>
                  <w:color w:val="007BB2" w:themeColor="background2"/>
                  <w:sz w:val="24"/>
                  <w:szCs w:val="22"/>
                  <w:lang w:val="en-GB"/>
                </w:rPr>
                <w:id w:val="2035845602"/>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 w:val="24"/>
                    <w:szCs w:val="22"/>
                  </w:rPr>
                  <w:t>☒</w:t>
                </w:r>
              </w:sdtContent>
            </w:sdt>
            <w:r w:rsidR="00DF12EF" w:rsidRPr="00EE77BB">
              <w:rPr>
                <w:rStyle w:val="Heading3Char"/>
                <w:b w:val="0"/>
                <w:color w:val="4B4B4D" w:themeColor="text1"/>
                <w:sz w:val="22"/>
                <w:szCs w:val="22"/>
                <w:lang w:val="lt-LT"/>
              </w:rPr>
              <w:t xml:space="preserve"> </w:t>
            </w:r>
            <w:r w:rsidR="008409A1">
              <w:rPr>
                <w:rStyle w:val="Heading3Char"/>
                <w:b w:val="0"/>
                <w:color w:val="4B4B4D" w:themeColor="text1"/>
                <w:sz w:val="22"/>
                <w:szCs w:val="22"/>
                <w:lang w:val="lt-LT"/>
              </w:rPr>
              <w:t>Pramoninis/gamybinis</w:t>
            </w:r>
          </w:p>
        </w:tc>
        <w:tc>
          <w:tcPr>
            <w:tcW w:w="2652" w:type="dxa"/>
            <w:vAlign w:val="center"/>
          </w:tcPr>
          <w:p w14:paraId="3A945A45" w14:textId="77777777" w:rsidR="00DF12EF" w:rsidRPr="00EE77BB" w:rsidRDefault="00000000" w:rsidP="00224F07">
            <w:pPr>
              <w:spacing w:before="60" w:after="60"/>
              <w:rPr>
                <w:rStyle w:val="Heading3Char"/>
                <w:b w:val="0"/>
                <w:color w:val="auto"/>
                <w:sz w:val="22"/>
                <w:szCs w:val="22"/>
                <w:lang w:val="lt-LT"/>
              </w:rPr>
            </w:pPr>
            <w:sdt>
              <w:sdtPr>
                <w:rPr>
                  <w:b/>
                  <w:color w:val="4B4B4D" w:themeColor="text1"/>
                  <w:sz w:val="24"/>
                  <w:szCs w:val="24"/>
                  <w:lang w:val="en-GB"/>
                </w:rPr>
                <w:id w:val="299812939"/>
                <w14:checkbox>
                  <w14:checked w14:val="0"/>
                  <w14:checkedState w14:val="2612" w14:font="MS Gothic"/>
                  <w14:uncheckedState w14:val="2610" w14:font="MS Gothic"/>
                </w14:checkbox>
              </w:sdtPr>
              <w:sdtContent>
                <w:r w:rsidR="00DF12EF" w:rsidRPr="00EE77BB">
                  <w:rPr>
                    <w:rFonts w:ascii="MS Gothic" w:eastAsia="MS Gothic" w:hAnsi="MS Gothic" w:hint="eastAsia"/>
                    <w:color w:val="4B4B4D" w:themeColor="text1"/>
                    <w:sz w:val="24"/>
                    <w:szCs w:val="24"/>
                  </w:rPr>
                  <w:t>☐</w:t>
                </w:r>
              </w:sdtContent>
            </w:sdt>
            <w:r w:rsidR="00DF12EF" w:rsidRPr="00EE77BB">
              <w:rPr>
                <w:color w:val="4B4B4D" w:themeColor="text1"/>
              </w:rPr>
              <w:t xml:space="preserve"> Visi pastatų tipai</w:t>
            </w:r>
          </w:p>
        </w:tc>
      </w:tr>
    </w:tbl>
    <w:p w14:paraId="0B9AD322" w14:textId="77777777" w:rsidR="00DF12EF" w:rsidRPr="00EE77BB" w:rsidRDefault="00DF12EF" w:rsidP="00DF12EF">
      <w:pPr>
        <w:pStyle w:val="Companyname"/>
        <w:rPr>
          <w:rStyle w:val="Heading3Char"/>
          <w:sz w:val="22"/>
          <w:szCs w:val="22"/>
          <w:lang w:val="lt-LT"/>
        </w:rPr>
      </w:pPr>
    </w:p>
    <w:tbl>
      <w:tblPr>
        <w:tblStyle w:val="TableGrid"/>
        <w:tblW w:w="10344" w:type="dxa"/>
        <w:tblLook w:val="04A0" w:firstRow="1" w:lastRow="0" w:firstColumn="1" w:lastColumn="0" w:noHBand="0" w:noVBand="1"/>
      </w:tblPr>
      <w:tblGrid>
        <w:gridCol w:w="5003"/>
        <w:gridCol w:w="2574"/>
        <w:gridCol w:w="2767"/>
      </w:tblGrid>
      <w:tr w:rsidR="00DF12EF" w:rsidRPr="00EE77BB" w14:paraId="327B11BD" w14:textId="77777777" w:rsidTr="00224F07">
        <w:trPr>
          <w:trHeight w:val="438"/>
        </w:trPr>
        <w:tc>
          <w:tcPr>
            <w:tcW w:w="5003" w:type="dxa"/>
            <w:tcBorders>
              <w:bottom w:val="single" w:sz="4" w:space="0" w:color="auto"/>
            </w:tcBorders>
            <w:shd w:val="clear" w:color="auto" w:fill="E7EEF5" w:themeFill="accent5" w:themeFillTint="33"/>
            <w:vAlign w:val="center"/>
          </w:tcPr>
          <w:p w14:paraId="4DA27AC5" w14:textId="0C3789BE" w:rsidR="00DF12EF" w:rsidRPr="00EE77BB" w:rsidRDefault="001213FE" w:rsidP="00224F07">
            <w:pPr>
              <w:pStyle w:val="Companyname"/>
              <w:rPr>
                <w:rStyle w:val="Heading3Char"/>
                <w:lang w:val="lt-LT"/>
              </w:rPr>
            </w:pPr>
            <w:r>
              <w:rPr>
                <w:rStyle w:val="Heading3Char"/>
                <w:lang w:val="lt-LT"/>
              </w:rPr>
              <w:t>Įgyvendinimo trukmė</w:t>
            </w:r>
          </w:p>
        </w:tc>
        <w:tc>
          <w:tcPr>
            <w:tcW w:w="5341" w:type="dxa"/>
            <w:gridSpan w:val="2"/>
            <w:tcBorders>
              <w:bottom w:val="single" w:sz="4" w:space="0" w:color="auto"/>
            </w:tcBorders>
            <w:shd w:val="clear" w:color="auto" w:fill="E7EEF5" w:themeFill="accent5" w:themeFillTint="33"/>
            <w:vAlign w:val="center"/>
          </w:tcPr>
          <w:p w14:paraId="6D4CB2FA" w14:textId="7E915056" w:rsidR="00DF12EF" w:rsidRPr="00EE77BB" w:rsidRDefault="001213FE" w:rsidP="00224F07">
            <w:pPr>
              <w:pStyle w:val="Companyname"/>
              <w:rPr>
                <w:rStyle w:val="Heading3Char"/>
                <w:lang w:val="lt-LT"/>
              </w:rPr>
            </w:pPr>
            <w:r>
              <w:rPr>
                <w:rStyle w:val="Heading3Char"/>
                <w:lang w:val="lt-LT"/>
              </w:rPr>
              <w:t>Sutaupymo potencialas</w:t>
            </w:r>
          </w:p>
        </w:tc>
      </w:tr>
      <w:tr w:rsidR="00DF12EF" w:rsidRPr="00EE77BB" w14:paraId="50045F86" w14:textId="77777777" w:rsidTr="00224F07">
        <w:trPr>
          <w:trHeight w:val="316"/>
        </w:trPr>
        <w:tc>
          <w:tcPr>
            <w:tcW w:w="5003" w:type="dxa"/>
            <w:tcBorders>
              <w:bottom w:val="nil"/>
            </w:tcBorders>
            <w:vAlign w:val="center"/>
          </w:tcPr>
          <w:p w14:paraId="36644F4F" w14:textId="6A2058C9" w:rsidR="00DF12E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246223461"/>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 w:val="22"/>
                    <w:szCs w:val="22"/>
                  </w:rPr>
                  <w:t>☒</w:t>
                </w:r>
              </w:sdtContent>
            </w:sdt>
            <w:r w:rsidR="00DF12E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Labai trumpa (kelios dienos)</w:t>
            </w:r>
          </w:p>
        </w:tc>
        <w:tc>
          <w:tcPr>
            <w:tcW w:w="2574" w:type="dxa"/>
            <w:tcBorders>
              <w:bottom w:val="nil"/>
              <w:right w:val="nil"/>
            </w:tcBorders>
            <w:vAlign w:val="center"/>
          </w:tcPr>
          <w:p w14:paraId="414366C3" w14:textId="77777777" w:rsidR="00DF12E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737050800"/>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 w:val="22"/>
                    <w:szCs w:val="22"/>
                  </w:rPr>
                  <w:t>☒</w:t>
                </w:r>
              </w:sdtContent>
            </w:sdt>
            <w:r w:rsidR="00DF12EF" w:rsidRPr="00EE77BB">
              <w:rPr>
                <w:rStyle w:val="Heading3Char"/>
                <w:b w:val="0"/>
                <w:color w:val="4B4B4D" w:themeColor="text1"/>
                <w:sz w:val="22"/>
                <w:szCs w:val="22"/>
                <w:lang w:val="lt-LT"/>
              </w:rPr>
              <w:t xml:space="preserve">  Energija</w:t>
            </w:r>
          </w:p>
        </w:tc>
        <w:tc>
          <w:tcPr>
            <w:tcW w:w="2767" w:type="dxa"/>
            <w:tcBorders>
              <w:left w:val="nil"/>
              <w:bottom w:val="nil"/>
            </w:tcBorders>
            <w:vAlign w:val="center"/>
          </w:tcPr>
          <w:p w14:paraId="51CA113E" w14:textId="77777777" w:rsidR="00DF12E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990233774"/>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 w:val="22"/>
                    <w:szCs w:val="22"/>
                  </w:rPr>
                  <w:t>☒</w:t>
                </w:r>
              </w:sdtContent>
            </w:sdt>
            <w:r w:rsidR="00DF12EF" w:rsidRPr="00EE77BB">
              <w:rPr>
                <w:rStyle w:val="Heading3Char"/>
                <w:b w:val="0"/>
                <w:color w:val="4B4B4D" w:themeColor="text1"/>
                <w:sz w:val="22"/>
                <w:szCs w:val="22"/>
                <w:lang w:val="lt-LT"/>
              </w:rPr>
              <w:t xml:space="preserve">  Išlaidos</w:t>
            </w:r>
          </w:p>
        </w:tc>
      </w:tr>
      <w:tr w:rsidR="00DF12EF" w:rsidRPr="00EE77BB" w14:paraId="2776275E" w14:textId="77777777" w:rsidTr="00224F07">
        <w:trPr>
          <w:trHeight w:val="204"/>
        </w:trPr>
        <w:tc>
          <w:tcPr>
            <w:tcW w:w="5003" w:type="dxa"/>
            <w:tcBorders>
              <w:top w:val="nil"/>
              <w:bottom w:val="nil"/>
            </w:tcBorders>
            <w:vAlign w:val="center"/>
          </w:tcPr>
          <w:p w14:paraId="52D17603" w14:textId="14DE6488" w:rsidR="00DF12E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520535906"/>
                <w14:checkbox>
                  <w14:checked w14:val="0"/>
                  <w14:checkedState w14:val="2612" w14:font="MS Gothic"/>
                  <w14:uncheckedState w14:val="2610" w14:font="MS Gothic"/>
                </w14:checkbox>
              </w:sdtPr>
              <w:sdtContent>
                <w:r w:rsidR="00DF12EF" w:rsidRPr="00EE77BB">
                  <w:rPr>
                    <w:rFonts w:ascii="MS Gothic" w:eastAsia="MS Gothic" w:hAnsi="MS Gothic" w:hint="eastAsia"/>
                    <w:sz w:val="22"/>
                    <w:szCs w:val="22"/>
                  </w:rPr>
                  <w:t>☐</w:t>
                </w:r>
              </w:sdtContent>
            </w:sdt>
            <w:r w:rsidR="00DF12E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Trumpa (iki 3 mėnesių)</w:t>
            </w:r>
          </w:p>
        </w:tc>
        <w:tc>
          <w:tcPr>
            <w:tcW w:w="2574" w:type="dxa"/>
            <w:tcBorders>
              <w:top w:val="nil"/>
              <w:bottom w:val="nil"/>
              <w:right w:val="nil"/>
            </w:tcBorders>
            <w:vAlign w:val="center"/>
          </w:tcPr>
          <w:p w14:paraId="48A9453A" w14:textId="77777777" w:rsidR="00DF12E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206804483"/>
                <w14:checkbox>
                  <w14:checked w14:val="0"/>
                  <w14:checkedState w14:val="2612" w14:font="MS Gothic"/>
                  <w14:uncheckedState w14:val="2610" w14:font="MS Gothic"/>
                </w14:checkbox>
              </w:sdtPr>
              <w:sdtContent>
                <w:r w:rsidR="00DF12EF" w:rsidRPr="00EE77BB">
                  <w:rPr>
                    <w:rFonts w:ascii="MS Gothic" w:eastAsia="MS Gothic" w:hAnsi="MS Gothic" w:hint="eastAsia"/>
                    <w:sz w:val="22"/>
                    <w:szCs w:val="22"/>
                  </w:rPr>
                  <w:t>☐</w:t>
                </w:r>
              </w:sdtContent>
            </w:sdt>
            <w:r w:rsidR="00DF12EF" w:rsidRPr="00EE77BB">
              <w:rPr>
                <w:rStyle w:val="Heading3Char"/>
                <w:b w:val="0"/>
                <w:color w:val="4B4B4D" w:themeColor="text1"/>
                <w:sz w:val="22"/>
                <w:szCs w:val="22"/>
                <w:lang w:val="lt-LT"/>
              </w:rPr>
              <w:t xml:space="preserve">  CO</w:t>
            </w:r>
            <w:r w:rsidR="00DF12EF" w:rsidRPr="00EE77BB">
              <w:rPr>
                <w:b/>
                <w:bCs/>
                <w:sz w:val="22"/>
                <w:szCs w:val="22"/>
                <w:vertAlign w:val="subscript"/>
              </w:rPr>
              <w:t>2</w:t>
            </w:r>
          </w:p>
        </w:tc>
        <w:tc>
          <w:tcPr>
            <w:tcW w:w="2767" w:type="dxa"/>
            <w:tcBorders>
              <w:top w:val="nil"/>
              <w:left w:val="nil"/>
              <w:bottom w:val="nil"/>
            </w:tcBorders>
            <w:vAlign w:val="center"/>
          </w:tcPr>
          <w:p w14:paraId="20D1B0BE" w14:textId="77777777" w:rsidR="00DF12EF" w:rsidRPr="00EE77BB" w:rsidRDefault="00DF12EF" w:rsidP="00224F07">
            <w:pPr>
              <w:pStyle w:val="StandardText"/>
              <w:spacing w:before="60" w:after="60"/>
              <w:rPr>
                <w:rStyle w:val="Heading3Char"/>
                <w:b w:val="0"/>
                <w:color w:val="4B4B4D" w:themeColor="text1"/>
                <w:sz w:val="22"/>
                <w:szCs w:val="22"/>
                <w:lang w:val="lt-LT"/>
              </w:rPr>
            </w:pPr>
          </w:p>
        </w:tc>
      </w:tr>
      <w:tr w:rsidR="00DF12EF" w:rsidRPr="00EE77BB" w14:paraId="6E58CF71" w14:textId="77777777" w:rsidTr="00224F07">
        <w:trPr>
          <w:trHeight w:val="82"/>
        </w:trPr>
        <w:tc>
          <w:tcPr>
            <w:tcW w:w="5003" w:type="dxa"/>
            <w:tcBorders>
              <w:top w:val="nil"/>
              <w:bottom w:val="nil"/>
            </w:tcBorders>
            <w:vAlign w:val="center"/>
          </w:tcPr>
          <w:p w14:paraId="7AD0F96B" w14:textId="6C1B2E58" w:rsidR="00DF12E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842654280"/>
                <w14:checkbox>
                  <w14:checked w14:val="0"/>
                  <w14:checkedState w14:val="2612" w14:font="MS Gothic"/>
                  <w14:uncheckedState w14:val="2610" w14:font="MS Gothic"/>
                </w14:checkbox>
              </w:sdtPr>
              <w:sdtContent>
                <w:r w:rsidR="00DF12EF" w:rsidRPr="00EE77BB">
                  <w:rPr>
                    <w:rFonts w:ascii="MS Gothic" w:eastAsia="MS Gothic" w:hAnsi="MS Gothic" w:hint="eastAsia"/>
                    <w:sz w:val="22"/>
                    <w:szCs w:val="22"/>
                  </w:rPr>
                  <w:t>☐</w:t>
                </w:r>
              </w:sdtContent>
            </w:sdt>
            <w:r w:rsidR="00DF12E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Vidutinė (iki 6 mėnesių)</w:t>
            </w:r>
          </w:p>
        </w:tc>
        <w:tc>
          <w:tcPr>
            <w:tcW w:w="2574" w:type="dxa"/>
            <w:tcBorders>
              <w:top w:val="nil"/>
              <w:bottom w:val="nil"/>
              <w:right w:val="nil"/>
            </w:tcBorders>
            <w:vAlign w:val="center"/>
          </w:tcPr>
          <w:p w14:paraId="3DFD6785" w14:textId="77777777" w:rsidR="00DF12E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1751111805"/>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 w:val="22"/>
                    <w:szCs w:val="22"/>
                  </w:rPr>
                  <w:t>☒</w:t>
                </w:r>
              </w:sdtContent>
            </w:sdt>
            <w:r w:rsidR="00DF12EF" w:rsidRPr="00EE77BB">
              <w:rPr>
                <w:sz w:val="22"/>
                <w:szCs w:val="22"/>
              </w:rPr>
              <w:t xml:space="preserve"> Kitas teigiamas poveikis</w:t>
            </w:r>
          </w:p>
        </w:tc>
        <w:tc>
          <w:tcPr>
            <w:tcW w:w="2767" w:type="dxa"/>
            <w:tcBorders>
              <w:top w:val="nil"/>
              <w:left w:val="nil"/>
              <w:bottom w:val="nil"/>
            </w:tcBorders>
            <w:vAlign w:val="center"/>
          </w:tcPr>
          <w:p w14:paraId="3D7937A7" w14:textId="77777777" w:rsidR="00DF12EF" w:rsidRPr="00EE77BB" w:rsidRDefault="00DF12EF" w:rsidP="00224F07">
            <w:pPr>
              <w:pStyle w:val="StandardText"/>
              <w:spacing w:before="60" w:after="60"/>
              <w:rPr>
                <w:rStyle w:val="Heading3Char"/>
                <w:b w:val="0"/>
                <w:color w:val="4B4B4D" w:themeColor="text1"/>
                <w:sz w:val="22"/>
                <w:szCs w:val="22"/>
                <w:lang w:val="lt-LT"/>
              </w:rPr>
            </w:pPr>
          </w:p>
        </w:tc>
      </w:tr>
      <w:tr w:rsidR="00DF12EF" w:rsidRPr="00EE77BB" w14:paraId="5A91845D" w14:textId="77777777" w:rsidTr="00224F07">
        <w:trPr>
          <w:trHeight w:val="102"/>
        </w:trPr>
        <w:tc>
          <w:tcPr>
            <w:tcW w:w="5003" w:type="dxa"/>
            <w:tcBorders>
              <w:top w:val="nil"/>
            </w:tcBorders>
            <w:vAlign w:val="center"/>
          </w:tcPr>
          <w:p w14:paraId="601B10B8" w14:textId="59133C94" w:rsidR="00DF12EF" w:rsidRPr="00EE77BB" w:rsidRDefault="00000000" w:rsidP="00224F07">
            <w:pPr>
              <w:pStyle w:val="StandardText"/>
              <w:spacing w:before="60" w:after="60"/>
              <w:rPr>
                <w:rStyle w:val="Heading3Char"/>
                <w:b w:val="0"/>
                <w:color w:val="4B4B4D" w:themeColor="text1"/>
                <w:sz w:val="22"/>
                <w:szCs w:val="22"/>
                <w:lang w:val="lt-LT"/>
              </w:rPr>
            </w:pPr>
            <w:sdt>
              <w:sdtPr>
                <w:rPr>
                  <w:b/>
                  <w:color w:val="007BB2" w:themeColor="background2"/>
                  <w:sz w:val="22"/>
                  <w:szCs w:val="22"/>
                  <w:lang w:val="en-GB"/>
                </w:rPr>
                <w:id w:val="450595627"/>
                <w14:checkbox>
                  <w14:checked w14:val="0"/>
                  <w14:checkedState w14:val="2612" w14:font="MS Gothic"/>
                  <w14:uncheckedState w14:val="2610" w14:font="MS Gothic"/>
                </w14:checkbox>
              </w:sdtPr>
              <w:sdtContent>
                <w:r w:rsidR="00DF12EF" w:rsidRPr="00EE77BB">
                  <w:rPr>
                    <w:rFonts w:ascii="MS Gothic" w:eastAsia="MS Gothic" w:hAnsi="MS Gothic" w:hint="eastAsia"/>
                    <w:sz w:val="22"/>
                    <w:szCs w:val="22"/>
                  </w:rPr>
                  <w:t>☐</w:t>
                </w:r>
              </w:sdtContent>
            </w:sdt>
            <w:r w:rsidR="00DF12EF" w:rsidRPr="00EE77BB">
              <w:rPr>
                <w:rStyle w:val="Heading3Char"/>
                <w:b w:val="0"/>
                <w:color w:val="4B4B4D" w:themeColor="text1"/>
                <w:sz w:val="22"/>
                <w:szCs w:val="22"/>
                <w:lang w:val="lt-LT"/>
              </w:rPr>
              <w:t xml:space="preserve">  </w:t>
            </w:r>
            <w:r w:rsidR="001213FE">
              <w:rPr>
                <w:rStyle w:val="Heading3Char"/>
                <w:b w:val="0"/>
                <w:color w:val="4B4B4D" w:themeColor="text1"/>
                <w:sz w:val="22"/>
                <w:szCs w:val="22"/>
                <w:lang w:val="lt-LT"/>
              </w:rPr>
              <w:t>Ilga (ilgiau nei 12 mėnesių)</w:t>
            </w:r>
          </w:p>
        </w:tc>
        <w:tc>
          <w:tcPr>
            <w:tcW w:w="5341" w:type="dxa"/>
            <w:gridSpan w:val="2"/>
            <w:tcBorders>
              <w:top w:val="nil"/>
            </w:tcBorders>
          </w:tcPr>
          <w:p w14:paraId="095D47A0" w14:textId="307F5C8C" w:rsidR="00DF12EF" w:rsidRPr="00EE77BB" w:rsidRDefault="00DF12EF" w:rsidP="00224F07">
            <w:pPr>
              <w:pStyle w:val="StandardText"/>
              <w:spacing w:before="60" w:after="60"/>
              <w:rPr>
                <w:rStyle w:val="Heading3Char"/>
                <w:b w:val="0"/>
                <w:color w:val="4B4B4D" w:themeColor="text1"/>
                <w:lang w:val="lt-LT"/>
              </w:rPr>
            </w:pPr>
            <w:r w:rsidRPr="00832F13">
              <w:rPr>
                <w:sz w:val="22"/>
                <w:szCs w:val="22"/>
              </w:rPr>
              <w:t>Higiena ir patogumas</w:t>
            </w:r>
            <w:r w:rsidR="005573AF" w:rsidRPr="00832F13">
              <w:rPr>
                <w:sz w:val="22"/>
                <w:szCs w:val="22"/>
              </w:rPr>
              <w:t>, nes nereikia naudoti rankų</w:t>
            </w:r>
          </w:p>
        </w:tc>
      </w:tr>
    </w:tbl>
    <w:p w14:paraId="1B8FC951" w14:textId="77777777" w:rsidR="00DF12EF" w:rsidRPr="00EE77BB" w:rsidRDefault="00DF12EF" w:rsidP="00DF12EF">
      <w:pPr>
        <w:pStyle w:val="Companyname"/>
        <w:rPr>
          <w:rStyle w:val="Heading3Char"/>
          <w:sz w:val="22"/>
          <w:szCs w:val="22"/>
          <w:lang w:val="lt-LT"/>
        </w:rPr>
      </w:pPr>
    </w:p>
    <w:tbl>
      <w:tblPr>
        <w:tblStyle w:val="TableGrid"/>
        <w:tblW w:w="10305" w:type="dxa"/>
        <w:tblLook w:val="04A0" w:firstRow="1" w:lastRow="0" w:firstColumn="1" w:lastColumn="0" w:noHBand="0" w:noVBand="1"/>
      </w:tblPr>
      <w:tblGrid>
        <w:gridCol w:w="2576"/>
        <w:gridCol w:w="2392"/>
        <w:gridCol w:w="2557"/>
        <w:gridCol w:w="2780"/>
      </w:tblGrid>
      <w:tr w:rsidR="00DF12EF" w:rsidRPr="00EE77BB" w14:paraId="0007316E" w14:textId="77777777" w:rsidTr="00224F07">
        <w:trPr>
          <w:trHeight w:val="313"/>
        </w:trPr>
        <w:tc>
          <w:tcPr>
            <w:tcW w:w="2576" w:type="dxa"/>
            <w:tcBorders>
              <w:bottom w:val="single" w:sz="4" w:space="0" w:color="auto"/>
            </w:tcBorders>
            <w:shd w:val="clear" w:color="auto" w:fill="E7EEF5" w:themeFill="accent5" w:themeFillTint="33"/>
            <w:vAlign w:val="center"/>
          </w:tcPr>
          <w:p w14:paraId="762AE09E" w14:textId="73E65705" w:rsidR="00DF12EF" w:rsidRPr="00EE77BB" w:rsidRDefault="001213FE" w:rsidP="00224F07">
            <w:pPr>
              <w:pStyle w:val="Heading3"/>
              <w:rPr>
                <w:rStyle w:val="Heading3Char"/>
                <w:b/>
                <w:bCs/>
                <w:color w:val="auto"/>
                <w:lang w:val="lt-LT"/>
              </w:rPr>
            </w:pPr>
            <w:r>
              <w:rPr>
                <w:rStyle w:val="Heading3Char"/>
                <w:b/>
                <w:bCs/>
                <w:lang w:val="lt-LT"/>
              </w:rPr>
              <w:t>Orientuota į ...</w:t>
            </w:r>
          </w:p>
        </w:tc>
        <w:tc>
          <w:tcPr>
            <w:tcW w:w="2392" w:type="dxa"/>
            <w:tcBorders>
              <w:bottom w:val="single" w:sz="4" w:space="0" w:color="auto"/>
            </w:tcBorders>
            <w:shd w:val="clear" w:color="auto" w:fill="E7EEF5" w:themeFill="accent5" w:themeFillTint="33"/>
            <w:vAlign w:val="center"/>
          </w:tcPr>
          <w:p w14:paraId="65F81671" w14:textId="77777777" w:rsidR="00DF12EF" w:rsidRPr="00EE77BB" w:rsidRDefault="00DF12EF" w:rsidP="00224F07">
            <w:pPr>
              <w:pStyle w:val="Heading3"/>
              <w:rPr>
                <w:rStyle w:val="Heading3Char"/>
                <w:b/>
                <w:bCs/>
                <w:color w:val="auto"/>
                <w:lang w:val="lt-LT"/>
              </w:rPr>
            </w:pPr>
            <w:r w:rsidRPr="00EE77BB">
              <w:rPr>
                <w:rStyle w:val="Heading3Char"/>
                <w:b/>
                <w:bCs/>
                <w:lang w:val="lt-LT"/>
              </w:rPr>
              <w:t>Prioritetinis lygis</w:t>
            </w:r>
          </w:p>
        </w:tc>
        <w:tc>
          <w:tcPr>
            <w:tcW w:w="2557" w:type="dxa"/>
            <w:tcBorders>
              <w:bottom w:val="single" w:sz="4" w:space="0" w:color="auto"/>
            </w:tcBorders>
            <w:shd w:val="clear" w:color="auto" w:fill="E7EEF5" w:themeFill="accent5" w:themeFillTint="33"/>
            <w:vAlign w:val="center"/>
          </w:tcPr>
          <w:p w14:paraId="7981CF6E" w14:textId="77777777" w:rsidR="00DF12EF" w:rsidRPr="00EE77BB" w:rsidRDefault="00DF12EF" w:rsidP="00224F07">
            <w:pPr>
              <w:pStyle w:val="Heading3"/>
              <w:rPr>
                <w:rStyle w:val="Heading3Char"/>
                <w:b/>
                <w:bCs/>
                <w:color w:val="auto"/>
                <w:lang w:val="lt-LT"/>
              </w:rPr>
            </w:pPr>
            <w:r w:rsidRPr="00EE77BB">
              <w:rPr>
                <w:rStyle w:val="Heading3Char"/>
                <w:b/>
                <w:bCs/>
                <w:lang w:val="lt-LT"/>
              </w:rPr>
              <w:t>Kvalifikacijos lygis</w:t>
            </w:r>
          </w:p>
        </w:tc>
        <w:tc>
          <w:tcPr>
            <w:tcW w:w="2780" w:type="dxa"/>
            <w:tcBorders>
              <w:bottom w:val="single" w:sz="4" w:space="0" w:color="auto"/>
            </w:tcBorders>
            <w:shd w:val="clear" w:color="auto" w:fill="E7EEF5" w:themeFill="accent5" w:themeFillTint="33"/>
            <w:vAlign w:val="center"/>
          </w:tcPr>
          <w:p w14:paraId="03FF9BC3" w14:textId="77777777" w:rsidR="00DF12EF" w:rsidRPr="00EE77BB" w:rsidRDefault="00DF12EF" w:rsidP="00224F07">
            <w:pPr>
              <w:pStyle w:val="Heading3"/>
              <w:rPr>
                <w:rStyle w:val="Heading3Char"/>
                <w:b/>
                <w:bCs/>
                <w:lang w:val="lt-LT"/>
              </w:rPr>
            </w:pPr>
            <w:r w:rsidRPr="00EE77BB">
              <w:rPr>
                <w:rStyle w:val="Heading3Char"/>
                <w:b/>
                <w:bCs/>
                <w:lang w:val="lt-LT"/>
              </w:rPr>
              <w:t>Speciali sauga</w:t>
            </w:r>
          </w:p>
        </w:tc>
      </w:tr>
      <w:tr w:rsidR="00DF12EF" w:rsidRPr="00EE77BB" w14:paraId="27002385" w14:textId="77777777" w:rsidTr="00224F07">
        <w:trPr>
          <w:trHeight w:val="136"/>
        </w:trPr>
        <w:tc>
          <w:tcPr>
            <w:tcW w:w="2576" w:type="dxa"/>
            <w:tcBorders>
              <w:bottom w:val="nil"/>
            </w:tcBorders>
            <w:vAlign w:val="center"/>
          </w:tcPr>
          <w:p w14:paraId="2EFFF52C" w14:textId="1A18E554" w:rsidR="00DF12EF" w:rsidRPr="00EE77BB" w:rsidRDefault="00000000" w:rsidP="00224F07">
            <w:pPr>
              <w:spacing w:before="60" w:after="60"/>
              <w:rPr>
                <w:rStyle w:val="Heading3Char"/>
                <w:b w:val="0"/>
                <w:color w:val="auto"/>
                <w:sz w:val="22"/>
                <w:szCs w:val="22"/>
                <w:lang w:val="lt-LT"/>
              </w:rPr>
            </w:pPr>
            <w:sdt>
              <w:sdtPr>
                <w:rPr>
                  <w:b/>
                  <w:color w:val="007BB2" w:themeColor="background2"/>
                  <w:sz w:val="24"/>
                  <w:szCs w:val="24"/>
                  <w:lang w:val="en-GB"/>
                </w:rPr>
                <w:id w:val="1248840702"/>
                <w14:checkbox>
                  <w14:checked w14:val="0"/>
                  <w14:checkedState w14:val="2612" w14:font="MS Gothic"/>
                  <w14:uncheckedState w14:val="2610" w14:font="MS Gothic"/>
                </w14:checkbox>
              </w:sdtPr>
              <w:sdtEndPr>
                <w:rPr>
                  <w:b w:val="0"/>
                  <w:color w:val="auto"/>
                  <w:sz w:val="22"/>
                  <w:szCs w:val="22"/>
                </w:rPr>
              </w:sdtEndPr>
              <w:sdtContent>
                <w:r w:rsidR="00DF12EF" w:rsidRPr="00EE77BB">
                  <w:rPr>
                    <w:rFonts w:ascii="MS Gothic" w:eastAsia="MS Gothic" w:hAnsi="MS Gothic" w:hint="eastAsia"/>
                  </w:rPr>
                  <w:t>☐</w:t>
                </w:r>
              </w:sdtContent>
            </w:sdt>
            <w:r w:rsidR="00DF12EF" w:rsidRPr="00EE77BB">
              <w:rPr>
                <w:rStyle w:val="Heading3Char"/>
                <w:b w:val="0"/>
                <w:bCs/>
                <w:color w:val="4B4B4D" w:themeColor="text1"/>
                <w:sz w:val="22"/>
                <w:szCs w:val="22"/>
                <w:lang w:val="lt-LT"/>
              </w:rPr>
              <w:t xml:space="preserve"> </w:t>
            </w:r>
            <w:r w:rsidR="00F24892">
              <w:rPr>
                <w:rStyle w:val="Heading3Char"/>
                <w:b w:val="0"/>
                <w:bCs/>
                <w:color w:val="4B4B4D" w:themeColor="text1"/>
                <w:sz w:val="22"/>
                <w:szCs w:val="22"/>
                <w:lang w:val="lt-LT"/>
              </w:rPr>
              <w:t>Elgesį</w:t>
            </w:r>
            <w:r w:rsidR="00DF12EF" w:rsidRPr="00EE77BB">
              <w:rPr>
                <w:rStyle w:val="Heading3Char"/>
                <w:b w:val="0"/>
                <w:bCs/>
                <w:color w:val="4B4B4D" w:themeColor="text1"/>
                <w:sz w:val="22"/>
                <w:szCs w:val="22"/>
                <w:lang w:val="lt-LT"/>
              </w:rPr>
              <w:t xml:space="preserve"> </w:t>
            </w:r>
          </w:p>
        </w:tc>
        <w:tc>
          <w:tcPr>
            <w:tcW w:w="2392" w:type="dxa"/>
            <w:tcBorders>
              <w:bottom w:val="nil"/>
            </w:tcBorders>
            <w:vAlign w:val="center"/>
          </w:tcPr>
          <w:p w14:paraId="2C6D52E8" w14:textId="77777777" w:rsidR="00DF12EF"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982273484"/>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Cs w:val="22"/>
                  </w:rPr>
                  <w:t>☒</w:t>
                </w:r>
              </w:sdtContent>
            </w:sdt>
            <w:r w:rsidR="00DF12EF" w:rsidRPr="00EE77BB">
              <w:rPr>
                <w:rStyle w:val="Heading3Char"/>
                <w:b w:val="0"/>
                <w:bCs/>
                <w:color w:val="4B4B4D" w:themeColor="text1"/>
                <w:sz w:val="22"/>
                <w:szCs w:val="22"/>
                <w:lang w:val="lt-LT"/>
              </w:rPr>
              <w:t xml:space="preserve"> Žemas</w:t>
            </w:r>
          </w:p>
        </w:tc>
        <w:tc>
          <w:tcPr>
            <w:tcW w:w="2557" w:type="dxa"/>
            <w:tcBorders>
              <w:bottom w:val="nil"/>
            </w:tcBorders>
            <w:vAlign w:val="center"/>
          </w:tcPr>
          <w:p w14:paraId="79125F0D" w14:textId="36918BF9" w:rsidR="00DF12EF"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416400937"/>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Cs w:val="22"/>
                  </w:rPr>
                  <w:t>☒</w:t>
                </w:r>
              </w:sdtContent>
            </w:sdt>
            <w:r w:rsidR="00DF12EF" w:rsidRPr="00EE77BB">
              <w:rPr>
                <w:szCs w:val="22"/>
              </w:rPr>
              <w:t xml:space="preserve">  </w:t>
            </w:r>
            <w:r w:rsidR="006F1366">
              <w:rPr>
                <w:szCs w:val="22"/>
              </w:rPr>
              <w:t>Galima atlikti pačiam</w:t>
            </w:r>
          </w:p>
        </w:tc>
        <w:tc>
          <w:tcPr>
            <w:tcW w:w="2780" w:type="dxa"/>
            <w:tcBorders>
              <w:bottom w:val="nil"/>
            </w:tcBorders>
            <w:vAlign w:val="center"/>
          </w:tcPr>
          <w:p w14:paraId="50D56E95" w14:textId="77777777" w:rsidR="00DF12EF" w:rsidRPr="00EE77BB" w:rsidRDefault="00000000" w:rsidP="00224F07">
            <w:pPr>
              <w:pStyle w:val="Companyname"/>
              <w:spacing w:before="60" w:after="60"/>
              <w:rPr>
                <w:szCs w:val="22"/>
              </w:rPr>
            </w:pPr>
            <w:sdt>
              <w:sdtPr>
                <w:rPr>
                  <w:b/>
                  <w:bCs/>
                  <w:color w:val="007BB2" w:themeColor="background2"/>
                  <w:szCs w:val="22"/>
                </w:rPr>
                <w:id w:val="1369649450"/>
                <w14:checkbox>
                  <w14:checked w14:val="1"/>
                  <w14:checkedState w14:val="2612" w14:font="MS Gothic"/>
                  <w14:uncheckedState w14:val="2610" w14:font="MS Gothic"/>
                </w14:checkbox>
              </w:sdtPr>
              <w:sdtContent>
                <w:r w:rsidR="00DF12EF" w:rsidRPr="00EE77BB">
                  <w:rPr>
                    <w:rFonts w:ascii="MS Gothic" w:eastAsia="MS Gothic" w:hAnsi="MS Gothic" w:hint="eastAsia"/>
                    <w:b/>
                    <w:bCs/>
                    <w:color w:val="007BB2" w:themeColor="background2"/>
                    <w:szCs w:val="22"/>
                  </w:rPr>
                  <w:t>☒</w:t>
                </w:r>
              </w:sdtContent>
            </w:sdt>
            <w:r w:rsidR="00DF12EF" w:rsidRPr="00EE77BB">
              <w:rPr>
                <w:color w:val="007BB2" w:themeColor="background2"/>
                <w:szCs w:val="22"/>
              </w:rPr>
              <w:t xml:space="preserve">  </w:t>
            </w:r>
            <w:r w:rsidR="00DF12EF" w:rsidRPr="00EE77BB">
              <w:rPr>
                <w:szCs w:val="22"/>
              </w:rPr>
              <w:t>Nebūtina</w:t>
            </w:r>
          </w:p>
        </w:tc>
      </w:tr>
      <w:tr w:rsidR="00DF12EF" w:rsidRPr="00EE77BB" w14:paraId="4B11D029" w14:textId="77777777" w:rsidTr="00224F07">
        <w:trPr>
          <w:trHeight w:val="166"/>
        </w:trPr>
        <w:tc>
          <w:tcPr>
            <w:tcW w:w="2576" w:type="dxa"/>
            <w:tcBorders>
              <w:top w:val="nil"/>
              <w:bottom w:val="nil"/>
            </w:tcBorders>
            <w:vAlign w:val="center"/>
          </w:tcPr>
          <w:p w14:paraId="4B5F738B" w14:textId="28E0789E" w:rsidR="00DF12EF" w:rsidRPr="00EE77BB" w:rsidRDefault="00000000" w:rsidP="00224F07">
            <w:pPr>
              <w:spacing w:before="60" w:after="60"/>
              <w:rPr>
                <w:rStyle w:val="Heading3Char"/>
                <w:b w:val="0"/>
                <w:color w:val="auto"/>
                <w:sz w:val="22"/>
                <w:szCs w:val="22"/>
                <w:lang w:val="lt-LT"/>
              </w:rPr>
            </w:pPr>
            <w:sdt>
              <w:sdtPr>
                <w:rPr>
                  <w:b/>
                  <w:bCs/>
                  <w:color w:val="007BB2" w:themeColor="background2"/>
                  <w:sz w:val="24"/>
                  <w:szCs w:val="24"/>
                  <w:lang w:val="en-GB"/>
                </w:rPr>
                <w:id w:val="1679921963"/>
                <w14:checkbox>
                  <w14:checked w14:val="1"/>
                  <w14:checkedState w14:val="2612" w14:font="MS Gothic"/>
                  <w14:uncheckedState w14:val="2610" w14:font="MS Gothic"/>
                </w14:checkbox>
              </w:sdtPr>
              <w:sdtContent>
                <w:r w:rsidR="00DF12EF" w:rsidRPr="00EE77BB">
                  <w:rPr>
                    <w:rFonts w:ascii="MS Gothic" w:eastAsia="MS Gothic" w:hAnsi="MS Gothic" w:hint="eastAsia"/>
                    <w:b/>
                    <w:bCs/>
                    <w:color w:val="007BB2" w:themeColor="background2"/>
                  </w:rPr>
                  <w:t>☒</w:t>
                </w:r>
              </w:sdtContent>
            </w:sdt>
            <w:r w:rsidR="00DF12EF" w:rsidRPr="00EE77BB">
              <w:rPr>
                <w:rStyle w:val="Heading3Char"/>
                <w:b w:val="0"/>
                <w:bCs/>
                <w:color w:val="4B4B4D" w:themeColor="text1"/>
                <w:sz w:val="22"/>
                <w:szCs w:val="22"/>
                <w:lang w:val="lt-LT"/>
              </w:rPr>
              <w:t xml:space="preserve"> </w:t>
            </w:r>
            <w:r w:rsidR="001213FE">
              <w:rPr>
                <w:rStyle w:val="Heading3Char"/>
                <w:b w:val="0"/>
                <w:bCs/>
                <w:color w:val="4B4B4D" w:themeColor="text1"/>
                <w:sz w:val="22"/>
                <w:szCs w:val="22"/>
                <w:lang w:val="lt-LT"/>
              </w:rPr>
              <w:t>Techninę įrangą</w:t>
            </w:r>
          </w:p>
        </w:tc>
        <w:tc>
          <w:tcPr>
            <w:tcW w:w="2392" w:type="dxa"/>
            <w:tcBorders>
              <w:top w:val="nil"/>
              <w:bottom w:val="nil"/>
            </w:tcBorders>
            <w:vAlign w:val="center"/>
          </w:tcPr>
          <w:p w14:paraId="27E06740" w14:textId="77777777" w:rsidR="00DF12EF" w:rsidRPr="00EE77BB"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707526457"/>
                <w14:checkbox>
                  <w14:checked w14:val="0"/>
                  <w14:checkedState w14:val="2612" w14:font="MS Gothic"/>
                  <w14:uncheckedState w14:val="2610" w14:font="MS Gothic"/>
                </w14:checkbox>
              </w:sdtPr>
              <w:sdtContent>
                <w:r w:rsidR="00DF12EF" w:rsidRPr="00EE77BB">
                  <w:rPr>
                    <w:rFonts w:ascii="MS Gothic" w:eastAsia="MS Gothic" w:hAnsi="MS Gothic" w:hint="eastAsia"/>
                    <w:color w:val="4B4B4D" w:themeColor="text1"/>
                    <w:szCs w:val="22"/>
                  </w:rPr>
                  <w:t>☐</w:t>
                </w:r>
              </w:sdtContent>
            </w:sdt>
            <w:r w:rsidR="00DF12EF" w:rsidRPr="00EE77BB">
              <w:rPr>
                <w:color w:val="4B4B4D" w:themeColor="text1"/>
                <w:szCs w:val="22"/>
              </w:rPr>
              <w:t xml:space="preserve">  </w:t>
            </w:r>
            <w:r w:rsidR="00DF12EF" w:rsidRPr="00EE77BB">
              <w:rPr>
                <w:rStyle w:val="Heading3Char"/>
                <w:b w:val="0"/>
                <w:bCs/>
                <w:color w:val="4B4B4D" w:themeColor="text1"/>
                <w:sz w:val="22"/>
                <w:szCs w:val="22"/>
                <w:lang w:val="lt-LT"/>
              </w:rPr>
              <w:t>Vidutinis</w:t>
            </w:r>
          </w:p>
        </w:tc>
        <w:tc>
          <w:tcPr>
            <w:tcW w:w="2557" w:type="dxa"/>
            <w:tcBorders>
              <w:top w:val="nil"/>
              <w:bottom w:val="nil"/>
            </w:tcBorders>
            <w:vAlign w:val="center"/>
          </w:tcPr>
          <w:p w14:paraId="66E5CE3A" w14:textId="0512C742" w:rsidR="00DF12EF"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1709642464"/>
                <w14:checkbox>
                  <w14:checked w14:val="1"/>
                  <w14:checkedState w14:val="2612" w14:font="MS Gothic"/>
                  <w14:uncheckedState w14:val="2610" w14:font="MS Gothic"/>
                </w14:checkbox>
              </w:sdtPr>
              <w:sdtContent>
                <w:r w:rsidR="00DF12EF" w:rsidRPr="00EE77BB">
                  <w:rPr>
                    <w:rFonts w:ascii="MS Gothic" w:eastAsia="MS Gothic" w:hAnsi="MS Gothic" w:hint="eastAsia"/>
                    <w:b/>
                    <w:color w:val="007BB2" w:themeColor="background2"/>
                    <w:szCs w:val="22"/>
                  </w:rPr>
                  <w:t>☒</w:t>
                </w:r>
              </w:sdtContent>
            </w:sdt>
            <w:r w:rsidR="00DF12EF" w:rsidRPr="00EE77BB">
              <w:rPr>
                <w:szCs w:val="22"/>
              </w:rPr>
              <w:t xml:space="preserve">  </w:t>
            </w:r>
            <w:r w:rsidR="00577F28">
              <w:rPr>
                <w:sz w:val="22"/>
                <w:szCs w:val="22"/>
              </w:rPr>
              <w:t>Reikalinga s</w:t>
            </w:r>
            <w:r w:rsidR="00DF12EF" w:rsidRPr="00EE77BB">
              <w:rPr>
                <w:szCs w:val="22"/>
              </w:rPr>
              <w:t>pecializuota įmonė</w:t>
            </w:r>
          </w:p>
        </w:tc>
        <w:tc>
          <w:tcPr>
            <w:tcW w:w="2780" w:type="dxa"/>
            <w:tcBorders>
              <w:top w:val="nil"/>
              <w:bottom w:val="nil"/>
            </w:tcBorders>
            <w:vAlign w:val="center"/>
          </w:tcPr>
          <w:p w14:paraId="192567F5" w14:textId="6AE3EC48" w:rsidR="00DF12EF" w:rsidRPr="00EE77BB" w:rsidRDefault="00000000" w:rsidP="00224F07">
            <w:pPr>
              <w:pStyle w:val="Companyname"/>
              <w:spacing w:before="60" w:after="60"/>
              <w:rPr>
                <w:szCs w:val="22"/>
              </w:rPr>
            </w:pPr>
            <w:sdt>
              <w:sdtPr>
                <w:rPr>
                  <w:szCs w:val="22"/>
                </w:rPr>
                <w:id w:val="1462686523"/>
                <w14:checkbox>
                  <w14:checked w14:val="0"/>
                  <w14:checkedState w14:val="2612" w14:font="MS Gothic"/>
                  <w14:uncheckedState w14:val="2610" w14:font="MS Gothic"/>
                </w14:checkbox>
              </w:sdtPr>
              <w:sdtContent>
                <w:r w:rsidR="00DF12EF" w:rsidRPr="00EE77BB">
                  <w:rPr>
                    <w:rFonts w:ascii="MS Gothic" w:eastAsia="MS Gothic" w:hAnsi="MS Gothic" w:hint="eastAsia"/>
                    <w:szCs w:val="22"/>
                  </w:rPr>
                  <w:t>☐</w:t>
                </w:r>
              </w:sdtContent>
            </w:sdt>
            <w:r w:rsidR="00DF12EF" w:rsidRPr="00EE77BB">
              <w:rPr>
                <w:szCs w:val="22"/>
              </w:rPr>
              <w:t xml:space="preserve">  </w:t>
            </w:r>
            <w:r w:rsidR="006F1366">
              <w:rPr>
                <w:szCs w:val="22"/>
              </w:rPr>
              <w:t>Rekomenduojama</w:t>
            </w:r>
          </w:p>
        </w:tc>
      </w:tr>
      <w:tr w:rsidR="00DF12EF" w:rsidRPr="00EE77BB" w14:paraId="35E25D85" w14:textId="77777777" w:rsidTr="00224F07">
        <w:trPr>
          <w:trHeight w:val="80"/>
        </w:trPr>
        <w:tc>
          <w:tcPr>
            <w:tcW w:w="2576" w:type="dxa"/>
            <w:tcBorders>
              <w:top w:val="nil"/>
            </w:tcBorders>
            <w:vAlign w:val="center"/>
          </w:tcPr>
          <w:p w14:paraId="056B8A8B" w14:textId="54D85277" w:rsidR="00DF12EF" w:rsidRPr="00EE77BB" w:rsidRDefault="00000000" w:rsidP="00224F07">
            <w:pPr>
              <w:pStyle w:val="Companyname"/>
              <w:spacing w:before="60" w:after="60"/>
              <w:rPr>
                <w:rStyle w:val="Heading3Char"/>
                <w:b w:val="0"/>
                <w:bCs/>
                <w:color w:val="auto"/>
                <w:sz w:val="22"/>
                <w:szCs w:val="22"/>
                <w:lang w:val="lt-LT"/>
              </w:rPr>
            </w:pPr>
            <w:sdt>
              <w:sdtPr>
                <w:rPr>
                  <w:b/>
                  <w:color w:val="007BB2" w:themeColor="background2"/>
                  <w:sz w:val="24"/>
                  <w:szCs w:val="22"/>
                  <w:lang w:val="en-GB"/>
                </w:rPr>
                <w:id w:val="-526943498"/>
                <w14:checkbox>
                  <w14:checked w14:val="0"/>
                  <w14:checkedState w14:val="2612" w14:font="MS Gothic"/>
                  <w14:uncheckedState w14:val="2610" w14:font="MS Gothic"/>
                </w14:checkbox>
              </w:sdtPr>
              <w:sdtContent>
                <w:r w:rsidR="00DF12EF" w:rsidRPr="00EE77BB">
                  <w:rPr>
                    <w:rFonts w:ascii="MS Gothic" w:eastAsia="MS Gothic" w:hAnsi="MS Gothic" w:hint="eastAsia"/>
                    <w:szCs w:val="22"/>
                  </w:rPr>
                  <w:t>☐</w:t>
                </w:r>
              </w:sdtContent>
            </w:sdt>
            <w:r w:rsidR="00DF12EF" w:rsidRPr="00EE77BB">
              <w:rPr>
                <w:rStyle w:val="Heading3Char"/>
                <w:b w:val="0"/>
                <w:bCs/>
                <w:color w:val="4B4B4D" w:themeColor="text1"/>
                <w:sz w:val="22"/>
                <w:szCs w:val="22"/>
                <w:lang w:val="lt-LT"/>
              </w:rPr>
              <w:t xml:space="preserve"> </w:t>
            </w:r>
            <w:r w:rsidR="00854535">
              <w:rPr>
                <w:rStyle w:val="Heading3Char"/>
                <w:b w:val="0"/>
                <w:bCs/>
                <w:color w:val="4B4B4D" w:themeColor="text1"/>
                <w:sz w:val="22"/>
                <w:szCs w:val="22"/>
                <w:lang w:val="lt-LT"/>
              </w:rPr>
              <w:t>Pastato konstrukciją</w:t>
            </w:r>
          </w:p>
        </w:tc>
        <w:tc>
          <w:tcPr>
            <w:tcW w:w="2392" w:type="dxa"/>
            <w:tcBorders>
              <w:top w:val="nil"/>
            </w:tcBorders>
            <w:vAlign w:val="center"/>
          </w:tcPr>
          <w:p w14:paraId="09AE9B37" w14:textId="77777777" w:rsidR="00DF12EF" w:rsidRPr="00EE77BB" w:rsidRDefault="00000000" w:rsidP="00224F07">
            <w:pPr>
              <w:pStyle w:val="Companyname"/>
              <w:spacing w:before="60" w:after="60"/>
              <w:rPr>
                <w:rStyle w:val="Heading3Char"/>
                <w:b w:val="0"/>
                <w:bCs/>
                <w:color w:val="4B4B4D" w:themeColor="text1"/>
                <w:sz w:val="22"/>
                <w:szCs w:val="22"/>
                <w:lang w:val="lt-LT"/>
              </w:rPr>
            </w:pPr>
            <w:sdt>
              <w:sdtPr>
                <w:rPr>
                  <w:b/>
                  <w:color w:val="4B4B4D" w:themeColor="text1"/>
                  <w:sz w:val="24"/>
                  <w:szCs w:val="22"/>
                  <w:lang w:val="en-GB"/>
                </w:rPr>
                <w:id w:val="2114859682"/>
                <w14:checkbox>
                  <w14:checked w14:val="0"/>
                  <w14:checkedState w14:val="2612" w14:font="MS Gothic"/>
                  <w14:uncheckedState w14:val="2610" w14:font="MS Gothic"/>
                </w14:checkbox>
              </w:sdtPr>
              <w:sdtContent>
                <w:r w:rsidR="00DF12EF" w:rsidRPr="00EE77BB">
                  <w:rPr>
                    <w:rFonts w:ascii="MS Gothic" w:eastAsia="MS Gothic" w:hAnsi="MS Gothic" w:hint="eastAsia"/>
                    <w:color w:val="4B4B4D" w:themeColor="text1"/>
                    <w:szCs w:val="22"/>
                  </w:rPr>
                  <w:t>☐</w:t>
                </w:r>
              </w:sdtContent>
            </w:sdt>
            <w:r w:rsidR="00DF12EF" w:rsidRPr="00EE77BB">
              <w:rPr>
                <w:color w:val="4B4B4D" w:themeColor="text1"/>
                <w:szCs w:val="22"/>
              </w:rPr>
              <w:t xml:space="preserve">  </w:t>
            </w:r>
            <w:r w:rsidR="00DF12EF" w:rsidRPr="00EE77BB">
              <w:rPr>
                <w:rStyle w:val="Heading3Char"/>
                <w:b w:val="0"/>
                <w:bCs/>
                <w:color w:val="4B4B4D" w:themeColor="text1"/>
                <w:sz w:val="22"/>
                <w:szCs w:val="22"/>
                <w:lang w:val="lt-LT"/>
              </w:rPr>
              <w:t>Aukštas</w:t>
            </w:r>
          </w:p>
        </w:tc>
        <w:tc>
          <w:tcPr>
            <w:tcW w:w="2557" w:type="dxa"/>
            <w:tcBorders>
              <w:top w:val="nil"/>
            </w:tcBorders>
            <w:vAlign w:val="center"/>
          </w:tcPr>
          <w:p w14:paraId="0A85409C" w14:textId="475561F9" w:rsidR="00DF12EF" w:rsidRPr="00EE77BB" w:rsidRDefault="00000000" w:rsidP="00224F07">
            <w:pPr>
              <w:pStyle w:val="Companyname"/>
              <w:spacing w:before="60" w:after="60"/>
              <w:rPr>
                <w:rStyle w:val="Heading3Char"/>
                <w:color w:val="auto"/>
                <w:sz w:val="22"/>
                <w:szCs w:val="22"/>
                <w:lang w:val="lt-LT"/>
              </w:rPr>
            </w:pPr>
            <w:sdt>
              <w:sdtPr>
                <w:rPr>
                  <w:b/>
                  <w:color w:val="007BB2" w:themeColor="background2"/>
                  <w:sz w:val="24"/>
                  <w:szCs w:val="22"/>
                  <w:lang w:val="en-GB"/>
                </w:rPr>
                <w:id w:val="-859196639"/>
                <w14:checkbox>
                  <w14:checked w14:val="0"/>
                  <w14:checkedState w14:val="2612" w14:font="MS Gothic"/>
                  <w14:uncheckedState w14:val="2610" w14:font="MS Gothic"/>
                </w14:checkbox>
              </w:sdtPr>
              <w:sdtContent>
                <w:r w:rsidR="00DF12EF" w:rsidRPr="00EE77BB">
                  <w:rPr>
                    <w:rFonts w:ascii="MS Gothic" w:eastAsia="MS Gothic" w:hAnsi="MS Gothic" w:hint="eastAsia"/>
                    <w:szCs w:val="22"/>
                  </w:rPr>
                  <w:t>☐</w:t>
                </w:r>
              </w:sdtContent>
            </w:sdt>
            <w:r w:rsidR="00DF12EF" w:rsidRPr="00EE77BB">
              <w:rPr>
                <w:szCs w:val="22"/>
              </w:rPr>
              <w:t xml:space="preserve">  </w:t>
            </w:r>
            <w:r w:rsidR="00577F28">
              <w:rPr>
                <w:sz w:val="22"/>
                <w:szCs w:val="22"/>
              </w:rPr>
              <w:t>Reikalingas e</w:t>
            </w:r>
            <w:r w:rsidR="00DF12EF" w:rsidRPr="00EE77BB">
              <w:rPr>
                <w:szCs w:val="22"/>
              </w:rPr>
              <w:t>kspertas</w:t>
            </w:r>
          </w:p>
        </w:tc>
        <w:tc>
          <w:tcPr>
            <w:tcW w:w="2780" w:type="dxa"/>
            <w:tcBorders>
              <w:top w:val="nil"/>
            </w:tcBorders>
            <w:vAlign w:val="center"/>
          </w:tcPr>
          <w:p w14:paraId="350C59EB" w14:textId="77777777" w:rsidR="00DF12EF" w:rsidRPr="00EE77BB" w:rsidRDefault="00000000" w:rsidP="00224F07">
            <w:pPr>
              <w:pStyle w:val="Companyname"/>
              <w:spacing w:before="60" w:after="60"/>
              <w:rPr>
                <w:szCs w:val="22"/>
              </w:rPr>
            </w:pPr>
            <w:sdt>
              <w:sdtPr>
                <w:rPr>
                  <w:szCs w:val="22"/>
                </w:rPr>
                <w:id w:val="1428001282"/>
                <w14:checkbox>
                  <w14:checked w14:val="0"/>
                  <w14:checkedState w14:val="2612" w14:font="MS Gothic"/>
                  <w14:uncheckedState w14:val="2610" w14:font="MS Gothic"/>
                </w14:checkbox>
              </w:sdtPr>
              <w:sdtContent>
                <w:r w:rsidR="00DF12EF" w:rsidRPr="00EE77BB">
                  <w:rPr>
                    <w:rFonts w:ascii="MS Gothic" w:eastAsia="MS Gothic" w:hAnsi="MS Gothic" w:hint="eastAsia"/>
                    <w:szCs w:val="22"/>
                  </w:rPr>
                  <w:t>☐</w:t>
                </w:r>
              </w:sdtContent>
            </w:sdt>
            <w:r w:rsidR="00DF12EF" w:rsidRPr="00EE77BB">
              <w:rPr>
                <w:szCs w:val="22"/>
              </w:rPr>
              <w:t xml:space="preserve">  Privaloma</w:t>
            </w:r>
          </w:p>
        </w:tc>
      </w:tr>
    </w:tbl>
    <w:p w14:paraId="3BB51A9D" w14:textId="77777777" w:rsidR="005573AF" w:rsidRDefault="005573AF" w:rsidP="00DF12EF">
      <w:pPr>
        <w:pStyle w:val="Heading3"/>
        <w:rPr>
          <w:rStyle w:val="Heading3Char"/>
          <w:b/>
          <w:bCs/>
          <w:sz w:val="28"/>
          <w:szCs w:val="28"/>
          <w:lang w:val="lt-LT"/>
        </w:rPr>
      </w:pPr>
    </w:p>
    <w:p w14:paraId="226EAFF5" w14:textId="210E468C" w:rsidR="00DF12EF" w:rsidRPr="00EE77BB" w:rsidRDefault="006F1366" w:rsidP="00DF12EF">
      <w:pPr>
        <w:pStyle w:val="Heading3"/>
        <w:rPr>
          <w:rStyle w:val="Heading3Char"/>
          <w:b/>
          <w:bCs/>
          <w:sz w:val="28"/>
          <w:szCs w:val="28"/>
          <w:lang w:val="lt-LT"/>
        </w:rPr>
      </w:pPr>
      <w:r>
        <w:rPr>
          <w:rStyle w:val="Heading3Char"/>
          <w:b/>
          <w:bCs/>
          <w:sz w:val="28"/>
          <w:szCs w:val="28"/>
          <w:lang w:val="lt-LT"/>
        </w:rPr>
        <w:t>Reikalavimai priemonės įgyvendinimui</w:t>
      </w:r>
    </w:p>
    <w:tbl>
      <w:tblPr>
        <w:tblStyle w:val="TableGrid"/>
        <w:tblW w:w="10206" w:type="dxa"/>
        <w:tblInd w:w="-5" w:type="dxa"/>
        <w:tblLook w:val="04A0" w:firstRow="1" w:lastRow="0" w:firstColumn="1" w:lastColumn="0" w:noHBand="0" w:noVBand="1"/>
      </w:tblPr>
      <w:tblGrid>
        <w:gridCol w:w="5097"/>
        <w:gridCol w:w="5109"/>
      </w:tblGrid>
      <w:tr w:rsidR="00DF12EF" w:rsidRPr="00EE77BB" w14:paraId="6361EBD9" w14:textId="77777777">
        <w:trPr>
          <w:trHeight w:val="466"/>
        </w:trPr>
        <w:tc>
          <w:tcPr>
            <w:tcW w:w="5097" w:type="dxa"/>
            <w:shd w:val="clear" w:color="auto" w:fill="E7EEF5" w:themeFill="accent5" w:themeFillTint="33"/>
          </w:tcPr>
          <w:p w14:paraId="0B611323" w14:textId="77777777" w:rsidR="00DF12EF" w:rsidRPr="00EE77BB" w:rsidRDefault="00DF12EF" w:rsidP="00224F07">
            <w:pPr>
              <w:spacing w:before="60" w:after="60"/>
              <w:rPr>
                <w:i/>
                <w:iCs/>
                <w:color w:val="7B6A6B" w:themeColor="accent4"/>
              </w:rPr>
            </w:pPr>
            <w:r w:rsidRPr="00EE77BB">
              <w:rPr>
                <w:rStyle w:val="Heading3Char"/>
                <w:lang w:val="lt-LT"/>
              </w:rPr>
              <w:t xml:space="preserve">Investicinės išlaidos </w:t>
            </w:r>
          </w:p>
        </w:tc>
        <w:tc>
          <w:tcPr>
            <w:tcW w:w="5109" w:type="dxa"/>
            <w:shd w:val="clear" w:color="auto" w:fill="E7EEF5" w:themeFill="accent5" w:themeFillTint="33"/>
          </w:tcPr>
          <w:p w14:paraId="2627E3FB" w14:textId="77777777" w:rsidR="00DF12EF" w:rsidRPr="00EE77BB" w:rsidRDefault="00DF12EF" w:rsidP="00224F07">
            <w:pPr>
              <w:spacing w:before="60" w:after="60"/>
              <w:rPr>
                <w:i/>
                <w:iCs/>
                <w:color w:val="4B4B4D" w:themeColor="text1"/>
              </w:rPr>
            </w:pPr>
            <w:r w:rsidRPr="00EE77BB">
              <w:rPr>
                <w:rStyle w:val="Heading3Char"/>
                <w:lang w:val="lt-LT"/>
              </w:rPr>
              <w:t>Investicijų grąža</w:t>
            </w:r>
          </w:p>
        </w:tc>
      </w:tr>
      <w:tr w:rsidR="00DF12EF" w:rsidRPr="00EE77BB" w14:paraId="64502445" w14:textId="77777777">
        <w:trPr>
          <w:trHeight w:val="929"/>
        </w:trPr>
        <w:tc>
          <w:tcPr>
            <w:tcW w:w="5097" w:type="dxa"/>
          </w:tcPr>
          <w:p w14:paraId="3EA1D19A" w14:textId="15E0C49E" w:rsidR="00DF12EF" w:rsidRPr="00EE77BB" w:rsidRDefault="00DF12EF" w:rsidP="00224F07">
            <w:pPr>
              <w:pStyle w:val="StandardText"/>
              <w:spacing w:before="60" w:after="60"/>
            </w:pPr>
            <w:r w:rsidRPr="00EE77BB">
              <w:t>Jutiklinio vandens maišytuvo kaina yra apie 250</w:t>
            </w:r>
            <w:r w:rsidR="005573AF">
              <w:t xml:space="preserve"> </w:t>
            </w:r>
            <w:r w:rsidRPr="00EE77BB">
              <w:t>€</w:t>
            </w:r>
          </w:p>
          <w:p w14:paraId="60F2DEC1" w14:textId="77777777" w:rsidR="00DF12EF" w:rsidRPr="00EE77BB" w:rsidRDefault="00DF12EF" w:rsidP="00224F07">
            <w:pPr>
              <w:pStyle w:val="StandardText"/>
              <w:spacing w:before="60" w:after="60"/>
              <w:rPr>
                <w:rStyle w:val="Heading3Char"/>
                <w:b w:val="0"/>
                <w:color w:val="4B4B4D" w:themeColor="text1"/>
                <w:lang w:val="lt-LT"/>
              </w:rPr>
            </w:pPr>
            <w:r w:rsidRPr="00EE77BB">
              <w:rPr>
                <w:rStyle w:val="Heading3Char"/>
                <w:b w:val="0"/>
                <w:color w:val="4B4B4D" w:themeColor="text1"/>
                <w:lang w:val="lt-LT"/>
              </w:rPr>
              <w:t>Momentinis vandens šildytuvas ant maišytuvo kainuoja 50 €.</w:t>
            </w:r>
          </w:p>
        </w:tc>
        <w:tc>
          <w:tcPr>
            <w:tcW w:w="5109" w:type="dxa"/>
          </w:tcPr>
          <w:p w14:paraId="3D93A5E5" w14:textId="628CD654" w:rsidR="00DF12EF" w:rsidRPr="00EE77BB" w:rsidRDefault="003702D3" w:rsidP="00224F07">
            <w:pPr>
              <w:pStyle w:val="StandardText"/>
              <w:spacing w:before="60" w:after="60"/>
              <w:rPr>
                <w:rStyle w:val="Heading3Char"/>
                <w:lang w:val="lt-LT"/>
              </w:rPr>
            </w:pPr>
            <w:r w:rsidRPr="003702D3">
              <w:rPr>
                <w:bCs/>
              </w:rPr>
              <w:t>Sensoriniai maišytuvai kasmet sumažina vandens suvartojimą 40 %. Rezultatai pastebimi per pirmuosius kelis mėnesius</w:t>
            </w:r>
            <w:r>
              <w:rPr>
                <w:bCs/>
              </w:rPr>
              <w:t>.</w:t>
            </w:r>
          </w:p>
        </w:tc>
      </w:tr>
      <w:tr w:rsidR="00DF12EF" w:rsidRPr="00EE77BB" w14:paraId="47067E23" w14:textId="77777777">
        <w:trPr>
          <w:trHeight w:val="516"/>
        </w:trPr>
        <w:tc>
          <w:tcPr>
            <w:tcW w:w="5097" w:type="dxa"/>
            <w:shd w:val="clear" w:color="auto" w:fill="E7EEF5" w:themeFill="accent5" w:themeFillTint="33"/>
          </w:tcPr>
          <w:p w14:paraId="718C6259" w14:textId="77777777" w:rsidR="00DF12EF" w:rsidRPr="00EE77BB" w:rsidRDefault="00DF12EF" w:rsidP="00224F07">
            <w:pPr>
              <w:spacing w:before="60" w:after="60"/>
              <w:rPr>
                <w:rStyle w:val="Heading3Char"/>
                <w:lang w:val="lt-LT"/>
              </w:rPr>
            </w:pPr>
            <w:r w:rsidRPr="00EE77BB">
              <w:rPr>
                <w:rStyle w:val="Heading3Char"/>
                <w:lang w:val="lt-LT"/>
              </w:rPr>
              <w:t>Galimos subsidijos ir programos</w:t>
            </w:r>
          </w:p>
        </w:tc>
        <w:tc>
          <w:tcPr>
            <w:tcW w:w="5109" w:type="dxa"/>
            <w:shd w:val="clear" w:color="auto" w:fill="E7EEF5" w:themeFill="accent5" w:themeFillTint="33"/>
          </w:tcPr>
          <w:p w14:paraId="31A5F721" w14:textId="77777777" w:rsidR="00DF12EF" w:rsidRPr="00EE77BB" w:rsidRDefault="00DF12EF" w:rsidP="00224F07">
            <w:pPr>
              <w:spacing w:before="60" w:after="60"/>
              <w:rPr>
                <w:rStyle w:val="Heading3Char"/>
                <w:lang w:val="lt-LT"/>
              </w:rPr>
            </w:pPr>
            <w:r w:rsidRPr="00EE77BB">
              <w:rPr>
                <w:rStyle w:val="Heading3Char"/>
                <w:lang w:val="lt-LT"/>
              </w:rPr>
              <w:t>Medžiagos ar technologijos prieinamumas</w:t>
            </w:r>
          </w:p>
        </w:tc>
      </w:tr>
      <w:tr w:rsidR="00DF12EF" w:rsidRPr="00EE77BB" w14:paraId="132C2620" w14:textId="77777777">
        <w:trPr>
          <w:trHeight w:val="1449"/>
        </w:trPr>
        <w:tc>
          <w:tcPr>
            <w:tcW w:w="5097" w:type="dxa"/>
          </w:tcPr>
          <w:p w14:paraId="64CB2638" w14:textId="063E4E9C" w:rsidR="00DF12EF" w:rsidRPr="00EE77BB" w:rsidRDefault="00033187" w:rsidP="00224F07">
            <w:pPr>
              <w:pStyle w:val="StandardText"/>
              <w:spacing w:before="60" w:after="60"/>
              <w:rPr>
                <w:rStyle w:val="Heading3Char"/>
                <w:b w:val="0"/>
                <w:lang w:val="lt-LT"/>
              </w:rPr>
            </w:pPr>
            <w:r w:rsidRPr="008E461D">
              <w:rPr>
                <w:rStyle w:val="Heading3Char"/>
                <w:b w:val="0"/>
                <w:color w:val="4B4B4D" w:themeColor="text1"/>
                <w:lang w:val="lt-LT"/>
              </w:rPr>
              <w:t>Šiuo metu finansavimo programų šiai priemonei nėra.</w:t>
            </w:r>
          </w:p>
        </w:tc>
        <w:tc>
          <w:tcPr>
            <w:tcW w:w="5109" w:type="dxa"/>
          </w:tcPr>
          <w:p w14:paraId="608616F9" w14:textId="77777777" w:rsidR="00DF12EF" w:rsidRPr="00EE77BB" w:rsidRDefault="00DF12EF" w:rsidP="00224F07">
            <w:pPr>
              <w:pStyle w:val="StandardText"/>
              <w:spacing w:before="60" w:after="60"/>
              <w:rPr>
                <w:rStyle w:val="Heading3Char"/>
                <w:lang w:val="lt-LT"/>
              </w:rPr>
            </w:pPr>
            <w:r w:rsidRPr="00EE77BB">
              <w:t>Plačiai paplitę jutikliniai vandens maišytuvai ir momentiniai vandens šildytuvai. Jų yra įvairių modelių ir funkcijų, tinkančių skirtingiems poreikiams ir biudžetams. Medžiagos gali būti perdirbamos.</w:t>
            </w:r>
          </w:p>
        </w:tc>
      </w:tr>
      <w:tr w:rsidR="00DF12EF" w:rsidRPr="00EE77BB" w14:paraId="0BFA4DB8"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1FBF6109" w14:textId="77777777" w:rsidR="00DF12EF" w:rsidRPr="00EE77BB" w:rsidRDefault="00DF12EF" w:rsidP="00224F07">
            <w:pPr>
              <w:pStyle w:val="Companyname"/>
              <w:rPr>
                <w:i/>
                <w:iCs/>
                <w:sz w:val="24"/>
                <w:szCs w:val="24"/>
              </w:rPr>
            </w:pPr>
            <w:r w:rsidRPr="00EE77BB">
              <w:rPr>
                <w:rStyle w:val="Heading3Char"/>
                <w:sz w:val="22"/>
                <w:szCs w:val="22"/>
                <w:lang w:val="lt-LT"/>
              </w:rPr>
              <w:br w:type="page"/>
            </w:r>
            <w:r w:rsidRPr="00EE77BB">
              <w:rPr>
                <w:b/>
                <w:bCs/>
                <w:color w:val="007BB2" w:themeColor="background2"/>
                <w:sz w:val="24"/>
                <w:szCs w:val="24"/>
                <w:shd w:val="clear" w:color="auto" w:fill="E7EEF5" w:themeFill="accent5" w:themeFillTint="33"/>
              </w:rPr>
              <w:t>Specialūs reikalavimai, saugos priemonės, iššūkiai ar sąlygos</w:t>
            </w:r>
          </w:p>
        </w:tc>
      </w:tr>
      <w:tr w:rsidR="00DF12EF" w:rsidRPr="00EE77BB" w14:paraId="1ADF630C" w14:textId="77777777">
        <w:trPr>
          <w:trHeight w:val="464"/>
        </w:trPr>
        <w:tc>
          <w:tcPr>
            <w:tcW w:w="10206" w:type="dxa"/>
            <w:gridSpan w:val="2"/>
            <w:tcBorders>
              <w:top w:val="single" w:sz="4" w:space="0" w:color="auto"/>
              <w:left w:val="single" w:sz="4" w:space="0" w:color="auto"/>
              <w:bottom w:val="single" w:sz="4" w:space="0" w:color="auto"/>
              <w:right w:val="single" w:sz="4" w:space="0" w:color="auto"/>
            </w:tcBorders>
          </w:tcPr>
          <w:p w14:paraId="1C844F35" w14:textId="6AE8B809" w:rsidR="00DF12EF" w:rsidRPr="00EE77BB" w:rsidRDefault="00DF12EF" w:rsidP="00224F07">
            <w:pPr>
              <w:pStyle w:val="StandardText"/>
              <w:spacing w:before="60" w:after="60"/>
            </w:pPr>
            <w:r w:rsidRPr="00EE77BB">
              <w:t>Jutikliai gali veikti netinkamai dėl maitinimo sutrikimų arba jutiklio gedimo, todėl</w:t>
            </w:r>
            <w:r w:rsidR="00733D7F">
              <w:t xml:space="preserve"> vanduo</w:t>
            </w:r>
            <w:r w:rsidRPr="00EE77BB">
              <w:t xml:space="preserve"> gali būti švaistomas</w:t>
            </w:r>
            <w:r w:rsidR="00733D7F">
              <w:t>, o vartotojas</w:t>
            </w:r>
            <w:r w:rsidRPr="00EE77BB">
              <w:t xml:space="preserve"> </w:t>
            </w:r>
            <w:r w:rsidR="00733D7F">
              <w:t>-</w:t>
            </w:r>
            <w:r w:rsidRPr="00EE77BB">
              <w:t xml:space="preserve"> nusivylęs. Geresnės grandinės ir įspėjimo sistemos galėtų padėti sumažinti šias problemas.</w:t>
            </w:r>
          </w:p>
        </w:tc>
      </w:tr>
    </w:tbl>
    <w:p w14:paraId="06E77F15" w14:textId="7156C590" w:rsidR="00DF12EF" w:rsidRPr="00EE77BB" w:rsidRDefault="00DF12EF" w:rsidP="00520562">
      <w:pPr>
        <w:pStyle w:val="Heading3"/>
        <w:rPr>
          <w:rStyle w:val="Heading3Char"/>
          <w:b/>
          <w:sz w:val="28"/>
          <w:szCs w:val="28"/>
          <w:lang w:val="lt-LT"/>
        </w:rPr>
      </w:pPr>
      <w:r w:rsidRPr="00EE77BB">
        <w:rPr>
          <w:rStyle w:val="Heading3Char"/>
          <w:lang w:val="lt-LT"/>
        </w:rPr>
        <w:br/>
      </w:r>
      <w:r w:rsidRPr="00EE77BB">
        <w:rPr>
          <w:rStyle w:val="Heading3Char"/>
          <w:lang w:val="lt-LT"/>
        </w:rPr>
        <w:br/>
      </w:r>
      <w:r w:rsidRPr="00EE77BB">
        <w:rPr>
          <w:rStyle w:val="Heading3Char"/>
          <w:b/>
          <w:sz w:val="28"/>
          <w:szCs w:val="28"/>
          <w:lang w:val="lt-LT"/>
        </w:rPr>
        <w:t xml:space="preserve">Atsakomybė / </w:t>
      </w:r>
      <w:r w:rsidR="00693963">
        <w:rPr>
          <w:rStyle w:val="Heading3Char"/>
          <w:b/>
          <w:sz w:val="28"/>
          <w:szCs w:val="28"/>
          <w:lang w:val="lt-LT"/>
        </w:rPr>
        <w:t>Dalyviai</w:t>
      </w:r>
    </w:p>
    <w:tbl>
      <w:tblPr>
        <w:tblStyle w:val="TableGrid"/>
        <w:tblW w:w="0" w:type="auto"/>
        <w:tblLook w:val="04A0" w:firstRow="1" w:lastRow="0" w:firstColumn="1" w:lastColumn="0" w:noHBand="0" w:noVBand="1"/>
      </w:tblPr>
      <w:tblGrid>
        <w:gridCol w:w="10194"/>
      </w:tblGrid>
      <w:tr w:rsidR="00DF12EF" w:rsidRPr="00EE77BB" w14:paraId="5E3858DE" w14:textId="77777777" w:rsidTr="00224F07">
        <w:tc>
          <w:tcPr>
            <w:tcW w:w="10196" w:type="dxa"/>
            <w:shd w:val="clear" w:color="auto" w:fill="E7EEF5" w:themeFill="accent5" w:themeFillTint="33"/>
          </w:tcPr>
          <w:p w14:paraId="7A02F32F" w14:textId="7826F53B" w:rsidR="00DF12EF" w:rsidRPr="00EE77BB" w:rsidRDefault="00C74A73" w:rsidP="00224F07">
            <w:pPr>
              <w:spacing w:after="120"/>
              <w:rPr>
                <w:b/>
                <w:bCs/>
                <w:sz w:val="24"/>
                <w:szCs w:val="24"/>
              </w:rPr>
            </w:pPr>
            <w:r>
              <w:rPr>
                <w:b/>
                <w:bCs/>
                <w:color w:val="007BB2" w:themeColor="background2"/>
                <w:sz w:val="24"/>
                <w:szCs w:val="24"/>
              </w:rPr>
              <w:t>Pagrindiniai darbų proceso dalyviai ir būtinos kompetencijos</w:t>
            </w:r>
          </w:p>
        </w:tc>
      </w:tr>
      <w:tr w:rsidR="00DF12EF" w:rsidRPr="00EE77BB" w14:paraId="12FBD7DF" w14:textId="77777777" w:rsidTr="00224F07">
        <w:trPr>
          <w:trHeight w:val="388"/>
        </w:trPr>
        <w:tc>
          <w:tcPr>
            <w:tcW w:w="10196" w:type="dxa"/>
          </w:tcPr>
          <w:p w14:paraId="32B63429" w14:textId="77777777" w:rsidR="00DF12EF" w:rsidRPr="00EE77BB" w:rsidRDefault="00DF12EF" w:rsidP="00224F07">
            <w:pPr>
              <w:spacing w:before="60" w:after="60"/>
              <w:rPr>
                <w:i/>
                <w:iCs/>
              </w:rPr>
            </w:pPr>
          </w:p>
        </w:tc>
      </w:tr>
      <w:tr w:rsidR="00DF12EF" w:rsidRPr="00EE77BB" w14:paraId="14606457" w14:textId="77777777" w:rsidTr="00224F07">
        <w:tc>
          <w:tcPr>
            <w:tcW w:w="10196" w:type="dxa"/>
            <w:shd w:val="clear" w:color="auto" w:fill="E7EEF5" w:themeFill="accent5" w:themeFillTint="33"/>
          </w:tcPr>
          <w:p w14:paraId="62954AB8" w14:textId="165E18DF" w:rsidR="00DF12EF" w:rsidRPr="00EE77BB" w:rsidRDefault="00C74A73" w:rsidP="00224F07">
            <w:pPr>
              <w:spacing w:after="120"/>
              <w:rPr>
                <w:b/>
                <w:bCs/>
                <w:color w:val="007BB2" w:themeColor="background2"/>
                <w:sz w:val="24"/>
                <w:szCs w:val="24"/>
                <w:shd w:val="clear" w:color="auto" w:fill="E7EEF5" w:themeFill="accent5" w:themeFillTint="33"/>
              </w:rPr>
            </w:pPr>
            <w:r>
              <w:rPr>
                <w:b/>
                <w:bCs/>
                <w:color w:val="007BB2" w:themeColor="background2"/>
                <w:sz w:val="24"/>
                <w:szCs w:val="24"/>
                <w:shd w:val="clear" w:color="auto" w:fill="E7EEF5" w:themeFill="accent5" w:themeFillTint="33"/>
              </w:rPr>
              <w:t>Pagalbiniai dalyviai ir kompetencijos</w:t>
            </w:r>
          </w:p>
        </w:tc>
      </w:tr>
      <w:tr w:rsidR="00DF12EF" w:rsidRPr="00EE77BB" w14:paraId="0C9811AE" w14:textId="77777777" w:rsidTr="00224F07">
        <w:trPr>
          <w:trHeight w:val="310"/>
        </w:trPr>
        <w:tc>
          <w:tcPr>
            <w:tcW w:w="10196" w:type="dxa"/>
          </w:tcPr>
          <w:p w14:paraId="50F61BDF" w14:textId="77777777" w:rsidR="00DF12EF" w:rsidRPr="00EE77BB" w:rsidRDefault="00DF12EF" w:rsidP="00224F07">
            <w:pPr>
              <w:pStyle w:val="StandardText"/>
              <w:spacing w:before="60" w:after="60"/>
            </w:pPr>
            <w:r w:rsidRPr="00EE77BB">
              <w:t>Jei reikia, santechnikos montavimo įmonė</w:t>
            </w:r>
          </w:p>
        </w:tc>
      </w:tr>
      <w:tr w:rsidR="00DF12EF" w:rsidRPr="00EE77BB" w14:paraId="13901636" w14:textId="77777777" w:rsidTr="00224F07">
        <w:tc>
          <w:tcPr>
            <w:tcW w:w="10196" w:type="dxa"/>
            <w:shd w:val="clear" w:color="auto" w:fill="E7EEF5" w:themeFill="accent5" w:themeFillTint="33"/>
          </w:tcPr>
          <w:p w14:paraId="40EB079E" w14:textId="77777777" w:rsidR="00DF12EF" w:rsidRPr="00EE77BB" w:rsidRDefault="00DF12EF" w:rsidP="00224F07">
            <w:pPr>
              <w:spacing w:after="120"/>
              <w:rPr>
                <w:b/>
                <w:bCs/>
                <w:color w:val="007BB2" w:themeColor="background2"/>
                <w:sz w:val="24"/>
                <w:szCs w:val="24"/>
                <w:shd w:val="clear" w:color="auto" w:fill="E7EEF5" w:themeFill="accent5" w:themeFillTint="33"/>
              </w:rPr>
            </w:pPr>
            <w:r w:rsidRPr="00EE77BB">
              <w:rPr>
                <w:b/>
                <w:bCs/>
                <w:color w:val="007BB2" w:themeColor="background2"/>
                <w:sz w:val="24"/>
                <w:szCs w:val="24"/>
                <w:shd w:val="clear" w:color="auto" w:fill="E7EEF5" w:themeFill="accent5" w:themeFillTint="33"/>
              </w:rPr>
              <w:t>Galimi įgyvendinimo partneriai</w:t>
            </w:r>
          </w:p>
        </w:tc>
      </w:tr>
      <w:tr w:rsidR="00DF12EF" w:rsidRPr="00EE77BB" w14:paraId="3080D3FA" w14:textId="77777777" w:rsidTr="00224F07">
        <w:trPr>
          <w:trHeight w:val="198"/>
        </w:trPr>
        <w:tc>
          <w:tcPr>
            <w:tcW w:w="10196" w:type="dxa"/>
          </w:tcPr>
          <w:p w14:paraId="19B0D8FB" w14:textId="77777777" w:rsidR="00DF12EF" w:rsidRPr="00EE77BB" w:rsidRDefault="00DF12EF" w:rsidP="00224F07">
            <w:pPr>
              <w:pStyle w:val="StandardText"/>
              <w:spacing w:before="60" w:after="60"/>
            </w:pPr>
            <w:r w:rsidRPr="00EE77BB">
              <w:t>Valytojas, techninės priežiūros personalas</w:t>
            </w:r>
          </w:p>
        </w:tc>
      </w:tr>
    </w:tbl>
    <w:p w14:paraId="5950D989" w14:textId="66B4C8D3" w:rsidR="00DF12EF" w:rsidRPr="00EE77BB" w:rsidRDefault="00DF12EF" w:rsidP="00DF12EF">
      <w:pPr>
        <w:spacing w:before="0"/>
        <w:rPr>
          <w:rStyle w:val="Heading3Char"/>
          <w:sz w:val="28"/>
          <w:szCs w:val="28"/>
          <w:lang w:val="lt-LT"/>
        </w:rPr>
      </w:pPr>
    </w:p>
    <w:p w14:paraId="0DB6540F" w14:textId="77777777" w:rsidR="00DF12EF" w:rsidRPr="00EE77BB" w:rsidRDefault="00DF12EF" w:rsidP="00DF12EF">
      <w:pPr>
        <w:pStyle w:val="Heading3"/>
      </w:pPr>
      <w:r w:rsidRPr="00EE77BB">
        <w:rPr>
          <w:rStyle w:val="Heading3Char"/>
          <w:b/>
          <w:sz w:val="28"/>
          <w:szCs w:val="28"/>
          <w:lang w:val="lt-LT"/>
        </w:rPr>
        <w:t>Įgyvendinimo procesas</w:t>
      </w:r>
    </w:p>
    <w:tbl>
      <w:tblPr>
        <w:tblStyle w:val="TableGrid"/>
        <w:tblW w:w="0" w:type="auto"/>
        <w:tblLook w:val="04A0" w:firstRow="1" w:lastRow="0" w:firstColumn="1" w:lastColumn="0" w:noHBand="0" w:noVBand="1"/>
      </w:tblPr>
      <w:tblGrid>
        <w:gridCol w:w="4756"/>
        <w:gridCol w:w="5438"/>
      </w:tblGrid>
      <w:tr w:rsidR="00DF12EF" w:rsidRPr="00EE77BB" w14:paraId="58214C55" w14:textId="77777777" w:rsidTr="00224F07">
        <w:tc>
          <w:tcPr>
            <w:tcW w:w="4906" w:type="dxa"/>
            <w:shd w:val="clear" w:color="auto" w:fill="E7EEF5" w:themeFill="accent5" w:themeFillTint="33"/>
          </w:tcPr>
          <w:p w14:paraId="26C37D85" w14:textId="68A4A5F3" w:rsidR="00DF12EF" w:rsidRPr="00EE77BB" w:rsidRDefault="006F1366" w:rsidP="00224F07">
            <w:pPr>
              <w:spacing w:before="60" w:after="60"/>
              <w:rPr>
                <w:b/>
                <w:bCs/>
                <w:color w:val="007BB2" w:themeColor="background2"/>
                <w:sz w:val="24"/>
                <w:szCs w:val="24"/>
              </w:rPr>
            </w:pPr>
            <w:r>
              <w:rPr>
                <w:rStyle w:val="Heading3Char"/>
                <w:bCs/>
                <w:lang w:val="lt-LT"/>
              </w:rPr>
              <w:t>Parengiamieji veiksmai prieš įgyvendinimą</w:t>
            </w:r>
          </w:p>
        </w:tc>
        <w:tc>
          <w:tcPr>
            <w:tcW w:w="5288" w:type="dxa"/>
            <w:shd w:val="clear" w:color="auto" w:fill="E7EEF5" w:themeFill="accent5" w:themeFillTint="33"/>
          </w:tcPr>
          <w:p w14:paraId="34B32864" w14:textId="77777777" w:rsidR="00DF12EF" w:rsidRPr="00EE77BB" w:rsidRDefault="00DF12EF" w:rsidP="00224F07">
            <w:pPr>
              <w:spacing w:before="60" w:after="60"/>
              <w:rPr>
                <w:rStyle w:val="Heading3Char"/>
                <w:bCs/>
                <w:lang w:val="lt-LT"/>
              </w:rPr>
            </w:pPr>
            <w:r w:rsidRPr="00EE77BB">
              <w:rPr>
                <w:rStyle w:val="Heading3Char"/>
                <w:lang w:val="lt-LT"/>
              </w:rPr>
              <w:t>Diegimo instrukcijos ir gairės, Kaip įdiegti, atvirojo kodo iniciatyvos</w:t>
            </w:r>
          </w:p>
        </w:tc>
      </w:tr>
      <w:tr w:rsidR="00DF12EF" w:rsidRPr="00EE77BB" w14:paraId="39CD42FC" w14:textId="77777777" w:rsidTr="00224F07">
        <w:tc>
          <w:tcPr>
            <w:tcW w:w="4906" w:type="dxa"/>
          </w:tcPr>
          <w:p w14:paraId="107A4813" w14:textId="40211ED3" w:rsidR="00DF12EF" w:rsidRPr="00EE77BB" w:rsidRDefault="00733D7F">
            <w:pPr>
              <w:pStyle w:val="StandardText"/>
              <w:numPr>
                <w:ilvl w:val="0"/>
                <w:numId w:val="57"/>
              </w:numPr>
              <w:spacing w:before="60" w:after="60" w:line="280" w:lineRule="exact"/>
            </w:pPr>
            <w:r>
              <w:t>J</w:t>
            </w:r>
            <w:r w:rsidR="00DF12EF" w:rsidRPr="00EE77BB">
              <w:t>utiklinių maišytuvų ir momentinių vandens šildytuvų pirkimas, jei taikoma</w:t>
            </w:r>
            <w:r>
              <w:t>.</w:t>
            </w:r>
          </w:p>
          <w:p w14:paraId="3E2BC9A8" w14:textId="51A8690E" w:rsidR="00DF12EF" w:rsidRPr="00EE77BB" w:rsidRDefault="00DF12EF">
            <w:pPr>
              <w:pStyle w:val="StandardText"/>
              <w:numPr>
                <w:ilvl w:val="0"/>
                <w:numId w:val="57"/>
              </w:numPr>
              <w:spacing w:before="60" w:after="60" w:line="280" w:lineRule="exact"/>
            </w:pPr>
            <w:r w:rsidRPr="00EE77BB">
              <w:lastRenderedPageBreak/>
              <w:t>Vandens tiekimo išjungimas</w:t>
            </w:r>
            <w:r w:rsidR="00733D7F">
              <w:t>.</w:t>
            </w:r>
          </w:p>
        </w:tc>
        <w:tc>
          <w:tcPr>
            <w:tcW w:w="5288" w:type="dxa"/>
          </w:tcPr>
          <w:p w14:paraId="0D0A2275" w14:textId="77777777" w:rsidR="00BD1DA6" w:rsidRDefault="00DF12EF" w:rsidP="00224F07">
            <w:pPr>
              <w:pStyle w:val="StandardText"/>
              <w:spacing w:before="60" w:after="60"/>
            </w:pPr>
            <w:r w:rsidRPr="00EE77BB">
              <w:lastRenderedPageBreak/>
              <w:t xml:space="preserve">Diegimo proceso pavyzdys: </w:t>
            </w:r>
          </w:p>
          <w:p w14:paraId="25828568" w14:textId="204DFCCC" w:rsidR="00BD1DA6" w:rsidRDefault="00BD1DA6" w:rsidP="00224F07">
            <w:pPr>
              <w:pStyle w:val="StandardText"/>
              <w:spacing w:before="60" w:after="60"/>
            </w:pPr>
            <w:hyperlink r:id="rId120" w:history="1">
              <w:r w:rsidRPr="00813BD1">
                <w:rPr>
                  <w:rStyle w:val="Hyperlink"/>
                </w:rPr>
                <w:t>https://rubineta.com/catalogue/maisytuvai/ecosens/</w:t>
              </w:r>
            </w:hyperlink>
          </w:p>
          <w:p w14:paraId="30E41A2F" w14:textId="7E628B2F" w:rsidR="00DF12EF" w:rsidRPr="00EE77BB" w:rsidRDefault="003702D3" w:rsidP="00224F07">
            <w:pPr>
              <w:pStyle w:val="StandardText"/>
              <w:spacing w:before="60" w:after="60"/>
            </w:pPr>
            <w:hyperlink r:id="rId121" w:history="1">
              <w:r w:rsidRPr="00813BD1">
                <w:rPr>
                  <w:rStyle w:val="Hyperlink"/>
                </w:rPr>
                <w:t>https://www.youtube.com/watch?v=RSYvHsXV_XM</w:t>
              </w:r>
            </w:hyperlink>
            <w:r>
              <w:t xml:space="preserve"> </w:t>
            </w:r>
          </w:p>
        </w:tc>
      </w:tr>
      <w:tr w:rsidR="00DF12EF" w:rsidRPr="00EE77BB" w14:paraId="10A9683D" w14:textId="77777777" w:rsidTr="00224F07">
        <w:tc>
          <w:tcPr>
            <w:tcW w:w="4906" w:type="dxa"/>
            <w:shd w:val="clear" w:color="auto" w:fill="E7EEF5" w:themeFill="accent5" w:themeFillTint="33"/>
          </w:tcPr>
          <w:p w14:paraId="128F8315" w14:textId="77777777" w:rsidR="00DF12EF" w:rsidRPr="00EE77BB" w:rsidRDefault="00DF12EF" w:rsidP="00224F07">
            <w:pPr>
              <w:spacing w:before="60" w:after="60"/>
              <w:rPr>
                <w:rStyle w:val="Heading3Char"/>
                <w:bCs/>
                <w:lang w:val="lt-LT"/>
              </w:rPr>
            </w:pPr>
            <w:r w:rsidRPr="00EE77BB">
              <w:rPr>
                <w:rStyle w:val="Heading3Char"/>
                <w:bCs/>
                <w:lang w:val="lt-LT"/>
              </w:rPr>
              <w:lastRenderedPageBreak/>
              <w:t>Pagrindinės dalies įgyvendinimas</w:t>
            </w:r>
          </w:p>
        </w:tc>
        <w:tc>
          <w:tcPr>
            <w:tcW w:w="5288" w:type="dxa"/>
            <w:shd w:val="clear" w:color="auto" w:fill="E7EEF5" w:themeFill="accent5" w:themeFillTint="33"/>
          </w:tcPr>
          <w:p w14:paraId="26A485B0" w14:textId="658BE593" w:rsidR="00DF12EF" w:rsidRPr="00EE77BB" w:rsidRDefault="00E33038" w:rsidP="00224F07">
            <w:pPr>
              <w:spacing w:before="60" w:after="60"/>
              <w:rPr>
                <w:rStyle w:val="Heading3Char"/>
                <w:bCs/>
                <w:lang w:val="lt-LT"/>
              </w:rPr>
            </w:pPr>
            <w:r>
              <w:rPr>
                <w:rStyle w:val="Heading3Char"/>
                <w:bCs/>
                <w:lang w:val="lt-LT"/>
              </w:rPr>
              <w:t>Susijusi komunikacija</w:t>
            </w:r>
          </w:p>
        </w:tc>
      </w:tr>
      <w:tr w:rsidR="00DF12EF" w:rsidRPr="00EE77BB" w14:paraId="046EA85E" w14:textId="77777777" w:rsidTr="00224F07">
        <w:trPr>
          <w:trHeight w:val="1755"/>
        </w:trPr>
        <w:tc>
          <w:tcPr>
            <w:tcW w:w="4906" w:type="dxa"/>
          </w:tcPr>
          <w:p w14:paraId="4E10A195" w14:textId="190CE4DB" w:rsidR="00DF12EF" w:rsidRPr="00EE77BB" w:rsidRDefault="00DF12EF">
            <w:pPr>
              <w:pStyle w:val="StandardText"/>
              <w:numPr>
                <w:ilvl w:val="0"/>
                <w:numId w:val="58"/>
              </w:numPr>
              <w:spacing w:before="60" w:after="60" w:line="280" w:lineRule="exact"/>
              <w:rPr>
                <w:lang w:eastAsia="de-DE"/>
              </w:rPr>
            </w:pPr>
            <w:r w:rsidRPr="00EE77BB">
              <w:t>Senojo maišytuvo nuėmimas (jei taikoma)</w:t>
            </w:r>
            <w:r w:rsidR="00832F13">
              <w:t>.</w:t>
            </w:r>
          </w:p>
          <w:p w14:paraId="6F13BE86" w14:textId="44D32736" w:rsidR="00DF12EF" w:rsidRPr="00EE77BB" w:rsidRDefault="00DF12EF">
            <w:pPr>
              <w:pStyle w:val="StandardText"/>
              <w:numPr>
                <w:ilvl w:val="0"/>
                <w:numId w:val="58"/>
              </w:numPr>
              <w:spacing w:before="60" w:after="60" w:line="280" w:lineRule="exact"/>
              <w:rPr>
                <w:lang w:eastAsia="de-DE"/>
              </w:rPr>
            </w:pPr>
            <w:r w:rsidRPr="00EE77BB">
              <w:t>Jutiklinio maišytuvo montavimas</w:t>
            </w:r>
            <w:r w:rsidR="00733D7F">
              <w:t>.</w:t>
            </w:r>
          </w:p>
          <w:p w14:paraId="6380FC02" w14:textId="132BB0A7" w:rsidR="00DF12EF" w:rsidRPr="00EE77BB" w:rsidRDefault="00DF12EF">
            <w:pPr>
              <w:pStyle w:val="StandardText"/>
              <w:numPr>
                <w:ilvl w:val="0"/>
                <w:numId w:val="58"/>
              </w:numPr>
              <w:spacing w:before="60" w:after="60" w:line="280" w:lineRule="exact"/>
              <w:rPr>
                <w:lang w:eastAsia="de-DE"/>
              </w:rPr>
            </w:pPr>
            <w:r w:rsidRPr="00EE77BB">
              <w:t>Valdymo bloko ir jutiklio komponentų montavimas</w:t>
            </w:r>
            <w:r w:rsidR="00733D7F">
              <w:t>.</w:t>
            </w:r>
          </w:p>
          <w:p w14:paraId="6650D721" w14:textId="28BE0EB5" w:rsidR="00DF12EF" w:rsidRPr="00EE77BB" w:rsidRDefault="00DF12EF">
            <w:pPr>
              <w:pStyle w:val="StandardText"/>
              <w:numPr>
                <w:ilvl w:val="0"/>
                <w:numId w:val="58"/>
              </w:numPr>
              <w:spacing w:before="60" w:after="60" w:line="280" w:lineRule="exact"/>
              <w:rPr>
                <w:lang w:eastAsia="de-DE"/>
              </w:rPr>
            </w:pPr>
            <w:r w:rsidRPr="00EE77BB">
              <w:t xml:space="preserve">Testavimas ir kalibravimas, siekiant patikrinti ar nėra nuotėkio, prireikus </w:t>
            </w:r>
            <w:r w:rsidR="00832F13">
              <w:t>-</w:t>
            </w:r>
            <w:r w:rsidRPr="00EE77BB">
              <w:t>jutiklių jautrum</w:t>
            </w:r>
            <w:r w:rsidR="00832F13">
              <w:t>o</w:t>
            </w:r>
            <w:r w:rsidRPr="00EE77BB">
              <w:t xml:space="preserve"> ir diapazon</w:t>
            </w:r>
            <w:r w:rsidR="00832F13">
              <w:t>o reguliavimas</w:t>
            </w:r>
            <w:r w:rsidRPr="00EE77BB">
              <w:t>. Jei maišytuve yra temperatūros reguliavimas, išbandykite ir sureguliuokite vandens temperatūrą bei srautą.</w:t>
            </w:r>
          </w:p>
        </w:tc>
        <w:tc>
          <w:tcPr>
            <w:tcW w:w="5288" w:type="dxa"/>
          </w:tcPr>
          <w:p w14:paraId="4659F73D" w14:textId="77777777" w:rsidR="00DF12EF" w:rsidRPr="00EE77BB" w:rsidRDefault="00DF12EF" w:rsidP="00224F07">
            <w:pPr>
              <w:pStyle w:val="StandardText"/>
              <w:spacing w:before="60" w:after="60"/>
            </w:pPr>
            <w:r w:rsidRPr="00EE77BB">
              <w:t>Jei įrenginys montuojamas biure ar bendroje aplinkoje, informuokite naudotojus apie jutiklinio maišytuvo veikimą ir visas specifines jo funkcijas.</w:t>
            </w:r>
          </w:p>
        </w:tc>
      </w:tr>
      <w:tr w:rsidR="00DF12EF" w:rsidRPr="00EE77BB" w14:paraId="0BB14B97" w14:textId="77777777" w:rsidTr="00224F07">
        <w:tc>
          <w:tcPr>
            <w:tcW w:w="4906" w:type="dxa"/>
            <w:shd w:val="clear" w:color="auto" w:fill="E7EEF5" w:themeFill="accent5" w:themeFillTint="33"/>
          </w:tcPr>
          <w:p w14:paraId="243DE362" w14:textId="7522AB71" w:rsidR="00DF12EF" w:rsidRPr="00EE77BB" w:rsidRDefault="00E65E65" w:rsidP="00224F07">
            <w:pPr>
              <w:spacing w:before="60" w:after="60"/>
              <w:rPr>
                <w:rStyle w:val="Heading3Char"/>
                <w:bCs/>
                <w:lang w:val="lt-LT"/>
              </w:rPr>
            </w:pPr>
            <w:r>
              <w:rPr>
                <w:rStyle w:val="Heading3Char"/>
                <w:bCs/>
                <w:lang w:val="lt-LT"/>
              </w:rPr>
              <w:t>Įgyvendinus priemonę: techninė priežiūra ir eksploatavimas</w:t>
            </w:r>
          </w:p>
        </w:tc>
        <w:tc>
          <w:tcPr>
            <w:tcW w:w="5288" w:type="dxa"/>
            <w:shd w:val="clear" w:color="auto" w:fill="E7EEF5" w:themeFill="accent5" w:themeFillTint="33"/>
          </w:tcPr>
          <w:p w14:paraId="7548FA25" w14:textId="77777777" w:rsidR="00DF12EF" w:rsidRPr="00EE77BB" w:rsidRDefault="00DF12EF" w:rsidP="00224F07">
            <w:pPr>
              <w:spacing w:before="60" w:after="60"/>
              <w:rPr>
                <w:rStyle w:val="Heading3Char"/>
                <w:bCs/>
                <w:lang w:val="lt-LT"/>
              </w:rPr>
            </w:pPr>
            <w:r w:rsidRPr="00EE77BB">
              <w:rPr>
                <w:rStyle w:val="Heading3Char"/>
                <w:bCs/>
                <w:lang w:val="lt-LT"/>
              </w:rPr>
              <w:t>Kitos pastabos ir nuorodos</w:t>
            </w:r>
          </w:p>
        </w:tc>
      </w:tr>
      <w:tr w:rsidR="00DF12EF" w:rsidRPr="00EE77BB" w14:paraId="4E814ABD" w14:textId="77777777" w:rsidTr="00224F07">
        <w:tc>
          <w:tcPr>
            <w:tcW w:w="4906" w:type="dxa"/>
          </w:tcPr>
          <w:p w14:paraId="2BAD93EF" w14:textId="3399B155" w:rsidR="00DF12EF" w:rsidRPr="00EE77BB" w:rsidRDefault="00DF12EF">
            <w:pPr>
              <w:pStyle w:val="StandardText"/>
              <w:numPr>
                <w:ilvl w:val="0"/>
                <w:numId w:val="59"/>
              </w:numPr>
              <w:spacing w:before="60" w:after="60" w:line="280" w:lineRule="exact"/>
            </w:pPr>
            <w:r w:rsidRPr="00EE77BB">
              <w:t>Reguliari techninė priežiūra, užtikrinanti ilgą veikimą</w:t>
            </w:r>
            <w:r w:rsidR="00733D7F">
              <w:t>.</w:t>
            </w:r>
          </w:p>
        </w:tc>
        <w:tc>
          <w:tcPr>
            <w:tcW w:w="5288" w:type="dxa"/>
          </w:tcPr>
          <w:p w14:paraId="3D10F484" w14:textId="77777777" w:rsidR="00DF12EF" w:rsidRPr="00EE77BB" w:rsidRDefault="00DF12EF" w:rsidP="00224F07">
            <w:pPr>
              <w:pStyle w:val="StandardText"/>
              <w:spacing w:before="60" w:after="60"/>
              <w:ind w:left="360"/>
            </w:pPr>
          </w:p>
        </w:tc>
      </w:tr>
    </w:tbl>
    <w:p w14:paraId="511D05E2" w14:textId="77777777" w:rsidR="00DF12EF" w:rsidRPr="00EE77BB" w:rsidRDefault="00DF12EF" w:rsidP="00DF12EF">
      <w:pPr>
        <w:spacing w:before="0"/>
        <w:rPr>
          <w:b/>
          <w:bCs/>
        </w:rPr>
      </w:pPr>
      <w:r w:rsidRPr="00EE77BB">
        <w:rPr>
          <w:b/>
          <w:bCs/>
        </w:rPr>
        <w:br w:type="page"/>
      </w:r>
    </w:p>
    <w:tbl>
      <w:tblPr>
        <w:tblStyle w:val="TableGrid"/>
        <w:tblW w:w="0" w:type="auto"/>
        <w:tblLook w:val="04A0" w:firstRow="1" w:lastRow="0" w:firstColumn="1" w:lastColumn="0" w:noHBand="0" w:noVBand="1"/>
      </w:tblPr>
      <w:tblGrid>
        <w:gridCol w:w="10194"/>
      </w:tblGrid>
      <w:tr w:rsidR="00DF12EF" w:rsidRPr="00EE77BB" w14:paraId="4137DDF3" w14:textId="77777777" w:rsidTr="00224F07">
        <w:trPr>
          <w:trHeight w:val="351"/>
        </w:trPr>
        <w:tc>
          <w:tcPr>
            <w:tcW w:w="10194" w:type="dxa"/>
            <w:shd w:val="clear" w:color="auto" w:fill="D4E2ED" w:themeFill="accent2" w:themeFillTint="33"/>
          </w:tcPr>
          <w:p w14:paraId="6177850B" w14:textId="1ECC2F65" w:rsidR="00DF12EF" w:rsidRPr="00EE77BB" w:rsidRDefault="00DF12EF" w:rsidP="00224F07">
            <w:pPr>
              <w:tabs>
                <w:tab w:val="left" w:pos="3830"/>
              </w:tabs>
              <w:rPr>
                <w:b/>
                <w:bCs/>
                <w:sz w:val="24"/>
                <w:szCs w:val="24"/>
              </w:rPr>
            </w:pPr>
            <w:r w:rsidRPr="00EE77BB">
              <w:rPr>
                <w:b/>
                <w:bCs/>
                <w:color w:val="007BB2" w:themeColor="background2"/>
                <w:sz w:val="24"/>
                <w:szCs w:val="24"/>
              </w:rPr>
              <w:lastRenderedPageBreak/>
              <w:t>Nuotraukos</w:t>
            </w:r>
          </w:p>
        </w:tc>
      </w:tr>
      <w:tr w:rsidR="00DF12EF" w:rsidRPr="00EE77BB" w14:paraId="20F85344" w14:textId="77777777" w:rsidTr="00224F07">
        <w:trPr>
          <w:trHeight w:val="4300"/>
        </w:trPr>
        <w:tc>
          <w:tcPr>
            <w:tcW w:w="10194" w:type="dxa"/>
            <w:vAlign w:val="center"/>
          </w:tcPr>
          <w:p w14:paraId="174A7CC9" w14:textId="77777777" w:rsidR="00DF12EF" w:rsidRPr="00EE77BB" w:rsidRDefault="00DF12EF" w:rsidP="00224F07">
            <w:pPr>
              <w:keepNext/>
              <w:spacing w:before="60" w:after="60"/>
              <w:jc w:val="center"/>
            </w:pPr>
            <w:r w:rsidRPr="00EE77BB">
              <w:rPr>
                <w:rFonts w:cs="Calibri"/>
                <w:noProof/>
                <w:sz w:val="20"/>
                <w:szCs w:val="20"/>
                <w:lang w:eastAsia="de-DE"/>
              </w:rPr>
              <w:drawing>
                <wp:inline distT="0" distB="0" distL="0" distR="0" wp14:anchorId="00C12FC1" wp14:editId="0E51A841">
                  <wp:extent cx="6479540" cy="3644900"/>
                  <wp:effectExtent l="0" t="0" r="0" b="0"/>
                  <wp:docPr id="1928748424" name="Grafik 3" descr="Ein Bild, das Person, Installationszubehör, Waschbecken,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748424" name="Grafik 3" descr="Ein Bild, das Person, Installationszubehör, Waschbecken, Hahn enthält.&#10;&#10;KI-generierte Inhalte können fehlerhaft sein."/>
                          <pic:cNvPicPr/>
                        </pic:nvPicPr>
                        <pic:blipFill>
                          <a:blip r:embed="rId122"/>
                          <a:stretch>
                            <a:fillRect/>
                          </a:stretch>
                        </pic:blipFill>
                        <pic:spPr>
                          <a:xfrm>
                            <a:off x="0" y="0"/>
                            <a:ext cx="6479540" cy="3644900"/>
                          </a:xfrm>
                          <a:prstGeom prst="rect">
                            <a:avLst/>
                          </a:prstGeom>
                        </pic:spPr>
                      </pic:pic>
                    </a:graphicData>
                  </a:graphic>
                </wp:inline>
              </w:drawing>
            </w:r>
          </w:p>
          <w:p w14:paraId="1FA1E5C4" w14:textId="5C4A8415" w:rsidR="00DF12EF" w:rsidRPr="00EE77BB" w:rsidRDefault="00DF12EF" w:rsidP="00224F07">
            <w:pPr>
              <w:pStyle w:val="Caption"/>
              <w:spacing w:before="60" w:after="60"/>
              <w:jc w:val="center"/>
              <w:rPr>
                <w:rFonts w:cs="Calibri"/>
                <w:sz w:val="20"/>
                <w:szCs w:val="20"/>
                <w:lang w:eastAsia="de-DE"/>
              </w:rPr>
            </w:pPr>
            <w:r w:rsidRPr="00EE77BB">
              <w:fldChar w:fldCharType="begin"/>
            </w:r>
            <w:r w:rsidRPr="00EE77BB">
              <w:instrText xml:space="preserve"> SEQ Figure \* ARABIC </w:instrText>
            </w:r>
            <w:r w:rsidRPr="00EE77BB">
              <w:fldChar w:fldCharType="separate"/>
            </w:r>
            <w:r w:rsidR="00BD1DA6">
              <w:rPr>
                <w:noProof/>
              </w:rPr>
              <w:t>23</w:t>
            </w:r>
            <w:r w:rsidRPr="00EE77BB">
              <w:fldChar w:fldCharType="end"/>
            </w:r>
            <w:r w:rsidR="00E65E65">
              <w:t xml:space="preserve"> pav.</w:t>
            </w:r>
            <w:r w:rsidRPr="00EE77BB">
              <w:t>: Jutiklinis vandens maišytuvas©  Freepik (www.freepik.com)</w:t>
            </w:r>
          </w:p>
        </w:tc>
      </w:tr>
    </w:tbl>
    <w:p w14:paraId="719F20FB" w14:textId="77777777" w:rsidR="00DF12EF" w:rsidRPr="00EE77BB" w:rsidRDefault="00DF12EF" w:rsidP="00DF12EF">
      <w:pPr>
        <w:tabs>
          <w:tab w:val="left" w:pos="3830"/>
        </w:tabs>
        <w:rPr>
          <w:b/>
          <w:bCs/>
        </w:rPr>
      </w:pPr>
    </w:p>
    <w:p w14:paraId="19A57C62" w14:textId="4C4CCDED" w:rsidR="00B65072" w:rsidRDefault="00B65072">
      <w:pPr>
        <w:spacing w:before="0"/>
        <w:rPr>
          <w:b/>
          <w:bCs/>
        </w:rPr>
      </w:pPr>
    </w:p>
    <w:sectPr w:rsidR="00B65072" w:rsidSect="00161535">
      <w:headerReference w:type="default" r:id="rId123"/>
      <w:footerReference w:type="default" r:id="rId124"/>
      <w:headerReference w:type="first" r:id="rId125"/>
      <w:footerReference w:type="first" r:id="rId126"/>
      <w:pgSz w:w="11906" w:h="16838"/>
      <w:pgMar w:top="2665" w:right="851" w:bottom="1418" w:left="851"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40BCB" w14:textId="77777777" w:rsidR="00345E18" w:rsidRPr="00EE77BB" w:rsidRDefault="00345E18" w:rsidP="00962158">
      <w:pPr>
        <w:spacing w:before="0"/>
      </w:pPr>
      <w:r w:rsidRPr="00EE77BB">
        <w:separator/>
      </w:r>
    </w:p>
  </w:endnote>
  <w:endnote w:type="continuationSeparator" w:id="0">
    <w:p w14:paraId="2AB89694" w14:textId="77777777" w:rsidR="00345E18" w:rsidRPr="00EE77BB" w:rsidRDefault="00345E18" w:rsidP="00962158">
      <w:pPr>
        <w:spacing w:before="0"/>
      </w:pPr>
      <w:r w:rsidRPr="00EE77BB">
        <w:continuationSeparator/>
      </w:r>
    </w:p>
  </w:endnote>
  <w:endnote w:type="continuationNotice" w:id="1">
    <w:p w14:paraId="64CD05E7" w14:textId="77777777" w:rsidR="00345E18" w:rsidRPr="00EE77BB" w:rsidRDefault="00345E1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Bold">
    <w:altName w:val="Times New Roman"/>
    <w:panose1 w:val="00000000000000000000"/>
    <w:charset w:val="00"/>
    <w:family w:val="auto"/>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268708"/>
      <w:docPartObj>
        <w:docPartGallery w:val="Page Numbers (Bottom of Page)"/>
        <w:docPartUnique/>
      </w:docPartObj>
    </w:sdtPr>
    <w:sdtEndPr>
      <w:rPr>
        <w:noProof/>
      </w:rPr>
    </w:sdtEndPr>
    <w:sdtContent>
      <w:p w14:paraId="401E8F8E" w14:textId="37BDFCAC" w:rsidR="00282BFB" w:rsidRDefault="00282BFB">
        <w:pPr>
          <w:pStyle w:val="Footer"/>
          <w:jc w:val="right"/>
        </w:pPr>
        <w:r>
          <w:rPr>
            <w:noProof/>
          </w:rPr>
          <w:drawing>
            <wp:anchor distT="0" distB="0" distL="114300" distR="114300" simplePos="0" relativeHeight="251659265" behindDoc="0" locked="0" layoutInCell="1" allowOverlap="1" wp14:anchorId="2674BEB7" wp14:editId="0AC2C3A0">
              <wp:simplePos x="0" y="0"/>
              <wp:positionH relativeFrom="margin">
                <wp:align>left</wp:align>
              </wp:positionH>
              <wp:positionV relativeFrom="paragraph">
                <wp:posOffset>-67945</wp:posOffset>
              </wp:positionV>
              <wp:extent cx="5227955" cy="304800"/>
              <wp:effectExtent l="0" t="0" r="0" b="0"/>
              <wp:wrapNone/>
              <wp:docPr id="11445723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27955" cy="304800"/>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A62D1C1" w14:textId="10BD1014" w:rsidR="00DB30F9" w:rsidRPr="00EE77BB" w:rsidRDefault="00DB30F9" w:rsidP="00282BFB">
    <w:pPr>
      <w:pStyle w:val="Footer"/>
      <w:rPr>
        <w:color w:val="007BB2" w:themeColor="background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F04A" w14:textId="41A837BE" w:rsidR="00DB30F9" w:rsidRPr="00EE77BB" w:rsidRDefault="00AF094D" w:rsidP="00AF094D">
    <w:pPr>
      <w:tabs>
        <w:tab w:val="left" w:pos="2933"/>
      </w:tabs>
      <w:spacing w:line="300" w:lineRule="exact"/>
      <w:ind w:left="1134"/>
      <w:rPr>
        <w:color w:val="4B4B4D" w:themeColor="text1"/>
        <w:sz w:val="20"/>
        <w:szCs w:val="20"/>
      </w:rPr>
    </w:pPr>
    <w:r w:rsidRPr="00EE77BB">
      <w:rPr>
        <w:b/>
        <w:noProof/>
        <w:color w:val="2CAAE1"/>
        <w:sz w:val="12"/>
        <w:szCs w:val="12"/>
        <w:lang w:eastAsia="de-AT"/>
      </w:rPr>
      <mc:AlternateContent>
        <mc:Choice Requires="wps">
          <w:drawing>
            <wp:anchor distT="45720" distB="45720" distL="114300" distR="114300" simplePos="0" relativeHeight="251658241" behindDoc="0" locked="0" layoutInCell="1" allowOverlap="1" wp14:anchorId="7293EB2C" wp14:editId="424F27A5">
              <wp:simplePos x="0" y="0"/>
              <wp:positionH relativeFrom="margin">
                <wp:align>left</wp:align>
              </wp:positionH>
              <wp:positionV relativeFrom="paragraph">
                <wp:posOffset>-487680</wp:posOffset>
              </wp:positionV>
              <wp:extent cx="6781800" cy="567055"/>
              <wp:effectExtent l="0" t="0" r="0"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567055"/>
                      </a:xfrm>
                      <a:prstGeom prst="rect">
                        <a:avLst/>
                      </a:prstGeom>
                      <a:noFill/>
                      <a:ln w="9525">
                        <a:noFill/>
                        <a:miter lim="800000"/>
                        <a:headEnd/>
                        <a:tailEnd/>
                      </a:ln>
                    </wps:spPr>
                    <wps:txbx>
                      <w:txbxContent>
                        <w:p w14:paraId="61F477A4" w14:textId="77777777" w:rsidR="00E94AE4" w:rsidRPr="00EE77BB" w:rsidRDefault="00E94AE4" w:rsidP="00E94AE4">
                          <w:pPr>
                            <w:spacing w:line="400" w:lineRule="exact"/>
                            <w:rPr>
                              <w:color w:val="007BB2" w:themeColor="background2"/>
                              <w:sz w:val="20"/>
                              <w:szCs w:val="20"/>
                            </w:rPr>
                          </w:pPr>
                          <w:r w:rsidRPr="00EE77BB">
                            <w:rPr>
                              <w:rFonts w:asciiTheme="minorHAnsi" w:cstheme="minorBidi"/>
                              <w:color w:val="007BB2" w:themeColor="background2"/>
                              <w:kern w:val="24"/>
                              <w:sz w:val="20"/>
                              <w:szCs w:val="20"/>
                            </w:rPr>
                            <w:t>Interreg Baltijos jūros regiono programos 2021-2027 m. bendrai finansuojamas projektas "Easy Energy" padeda įgyvendinti energetikos pertvarką.</w:t>
                          </w:r>
                        </w:p>
                        <w:p w14:paraId="6D524D9E" w14:textId="4273724B" w:rsidR="00AF094D" w:rsidRPr="00EE77BB" w:rsidRDefault="00AF094D" w:rsidP="00AF094D">
                          <w:pPr>
                            <w:spacing w:line="400" w:lineRule="exact"/>
                            <w:rPr>
                              <w:color w:val="007BB2" w:themeColor="background2"/>
                              <w:sz w:val="20"/>
                              <w:szCs w:val="20"/>
                            </w:rPr>
                          </w:pPr>
                        </w:p>
                      </w:txbxContent>
                    </wps:txbx>
                    <wps:bodyPr rot="0" vert="horz" wrap="square" lIns="9000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7293EB2C" id="_x0000_t202" coordsize="21600,21600" o:spt="202" path="m,l,21600r21600,l21600,xe">
              <v:stroke joinstyle="miter"/>
              <v:path gradientshapeok="t" o:connecttype="rect"/>
            </v:shapetype>
            <v:shape id="Text Box 12" o:spid="_x0000_s1026" type="#_x0000_t202" style="position:absolute;left:0;text-align:left;margin-left:0;margin-top:-38.4pt;width:534pt;height:44.6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" filled="f" stroked="f">
              <v:textbox inset="2.5mm,0,0,0">
                <w:txbxContent>
                  <w:p w14:paraId="61F477A4" w14:textId="77777777" w:rsidR="00E94AE4" w:rsidRPr="00EE77BB" w:rsidRDefault="00E94AE4" w:rsidP="00E94AE4">
                    <w:pPr>
                      <w:spacing w:line="400" w:lineRule="exact"/>
                      <w:rPr>
                        <w:color w:val="007BB2" w:themeColor="background2"/>
                        <w:sz w:val="20"/>
                        <w:szCs w:val="20"/>
                      </w:rPr>
                    </w:pPr>
                    <w:r w:rsidRPr="00EE77BB">
                      <w:rPr>
                        <w:rFonts w:asciiTheme="minorHAnsi" w:cstheme="minorBidi"/>
                        <w:color w:val="007BB2" w:themeColor="background2"/>
                        <w:kern w:val="24"/>
                        <w:sz w:val="20"/>
                        <w:szCs w:val="20"/>
                      </w:rPr>
                      <w:t>Interreg Baltijos jūros regiono programos 2021-2027 m. bendrai finansuojamas projektas "Easy Energy" padeda įgyvendinti energetikos pertvarką.</w:t>
                    </w:r>
                  </w:p>
                  <w:p w14:paraId="6D524D9E" w14:textId="4273724B" w:rsidR="00AF094D" w:rsidRPr="00EE77BB" w:rsidRDefault="00AF094D" w:rsidP="00AF094D">
                    <w:pPr>
                      <w:spacing w:line="400" w:lineRule="exact"/>
                      <w:rPr>
                        <w:color w:val="007BB2" w:themeColor="background2"/>
                        <w:sz w:val="20"/>
                        <w:szCs w:val="20"/>
                      </w:rPr>
                    </w:pPr>
                  </w:p>
                </w:txbxContent>
              </v:textbox>
              <w10:wrap anchorx="margin"/>
            </v:shape>
          </w:pict>
        </mc:Fallback>
      </mc:AlternateContent>
    </w:r>
    <w:r w:rsidRPr="00EE77BB">
      <w:rPr>
        <w:color w:val="4B4B4D" w:themeColor="text1"/>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7D0A0" w14:textId="77777777" w:rsidR="00345E18" w:rsidRPr="00EE77BB" w:rsidRDefault="00345E18" w:rsidP="00962158">
      <w:pPr>
        <w:spacing w:before="0"/>
      </w:pPr>
      <w:r w:rsidRPr="00EE77BB">
        <w:separator/>
      </w:r>
    </w:p>
  </w:footnote>
  <w:footnote w:type="continuationSeparator" w:id="0">
    <w:p w14:paraId="24ADAC29" w14:textId="77777777" w:rsidR="00345E18" w:rsidRPr="00EE77BB" w:rsidRDefault="00345E18" w:rsidP="00962158">
      <w:pPr>
        <w:spacing w:before="0"/>
      </w:pPr>
      <w:r w:rsidRPr="00EE77BB">
        <w:continuationSeparator/>
      </w:r>
    </w:p>
  </w:footnote>
  <w:footnote w:type="continuationNotice" w:id="1">
    <w:p w14:paraId="1ACDB377" w14:textId="77777777" w:rsidR="00345E18" w:rsidRPr="00EE77BB" w:rsidRDefault="00345E1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BD8B" w14:textId="58F2477E" w:rsidR="00DB30F9" w:rsidRPr="00EE77BB" w:rsidRDefault="0027552C" w:rsidP="000435E2">
    <w:pPr>
      <w:pStyle w:val="Header"/>
      <w:tabs>
        <w:tab w:val="left" w:pos="6521"/>
      </w:tabs>
    </w:pPr>
    <w:r w:rsidRPr="00EE77BB">
      <w:rPr>
        <w:b/>
        <w:noProof/>
        <w:color w:val="2CAAE1"/>
        <w:sz w:val="12"/>
        <w:szCs w:val="12"/>
      </w:rPr>
      <w:drawing>
        <wp:inline distT="0" distB="0" distL="0" distR="0" wp14:anchorId="3B4BA9AD" wp14:editId="60B91F06">
          <wp:extent cx="2628900" cy="1111895"/>
          <wp:effectExtent l="0" t="0" r="0" b="0"/>
          <wp:docPr id="1348499157" name="Picture 134993782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37823" name="Picture 1" descr="A blue flag with yellow stars&#10;&#10;Description automatically generated"/>
                  <pic:cNvPicPr/>
                </pic:nvPicPr>
                <pic:blipFill>
                  <a:blip r:embed="rId1"/>
                  <a:stretch>
                    <a:fillRect/>
                  </a:stretch>
                </pic:blipFill>
                <pic:spPr>
                  <a:xfrm>
                    <a:off x="0" y="0"/>
                    <a:ext cx="2637114" cy="111536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D472" w14:textId="727E02D8" w:rsidR="00DB30F9" w:rsidRPr="00EE77BB" w:rsidRDefault="00E94AE4" w:rsidP="005957CB">
    <w:pPr>
      <w:pStyle w:val="Header"/>
      <w:tabs>
        <w:tab w:val="clear" w:pos="4536"/>
        <w:tab w:val="clear" w:pos="9072"/>
      </w:tabs>
      <w:rPr>
        <w:b/>
        <w:color w:val="2CAAE1"/>
        <w:sz w:val="12"/>
        <w:szCs w:val="12"/>
      </w:rPr>
    </w:pPr>
    <w:r w:rsidRPr="00EE77BB">
      <w:rPr>
        <w:b/>
        <w:noProof/>
        <w:color w:val="2CAAE1"/>
        <w:sz w:val="12"/>
        <w:szCs w:val="12"/>
      </w:rPr>
      <w:drawing>
        <wp:inline distT="0" distB="0" distL="0" distR="0" wp14:anchorId="674012C0" wp14:editId="785B409D">
          <wp:extent cx="2628900" cy="1111895"/>
          <wp:effectExtent l="0" t="0" r="0" b="0"/>
          <wp:docPr id="382665304" name="Picture 134993782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37823" name="Picture 1" descr="A blue flag with yellow stars&#10;&#10;Description automatically generated"/>
                  <pic:cNvPicPr/>
                </pic:nvPicPr>
                <pic:blipFill>
                  <a:blip r:embed="rId1"/>
                  <a:stretch>
                    <a:fillRect/>
                  </a:stretch>
                </pic:blipFill>
                <pic:spPr>
                  <a:xfrm>
                    <a:off x="0" y="0"/>
                    <a:ext cx="2637114" cy="1115369"/>
                  </a:xfrm>
                  <a:prstGeom prst="rect">
                    <a:avLst/>
                  </a:prstGeom>
                </pic:spPr>
              </pic:pic>
            </a:graphicData>
          </a:graphic>
        </wp:inline>
      </w:drawing>
    </w:r>
  </w:p>
  <w:p w14:paraId="16DAE35F" w14:textId="362AE73F" w:rsidR="00DB30F9" w:rsidRPr="00EE77BB" w:rsidRDefault="00DB30F9" w:rsidP="0079485D">
    <w:pPr>
      <w:pStyle w:val="Header"/>
      <w:tabs>
        <w:tab w:val="clear" w:pos="4536"/>
        <w:tab w:val="clear" w:pos="9072"/>
        <w:tab w:val="left" w:pos="3630"/>
      </w:tabs>
      <w:rPr>
        <w:b/>
        <w:color w:val="2CAAE1"/>
        <w:sz w:val="12"/>
        <w:szCs w:val="12"/>
      </w:rPr>
    </w:pPr>
  </w:p>
  <w:p w14:paraId="0AF61823" w14:textId="77777777" w:rsidR="00A5072D" w:rsidRPr="00EE77BB" w:rsidRDefault="00A5072D" w:rsidP="0079485D">
    <w:pPr>
      <w:pStyle w:val="Header"/>
      <w:tabs>
        <w:tab w:val="clear" w:pos="4536"/>
        <w:tab w:val="clear" w:pos="9072"/>
        <w:tab w:val="left" w:pos="3630"/>
      </w:tabs>
      <w:rPr>
        <w:b/>
        <w:color w:val="2CAAE1"/>
        <w:sz w:val="12"/>
        <w:szCs w:val="12"/>
      </w:rPr>
    </w:pPr>
  </w:p>
  <w:p w14:paraId="4E61A0DE" w14:textId="77777777" w:rsidR="00A5072D" w:rsidRPr="00EE77BB" w:rsidRDefault="00A5072D" w:rsidP="0079485D">
    <w:pPr>
      <w:pStyle w:val="Header"/>
      <w:tabs>
        <w:tab w:val="clear" w:pos="4536"/>
        <w:tab w:val="clear" w:pos="9072"/>
        <w:tab w:val="left" w:pos="3630"/>
      </w:tabs>
      <w:rPr>
        <w:b/>
        <w:color w:val="2CAAE1"/>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06CC"/>
    <w:multiLevelType w:val="hybridMultilevel"/>
    <w:tmpl w:val="BB343D0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4BC6136"/>
    <w:multiLevelType w:val="hybridMultilevel"/>
    <w:tmpl w:val="7AB86FBA"/>
    <w:lvl w:ilvl="0" w:tplc="BDD642F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72264D2"/>
    <w:multiLevelType w:val="hybridMultilevel"/>
    <w:tmpl w:val="4974485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90A00B0"/>
    <w:multiLevelType w:val="hybridMultilevel"/>
    <w:tmpl w:val="B6F2D15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9DF5DC1"/>
    <w:multiLevelType w:val="hybridMultilevel"/>
    <w:tmpl w:val="18DAB72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0ABC7F06"/>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0BF1551"/>
    <w:multiLevelType w:val="hybridMultilevel"/>
    <w:tmpl w:val="ED546F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2DD6C71"/>
    <w:multiLevelType w:val="hybridMultilevel"/>
    <w:tmpl w:val="03ECD2C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4315385"/>
    <w:multiLevelType w:val="hybridMultilevel"/>
    <w:tmpl w:val="68D6610A"/>
    <w:lvl w:ilvl="0" w:tplc="3B92A000">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5DA7283"/>
    <w:multiLevelType w:val="hybridMultilevel"/>
    <w:tmpl w:val="AEE2967C"/>
    <w:lvl w:ilvl="0" w:tplc="0407000F">
      <w:start w:val="1"/>
      <w:numFmt w:val="decimal"/>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17C22F0C"/>
    <w:multiLevelType w:val="hybridMultilevel"/>
    <w:tmpl w:val="164A89E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2F60247"/>
    <w:multiLevelType w:val="hybridMultilevel"/>
    <w:tmpl w:val="B480FFC8"/>
    <w:lvl w:ilvl="0" w:tplc="8CF62338">
      <w:start w:val="1"/>
      <w:numFmt w:val="decimal"/>
      <w:lvlText w:val="%1."/>
      <w:lvlJc w:val="left"/>
      <w:pPr>
        <w:ind w:left="360" w:hanging="360"/>
      </w:pPr>
    </w:lvl>
    <w:lvl w:ilvl="1" w:tplc="A25E9D1C" w:tentative="1">
      <w:start w:val="1"/>
      <w:numFmt w:val="lowerLetter"/>
      <w:lvlText w:val="%2."/>
      <w:lvlJc w:val="left"/>
      <w:pPr>
        <w:ind w:left="1080" w:hanging="360"/>
      </w:pPr>
    </w:lvl>
    <w:lvl w:ilvl="2" w:tplc="E0DAA5CC" w:tentative="1">
      <w:start w:val="1"/>
      <w:numFmt w:val="lowerRoman"/>
      <w:lvlText w:val="%3."/>
      <w:lvlJc w:val="right"/>
      <w:pPr>
        <w:ind w:left="1800" w:hanging="180"/>
      </w:pPr>
    </w:lvl>
    <w:lvl w:ilvl="3" w:tplc="F77E3368" w:tentative="1">
      <w:start w:val="1"/>
      <w:numFmt w:val="decimal"/>
      <w:lvlText w:val="%4."/>
      <w:lvlJc w:val="left"/>
      <w:pPr>
        <w:ind w:left="2520" w:hanging="360"/>
      </w:pPr>
    </w:lvl>
    <w:lvl w:ilvl="4" w:tplc="7D9649DA" w:tentative="1">
      <w:start w:val="1"/>
      <w:numFmt w:val="lowerLetter"/>
      <w:lvlText w:val="%5."/>
      <w:lvlJc w:val="left"/>
      <w:pPr>
        <w:ind w:left="3240" w:hanging="360"/>
      </w:pPr>
    </w:lvl>
    <w:lvl w:ilvl="5" w:tplc="9ED26096" w:tentative="1">
      <w:start w:val="1"/>
      <w:numFmt w:val="lowerRoman"/>
      <w:lvlText w:val="%6."/>
      <w:lvlJc w:val="right"/>
      <w:pPr>
        <w:ind w:left="3960" w:hanging="180"/>
      </w:pPr>
    </w:lvl>
    <w:lvl w:ilvl="6" w:tplc="BC86D94E" w:tentative="1">
      <w:start w:val="1"/>
      <w:numFmt w:val="decimal"/>
      <w:lvlText w:val="%7."/>
      <w:lvlJc w:val="left"/>
      <w:pPr>
        <w:ind w:left="4680" w:hanging="360"/>
      </w:pPr>
    </w:lvl>
    <w:lvl w:ilvl="7" w:tplc="48F2FE68" w:tentative="1">
      <w:start w:val="1"/>
      <w:numFmt w:val="lowerLetter"/>
      <w:lvlText w:val="%8."/>
      <w:lvlJc w:val="left"/>
      <w:pPr>
        <w:ind w:left="5400" w:hanging="360"/>
      </w:pPr>
    </w:lvl>
    <w:lvl w:ilvl="8" w:tplc="78084974" w:tentative="1">
      <w:start w:val="1"/>
      <w:numFmt w:val="lowerRoman"/>
      <w:lvlText w:val="%9."/>
      <w:lvlJc w:val="right"/>
      <w:pPr>
        <w:ind w:left="6120" w:hanging="180"/>
      </w:pPr>
    </w:lvl>
  </w:abstractNum>
  <w:abstractNum w:abstractNumId="12" w15:restartNumberingAfterBreak="0">
    <w:nsid w:val="25625AA8"/>
    <w:multiLevelType w:val="hybridMultilevel"/>
    <w:tmpl w:val="52C47CD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B895E4B"/>
    <w:multiLevelType w:val="hybridMultilevel"/>
    <w:tmpl w:val="AE86E96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2C543ADF"/>
    <w:multiLevelType w:val="hybridMultilevel"/>
    <w:tmpl w:val="0E34370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2CBF475A"/>
    <w:multiLevelType w:val="hybridMultilevel"/>
    <w:tmpl w:val="2DD6DBC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2DD9237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E5D5412"/>
    <w:multiLevelType w:val="hybridMultilevel"/>
    <w:tmpl w:val="EEA281F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1F6682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2774EC9"/>
    <w:multiLevelType w:val="hybridMultilevel"/>
    <w:tmpl w:val="BDB8D1E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4820E7C"/>
    <w:multiLevelType w:val="hybridMultilevel"/>
    <w:tmpl w:val="9BC8DE20"/>
    <w:lvl w:ilvl="0" w:tplc="0407000F">
      <w:start w:val="1"/>
      <w:numFmt w:val="decimal"/>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357F019D"/>
    <w:multiLevelType w:val="hybridMultilevel"/>
    <w:tmpl w:val="139A38A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36CE3906"/>
    <w:multiLevelType w:val="hybridMultilevel"/>
    <w:tmpl w:val="A8CAF7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39B020BF"/>
    <w:multiLevelType w:val="hybridMultilevel"/>
    <w:tmpl w:val="D8A838AC"/>
    <w:lvl w:ilvl="0" w:tplc="7F544A7A">
      <w:start w:val="1"/>
      <w:numFmt w:val="decimal"/>
      <w:lvlText w:val="%1."/>
      <w:lvlJc w:val="left"/>
      <w:pPr>
        <w:ind w:left="360" w:hanging="360"/>
      </w:pPr>
    </w:lvl>
    <w:lvl w:ilvl="1" w:tplc="922C14EE">
      <w:start w:val="1"/>
      <w:numFmt w:val="lowerLetter"/>
      <w:lvlText w:val="%2."/>
      <w:lvlJc w:val="left"/>
      <w:pPr>
        <w:ind w:left="1080" w:hanging="360"/>
      </w:pPr>
    </w:lvl>
    <w:lvl w:ilvl="2" w:tplc="663A1866">
      <w:start w:val="1"/>
      <w:numFmt w:val="lowerRoman"/>
      <w:lvlText w:val="%3."/>
      <w:lvlJc w:val="right"/>
      <w:pPr>
        <w:ind w:left="1800" w:hanging="180"/>
      </w:pPr>
    </w:lvl>
    <w:lvl w:ilvl="3" w:tplc="5074DA8E">
      <w:start w:val="1"/>
      <w:numFmt w:val="decimal"/>
      <w:lvlText w:val="%4."/>
      <w:lvlJc w:val="left"/>
      <w:pPr>
        <w:ind w:left="2520" w:hanging="360"/>
      </w:pPr>
    </w:lvl>
    <w:lvl w:ilvl="4" w:tplc="F93049D2">
      <w:start w:val="1"/>
      <w:numFmt w:val="lowerLetter"/>
      <w:lvlText w:val="%5."/>
      <w:lvlJc w:val="left"/>
      <w:pPr>
        <w:ind w:left="3240" w:hanging="360"/>
      </w:pPr>
    </w:lvl>
    <w:lvl w:ilvl="5" w:tplc="7F66FCBC">
      <w:start w:val="1"/>
      <w:numFmt w:val="lowerRoman"/>
      <w:lvlText w:val="%6."/>
      <w:lvlJc w:val="right"/>
      <w:pPr>
        <w:ind w:left="3960" w:hanging="180"/>
      </w:pPr>
    </w:lvl>
    <w:lvl w:ilvl="6" w:tplc="57409D3C">
      <w:start w:val="1"/>
      <w:numFmt w:val="decimal"/>
      <w:lvlText w:val="%7."/>
      <w:lvlJc w:val="left"/>
      <w:pPr>
        <w:ind w:left="4680" w:hanging="360"/>
      </w:pPr>
    </w:lvl>
    <w:lvl w:ilvl="7" w:tplc="B6E60D54">
      <w:start w:val="1"/>
      <w:numFmt w:val="lowerLetter"/>
      <w:lvlText w:val="%8."/>
      <w:lvlJc w:val="left"/>
      <w:pPr>
        <w:ind w:left="5400" w:hanging="360"/>
      </w:pPr>
    </w:lvl>
    <w:lvl w:ilvl="8" w:tplc="C82CE168">
      <w:start w:val="1"/>
      <w:numFmt w:val="lowerRoman"/>
      <w:lvlText w:val="%9."/>
      <w:lvlJc w:val="right"/>
      <w:pPr>
        <w:ind w:left="6120" w:hanging="180"/>
      </w:pPr>
    </w:lvl>
  </w:abstractNum>
  <w:abstractNum w:abstractNumId="24" w15:restartNumberingAfterBreak="0">
    <w:nsid w:val="39D5542C"/>
    <w:multiLevelType w:val="hybridMultilevel"/>
    <w:tmpl w:val="EA1CF99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3C610735"/>
    <w:multiLevelType w:val="hybridMultilevel"/>
    <w:tmpl w:val="27C07D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3EBE50AB"/>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432D474D"/>
    <w:multiLevelType w:val="hybridMultilevel"/>
    <w:tmpl w:val="30188F7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433D34DA"/>
    <w:multiLevelType w:val="hybridMultilevel"/>
    <w:tmpl w:val="BBDEA96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441A6A46"/>
    <w:multiLevelType w:val="hybridMultilevel"/>
    <w:tmpl w:val="A0D4740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45382BE5"/>
    <w:multiLevelType w:val="hybridMultilevel"/>
    <w:tmpl w:val="4CE093F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488275BA"/>
    <w:multiLevelType w:val="hybridMultilevel"/>
    <w:tmpl w:val="804EBEB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500C318A"/>
    <w:multiLevelType w:val="hybridMultilevel"/>
    <w:tmpl w:val="B480FFC8"/>
    <w:lvl w:ilvl="0" w:tplc="2A904A74">
      <w:start w:val="1"/>
      <w:numFmt w:val="decimal"/>
      <w:lvlText w:val="%1."/>
      <w:lvlJc w:val="left"/>
      <w:pPr>
        <w:ind w:left="720" w:hanging="360"/>
      </w:pPr>
    </w:lvl>
    <w:lvl w:ilvl="1" w:tplc="DB5E2BBC" w:tentative="1">
      <w:start w:val="1"/>
      <w:numFmt w:val="lowerLetter"/>
      <w:lvlText w:val="%2."/>
      <w:lvlJc w:val="left"/>
      <w:pPr>
        <w:ind w:left="1440" w:hanging="360"/>
      </w:pPr>
    </w:lvl>
    <w:lvl w:ilvl="2" w:tplc="2FB23858" w:tentative="1">
      <w:start w:val="1"/>
      <w:numFmt w:val="lowerRoman"/>
      <w:lvlText w:val="%3."/>
      <w:lvlJc w:val="right"/>
      <w:pPr>
        <w:ind w:left="2160" w:hanging="180"/>
      </w:pPr>
    </w:lvl>
    <w:lvl w:ilvl="3" w:tplc="00925542" w:tentative="1">
      <w:start w:val="1"/>
      <w:numFmt w:val="decimal"/>
      <w:lvlText w:val="%4."/>
      <w:lvlJc w:val="left"/>
      <w:pPr>
        <w:ind w:left="2880" w:hanging="360"/>
      </w:pPr>
    </w:lvl>
    <w:lvl w:ilvl="4" w:tplc="5E4ADBDE" w:tentative="1">
      <w:start w:val="1"/>
      <w:numFmt w:val="lowerLetter"/>
      <w:lvlText w:val="%5."/>
      <w:lvlJc w:val="left"/>
      <w:pPr>
        <w:ind w:left="3600" w:hanging="360"/>
      </w:pPr>
    </w:lvl>
    <w:lvl w:ilvl="5" w:tplc="74C646B6" w:tentative="1">
      <w:start w:val="1"/>
      <w:numFmt w:val="lowerRoman"/>
      <w:lvlText w:val="%6."/>
      <w:lvlJc w:val="right"/>
      <w:pPr>
        <w:ind w:left="4320" w:hanging="180"/>
      </w:pPr>
    </w:lvl>
    <w:lvl w:ilvl="6" w:tplc="36CCBC82" w:tentative="1">
      <w:start w:val="1"/>
      <w:numFmt w:val="decimal"/>
      <w:lvlText w:val="%7."/>
      <w:lvlJc w:val="left"/>
      <w:pPr>
        <w:ind w:left="5040" w:hanging="360"/>
      </w:pPr>
    </w:lvl>
    <w:lvl w:ilvl="7" w:tplc="3DCE5658" w:tentative="1">
      <w:start w:val="1"/>
      <w:numFmt w:val="lowerLetter"/>
      <w:lvlText w:val="%8."/>
      <w:lvlJc w:val="left"/>
      <w:pPr>
        <w:ind w:left="5760" w:hanging="360"/>
      </w:pPr>
    </w:lvl>
    <w:lvl w:ilvl="8" w:tplc="CE38B5E4" w:tentative="1">
      <w:start w:val="1"/>
      <w:numFmt w:val="lowerRoman"/>
      <w:lvlText w:val="%9."/>
      <w:lvlJc w:val="right"/>
      <w:pPr>
        <w:ind w:left="6480" w:hanging="180"/>
      </w:pPr>
    </w:lvl>
  </w:abstractNum>
  <w:abstractNum w:abstractNumId="33" w15:restartNumberingAfterBreak="0">
    <w:nsid w:val="51C23834"/>
    <w:multiLevelType w:val="hybridMultilevel"/>
    <w:tmpl w:val="BB1256A4"/>
    <w:lvl w:ilvl="0" w:tplc="54885372">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55057790"/>
    <w:multiLevelType w:val="hybridMultilevel"/>
    <w:tmpl w:val="1D70D99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56402E76"/>
    <w:multiLevelType w:val="hybridMultilevel"/>
    <w:tmpl w:val="EA9A9CF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566358B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57A523FF"/>
    <w:multiLevelType w:val="hybridMultilevel"/>
    <w:tmpl w:val="BDB8D1E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584D4C3F"/>
    <w:multiLevelType w:val="hybridMultilevel"/>
    <w:tmpl w:val="970E902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9" w15:restartNumberingAfterBreak="0">
    <w:nsid w:val="597B0A2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59880007"/>
    <w:multiLevelType w:val="hybridMultilevel"/>
    <w:tmpl w:val="8948245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1" w15:restartNumberingAfterBreak="0">
    <w:nsid w:val="59F83BD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B0E0296"/>
    <w:multiLevelType w:val="hybridMultilevel"/>
    <w:tmpl w:val="F35E1256"/>
    <w:lvl w:ilvl="0" w:tplc="60C268EE">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5CB31589"/>
    <w:multiLevelType w:val="hybridMultilevel"/>
    <w:tmpl w:val="AA922BC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4" w15:restartNumberingAfterBreak="0">
    <w:nsid w:val="5D815F71"/>
    <w:multiLevelType w:val="hybridMultilevel"/>
    <w:tmpl w:val="5A74A46E"/>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5" w15:restartNumberingAfterBreak="0">
    <w:nsid w:val="5E930112"/>
    <w:multiLevelType w:val="hybridMultilevel"/>
    <w:tmpl w:val="6A442720"/>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6" w15:restartNumberingAfterBreak="0">
    <w:nsid w:val="5FA04AEA"/>
    <w:multiLevelType w:val="hybridMultilevel"/>
    <w:tmpl w:val="B480FFC8"/>
    <w:lvl w:ilvl="0" w:tplc="3B92A000">
      <w:start w:val="1"/>
      <w:numFmt w:val="decimal"/>
      <w:lvlText w:val="%1."/>
      <w:lvlJc w:val="left"/>
      <w:pPr>
        <w:ind w:left="720" w:hanging="360"/>
      </w:pPr>
    </w:lvl>
    <w:lvl w:ilvl="1" w:tplc="A37E97EE" w:tentative="1">
      <w:start w:val="1"/>
      <w:numFmt w:val="lowerLetter"/>
      <w:lvlText w:val="%2."/>
      <w:lvlJc w:val="left"/>
      <w:pPr>
        <w:ind w:left="1440" w:hanging="360"/>
      </w:pPr>
    </w:lvl>
    <w:lvl w:ilvl="2" w:tplc="2F624D1A" w:tentative="1">
      <w:start w:val="1"/>
      <w:numFmt w:val="lowerRoman"/>
      <w:lvlText w:val="%3."/>
      <w:lvlJc w:val="right"/>
      <w:pPr>
        <w:ind w:left="2160" w:hanging="180"/>
      </w:pPr>
    </w:lvl>
    <w:lvl w:ilvl="3" w:tplc="54802B7A" w:tentative="1">
      <w:start w:val="1"/>
      <w:numFmt w:val="decimal"/>
      <w:lvlText w:val="%4."/>
      <w:lvlJc w:val="left"/>
      <w:pPr>
        <w:ind w:left="2880" w:hanging="360"/>
      </w:pPr>
    </w:lvl>
    <w:lvl w:ilvl="4" w:tplc="5F74669C" w:tentative="1">
      <w:start w:val="1"/>
      <w:numFmt w:val="lowerLetter"/>
      <w:lvlText w:val="%5."/>
      <w:lvlJc w:val="left"/>
      <w:pPr>
        <w:ind w:left="3600" w:hanging="360"/>
      </w:pPr>
    </w:lvl>
    <w:lvl w:ilvl="5" w:tplc="08E23A44" w:tentative="1">
      <w:start w:val="1"/>
      <w:numFmt w:val="lowerRoman"/>
      <w:lvlText w:val="%6."/>
      <w:lvlJc w:val="right"/>
      <w:pPr>
        <w:ind w:left="4320" w:hanging="180"/>
      </w:pPr>
    </w:lvl>
    <w:lvl w:ilvl="6" w:tplc="A3F8F404" w:tentative="1">
      <w:start w:val="1"/>
      <w:numFmt w:val="decimal"/>
      <w:lvlText w:val="%7."/>
      <w:lvlJc w:val="left"/>
      <w:pPr>
        <w:ind w:left="5040" w:hanging="360"/>
      </w:pPr>
    </w:lvl>
    <w:lvl w:ilvl="7" w:tplc="DF009A8E" w:tentative="1">
      <w:start w:val="1"/>
      <w:numFmt w:val="lowerLetter"/>
      <w:lvlText w:val="%8."/>
      <w:lvlJc w:val="left"/>
      <w:pPr>
        <w:ind w:left="5760" w:hanging="360"/>
      </w:pPr>
    </w:lvl>
    <w:lvl w:ilvl="8" w:tplc="E7262814" w:tentative="1">
      <w:start w:val="1"/>
      <w:numFmt w:val="lowerRoman"/>
      <w:lvlText w:val="%9."/>
      <w:lvlJc w:val="right"/>
      <w:pPr>
        <w:ind w:left="6480" w:hanging="180"/>
      </w:pPr>
    </w:lvl>
  </w:abstractNum>
  <w:abstractNum w:abstractNumId="47" w15:restartNumberingAfterBreak="0">
    <w:nsid w:val="5FB26B04"/>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5FD9408F"/>
    <w:multiLevelType w:val="hybridMultilevel"/>
    <w:tmpl w:val="EECCC58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9" w15:restartNumberingAfterBreak="0">
    <w:nsid w:val="61FA7FE1"/>
    <w:multiLevelType w:val="hybridMultilevel"/>
    <w:tmpl w:val="6DD4C69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0" w15:restartNumberingAfterBreak="0">
    <w:nsid w:val="62662FB1"/>
    <w:multiLevelType w:val="hybridMultilevel"/>
    <w:tmpl w:val="B79ECFCA"/>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1" w15:restartNumberingAfterBreak="0">
    <w:nsid w:val="6282673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63E2328F"/>
    <w:multiLevelType w:val="hybridMultilevel"/>
    <w:tmpl w:val="B16CEB8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3" w15:restartNumberingAfterBreak="0">
    <w:nsid w:val="66243250"/>
    <w:multiLevelType w:val="hybridMultilevel"/>
    <w:tmpl w:val="DE4241F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4" w15:restartNumberingAfterBreak="0">
    <w:nsid w:val="6936E889"/>
    <w:multiLevelType w:val="hybridMultilevel"/>
    <w:tmpl w:val="9C4456D4"/>
    <w:lvl w:ilvl="0" w:tplc="5E380668">
      <w:start w:val="1"/>
      <w:numFmt w:val="decimal"/>
      <w:lvlText w:val="%1."/>
      <w:lvlJc w:val="left"/>
      <w:pPr>
        <w:ind w:left="360" w:hanging="360"/>
      </w:pPr>
    </w:lvl>
    <w:lvl w:ilvl="1" w:tplc="3646A53E">
      <w:start w:val="1"/>
      <w:numFmt w:val="lowerLetter"/>
      <w:lvlText w:val="%2."/>
      <w:lvlJc w:val="left"/>
      <w:pPr>
        <w:ind w:left="1080" w:hanging="360"/>
      </w:pPr>
    </w:lvl>
    <w:lvl w:ilvl="2" w:tplc="C116255E">
      <w:start w:val="1"/>
      <w:numFmt w:val="lowerRoman"/>
      <w:lvlText w:val="%3."/>
      <w:lvlJc w:val="right"/>
      <w:pPr>
        <w:ind w:left="1800" w:hanging="180"/>
      </w:pPr>
    </w:lvl>
    <w:lvl w:ilvl="3" w:tplc="1316A2A8">
      <w:start w:val="1"/>
      <w:numFmt w:val="decimal"/>
      <w:lvlText w:val="%4."/>
      <w:lvlJc w:val="left"/>
      <w:pPr>
        <w:ind w:left="2520" w:hanging="360"/>
      </w:pPr>
    </w:lvl>
    <w:lvl w:ilvl="4" w:tplc="97D66ADE">
      <w:start w:val="1"/>
      <w:numFmt w:val="lowerLetter"/>
      <w:lvlText w:val="%5."/>
      <w:lvlJc w:val="left"/>
      <w:pPr>
        <w:ind w:left="3240" w:hanging="360"/>
      </w:pPr>
    </w:lvl>
    <w:lvl w:ilvl="5" w:tplc="6166EDDA">
      <w:start w:val="1"/>
      <w:numFmt w:val="lowerRoman"/>
      <w:lvlText w:val="%6."/>
      <w:lvlJc w:val="right"/>
      <w:pPr>
        <w:ind w:left="3960" w:hanging="180"/>
      </w:pPr>
    </w:lvl>
    <w:lvl w:ilvl="6" w:tplc="63901C9A">
      <w:start w:val="1"/>
      <w:numFmt w:val="decimal"/>
      <w:lvlText w:val="%7."/>
      <w:lvlJc w:val="left"/>
      <w:pPr>
        <w:ind w:left="4680" w:hanging="360"/>
      </w:pPr>
    </w:lvl>
    <w:lvl w:ilvl="7" w:tplc="7FBA8B58">
      <w:start w:val="1"/>
      <w:numFmt w:val="lowerLetter"/>
      <w:lvlText w:val="%8."/>
      <w:lvlJc w:val="left"/>
      <w:pPr>
        <w:ind w:left="5400" w:hanging="360"/>
      </w:pPr>
    </w:lvl>
    <w:lvl w:ilvl="8" w:tplc="4E28D89A">
      <w:start w:val="1"/>
      <w:numFmt w:val="lowerRoman"/>
      <w:lvlText w:val="%9."/>
      <w:lvlJc w:val="right"/>
      <w:pPr>
        <w:ind w:left="6120" w:hanging="180"/>
      </w:pPr>
    </w:lvl>
  </w:abstractNum>
  <w:abstractNum w:abstractNumId="55" w15:restartNumberingAfterBreak="0">
    <w:nsid w:val="6AD410EB"/>
    <w:multiLevelType w:val="hybridMultilevel"/>
    <w:tmpl w:val="B6F2D1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B3E684E"/>
    <w:multiLevelType w:val="hybridMultilevel"/>
    <w:tmpl w:val="661A6D5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7" w15:restartNumberingAfterBreak="0">
    <w:nsid w:val="6BBE164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6C3623AC"/>
    <w:multiLevelType w:val="hybridMultilevel"/>
    <w:tmpl w:val="1C2C42C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9" w15:restartNumberingAfterBreak="0">
    <w:nsid w:val="6CC58E5E"/>
    <w:multiLevelType w:val="hybridMultilevel"/>
    <w:tmpl w:val="6BF63232"/>
    <w:lvl w:ilvl="0" w:tplc="2B1ADC56">
      <w:start w:val="1"/>
      <w:numFmt w:val="decimal"/>
      <w:lvlText w:val="%1."/>
      <w:lvlJc w:val="left"/>
      <w:pPr>
        <w:ind w:left="360" w:hanging="360"/>
      </w:pPr>
    </w:lvl>
    <w:lvl w:ilvl="1" w:tplc="907C58C0">
      <w:start w:val="1"/>
      <w:numFmt w:val="lowerLetter"/>
      <w:lvlText w:val="%2."/>
      <w:lvlJc w:val="left"/>
      <w:pPr>
        <w:ind w:left="1080" w:hanging="360"/>
      </w:pPr>
    </w:lvl>
    <w:lvl w:ilvl="2" w:tplc="4A30A568">
      <w:start w:val="1"/>
      <w:numFmt w:val="lowerRoman"/>
      <w:lvlText w:val="%3."/>
      <w:lvlJc w:val="right"/>
      <w:pPr>
        <w:ind w:left="1800" w:hanging="180"/>
      </w:pPr>
    </w:lvl>
    <w:lvl w:ilvl="3" w:tplc="18B64CA0">
      <w:start w:val="1"/>
      <w:numFmt w:val="decimal"/>
      <w:lvlText w:val="%4."/>
      <w:lvlJc w:val="left"/>
      <w:pPr>
        <w:ind w:left="2520" w:hanging="360"/>
      </w:pPr>
    </w:lvl>
    <w:lvl w:ilvl="4" w:tplc="1FD69BEC">
      <w:start w:val="1"/>
      <w:numFmt w:val="lowerLetter"/>
      <w:lvlText w:val="%5."/>
      <w:lvlJc w:val="left"/>
      <w:pPr>
        <w:ind w:left="3240" w:hanging="360"/>
      </w:pPr>
    </w:lvl>
    <w:lvl w:ilvl="5" w:tplc="1C8206BC">
      <w:start w:val="1"/>
      <w:numFmt w:val="lowerRoman"/>
      <w:lvlText w:val="%6."/>
      <w:lvlJc w:val="right"/>
      <w:pPr>
        <w:ind w:left="3960" w:hanging="180"/>
      </w:pPr>
    </w:lvl>
    <w:lvl w:ilvl="6" w:tplc="A44218C8">
      <w:start w:val="1"/>
      <w:numFmt w:val="decimal"/>
      <w:lvlText w:val="%7."/>
      <w:lvlJc w:val="left"/>
      <w:pPr>
        <w:ind w:left="4680" w:hanging="360"/>
      </w:pPr>
    </w:lvl>
    <w:lvl w:ilvl="7" w:tplc="022EDCA0">
      <w:start w:val="1"/>
      <w:numFmt w:val="lowerLetter"/>
      <w:lvlText w:val="%8."/>
      <w:lvlJc w:val="left"/>
      <w:pPr>
        <w:ind w:left="5400" w:hanging="360"/>
      </w:pPr>
    </w:lvl>
    <w:lvl w:ilvl="8" w:tplc="948C6130">
      <w:start w:val="1"/>
      <w:numFmt w:val="lowerRoman"/>
      <w:lvlText w:val="%9."/>
      <w:lvlJc w:val="right"/>
      <w:pPr>
        <w:ind w:left="6120" w:hanging="180"/>
      </w:pPr>
    </w:lvl>
  </w:abstractNum>
  <w:abstractNum w:abstractNumId="60" w15:restartNumberingAfterBreak="0">
    <w:nsid w:val="6DAC3D98"/>
    <w:multiLevelType w:val="hybridMultilevel"/>
    <w:tmpl w:val="719012F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1" w15:restartNumberingAfterBreak="0">
    <w:nsid w:val="702D4B9C"/>
    <w:multiLevelType w:val="hybridMultilevel"/>
    <w:tmpl w:val="139A38A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72EF1B2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73D91A0A"/>
    <w:multiLevelType w:val="hybridMultilevel"/>
    <w:tmpl w:val="5F9EAB6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4" w15:restartNumberingAfterBreak="0">
    <w:nsid w:val="773F045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77F006E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785808B9"/>
    <w:multiLevelType w:val="hybridMultilevel"/>
    <w:tmpl w:val="83389FEE"/>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7" w15:restartNumberingAfterBreak="0">
    <w:nsid w:val="78BF1091"/>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79AC04AF"/>
    <w:multiLevelType w:val="hybridMultilevel"/>
    <w:tmpl w:val="DD70C3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9" w15:restartNumberingAfterBreak="0">
    <w:nsid w:val="7B13608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7B634D0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7D992412"/>
    <w:multiLevelType w:val="hybridMultilevel"/>
    <w:tmpl w:val="1AD8508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310867416">
    <w:abstractNumId w:val="23"/>
  </w:num>
  <w:num w:numId="2" w16cid:durableId="18048994">
    <w:abstractNumId w:val="11"/>
  </w:num>
  <w:num w:numId="3" w16cid:durableId="992874624">
    <w:abstractNumId w:val="46"/>
  </w:num>
  <w:num w:numId="4" w16cid:durableId="920872935">
    <w:abstractNumId w:val="32"/>
  </w:num>
  <w:num w:numId="5" w16cid:durableId="589434592">
    <w:abstractNumId w:val="69"/>
  </w:num>
  <w:num w:numId="6" w16cid:durableId="1996033078">
    <w:abstractNumId w:val="36"/>
  </w:num>
  <w:num w:numId="7" w16cid:durableId="1529174209">
    <w:abstractNumId w:val="42"/>
  </w:num>
  <w:num w:numId="8" w16cid:durableId="108816934">
    <w:abstractNumId w:val="58"/>
  </w:num>
  <w:num w:numId="9" w16cid:durableId="1244756926">
    <w:abstractNumId w:val="14"/>
  </w:num>
  <w:num w:numId="10" w16cid:durableId="622660904">
    <w:abstractNumId w:val="49"/>
  </w:num>
  <w:num w:numId="11" w16cid:durableId="357703959">
    <w:abstractNumId w:val="59"/>
  </w:num>
  <w:num w:numId="12" w16cid:durableId="18996268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9646191">
    <w:abstractNumId w:val="3"/>
  </w:num>
  <w:num w:numId="14" w16cid:durableId="413166777">
    <w:abstractNumId w:val="60"/>
  </w:num>
  <w:num w:numId="15" w16cid:durableId="983975016">
    <w:abstractNumId w:val="55"/>
  </w:num>
  <w:num w:numId="16" w16cid:durableId="1626426824">
    <w:abstractNumId w:val="9"/>
  </w:num>
  <w:num w:numId="17" w16cid:durableId="1198396982">
    <w:abstractNumId w:val="33"/>
  </w:num>
  <w:num w:numId="18" w16cid:durableId="1670063706">
    <w:abstractNumId w:val="25"/>
  </w:num>
  <w:num w:numId="19" w16cid:durableId="1948123891">
    <w:abstractNumId w:val="54"/>
  </w:num>
  <w:num w:numId="20" w16cid:durableId="1227447464">
    <w:abstractNumId w:val="13"/>
  </w:num>
  <w:num w:numId="21" w16cid:durableId="1427768305">
    <w:abstractNumId w:val="35"/>
  </w:num>
  <w:num w:numId="22" w16cid:durableId="1674990022">
    <w:abstractNumId w:val="20"/>
  </w:num>
  <w:num w:numId="23" w16cid:durableId="1354577112">
    <w:abstractNumId w:val="5"/>
  </w:num>
  <w:num w:numId="24" w16cid:durableId="2826558">
    <w:abstractNumId w:val="2"/>
  </w:num>
  <w:num w:numId="25" w16cid:durableId="1340737066">
    <w:abstractNumId w:val="17"/>
  </w:num>
  <w:num w:numId="26" w16cid:durableId="1151171910">
    <w:abstractNumId w:val="27"/>
  </w:num>
  <w:num w:numId="27" w16cid:durableId="395787306">
    <w:abstractNumId w:val="31"/>
  </w:num>
  <w:num w:numId="28" w16cid:durableId="955257014">
    <w:abstractNumId w:val="24"/>
  </w:num>
  <w:num w:numId="29" w16cid:durableId="184176149">
    <w:abstractNumId w:val="22"/>
  </w:num>
  <w:num w:numId="30" w16cid:durableId="316496527">
    <w:abstractNumId w:val="52"/>
  </w:num>
  <w:num w:numId="31" w16cid:durableId="1823227898">
    <w:abstractNumId w:val="4"/>
  </w:num>
  <w:num w:numId="32" w16cid:durableId="92091221">
    <w:abstractNumId w:val="1"/>
  </w:num>
  <w:num w:numId="33" w16cid:durableId="1423800317">
    <w:abstractNumId w:val="63"/>
  </w:num>
  <w:num w:numId="34" w16cid:durableId="600261096">
    <w:abstractNumId w:val="12"/>
  </w:num>
  <w:num w:numId="35" w16cid:durableId="889540351">
    <w:abstractNumId w:val="43"/>
  </w:num>
  <w:num w:numId="36" w16cid:durableId="1131284590">
    <w:abstractNumId w:val="6"/>
  </w:num>
  <w:num w:numId="37" w16cid:durableId="25954738">
    <w:abstractNumId w:val="15"/>
  </w:num>
  <w:num w:numId="38" w16cid:durableId="421529563">
    <w:abstractNumId w:val="71"/>
  </w:num>
  <w:num w:numId="39" w16cid:durableId="1323003009">
    <w:abstractNumId w:val="53"/>
  </w:num>
  <w:num w:numId="40" w16cid:durableId="891624352">
    <w:abstractNumId w:val="0"/>
  </w:num>
  <w:num w:numId="41" w16cid:durableId="2140105723">
    <w:abstractNumId w:val="30"/>
  </w:num>
  <w:num w:numId="42" w16cid:durableId="1335302521">
    <w:abstractNumId w:val="56"/>
  </w:num>
  <w:num w:numId="43" w16cid:durableId="1706754542">
    <w:abstractNumId w:val="21"/>
  </w:num>
  <w:num w:numId="44" w16cid:durableId="226501425">
    <w:abstractNumId w:val="38"/>
  </w:num>
  <w:num w:numId="45" w16cid:durableId="782386500">
    <w:abstractNumId w:val="68"/>
  </w:num>
  <w:num w:numId="46" w16cid:durableId="1424447337">
    <w:abstractNumId w:val="61"/>
  </w:num>
  <w:num w:numId="47" w16cid:durableId="1543513980">
    <w:abstractNumId w:val="66"/>
  </w:num>
  <w:num w:numId="48" w16cid:durableId="2103868856">
    <w:abstractNumId w:val="34"/>
  </w:num>
  <w:num w:numId="49" w16cid:durableId="2031450540">
    <w:abstractNumId w:val="10"/>
  </w:num>
  <w:num w:numId="50" w16cid:durableId="954871739">
    <w:abstractNumId w:val="28"/>
  </w:num>
  <w:num w:numId="51" w16cid:durableId="778255919">
    <w:abstractNumId w:val="50"/>
  </w:num>
  <w:num w:numId="52" w16cid:durableId="1447306167">
    <w:abstractNumId w:val="44"/>
  </w:num>
  <w:num w:numId="53" w16cid:durableId="270355386">
    <w:abstractNumId w:val="45"/>
  </w:num>
  <w:num w:numId="54" w16cid:durableId="1686514064">
    <w:abstractNumId w:val="19"/>
  </w:num>
  <w:num w:numId="55" w16cid:durableId="1605456746">
    <w:abstractNumId w:val="29"/>
  </w:num>
  <w:num w:numId="56" w16cid:durableId="457181698">
    <w:abstractNumId w:val="37"/>
  </w:num>
  <w:num w:numId="57" w16cid:durableId="556671193">
    <w:abstractNumId w:val="40"/>
  </w:num>
  <w:num w:numId="58" w16cid:durableId="569508999">
    <w:abstractNumId w:val="48"/>
  </w:num>
  <w:num w:numId="59" w16cid:durableId="879904445">
    <w:abstractNumId w:val="7"/>
  </w:num>
  <w:num w:numId="60" w16cid:durableId="1860965720">
    <w:abstractNumId w:val="39"/>
  </w:num>
  <w:num w:numId="61" w16cid:durableId="770777166">
    <w:abstractNumId w:val="18"/>
  </w:num>
  <w:num w:numId="62" w16cid:durableId="692533732">
    <w:abstractNumId w:val="62"/>
  </w:num>
  <w:num w:numId="63" w16cid:durableId="136265129">
    <w:abstractNumId w:val="57"/>
  </w:num>
  <w:num w:numId="64" w16cid:durableId="213270832">
    <w:abstractNumId w:val="70"/>
  </w:num>
  <w:num w:numId="65" w16cid:durableId="1657294492">
    <w:abstractNumId w:val="64"/>
  </w:num>
  <w:num w:numId="66" w16cid:durableId="593049646">
    <w:abstractNumId w:val="41"/>
  </w:num>
  <w:num w:numId="67" w16cid:durableId="1978219295">
    <w:abstractNumId w:val="26"/>
  </w:num>
  <w:num w:numId="68" w16cid:durableId="1995644431">
    <w:abstractNumId w:val="51"/>
  </w:num>
  <w:num w:numId="69" w16cid:durableId="724135346">
    <w:abstractNumId w:val="65"/>
  </w:num>
  <w:num w:numId="70" w16cid:durableId="814370989">
    <w:abstractNumId w:val="16"/>
  </w:num>
  <w:num w:numId="71" w16cid:durableId="1060908957">
    <w:abstractNumId w:val="67"/>
  </w:num>
  <w:num w:numId="72" w16cid:durableId="1356157884">
    <w:abstractNumId w:val="47"/>
  </w:num>
  <w:num w:numId="73" w16cid:durableId="1507750216">
    <w:abstractNumId w:val="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08"/>
  <w:hyphenationZone w:val="425"/>
  <w:drawingGridHorizontalSpacing w:val="1083"/>
  <w:drawingGridVerticalSpacing w:val="1531"/>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C4"/>
    <w:rsid w:val="00004D0A"/>
    <w:rsid w:val="00004DBF"/>
    <w:rsid w:val="0000508E"/>
    <w:rsid w:val="000055D9"/>
    <w:rsid w:val="000056EF"/>
    <w:rsid w:val="00006262"/>
    <w:rsid w:val="000071A1"/>
    <w:rsid w:val="00012555"/>
    <w:rsid w:val="00012847"/>
    <w:rsid w:val="00013CA5"/>
    <w:rsid w:val="0001420B"/>
    <w:rsid w:val="00015308"/>
    <w:rsid w:val="00015362"/>
    <w:rsid w:val="000164CC"/>
    <w:rsid w:val="0001666A"/>
    <w:rsid w:val="00017CCE"/>
    <w:rsid w:val="0002057E"/>
    <w:rsid w:val="000221B3"/>
    <w:rsid w:val="000226E6"/>
    <w:rsid w:val="00022D75"/>
    <w:rsid w:val="00024630"/>
    <w:rsid w:val="0002538E"/>
    <w:rsid w:val="00025B17"/>
    <w:rsid w:val="00027075"/>
    <w:rsid w:val="00032A21"/>
    <w:rsid w:val="00033187"/>
    <w:rsid w:val="000377CD"/>
    <w:rsid w:val="00037EBF"/>
    <w:rsid w:val="00040147"/>
    <w:rsid w:val="000431CE"/>
    <w:rsid w:val="000435E2"/>
    <w:rsid w:val="00046182"/>
    <w:rsid w:val="000479F3"/>
    <w:rsid w:val="000513AE"/>
    <w:rsid w:val="000518DE"/>
    <w:rsid w:val="000533C5"/>
    <w:rsid w:val="00054BE9"/>
    <w:rsid w:val="00054FC4"/>
    <w:rsid w:val="00055AE0"/>
    <w:rsid w:val="00055F75"/>
    <w:rsid w:val="0005746D"/>
    <w:rsid w:val="0005772A"/>
    <w:rsid w:val="00057E9F"/>
    <w:rsid w:val="00057EF5"/>
    <w:rsid w:val="000601BA"/>
    <w:rsid w:val="00060B93"/>
    <w:rsid w:val="0006103F"/>
    <w:rsid w:val="00061080"/>
    <w:rsid w:val="00061518"/>
    <w:rsid w:val="00061E03"/>
    <w:rsid w:val="00063044"/>
    <w:rsid w:val="0006337B"/>
    <w:rsid w:val="00063DEF"/>
    <w:rsid w:val="0006580F"/>
    <w:rsid w:val="000703D1"/>
    <w:rsid w:val="0007047B"/>
    <w:rsid w:val="00070590"/>
    <w:rsid w:val="00071CAF"/>
    <w:rsid w:val="00071EE6"/>
    <w:rsid w:val="00073148"/>
    <w:rsid w:val="000750DC"/>
    <w:rsid w:val="00076EFB"/>
    <w:rsid w:val="00081494"/>
    <w:rsid w:val="00082243"/>
    <w:rsid w:val="00083A21"/>
    <w:rsid w:val="00084858"/>
    <w:rsid w:val="00084AAA"/>
    <w:rsid w:val="000866BF"/>
    <w:rsid w:val="00086F62"/>
    <w:rsid w:val="00087E4E"/>
    <w:rsid w:val="00090C7C"/>
    <w:rsid w:val="00095276"/>
    <w:rsid w:val="00096A40"/>
    <w:rsid w:val="0009732D"/>
    <w:rsid w:val="00097F38"/>
    <w:rsid w:val="000A0080"/>
    <w:rsid w:val="000A09EB"/>
    <w:rsid w:val="000A1226"/>
    <w:rsid w:val="000A31E6"/>
    <w:rsid w:val="000A36FD"/>
    <w:rsid w:val="000A53B8"/>
    <w:rsid w:val="000A5DDE"/>
    <w:rsid w:val="000B04D0"/>
    <w:rsid w:val="000B081B"/>
    <w:rsid w:val="000B22F8"/>
    <w:rsid w:val="000B24D9"/>
    <w:rsid w:val="000B2A52"/>
    <w:rsid w:val="000B326C"/>
    <w:rsid w:val="000B3961"/>
    <w:rsid w:val="000B3FD6"/>
    <w:rsid w:val="000B4700"/>
    <w:rsid w:val="000B4984"/>
    <w:rsid w:val="000B609A"/>
    <w:rsid w:val="000B6E27"/>
    <w:rsid w:val="000B7B47"/>
    <w:rsid w:val="000C19E3"/>
    <w:rsid w:val="000C2D22"/>
    <w:rsid w:val="000C2D30"/>
    <w:rsid w:val="000C2F7E"/>
    <w:rsid w:val="000C3780"/>
    <w:rsid w:val="000C4778"/>
    <w:rsid w:val="000C4A00"/>
    <w:rsid w:val="000C4DC3"/>
    <w:rsid w:val="000C5FBF"/>
    <w:rsid w:val="000D2546"/>
    <w:rsid w:val="000D3795"/>
    <w:rsid w:val="000D3AB7"/>
    <w:rsid w:val="000D3C69"/>
    <w:rsid w:val="000D52AA"/>
    <w:rsid w:val="000D537E"/>
    <w:rsid w:val="000D565A"/>
    <w:rsid w:val="000D619F"/>
    <w:rsid w:val="000D7C6D"/>
    <w:rsid w:val="000D7ED5"/>
    <w:rsid w:val="000E273B"/>
    <w:rsid w:val="000E2D6F"/>
    <w:rsid w:val="000E36B9"/>
    <w:rsid w:val="000E4129"/>
    <w:rsid w:val="000E7215"/>
    <w:rsid w:val="000F0F1A"/>
    <w:rsid w:val="000F3922"/>
    <w:rsid w:val="000F3E40"/>
    <w:rsid w:val="000F6F76"/>
    <w:rsid w:val="000F7A83"/>
    <w:rsid w:val="00100333"/>
    <w:rsid w:val="00100CAC"/>
    <w:rsid w:val="001026F7"/>
    <w:rsid w:val="0010277C"/>
    <w:rsid w:val="00103D78"/>
    <w:rsid w:val="001050FC"/>
    <w:rsid w:val="001115F2"/>
    <w:rsid w:val="001131B9"/>
    <w:rsid w:val="00113E32"/>
    <w:rsid w:val="00113ECC"/>
    <w:rsid w:val="00115A55"/>
    <w:rsid w:val="00117449"/>
    <w:rsid w:val="00117B08"/>
    <w:rsid w:val="001207D3"/>
    <w:rsid w:val="001208A3"/>
    <w:rsid w:val="001213FE"/>
    <w:rsid w:val="00121587"/>
    <w:rsid w:val="0012260A"/>
    <w:rsid w:val="001239CB"/>
    <w:rsid w:val="00124468"/>
    <w:rsid w:val="00126070"/>
    <w:rsid w:val="00126B8C"/>
    <w:rsid w:val="00126C23"/>
    <w:rsid w:val="001276DF"/>
    <w:rsid w:val="00130C1A"/>
    <w:rsid w:val="00131039"/>
    <w:rsid w:val="001322B7"/>
    <w:rsid w:val="00132C06"/>
    <w:rsid w:val="00133320"/>
    <w:rsid w:val="00135C8C"/>
    <w:rsid w:val="001367D7"/>
    <w:rsid w:val="0013793D"/>
    <w:rsid w:val="00137AF9"/>
    <w:rsid w:val="00141EAF"/>
    <w:rsid w:val="0014251E"/>
    <w:rsid w:val="0014297F"/>
    <w:rsid w:val="00142F36"/>
    <w:rsid w:val="00143CA1"/>
    <w:rsid w:val="00145214"/>
    <w:rsid w:val="00145D64"/>
    <w:rsid w:val="00145EC1"/>
    <w:rsid w:val="00146D69"/>
    <w:rsid w:val="001506AA"/>
    <w:rsid w:val="0015089B"/>
    <w:rsid w:val="0015147D"/>
    <w:rsid w:val="001520DB"/>
    <w:rsid w:val="0015252A"/>
    <w:rsid w:val="0015259E"/>
    <w:rsid w:val="00153AF2"/>
    <w:rsid w:val="00153E7E"/>
    <w:rsid w:val="0015561B"/>
    <w:rsid w:val="001568E1"/>
    <w:rsid w:val="00157148"/>
    <w:rsid w:val="001573DB"/>
    <w:rsid w:val="00157AE1"/>
    <w:rsid w:val="00157E6D"/>
    <w:rsid w:val="00161535"/>
    <w:rsid w:val="0016176A"/>
    <w:rsid w:val="00164E8A"/>
    <w:rsid w:val="001657EB"/>
    <w:rsid w:val="00167099"/>
    <w:rsid w:val="00170171"/>
    <w:rsid w:val="00170705"/>
    <w:rsid w:val="00170FF0"/>
    <w:rsid w:val="00171F7B"/>
    <w:rsid w:val="00174294"/>
    <w:rsid w:val="0017780C"/>
    <w:rsid w:val="00180F9C"/>
    <w:rsid w:val="00181243"/>
    <w:rsid w:val="00181FD0"/>
    <w:rsid w:val="001839E3"/>
    <w:rsid w:val="00183A42"/>
    <w:rsid w:val="0018554F"/>
    <w:rsid w:val="00187D5E"/>
    <w:rsid w:val="00190C4F"/>
    <w:rsid w:val="001925D6"/>
    <w:rsid w:val="00192D8C"/>
    <w:rsid w:val="00192E09"/>
    <w:rsid w:val="00193B1D"/>
    <w:rsid w:val="00194908"/>
    <w:rsid w:val="00197014"/>
    <w:rsid w:val="0019729C"/>
    <w:rsid w:val="00197803"/>
    <w:rsid w:val="00197D9A"/>
    <w:rsid w:val="001A167D"/>
    <w:rsid w:val="001A2F4F"/>
    <w:rsid w:val="001A3D88"/>
    <w:rsid w:val="001A4DEE"/>
    <w:rsid w:val="001A63B9"/>
    <w:rsid w:val="001A7742"/>
    <w:rsid w:val="001A7A5B"/>
    <w:rsid w:val="001A7FAA"/>
    <w:rsid w:val="001B0FF2"/>
    <w:rsid w:val="001B64E7"/>
    <w:rsid w:val="001B6F67"/>
    <w:rsid w:val="001C1844"/>
    <w:rsid w:val="001C22D7"/>
    <w:rsid w:val="001C3E6E"/>
    <w:rsid w:val="001C41DA"/>
    <w:rsid w:val="001C4328"/>
    <w:rsid w:val="001C447B"/>
    <w:rsid w:val="001C4999"/>
    <w:rsid w:val="001C5C85"/>
    <w:rsid w:val="001C64D2"/>
    <w:rsid w:val="001C7308"/>
    <w:rsid w:val="001C74AC"/>
    <w:rsid w:val="001D01EB"/>
    <w:rsid w:val="001D1477"/>
    <w:rsid w:val="001D612B"/>
    <w:rsid w:val="001D741A"/>
    <w:rsid w:val="001D7AD2"/>
    <w:rsid w:val="001E0E83"/>
    <w:rsid w:val="001E2353"/>
    <w:rsid w:val="001E24A4"/>
    <w:rsid w:val="001E272E"/>
    <w:rsid w:val="001E2F6D"/>
    <w:rsid w:val="001E2F88"/>
    <w:rsid w:val="001E4F4F"/>
    <w:rsid w:val="001E55BC"/>
    <w:rsid w:val="001E6C7C"/>
    <w:rsid w:val="001F07EC"/>
    <w:rsid w:val="001F0AAD"/>
    <w:rsid w:val="001F14C8"/>
    <w:rsid w:val="001F2BA8"/>
    <w:rsid w:val="001F60C0"/>
    <w:rsid w:val="001F6EFB"/>
    <w:rsid w:val="001F761A"/>
    <w:rsid w:val="002021C0"/>
    <w:rsid w:val="002025F0"/>
    <w:rsid w:val="0020316B"/>
    <w:rsid w:val="0020349E"/>
    <w:rsid w:val="00203E17"/>
    <w:rsid w:val="002056AE"/>
    <w:rsid w:val="00206E10"/>
    <w:rsid w:val="0020755E"/>
    <w:rsid w:val="00211D17"/>
    <w:rsid w:val="00212037"/>
    <w:rsid w:val="00212AEC"/>
    <w:rsid w:val="00213299"/>
    <w:rsid w:val="00213343"/>
    <w:rsid w:val="00213409"/>
    <w:rsid w:val="00213D30"/>
    <w:rsid w:val="002143BF"/>
    <w:rsid w:val="0021774A"/>
    <w:rsid w:val="00220D58"/>
    <w:rsid w:val="00220D82"/>
    <w:rsid w:val="00220E06"/>
    <w:rsid w:val="00220F48"/>
    <w:rsid w:val="002218CC"/>
    <w:rsid w:val="0022195F"/>
    <w:rsid w:val="00225043"/>
    <w:rsid w:val="002251CE"/>
    <w:rsid w:val="00225DBD"/>
    <w:rsid w:val="00226292"/>
    <w:rsid w:val="00226AA0"/>
    <w:rsid w:val="00231A16"/>
    <w:rsid w:val="002339BF"/>
    <w:rsid w:val="00237990"/>
    <w:rsid w:val="002417D0"/>
    <w:rsid w:val="00241F63"/>
    <w:rsid w:val="00242148"/>
    <w:rsid w:val="00244285"/>
    <w:rsid w:val="00245044"/>
    <w:rsid w:val="002456F2"/>
    <w:rsid w:val="00246985"/>
    <w:rsid w:val="0025117E"/>
    <w:rsid w:val="00253A7B"/>
    <w:rsid w:val="002540C2"/>
    <w:rsid w:val="00254CB7"/>
    <w:rsid w:val="00255624"/>
    <w:rsid w:val="00256427"/>
    <w:rsid w:val="002571AE"/>
    <w:rsid w:val="0025734B"/>
    <w:rsid w:val="00261F81"/>
    <w:rsid w:val="002630F5"/>
    <w:rsid w:val="002633A3"/>
    <w:rsid w:val="002646FD"/>
    <w:rsid w:val="00265270"/>
    <w:rsid w:val="00265F16"/>
    <w:rsid w:val="002707AE"/>
    <w:rsid w:val="00271347"/>
    <w:rsid w:val="00272CDB"/>
    <w:rsid w:val="0027343D"/>
    <w:rsid w:val="0027552C"/>
    <w:rsid w:val="002758A2"/>
    <w:rsid w:val="00276AFD"/>
    <w:rsid w:val="00280439"/>
    <w:rsid w:val="00280AF6"/>
    <w:rsid w:val="00282395"/>
    <w:rsid w:val="00282BFB"/>
    <w:rsid w:val="00292164"/>
    <w:rsid w:val="002925AB"/>
    <w:rsid w:val="00294B0F"/>
    <w:rsid w:val="00294D21"/>
    <w:rsid w:val="00294DAD"/>
    <w:rsid w:val="002951D1"/>
    <w:rsid w:val="00295374"/>
    <w:rsid w:val="00295456"/>
    <w:rsid w:val="00295DFC"/>
    <w:rsid w:val="002978F6"/>
    <w:rsid w:val="002A06CC"/>
    <w:rsid w:val="002A17C0"/>
    <w:rsid w:val="002A2B4B"/>
    <w:rsid w:val="002A3694"/>
    <w:rsid w:val="002A58ED"/>
    <w:rsid w:val="002A6A75"/>
    <w:rsid w:val="002A6E49"/>
    <w:rsid w:val="002B3722"/>
    <w:rsid w:val="002B431B"/>
    <w:rsid w:val="002B7938"/>
    <w:rsid w:val="002B7AD9"/>
    <w:rsid w:val="002C0B00"/>
    <w:rsid w:val="002C1CE0"/>
    <w:rsid w:val="002C2D4A"/>
    <w:rsid w:val="002C4211"/>
    <w:rsid w:val="002C69B2"/>
    <w:rsid w:val="002C6EFC"/>
    <w:rsid w:val="002D09DB"/>
    <w:rsid w:val="002D1918"/>
    <w:rsid w:val="002D57CF"/>
    <w:rsid w:val="002D5F45"/>
    <w:rsid w:val="002E4B94"/>
    <w:rsid w:val="002E5D09"/>
    <w:rsid w:val="002F264B"/>
    <w:rsid w:val="002F4094"/>
    <w:rsid w:val="002F54B9"/>
    <w:rsid w:val="002F63D5"/>
    <w:rsid w:val="00300236"/>
    <w:rsid w:val="0030050D"/>
    <w:rsid w:val="00300748"/>
    <w:rsid w:val="003015C1"/>
    <w:rsid w:val="00301D08"/>
    <w:rsid w:val="00301DCB"/>
    <w:rsid w:val="00304406"/>
    <w:rsid w:val="00310AC9"/>
    <w:rsid w:val="00310F84"/>
    <w:rsid w:val="00312097"/>
    <w:rsid w:val="00312BD2"/>
    <w:rsid w:val="00312EB4"/>
    <w:rsid w:val="00313360"/>
    <w:rsid w:val="0031347B"/>
    <w:rsid w:val="00313668"/>
    <w:rsid w:val="00314271"/>
    <w:rsid w:val="00315494"/>
    <w:rsid w:val="003158C4"/>
    <w:rsid w:val="00322D7C"/>
    <w:rsid w:val="00323961"/>
    <w:rsid w:val="00323EB1"/>
    <w:rsid w:val="003243FB"/>
    <w:rsid w:val="00324B78"/>
    <w:rsid w:val="00326BF6"/>
    <w:rsid w:val="003278DA"/>
    <w:rsid w:val="003279B3"/>
    <w:rsid w:val="00327BA9"/>
    <w:rsid w:val="00327F40"/>
    <w:rsid w:val="00330D74"/>
    <w:rsid w:val="003335FB"/>
    <w:rsid w:val="00333AED"/>
    <w:rsid w:val="00335F36"/>
    <w:rsid w:val="003366C1"/>
    <w:rsid w:val="00336A81"/>
    <w:rsid w:val="00336D20"/>
    <w:rsid w:val="003435F3"/>
    <w:rsid w:val="00345878"/>
    <w:rsid w:val="00345E18"/>
    <w:rsid w:val="00345F19"/>
    <w:rsid w:val="0035146F"/>
    <w:rsid w:val="00355C06"/>
    <w:rsid w:val="00356C2C"/>
    <w:rsid w:val="00356E0E"/>
    <w:rsid w:val="0035752D"/>
    <w:rsid w:val="0035762C"/>
    <w:rsid w:val="00357883"/>
    <w:rsid w:val="003603E7"/>
    <w:rsid w:val="00362938"/>
    <w:rsid w:val="0036312F"/>
    <w:rsid w:val="003633AD"/>
    <w:rsid w:val="00364BF1"/>
    <w:rsid w:val="00365452"/>
    <w:rsid w:val="00365847"/>
    <w:rsid w:val="003666EC"/>
    <w:rsid w:val="003702D3"/>
    <w:rsid w:val="00372BC9"/>
    <w:rsid w:val="00376842"/>
    <w:rsid w:val="00377EAC"/>
    <w:rsid w:val="00382C16"/>
    <w:rsid w:val="00383F08"/>
    <w:rsid w:val="00386627"/>
    <w:rsid w:val="00387762"/>
    <w:rsid w:val="00390E67"/>
    <w:rsid w:val="00392161"/>
    <w:rsid w:val="00393689"/>
    <w:rsid w:val="003959FF"/>
    <w:rsid w:val="003A0AA3"/>
    <w:rsid w:val="003A11FD"/>
    <w:rsid w:val="003A396D"/>
    <w:rsid w:val="003A45D1"/>
    <w:rsid w:val="003A5357"/>
    <w:rsid w:val="003A5BC8"/>
    <w:rsid w:val="003A5DDF"/>
    <w:rsid w:val="003A6828"/>
    <w:rsid w:val="003A738D"/>
    <w:rsid w:val="003B1117"/>
    <w:rsid w:val="003B1428"/>
    <w:rsid w:val="003B1453"/>
    <w:rsid w:val="003B2223"/>
    <w:rsid w:val="003B2658"/>
    <w:rsid w:val="003B2F28"/>
    <w:rsid w:val="003B3AFF"/>
    <w:rsid w:val="003B40CF"/>
    <w:rsid w:val="003B42BB"/>
    <w:rsid w:val="003B5623"/>
    <w:rsid w:val="003B64AF"/>
    <w:rsid w:val="003C058F"/>
    <w:rsid w:val="003C1B6B"/>
    <w:rsid w:val="003C2BA8"/>
    <w:rsid w:val="003C2F71"/>
    <w:rsid w:val="003C3D44"/>
    <w:rsid w:val="003C5DEE"/>
    <w:rsid w:val="003C5E7F"/>
    <w:rsid w:val="003D0E13"/>
    <w:rsid w:val="003D137F"/>
    <w:rsid w:val="003D152F"/>
    <w:rsid w:val="003D2C1F"/>
    <w:rsid w:val="003D2CF5"/>
    <w:rsid w:val="003D3461"/>
    <w:rsid w:val="003D43EF"/>
    <w:rsid w:val="003D48F4"/>
    <w:rsid w:val="003E161C"/>
    <w:rsid w:val="003E27EB"/>
    <w:rsid w:val="003E3BB6"/>
    <w:rsid w:val="003E3E9C"/>
    <w:rsid w:val="003E4353"/>
    <w:rsid w:val="003E48F5"/>
    <w:rsid w:val="003E4919"/>
    <w:rsid w:val="003E4BEB"/>
    <w:rsid w:val="003E4D8E"/>
    <w:rsid w:val="003E760F"/>
    <w:rsid w:val="003E784F"/>
    <w:rsid w:val="003E7D5D"/>
    <w:rsid w:val="003F04E9"/>
    <w:rsid w:val="003F0D2D"/>
    <w:rsid w:val="003F0DB6"/>
    <w:rsid w:val="003F3A9B"/>
    <w:rsid w:val="003F520A"/>
    <w:rsid w:val="003F60B7"/>
    <w:rsid w:val="003F654E"/>
    <w:rsid w:val="003F6E5A"/>
    <w:rsid w:val="00403E71"/>
    <w:rsid w:val="004042A1"/>
    <w:rsid w:val="00404852"/>
    <w:rsid w:val="00404D3A"/>
    <w:rsid w:val="004052BF"/>
    <w:rsid w:val="00405478"/>
    <w:rsid w:val="00405E92"/>
    <w:rsid w:val="00412AB1"/>
    <w:rsid w:val="0041361F"/>
    <w:rsid w:val="00413E48"/>
    <w:rsid w:val="0041483C"/>
    <w:rsid w:val="004158EF"/>
    <w:rsid w:val="0042081F"/>
    <w:rsid w:val="00421875"/>
    <w:rsid w:val="00422E98"/>
    <w:rsid w:val="00422FD2"/>
    <w:rsid w:val="0042316C"/>
    <w:rsid w:val="00424849"/>
    <w:rsid w:val="00425999"/>
    <w:rsid w:val="004262BF"/>
    <w:rsid w:val="004267BD"/>
    <w:rsid w:val="00426ACF"/>
    <w:rsid w:val="00426DF1"/>
    <w:rsid w:val="004301E4"/>
    <w:rsid w:val="0043050B"/>
    <w:rsid w:val="00431003"/>
    <w:rsid w:val="00432281"/>
    <w:rsid w:val="00432F06"/>
    <w:rsid w:val="004340EA"/>
    <w:rsid w:val="0043454A"/>
    <w:rsid w:val="004346CB"/>
    <w:rsid w:val="0043573F"/>
    <w:rsid w:val="00435BE6"/>
    <w:rsid w:val="00440F1B"/>
    <w:rsid w:val="004418DE"/>
    <w:rsid w:val="00441D9E"/>
    <w:rsid w:val="00441F31"/>
    <w:rsid w:val="0044288D"/>
    <w:rsid w:val="00443BA5"/>
    <w:rsid w:val="00444232"/>
    <w:rsid w:val="0044588A"/>
    <w:rsid w:val="00445D14"/>
    <w:rsid w:val="004461CF"/>
    <w:rsid w:val="004463AA"/>
    <w:rsid w:val="00447420"/>
    <w:rsid w:val="0045041D"/>
    <w:rsid w:val="00450595"/>
    <w:rsid w:val="00450E57"/>
    <w:rsid w:val="00454029"/>
    <w:rsid w:val="0045413B"/>
    <w:rsid w:val="004563FE"/>
    <w:rsid w:val="00456949"/>
    <w:rsid w:val="00456B5D"/>
    <w:rsid w:val="00457470"/>
    <w:rsid w:val="00463DAE"/>
    <w:rsid w:val="004658D9"/>
    <w:rsid w:val="00466EBF"/>
    <w:rsid w:val="00467959"/>
    <w:rsid w:val="00467B2E"/>
    <w:rsid w:val="00467CDE"/>
    <w:rsid w:val="00473183"/>
    <w:rsid w:val="00474A1B"/>
    <w:rsid w:val="00476091"/>
    <w:rsid w:val="00476692"/>
    <w:rsid w:val="00476AC3"/>
    <w:rsid w:val="00481146"/>
    <w:rsid w:val="00481B20"/>
    <w:rsid w:val="0048374E"/>
    <w:rsid w:val="004855A9"/>
    <w:rsid w:val="00485698"/>
    <w:rsid w:val="00486507"/>
    <w:rsid w:val="00486B85"/>
    <w:rsid w:val="004902EC"/>
    <w:rsid w:val="00492F9E"/>
    <w:rsid w:val="004939B9"/>
    <w:rsid w:val="00493BF0"/>
    <w:rsid w:val="004941B2"/>
    <w:rsid w:val="00496EC4"/>
    <w:rsid w:val="004A05BF"/>
    <w:rsid w:val="004A075A"/>
    <w:rsid w:val="004A09C5"/>
    <w:rsid w:val="004A195B"/>
    <w:rsid w:val="004A28C8"/>
    <w:rsid w:val="004A43F8"/>
    <w:rsid w:val="004A5669"/>
    <w:rsid w:val="004A7207"/>
    <w:rsid w:val="004A7CDB"/>
    <w:rsid w:val="004B02BC"/>
    <w:rsid w:val="004B0DDD"/>
    <w:rsid w:val="004B1B81"/>
    <w:rsid w:val="004B1EE0"/>
    <w:rsid w:val="004B3283"/>
    <w:rsid w:val="004B438F"/>
    <w:rsid w:val="004B463E"/>
    <w:rsid w:val="004B676B"/>
    <w:rsid w:val="004B6EBA"/>
    <w:rsid w:val="004B7444"/>
    <w:rsid w:val="004C3215"/>
    <w:rsid w:val="004C36A7"/>
    <w:rsid w:val="004C37B3"/>
    <w:rsid w:val="004C4B55"/>
    <w:rsid w:val="004C610A"/>
    <w:rsid w:val="004C77A4"/>
    <w:rsid w:val="004D2D76"/>
    <w:rsid w:val="004D3AF2"/>
    <w:rsid w:val="004D3F94"/>
    <w:rsid w:val="004D44E5"/>
    <w:rsid w:val="004D4924"/>
    <w:rsid w:val="004E1BDA"/>
    <w:rsid w:val="004E2490"/>
    <w:rsid w:val="004E255B"/>
    <w:rsid w:val="004E2E1B"/>
    <w:rsid w:val="004E3937"/>
    <w:rsid w:val="004E3FB1"/>
    <w:rsid w:val="004E4254"/>
    <w:rsid w:val="004E4379"/>
    <w:rsid w:val="004E44E9"/>
    <w:rsid w:val="004E5892"/>
    <w:rsid w:val="004E6690"/>
    <w:rsid w:val="004E6A8E"/>
    <w:rsid w:val="004F093C"/>
    <w:rsid w:val="004F0C91"/>
    <w:rsid w:val="004F0DF8"/>
    <w:rsid w:val="004F1A89"/>
    <w:rsid w:val="004F2D9B"/>
    <w:rsid w:val="004F57CB"/>
    <w:rsid w:val="00500ACC"/>
    <w:rsid w:val="005011BF"/>
    <w:rsid w:val="00501416"/>
    <w:rsid w:val="005028FA"/>
    <w:rsid w:val="00506764"/>
    <w:rsid w:val="005078A4"/>
    <w:rsid w:val="00512BD1"/>
    <w:rsid w:val="005139BB"/>
    <w:rsid w:val="0051483D"/>
    <w:rsid w:val="00514916"/>
    <w:rsid w:val="00514BAF"/>
    <w:rsid w:val="00514F02"/>
    <w:rsid w:val="0051583B"/>
    <w:rsid w:val="00520562"/>
    <w:rsid w:val="00520980"/>
    <w:rsid w:val="00521385"/>
    <w:rsid w:val="005213B9"/>
    <w:rsid w:val="0052321E"/>
    <w:rsid w:val="0052363E"/>
    <w:rsid w:val="00523FA3"/>
    <w:rsid w:val="0052557D"/>
    <w:rsid w:val="00526175"/>
    <w:rsid w:val="00527B93"/>
    <w:rsid w:val="00531B22"/>
    <w:rsid w:val="00533B46"/>
    <w:rsid w:val="005343D3"/>
    <w:rsid w:val="00542B1D"/>
    <w:rsid w:val="0054347E"/>
    <w:rsid w:val="00544769"/>
    <w:rsid w:val="00545801"/>
    <w:rsid w:val="00545914"/>
    <w:rsid w:val="00546637"/>
    <w:rsid w:val="0054774F"/>
    <w:rsid w:val="00550E7E"/>
    <w:rsid w:val="00551E65"/>
    <w:rsid w:val="00552173"/>
    <w:rsid w:val="00553333"/>
    <w:rsid w:val="00554ADF"/>
    <w:rsid w:val="00556581"/>
    <w:rsid w:val="005573AF"/>
    <w:rsid w:val="005573C4"/>
    <w:rsid w:val="00557889"/>
    <w:rsid w:val="00560755"/>
    <w:rsid w:val="005618A4"/>
    <w:rsid w:val="005632EA"/>
    <w:rsid w:val="00563AD3"/>
    <w:rsid w:val="00565AEC"/>
    <w:rsid w:val="00567287"/>
    <w:rsid w:val="00570AC6"/>
    <w:rsid w:val="00571518"/>
    <w:rsid w:val="00572363"/>
    <w:rsid w:val="005745EA"/>
    <w:rsid w:val="00574A70"/>
    <w:rsid w:val="00574BD6"/>
    <w:rsid w:val="00575276"/>
    <w:rsid w:val="005777BC"/>
    <w:rsid w:val="00577F28"/>
    <w:rsid w:val="00580167"/>
    <w:rsid w:val="00580EB4"/>
    <w:rsid w:val="0058320F"/>
    <w:rsid w:val="00587490"/>
    <w:rsid w:val="005910F1"/>
    <w:rsid w:val="005912AB"/>
    <w:rsid w:val="005912DF"/>
    <w:rsid w:val="0059174F"/>
    <w:rsid w:val="00591BEE"/>
    <w:rsid w:val="0059280E"/>
    <w:rsid w:val="0059291E"/>
    <w:rsid w:val="00592C55"/>
    <w:rsid w:val="0059480A"/>
    <w:rsid w:val="00595773"/>
    <w:rsid w:val="005957CB"/>
    <w:rsid w:val="00597588"/>
    <w:rsid w:val="005A0834"/>
    <w:rsid w:val="005A091E"/>
    <w:rsid w:val="005A17FB"/>
    <w:rsid w:val="005A3411"/>
    <w:rsid w:val="005A4905"/>
    <w:rsid w:val="005A4D79"/>
    <w:rsid w:val="005A5062"/>
    <w:rsid w:val="005A53C2"/>
    <w:rsid w:val="005A5A56"/>
    <w:rsid w:val="005A7726"/>
    <w:rsid w:val="005B0458"/>
    <w:rsid w:val="005B1F08"/>
    <w:rsid w:val="005B393F"/>
    <w:rsid w:val="005B41B2"/>
    <w:rsid w:val="005B4E7B"/>
    <w:rsid w:val="005B4FA5"/>
    <w:rsid w:val="005B63B8"/>
    <w:rsid w:val="005C3118"/>
    <w:rsid w:val="005C440B"/>
    <w:rsid w:val="005C5019"/>
    <w:rsid w:val="005C5727"/>
    <w:rsid w:val="005C59CE"/>
    <w:rsid w:val="005C641F"/>
    <w:rsid w:val="005C71E5"/>
    <w:rsid w:val="005C7777"/>
    <w:rsid w:val="005D032E"/>
    <w:rsid w:val="005D100E"/>
    <w:rsid w:val="005D347E"/>
    <w:rsid w:val="005D5AAC"/>
    <w:rsid w:val="005D735C"/>
    <w:rsid w:val="005D7583"/>
    <w:rsid w:val="005D7E60"/>
    <w:rsid w:val="005E1166"/>
    <w:rsid w:val="005E2FCC"/>
    <w:rsid w:val="005E3305"/>
    <w:rsid w:val="005E588F"/>
    <w:rsid w:val="005E5E6C"/>
    <w:rsid w:val="005E625E"/>
    <w:rsid w:val="005E7B4E"/>
    <w:rsid w:val="005F05A8"/>
    <w:rsid w:val="005F1ADA"/>
    <w:rsid w:val="005F3594"/>
    <w:rsid w:val="005F6A96"/>
    <w:rsid w:val="005F7939"/>
    <w:rsid w:val="005F79DC"/>
    <w:rsid w:val="005F7F55"/>
    <w:rsid w:val="0060014A"/>
    <w:rsid w:val="006017D7"/>
    <w:rsid w:val="0060326D"/>
    <w:rsid w:val="00603429"/>
    <w:rsid w:val="00604072"/>
    <w:rsid w:val="00604E62"/>
    <w:rsid w:val="00607AA5"/>
    <w:rsid w:val="00610352"/>
    <w:rsid w:val="006113D0"/>
    <w:rsid w:val="00611E77"/>
    <w:rsid w:val="00612612"/>
    <w:rsid w:val="006139D9"/>
    <w:rsid w:val="006157DF"/>
    <w:rsid w:val="00621B70"/>
    <w:rsid w:val="00623B58"/>
    <w:rsid w:val="00624C73"/>
    <w:rsid w:val="0062510B"/>
    <w:rsid w:val="00627BC1"/>
    <w:rsid w:val="00630BC4"/>
    <w:rsid w:val="00630F1C"/>
    <w:rsid w:val="006311DE"/>
    <w:rsid w:val="006339DC"/>
    <w:rsid w:val="00635056"/>
    <w:rsid w:val="006350C3"/>
    <w:rsid w:val="00635915"/>
    <w:rsid w:val="0063714E"/>
    <w:rsid w:val="006420A2"/>
    <w:rsid w:val="00642320"/>
    <w:rsid w:val="00642E4D"/>
    <w:rsid w:val="00643085"/>
    <w:rsid w:val="006434E3"/>
    <w:rsid w:val="00643853"/>
    <w:rsid w:val="00643EFE"/>
    <w:rsid w:val="006460C1"/>
    <w:rsid w:val="00646BF6"/>
    <w:rsid w:val="0064799F"/>
    <w:rsid w:val="00647CA3"/>
    <w:rsid w:val="00653C69"/>
    <w:rsid w:val="00655B83"/>
    <w:rsid w:val="00656DAF"/>
    <w:rsid w:val="006603D0"/>
    <w:rsid w:val="0066062C"/>
    <w:rsid w:val="00660EDE"/>
    <w:rsid w:val="006616B7"/>
    <w:rsid w:val="006617FE"/>
    <w:rsid w:val="00663764"/>
    <w:rsid w:val="006647D6"/>
    <w:rsid w:val="00665F04"/>
    <w:rsid w:val="00670131"/>
    <w:rsid w:val="006708AC"/>
    <w:rsid w:val="006710F7"/>
    <w:rsid w:val="0067165E"/>
    <w:rsid w:val="006736F9"/>
    <w:rsid w:val="006767C6"/>
    <w:rsid w:val="006778CA"/>
    <w:rsid w:val="00680FF8"/>
    <w:rsid w:val="0068199B"/>
    <w:rsid w:val="00682581"/>
    <w:rsid w:val="00682C0B"/>
    <w:rsid w:val="00683D27"/>
    <w:rsid w:val="00683F13"/>
    <w:rsid w:val="006844AE"/>
    <w:rsid w:val="00684874"/>
    <w:rsid w:val="00684F69"/>
    <w:rsid w:val="00686874"/>
    <w:rsid w:val="006908E0"/>
    <w:rsid w:val="00693359"/>
    <w:rsid w:val="00693963"/>
    <w:rsid w:val="00693966"/>
    <w:rsid w:val="00694027"/>
    <w:rsid w:val="00694889"/>
    <w:rsid w:val="006A24D7"/>
    <w:rsid w:val="006A284E"/>
    <w:rsid w:val="006A2A04"/>
    <w:rsid w:val="006A2F8B"/>
    <w:rsid w:val="006B1F4B"/>
    <w:rsid w:val="006B5491"/>
    <w:rsid w:val="006B55CE"/>
    <w:rsid w:val="006B574A"/>
    <w:rsid w:val="006B6BF4"/>
    <w:rsid w:val="006C132D"/>
    <w:rsid w:val="006C3068"/>
    <w:rsid w:val="006C414E"/>
    <w:rsid w:val="006C42C5"/>
    <w:rsid w:val="006C431E"/>
    <w:rsid w:val="006C4618"/>
    <w:rsid w:val="006C49A9"/>
    <w:rsid w:val="006C49C0"/>
    <w:rsid w:val="006C542D"/>
    <w:rsid w:val="006C6734"/>
    <w:rsid w:val="006C7549"/>
    <w:rsid w:val="006C77B8"/>
    <w:rsid w:val="006D07C3"/>
    <w:rsid w:val="006D11B7"/>
    <w:rsid w:val="006D1CAF"/>
    <w:rsid w:val="006D2A2C"/>
    <w:rsid w:val="006D2A30"/>
    <w:rsid w:val="006D38DC"/>
    <w:rsid w:val="006D44B4"/>
    <w:rsid w:val="006D4C63"/>
    <w:rsid w:val="006D4F0F"/>
    <w:rsid w:val="006D4F6C"/>
    <w:rsid w:val="006D526E"/>
    <w:rsid w:val="006D7BD3"/>
    <w:rsid w:val="006E0FF2"/>
    <w:rsid w:val="006E1207"/>
    <w:rsid w:val="006E19D3"/>
    <w:rsid w:val="006E3900"/>
    <w:rsid w:val="006E41A1"/>
    <w:rsid w:val="006E566A"/>
    <w:rsid w:val="006E7F29"/>
    <w:rsid w:val="006F04AF"/>
    <w:rsid w:val="006F1366"/>
    <w:rsid w:val="006F245C"/>
    <w:rsid w:val="006F29C1"/>
    <w:rsid w:val="006F3396"/>
    <w:rsid w:val="006F3837"/>
    <w:rsid w:val="006F3940"/>
    <w:rsid w:val="006F449D"/>
    <w:rsid w:val="006F4AB9"/>
    <w:rsid w:val="006F5CCE"/>
    <w:rsid w:val="00700941"/>
    <w:rsid w:val="00700DC6"/>
    <w:rsid w:val="00701CE2"/>
    <w:rsid w:val="00701F5B"/>
    <w:rsid w:val="0070230A"/>
    <w:rsid w:val="0070295A"/>
    <w:rsid w:val="00702A7D"/>
    <w:rsid w:val="00702FA4"/>
    <w:rsid w:val="007042BE"/>
    <w:rsid w:val="00704BAA"/>
    <w:rsid w:val="007058E8"/>
    <w:rsid w:val="00705A0B"/>
    <w:rsid w:val="00707D8C"/>
    <w:rsid w:val="00710E5B"/>
    <w:rsid w:val="0071494A"/>
    <w:rsid w:val="00715C8D"/>
    <w:rsid w:val="00716A26"/>
    <w:rsid w:val="00716FD4"/>
    <w:rsid w:val="0072035D"/>
    <w:rsid w:val="007206D3"/>
    <w:rsid w:val="00721F35"/>
    <w:rsid w:val="007239D8"/>
    <w:rsid w:val="007256C7"/>
    <w:rsid w:val="007277A7"/>
    <w:rsid w:val="0073002E"/>
    <w:rsid w:val="007325E8"/>
    <w:rsid w:val="00732AB3"/>
    <w:rsid w:val="00732EBD"/>
    <w:rsid w:val="0073331B"/>
    <w:rsid w:val="007337EF"/>
    <w:rsid w:val="00733D7F"/>
    <w:rsid w:val="007345B3"/>
    <w:rsid w:val="00740902"/>
    <w:rsid w:val="00740FF3"/>
    <w:rsid w:val="0074170A"/>
    <w:rsid w:val="00741F48"/>
    <w:rsid w:val="007423B6"/>
    <w:rsid w:val="00744E1D"/>
    <w:rsid w:val="007478CB"/>
    <w:rsid w:val="007504FB"/>
    <w:rsid w:val="00750FF6"/>
    <w:rsid w:val="007531E3"/>
    <w:rsid w:val="0075399C"/>
    <w:rsid w:val="00757427"/>
    <w:rsid w:val="0076141A"/>
    <w:rsid w:val="007621F8"/>
    <w:rsid w:val="00762BDC"/>
    <w:rsid w:val="00762F48"/>
    <w:rsid w:val="00764708"/>
    <w:rsid w:val="00765630"/>
    <w:rsid w:val="00767E5A"/>
    <w:rsid w:val="00770FE2"/>
    <w:rsid w:val="00771AB7"/>
    <w:rsid w:val="007730A4"/>
    <w:rsid w:val="00773CCA"/>
    <w:rsid w:val="00774181"/>
    <w:rsid w:val="00776494"/>
    <w:rsid w:val="0077793E"/>
    <w:rsid w:val="007816C5"/>
    <w:rsid w:val="00782397"/>
    <w:rsid w:val="007827D4"/>
    <w:rsid w:val="00782D90"/>
    <w:rsid w:val="0078543C"/>
    <w:rsid w:val="00785595"/>
    <w:rsid w:val="00785A61"/>
    <w:rsid w:val="0078690F"/>
    <w:rsid w:val="00790A9F"/>
    <w:rsid w:val="00792DB1"/>
    <w:rsid w:val="0079485D"/>
    <w:rsid w:val="00795278"/>
    <w:rsid w:val="00796D93"/>
    <w:rsid w:val="0079788D"/>
    <w:rsid w:val="007A0812"/>
    <w:rsid w:val="007A20DE"/>
    <w:rsid w:val="007A2555"/>
    <w:rsid w:val="007A3E92"/>
    <w:rsid w:val="007A42E1"/>
    <w:rsid w:val="007A499E"/>
    <w:rsid w:val="007A5014"/>
    <w:rsid w:val="007A5F24"/>
    <w:rsid w:val="007A6944"/>
    <w:rsid w:val="007A6D4B"/>
    <w:rsid w:val="007A7031"/>
    <w:rsid w:val="007A794E"/>
    <w:rsid w:val="007B0987"/>
    <w:rsid w:val="007B09ED"/>
    <w:rsid w:val="007B6647"/>
    <w:rsid w:val="007B6FA5"/>
    <w:rsid w:val="007C06ED"/>
    <w:rsid w:val="007C1E6E"/>
    <w:rsid w:val="007C35E2"/>
    <w:rsid w:val="007C519F"/>
    <w:rsid w:val="007C527C"/>
    <w:rsid w:val="007C7687"/>
    <w:rsid w:val="007D438C"/>
    <w:rsid w:val="007D4EBC"/>
    <w:rsid w:val="007D5579"/>
    <w:rsid w:val="007D5727"/>
    <w:rsid w:val="007D7627"/>
    <w:rsid w:val="007E0611"/>
    <w:rsid w:val="007E4199"/>
    <w:rsid w:val="007E42B3"/>
    <w:rsid w:val="007E66B1"/>
    <w:rsid w:val="007E7AED"/>
    <w:rsid w:val="007E7E72"/>
    <w:rsid w:val="007F0EA4"/>
    <w:rsid w:val="007F1458"/>
    <w:rsid w:val="007F4735"/>
    <w:rsid w:val="007F5506"/>
    <w:rsid w:val="007F6F0A"/>
    <w:rsid w:val="007F7729"/>
    <w:rsid w:val="007F7F7B"/>
    <w:rsid w:val="008006A3"/>
    <w:rsid w:val="00801186"/>
    <w:rsid w:val="008033E5"/>
    <w:rsid w:val="00804762"/>
    <w:rsid w:val="008071D3"/>
    <w:rsid w:val="008100D6"/>
    <w:rsid w:val="00810401"/>
    <w:rsid w:val="00812C51"/>
    <w:rsid w:val="008137F4"/>
    <w:rsid w:val="00815515"/>
    <w:rsid w:val="00816D7E"/>
    <w:rsid w:val="0081705D"/>
    <w:rsid w:val="008170D6"/>
    <w:rsid w:val="008216E0"/>
    <w:rsid w:val="0082272A"/>
    <w:rsid w:val="00823C9A"/>
    <w:rsid w:val="00824A62"/>
    <w:rsid w:val="00826057"/>
    <w:rsid w:val="008269B1"/>
    <w:rsid w:val="00827CCE"/>
    <w:rsid w:val="00832F13"/>
    <w:rsid w:val="00833445"/>
    <w:rsid w:val="00835E3F"/>
    <w:rsid w:val="00837281"/>
    <w:rsid w:val="008405D6"/>
    <w:rsid w:val="008409A1"/>
    <w:rsid w:val="00840BA7"/>
    <w:rsid w:val="00840EC9"/>
    <w:rsid w:val="00841717"/>
    <w:rsid w:val="00841AD8"/>
    <w:rsid w:val="00843E39"/>
    <w:rsid w:val="00843EFE"/>
    <w:rsid w:val="0084530F"/>
    <w:rsid w:val="00845538"/>
    <w:rsid w:val="008506C6"/>
    <w:rsid w:val="00851379"/>
    <w:rsid w:val="00852569"/>
    <w:rsid w:val="00853387"/>
    <w:rsid w:val="00853431"/>
    <w:rsid w:val="00854535"/>
    <w:rsid w:val="00855770"/>
    <w:rsid w:val="0085579D"/>
    <w:rsid w:val="0085651C"/>
    <w:rsid w:val="00861A53"/>
    <w:rsid w:val="00861BE1"/>
    <w:rsid w:val="008620C7"/>
    <w:rsid w:val="0086288C"/>
    <w:rsid w:val="008633D8"/>
    <w:rsid w:val="0086352A"/>
    <w:rsid w:val="008650F7"/>
    <w:rsid w:val="008667EF"/>
    <w:rsid w:val="00867C17"/>
    <w:rsid w:val="0087150D"/>
    <w:rsid w:val="00871A0B"/>
    <w:rsid w:val="00872E3B"/>
    <w:rsid w:val="00873FED"/>
    <w:rsid w:val="008745D9"/>
    <w:rsid w:val="00875DF8"/>
    <w:rsid w:val="008766C1"/>
    <w:rsid w:val="00876B2F"/>
    <w:rsid w:val="00877A3A"/>
    <w:rsid w:val="00882649"/>
    <w:rsid w:val="00883772"/>
    <w:rsid w:val="00883E6E"/>
    <w:rsid w:val="00884715"/>
    <w:rsid w:val="0088721A"/>
    <w:rsid w:val="008878A8"/>
    <w:rsid w:val="00891081"/>
    <w:rsid w:val="00891388"/>
    <w:rsid w:val="008913DD"/>
    <w:rsid w:val="008921F9"/>
    <w:rsid w:val="00894AF2"/>
    <w:rsid w:val="00895F5A"/>
    <w:rsid w:val="008962F6"/>
    <w:rsid w:val="008A0E3B"/>
    <w:rsid w:val="008A115B"/>
    <w:rsid w:val="008A176A"/>
    <w:rsid w:val="008A2786"/>
    <w:rsid w:val="008A5344"/>
    <w:rsid w:val="008A5C9E"/>
    <w:rsid w:val="008B0071"/>
    <w:rsid w:val="008B0D16"/>
    <w:rsid w:val="008B164B"/>
    <w:rsid w:val="008B2C3A"/>
    <w:rsid w:val="008B46A1"/>
    <w:rsid w:val="008B6F03"/>
    <w:rsid w:val="008C09D5"/>
    <w:rsid w:val="008C1B7F"/>
    <w:rsid w:val="008C2482"/>
    <w:rsid w:val="008C2E77"/>
    <w:rsid w:val="008C351D"/>
    <w:rsid w:val="008C3DBD"/>
    <w:rsid w:val="008C52A3"/>
    <w:rsid w:val="008D07DF"/>
    <w:rsid w:val="008D0B01"/>
    <w:rsid w:val="008D152C"/>
    <w:rsid w:val="008D21BE"/>
    <w:rsid w:val="008D5C9E"/>
    <w:rsid w:val="008D5F42"/>
    <w:rsid w:val="008D696F"/>
    <w:rsid w:val="008D6FF3"/>
    <w:rsid w:val="008D7297"/>
    <w:rsid w:val="008E2116"/>
    <w:rsid w:val="008E2292"/>
    <w:rsid w:val="008E2C77"/>
    <w:rsid w:val="008E39C5"/>
    <w:rsid w:val="008E436C"/>
    <w:rsid w:val="008E461D"/>
    <w:rsid w:val="008E715C"/>
    <w:rsid w:val="008E7A8F"/>
    <w:rsid w:val="008F6838"/>
    <w:rsid w:val="008F6951"/>
    <w:rsid w:val="00901A8F"/>
    <w:rsid w:val="00901EA4"/>
    <w:rsid w:val="00903F9A"/>
    <w:rsid w:val="009048F6"/>
    <w:rsid w:val="00906E20"/>
    <w:rsid w:val="0090701B"/>
    <w:rsid w:val="0090712B"/>
    <w:rsid w:val="009106B2"/>
    <w:rsid w:val="00911124"/>
    <w:rsid w:val="00911EE3"/>
    <w:rsid w:val="00913F7B"/>
    <w:rsid w:val="00914220"/>
    <w:rsid w:val="009149C9"/>
    <w:rsid w:val="009170D7"/>
    <w:rsid w:val="00922A83"/>
    <w:rsid w:val="009230D4"/>
    <w:rsid w:val="00923CC5"/>
    <w:rsid w:val="00924290"/>
    <w:rsid w:val="00924816"/>
    <w:rsid w:val="00926BF9"/>
    <w:rsid w:val="00927028"/>
    <w:rsid w:val="00930808"/>
    <w:rsid w:val="00931641"/>
    <w:rsid w:val="00931965"/>
    <w:rsid w:val="009320C6"/>
    <w:rsid w:val="0093242A"/>
    <w:rsid w:val="00932CA7"/>
    <w:rsid w:val="0093348D"/>
    <w:rsid w:val="00934A9B"/>
    <w:rsid w:val="00935432"/>
    <w:rsid w:val="009354D3"/>
    <w:rsid w:val="009363DF"/>
    <w:rsid w:val="009373DA"/>
    <w:rsid w:val="00937515"/>
    <w:rsid w:val="00940C43"/>
    <w:rsid w:val="009413F9"/>
    <w:rsid w:val="009415C8"/>
    <w:rsid w:val="00941FC4"/>
    <w:rsid w:val="009423B0"/>
    <w:rsid w:val="009442D3"/>
    <w:rsid w:val="009466DA"/>
    <w:rsid w:val="00946DE9"/>
    <w:rsid w:val="00946EB4"/>
    <w:rsid w:val="00954548"/>
    <w:rsid w:val="00954995"/>
    <w:rsid w:val="009556DA"/>
    <w:rsid w:val="00956048"/>
    <w:rsid w:val="00957973"/>
    <w:rsid w:val="009602FA"/>
    <w:rsid w:val="00960B50"/>
    <w:rsid w:val="00962158"/>
    <w:rsid w:val="00963ADA"/>
    <w:rsid w:val="00964094"/>
    <w:rsid w:val="0096434B"/>
    <w:rsid w:val="009645F9"/>
    <w:rsid w:val="00965294"/>
    <w:rsid w:val="00966633"/>
    <w:rsid w:val="00970BEF"/>
    <w:rsid w:val="0097209A"/>
    <w:rsid w:val="009742E7"/>
    <w:rsid w:val="00974B6C"/>
    <w:rsid w:val="00977141"/>
    <w:rsid w:val="009802AB"/>
    <w:rsid w:val="00980587"/>
    <w:rsid w:val="00981702"/>
    <w:rsid w:val="00982DC2"/>
    <w:rsid w:val="00983BCA"/>
    <w:rsid w:val="009857AA"/>
    <w:rsid w:val="00987B6E"/>
    <w:rsid w:val="00990D7F"/>
    <w:rsid w:val="00991324"/>
    <w:rsid w:val="00995E1A"/>
    <w:rsid w:val="00996459"/>
    <w:rsid w:val="00997B89"/>
    <w:rsid w:val="009A0E3E"/>
    <w:rsid w:val="009A27E6"/>
    <w:rsid w:val="009A3FDB"/>
    <w:rsid w:val="009A62BE"/>
    <w:rsid w:val="009B0464"/>
    <w:rsid w:val="009B0B27"/>
    <w:rsid w:val="009B2317"/>
    <w:rsid w:val="009B3D70"/>
    <w:rsid w:val="009B3FEA"/>
    <w:rsid w:val="009B5DB2"/>
    <w:rsid w:val="009B7005"/>
    <w:rsid w:val="009B7FD3"/>
    <w:rsid w:val="009C02EC"/>
    <w:rsid w:val="009C08D4"/>
    <w:rsid w:val="009C28B1"/>
    <w:rsid w:val="009C2BA6"/>
    <w:rsid w:val="009C3B5D"/>
    <w:rsid w:val="009C3F22"/>
    <w:rsid w:val="009C46B4"/>
    <w:rsid w:val="009C74C3"/>
    <w:rsid w:val="009C7E30"/>
    <w:rsid w:val="009D0ACB"/>
    <w:rsid w:val="009D0F8D"/>
    <w:rsid w:val="009D1CEF"/>
    <w:rsid w:val="009D22B0"/>
    <w:rsid w:val="009D47E8"/>
    <w:rsid w:val="009D51C2"/>
    <w:rsid w:val="009D7BE6"/>
    <w:rsid w:val="009D7BE8"/>
    <w:rsid w:val="009D7D92"/>
    <w:rsid w:val="009D7F0F"/>
    <w:rsid w:val="009E1920"/>
    <w:rsid w:val="009E3283"/>
    <w:rsid w:val="009E4397"/>
    <w:rsid w:val="009E4BB8"/>
    <w:rsid w:val="009E787A"/>
    <w:rsid w:val="009E7FFB"/>
    <w:rsid w:val="009F17BD"/>
    <w:rsid w:val="009F1C2F"/>
    <w:rsid w:val="009F2BCA"/>
    <w:rsid w:val="009F60AC"/>
    <w:rsid w:val="009F706A"/>
    <w:rsid w:val="009F7D85"/>
    <w:rsid w:val="00A00E9C"/>
    <w:rsid w:val="00A01FF6"/>
    <w:rsid w:val="00A02055"/>
    <w:rsid w:val="00A02E50"/>
    <w:rsid w:val="00A033EF"/>
    <w:rsid w:val="00A044C1"/>
    <w:rsid w:val="00A04A9F"/>
    <w:rsid w:val="00A06E05"/>
    <w:rsid w:val="00A06E87"/>
    <w:rsid w:val="00A07658"/>
    <w:rsid w:val="00A13535"/>
    <w:rsid w:val="00A13DBF"/>
    <w:rsid w:val="00A1533F"/>
    <w:rsid w:val="00A16CDF"/>
    <w:rsid w:val="00A17A9D"/>
    <w:rsid w:val="00A24125"/>
    <w:rsid w:val="00A24A62"/>
    <w:rsid w:val="00A24B82"/>
    <w:rsid w:val="00A2511A"/>
    <w:rsid w:val="00A25493"/>
    <w:rsid w:val="00A273B0"/>
    <w:rsid w:val="00A27A9E"/>
    <w:rsid w:val="00A27C62"/>
    <w:rsid w:val="00A3025A"/>
    <w:rsid w:val="00A30AB6"/>
    <w:rsid w:val="00A319BE"/>
    <w:rsid w:val="00A340AE"/>
    <w:rsid w:val="00A351AF"/>
    <w:rsid w:val="00A35488"/>
    <w:rsid w:val="00A35611"/>
    <w:rsid w:val="00A36E02"/>
    <w:rsid w:val="00A41B66"/>
    <w:rsid w:val="00A44014"/>
    <w:rsid w:val="00A45B06"/>
    <w:rsid w:val="00A46FC3"/>
    <w:rsid w:val="00A4773F"/>
    <w:rsid w:val="00A47D55"/>
    <w:rsid w:val="00A47FA0"/>
    <w:rsid w:val="00A5072D"/>
    <w:rsid w:val="00A53E81"/>
    <w:rsid w:val="00A54534"/>
    <w:rsid w:val="00A5486C"/>
    <w:rsid w:val="00A54A2C"/>
    <w:rsid w:val="00A54CBF"/>
    <w:rsid w:val="00A55A97"/>
    <w:rsid w:val="00A560A6"/>
    <w:rsid w:val="00A56B38"/>
    <w:rsid w:val="00A61C14"/>
    <w:rsid w:val="00A63462"/>
    <w:rsid w:val="00A6385C"/>
    <w:rsid w:val="00A63ED3"/>
    <w:rsid w:val="00A648B6"/>
    <w:rsid w:val="00A64C64"/>
    <w:rsid w:val="00A651D7"/>
    <w:rsid w:val="00A73753"/>
    <w:rsid w:val="00A770DF"/>
    <w:rsid w:val="00A80DE1"/>
    <w:rsid w:val="00A8280F"/>
    <w:rsid w:val="00A82B91"/>
    <w:rsid w:val="00A82EF0"/>
    <w:rsid w:val="00A8447D"/>
    <w:rsid w:val="00A845BA"/>
    <w:rsid w:val="00A846F6"/>
    <w:rsid w:val="00A87F1E"/>
    <w:rsid w:val="00A911C3"/>
    <w:rsid w:val="00A919E2"/>
    <w:rsid w:val="00A91A43"/>
    <w:rsid w:val="00A92CD7"/>
    <w:rsid w:val="00A93408"/>
    <w:rsid w:val="00A93484"/>
    <w:rsid w:val="00A936F8"/>
    <w:rsid w:val="00A95D86"/>
    <w:rsid w:val="00A96CB6"/>
    <w:rsid w:val="00A970FC"/>
    <w:rsid w:val="00AA0998"/>
    <w:rsid w:val="00AA0DB9"/>
    <w:rsid w:val="00AA3668"/>
    <w:rsid w:val="00AA7224"/>
    <w:rsid w:val="00AA73CF"/>
    <w:rsid w:val="00AA78CA"/>
    <w:rsid w:val="00AB269B"/>
    <w:rsid w:val="00AB3957"/>
    <w:rsid w:val="00AB3AC5"/>
    <w:rsid w:val="00AB498A"/>
    <w:rsid w:val="00AB4BF0"/>
    <w:rsid w:val="00AB4D09"/>
    <w:rsid w:val="00AB5689"/>
    <w:rsid w:val="00AB5EFE"/>
    <w:rsid w:val="00AB675E"/>
    <w:rsid w:val="00AB756B"/>
    <w:rsid w:val="00AB77D3"/>
    <w:rsid w:val="00AB7878"/>
    <w:rsid w:val="00AB7F3A"/>
    <w:rsid w:val="00AC02EB"/>
    <w:rsid w:val="00AC1FD2"/>
    <w:rsid w:val="00AC3D08"/>
    <w:rsid w:val="00AC52D3"/>
    <w:rsid w:val="00AD13BC"/>
    <w:rsid w:val="00AD3748"/>
    <w:rsid w:val="00AD3D3A"/>
    <w:rsid w:val="00AD443F"/>
    <w:rsid w:val="00AD469F"/>
    <w:rsid w:val="00AD51BD"/>
    <w:rsid w:val="00AD6495"/>
    <w:rsid w:val="00AD657D"/>
    <w:rsid w:val="00AD6878"/>
    <w:rsid w:val="00AD6F83"/>
    <w:rsid w:val="00AE03D5"/>
    <w:rsid w:val="00AE0D01"/>
    <w:rsid w:val="00AE1793"/>
    <w:rsid w:val="00AE3B3D"/>
    <w:rsid w:val="00AE403D"/>
    <w:rsid w:val="00AE511A"/>
    <w:rsid w:val="00AE6436"/>
    <w:rsid w:val="00AE6A8C"/>
    <w:rsid w:val="00AF05F5"/>
    <w:rsid w:val="00AF094D"/>
    <w:rsid w:val="00AF202B"/>
    <w:rsid w:val="00AF34FE"/>
    <w:rsid w:val="00AF42BC"/>
    <w:rsid w:val="00AF450F"/>
    <w:rsid w:val="00AF454B"/>
    <w:rsid w:val="00AF4A7E"/>
    <w:rsid w:val="00AF57D5"/>
    <w:rsid w:val="00AF61C2"/>
    <w:rsid w:val="00AF62BD"/>
    <w:rsid w:val="00AF6472"/>
    <w:rsid w:val="00AF748B"/>
    <w:rsid w:val="00B0010C"/>
    <w:rsid w:val="00B00A13"/>
    <w:rsid w:val="00B026CF"/>
    <w:rsid w:val="00B03210"/>
    <w:rsid w:val="00B03461"/>
    <w:rsid w:val="00B037AB"/>
    <w:rsid w:val="00B03DE8"/>
    <w:rsid w:val="00B04D4A"/>
    <w:rsid w:val="00B04E40"/>
    <w:rsid w:val="00B0578A"/>
    <w:rsid w:val="00B06BBC"/>
    <w:rsid w:val="00B06E6D"/>
    <w:rsid w:val="00B07B88"/>
    <w:rsid w:val="00B07C41"/>
    <w:rsid w:val="00B07D05"/>
    <w:rsid w:val="00B07F4A"/>
    <w:rsid w:val="00B1082E"/>
    <w:rsid w:val="00B109E8"/>
    <w:rsid w:val="00B10A50"/>
    <w:rsid w:val="00B1107A"/>
    <w:rsid w:val="00B12136"/>
    <w:rsid w:val="00B12F1E"/>
    <w:rsid w:val="00B13CFD"/>
    <w:rsid w:val="00B14133"/>
    <w:rsid w:val="00B14EBD"/>
    <w:rsid w:val="00B15603"/>
    <w:rsid w:val="00B15A6E"/>
    <w:rsid w:val="00B20B03"/>
    <w:rsid w:val="00B215C9"/>
    <w:rsid w:val="00B2330A"/>
    <w:rsid w:val="00B245DC"/>
    <w:rsid w:val="00B26639"/>
    <w:rsid w:val="00B26EE5"/>
    <w:rsid w:val="00B27E65"/>
    <w:rsid w:val="00B31420"/>
    <w:rsid w:val="00B31D29"/>
    <w:rsid w:val="00B32303"/>
    <w:rsid w:val="00B346C9"/>
    <w:rsid w:val="00B36309"/>
    <w:rsid w:val="00B412F4"/>
    <w:rsid w:val="00B423D8"/>
    <w:rsid w:val="00B435B4"/>
    <w:rsid w:val="00B4385F"/>
    <w:rsid w:val="00B4504F"/>
    <w:rsid w:val="00B46E7D"/>
    <w:rsid w:val="00B51445"/>
    <w:rsid w:val="00B522BA"/>
    <w:rsid w:val="00B5255C"/>
    <w:rsid w:val="00B52C1F"/>
    <w:rsid w:val="00B53B27"/>
    <w:rsid w:val="00B53C2D"/>
    <w:rsid w:val="00B568CF"/>
    <w:rsid w:val="00B60248"/>
    <w:rsid w:val="00B61CAC"/>
    <w:rsid w:val="00B62357"/>
    <w:rsid w:val="00B633CC"/>
    <w:rsid w:val="00B636A2"/>
    <w:rsid w:val="00B64465"/>
    <w:rsid w:val="00B65072"/>
    <w:rsid w:val="00B6575A"/>
    <w:rsid w:val="00B65DFB"/>
    <w:rsid w:val="00B662B1"/>
    <w:rsid w:val="00B665C3"/>
    <w:rsid w:val="00B6668D"/>
    <w:rsid w:val="00B66D0A"/>
    <w:rsid w:val="00B70850"/>
    <w:rsid w:val="00B7091C"/>
    <w:rsid w:val="00B715D2"/>
    <w:rsid w:val="00B72ACE"/>
    <w:rsid w:val="00B7329D"/>
    <w:rsid w:val="00B74288"/>
    <w:rsid w:val="00B74C55"/>
    <w:rsid w:val="00B74F82"/>
    <w:rsid w:val="00B7600F"/>
    <w:rsid w:val="00B7685C"/>
    <w:rsid w:val="00B846FE"/>
    <w:rsid w:val="00B855B5"/>
    <w:rsid w:val="00B85628"/>
    <w:rsid w:val="00B864D9"/>
    <w:rsid w:val="00B869AE"/>
    <w:rsid w:val="00B87F9A"/>
    <w:rsid w:val="00B90118"/>
    <w:rsid w:val="00B90FC6"/>
    <w:rsid w:val="00B93EC4"/>
    <w:rsid w:val="00B94A7F"/>
    <w:rsid w:val="00B95BDF"/>
    <w:rsid w:val="00B97109"/>
    <w:rsid w:val="00B97C97"/>
    <w:rsid w:val="00BA2090"/>
    <w:rsid w:val="00BA59EF"/>
    <w:rsid w:val="00BA6332"/>
    <w:rsid w:val="00BB11C0"/>
    <w:rsid w:val="00BB1504"/>
    <w:rsid w:val="00BB163C"/>
    <w:rsid w:val="00BB1D75"/>
    <w:rsid w:val="00BB3BF1"/>
    <w:rsid w:val="00BB49E3"/>
    <w:rsid w:val="00BB50DD"/>
    <w:rsid w:val="00BB770D"/>
    <w:rsid w:val="00BB7A65"/>
    <w:rsid w:val="00BB7B0A"/>
    <w:rsid w:val="00BC54D6"/>
    <w:rsid w:val="00BC77B5"/>
    <w:rsid w:val="00BC7F85"/>
    <w:rsid w:val="00BD15B3"/>
    <w:rsid w:val="00BD1DA6"/>
    <w:rsid w:val="00BD2441"/>
    <w:rsid w:val="00BD27F2"/>
    <w:rsid w:val="00BD3F08"/>
    <w:rsid w:val="00BD59DA"/>
    <w:rsid w:val="00BD5E99"/>
    <w:rsid w:val="00BD7CAD"/>
    <w:rsid w:val="00BE0882"/>
    <w:rsid w:val="00BE13FC"/>
    <w:rsid w:val="00BE14CC"/>
    <w:rsid w:val="00BE2796"/>
    <w:rsid w:val="00BE2D1B"/>
    <w:rsid w:val="00BE2DC4"/>
    <w:rsid w:val="00BE3A34"/>
    <w:rsid w:val="00BE5A2C"/>
    <w:rsid w:val="00BF05A3"/>
    <w:rsid w:val="00BF0BC3"/>
    <w:rsid w:val="00BF256E"/>
    <w:rsid w:val="00BF41F3"/>
    <w:rsid w:val="00BF48CA"/>
    <w:rsid w:val="00BF667E"/>
    <w:rsid w:val="00BF6BC2"/>
    <w:rsid w:val="00C01363"/>
    <w:rsid w:val="00C01F80"/>
    <w:rsid w:val="00C03A8F"/>
    <w:rsid w:val="00C050BB"/>
    <w:rsid w:val="00C0681B"/>
    <w:rsid w:val="00C075C0"/>
    <w:rsid w:val="00C07A28"/>
    <w:rsid w:val="00C11CDA"/>
    <w:rsid w:val="00C12DA4"/>
    <w:rsid w:val="00C13EFB"/>
    <w:rsid w:val="00C1610A"/>
    <w:rsid w:val="00C1640F"/>
    <w:rsid w:val="00C167EF"/>
    <w:rsid w:val="00C17387"/>
    <w:rsid w:val="00C17DBD"/>
    <w:rsid w:val="00C20461"/>
    <w:rsid w:val="00C21C31"/>
    <w:rsid w:val="00C22D6E"/>
    <w:rsid w:val="00C22F0C"/>
    <w:rsid w:val="00C22F2B"/>
    <w:rsid w:val="00C25088"/>
    <w:rsid w:val="00C254F5"/>
    <w:rsid w:val="00C25CA5"/>
    <w:rsid w:val="00C266F8"/>
    <w:rsid w:val="00C26BF2"/>
    <w:rsid w:val="00C311DC"/>
    <w:rsid w:val="00C31628"/>
    <w:rsid w:val="00C3228B"/>
    <w:rsid w:val="00C33D51"/>
    <w:rsid w:val="00C348B7"/>
    <w:rsid w:val="00C35341"/>
    <w:rsid w:val="00C37144"/>
    <w:rsid w:val="00C37615"/>
    <w:rsid w:val="00C403D7"/>
    <w:rsid w:val="00C40506"/>
    <w:rsid w:val="00C41A86"/>
    <w:rsid w:val="00C41D06"/>
    <w:rsid w:val="00C42646"/>
    <w:rsid w:val="00C4344C"/>
    <w:rsid w:val="00C45541"/>
    <w:rsid w:val="00C46887"/>
    <w:rsid w:val="00C47DB2"/>
    <w:rsid w:val="00C50281"/>
    <w:rsid w:val="00C50DFF"/>
    <w:rsid w:val="00C511F4"/>
    <w:rsid w:val="00C51B5A"/>
    <w:rsid w:val="00C51DD2"/>
    <w:rsid w:val="00C52A6A"/>
    <w:rsid w:val="00C5348A"/>
    <w:rsid w:val="00C55988"/>
    <w:rsid w:val="00C56089"/>
    <w:rsid w:val="00C6080E"/>
    <w:rsid w:val="00C60980"/>
    <w:rsid w:val="00C6182B"/>
    <w:rsid w:val="00C642B2"/>
    <w:rsid w:val="00C65EFC"/>
    <w:rsid w:val="00C67CA6"/>
    <w:rsid w:val="00C703AC"/>
    <w:rsid w:val="00C73989"/>
    <w:rsid w:val="00C73DB6"/>
    <w:rsid w:val="00C745BE"/>
    <w:rsid w:val="00C74A73"/>
    <w:rsid w:val="00C76D25"/>
    <w:rsid w:val="00C76F09"/>
    <w:rsid w:val="00C776D9"/>
    <w:rsid w:val="00C77882"/>
    <w:rsid w:val="00C77DAC"/>
    <w:rsid w:val="00C81C11"/>
    <w:rsid w:val="00C81E1C"/>
    <w:rsid w:val="00C82AED"/>
    <w:rsid w:val="00C82BB0"/>
    <w:rsid w:val="00C82EDB"/>
    <w:rsid w:val="00C8391B"/>
    <w:rsid w:val="00C83E31"/>
    <w:rsid w:val="00C847E3"/>
    <w:rsid w:val="00C867DC"/>
    <w:rsid w:val="00C87177"/>
    <w:rsid w:val="00C92EBD"/>
    <w:rsid w:val="00C93C64"/>
    <w:rsid w:val="00C93CA6"/>
    <w:rsid w:val="00C93F3F"/>
    <w:rsid w:val="00C94725"/>
    <w:rsid w:val="00C94F2E"/>
    <w:rsid w:val="00C96625"/>
    <w:rsid w:val="00C971CB"/>
    <w:rsid w:val="00CA03F1"/>
    <w:rsid w:val="00CA11CF"/>
    <w:rsid w:val="00CA38A4"/>
    <w:rsid w:val="00CA3EDC"/>
    <w:rsid w:val="00CA5134"/>
    <w:rsid w:val="00CA65FF"/>
    <w:rsid w:val="00CB1317"/>
    <w:rsid w:val="00CB3AFE"/>
    <w:rsid w:val="00CB620A"/>
    <w:rsid w:val="00CB6874"/>
    <w:rsid w:val="00CC0150"/>
    <w:rsid w:val="00CC2AFD"/>
    <w:rsid w:val="00CC2D32"/>
    <w:rsid w:val="00CC3F2B"/>
    <w:rsid w:val="00CD0230"/>
    <w:rsid w:val="00CD36D8"/>
    <w:rsid w:val="00CD44E6"/>
    <w:rsid w:val="00CD4918"/>
    <w:rsid w:val="00CD5B01"/>
    <w:rsid w:val="00CD657A"/>
    <w:rsid w:val="00CD6758"/>
    <w:rsid w:val="00CE0D9C"/>
    <w:rsid w:val="00CE0FD7"/>
    <w:rsid w:val="00CE4E50"/>
    <w:rsid w:val="00CE56F7"/>
    <w:rsid w:val="00CE6100"/>
    <w:rsid w:val="00CE7982"/>
    <w:rsid w:val="00CE7D1D"/>
    <w:rsid w:val="00CE7F3C"/>
    <w:rsid w:val="00CF01DE"/>
    <w:rsid w:val="00CF0DDB"/>
    <w:rsid w:val="00CF13CE"/>
    <w:rsid w:val="00CF25A4"/>
    <w:rsid w:val="00CF3040"/>
    <w:rsid w:val="00CF3361"/>
    <w:rsid w:val="00CF39F2"/>
    <w:rsid w:val="00CF3CD6"/>
    <w:rsid w:val="00CF40A0"/>
    <w:rsid w:val="00CF4D03"/>
    <w:rsid w:val="00CF6E57"/>
    <w:rsid w:val="00CF759B"/>
    <w:rsid w:val="00CF7925"/>
    <w:rsid w:val="00D003CE"/>
    <w:rsid w:val="00D00BE9"/>
    <w:rsid w:val="00D0178E"/>
    <w:rsid w:val="00D01E20"/>
    <w:rsid w:val="00D03992"/>
    <w:rsid w:val="00D03CC3"/>
    <w:rsid w:val="00D0496A"/>
    <w:rsid w:val="00D0514A"/>
    <w:rsid w:val="00D051D2"/>
    <w:rsid w:val="00D0553C"/>
    <w:rsid w:val="00D05ABD"/>
    <w:rsid w:val="00D05CD3"/>
    <w:rsid w:val="00D06E74"/>
    <w:rsid w:val="00D072A3"/>
    <w:rsid w:val="00D12F2B"/>
    <w:rsid w:val="00D13B38"/>
    <w:rsid w:val="00D142A0"/>
    <w:rsid w:val="00D149FA"/>
    <w:rsid w:val="00D1500C"/>
    <w:rsid w:val="00D1596A"/>
    <w:rsid w:val="00D17AA0"/>
    <w:rsid w:val="00D210EE"/>
    <w:rsid w:val="00D2277C"/>
    <w:rsid w:val="00D228A0"/>
    <w:rsid w:val="00D22A98"/>
    <w:rsid w:val="00D22DAD"/>
    <w:rsid w:val="00D23F85"/>
    <w:rsid w:val="00D24860"/>
    <w:rsid w:val="00D25C86"/>
    <w:rsid w:val="00D260F2"/>
    <w:rsid w:val="00D27E7D"/>
    <w:rsid w:val="00D301CF"/>
    <w:rsid w:val="00D3396E"/>
    <w:rsid w:val="00D33D13"/>
    <w:rsid w:val="00D3430E"/>
    <w:rsid w:val="00D371BF"/>
    <w:rsid w:val="00D37B39"/>
    <w:rsid w:val="00D4135D"/>
    <w:rsid w:val="00D41B2F"/>
    <w:rsid w:val="00D43244"/>
    <w:rsid w:val="00D45895"/>
    <w:rsid w:val="00D4612F"/>
    <w:rsid w:val="00D474CE"/>
    <w:rsid w:val="00D52F4E"/>
    <w:rsid w:val="00D53B4D"/>
    <w:rsid w:val="00D54AE5"/>
    <w:rsid w:val="00D54C33"/>
    <w:rsid w:val="00D55272"/>
    <w:rsid w:val="00D56470"/>
    <w:rsid w:val="00D611C6"/>
    <w:rsid w:val="00D62C1B"/>
    <w:rsid w:val="00D62F6B"/>
    <w:rsid w:val="00D65EAC"/>
    <w:rsid w:val="00D72509"/>
    <w:rsid w:val="00D75637"/>
    <w:rsid w:val="00D75CAC"/>
    <w:rsid w:val="00D75D4A"/>
    <w:rsid w:val="00D7640F"/>
    <w:rsid w:val="00D76670"/>
    <w:rsid w:val="00D76E37"/>
    <w:rsid w:val="00D773D5"/>
    <w:rsid w:val="00D77521"/>
    <w:rsid w:val="00D777DA"/>
    <w:rsid w:val="00D77893"/>
    <w:rsid w:val="00D801F8"/>
    <w:rsid w:val="00D82171"/>
    <w:rsid w:val="00D847C3"/>
    <w:rsid w:val="00D86BC4"/>
    <w:rsid w:val="00D86ED1"/>
    <w:rsid w:val="00D90986"/>
    <w:rsid w:val="00D90AF2"/>
    <w:rsid w:val="00D90D10"/>
    <w:rsid w:val="00D91D5B"/>
    <w:rsid w:val="00D92754"/>
    <w:rsid w:val="00D92EF9"/>
    <w:rsid w:val="00D93A59"/>
    <w:rsid w:val="00D94737"/>
    <w:rsid w:val="00D96BEA"/>
    <w:rsid w:val="00D96CD1"/>
    <w:rsid w:val="00D96FC5"/>
    <w:rsid w:val="00D974CB"/>
    <w:rsid w:val="00DA1849"/>
    <w:rsid w:val="00DA1887"/>
    <w:rsid w:val="00DA449B"/>
    <w:rsid w:val="00DA4721"/>
    <w:rsid w:val="00DA4B20"/>
    <w:rsid w:val="00DA7719"/>
    <w:rsid w:val="00DA7961"/>
    <w:rsid w:val="00DA7AFF"/>
    <w:rsid w:val="00DB1073"/>
    <w:rsid w:val="00DB157B"/>
    <w:rsid w:val="00DB1673"/>
    <w:rsid w:val="00DB2103"/>
    <w:rsid w:val="00DB30F9"/>
    <w:rsid w:val="00DB33CE"/>
    <w:rsid w:val="00DB3F13"/>
    <w:rsid w:val="00DB44DB"/>
    <w:rsid w:val="00DB6ED8"/>
    <w:rsid w:val="00DC1D41"/>
    <w:rsid w:val="00DC2753"/>
    <w:rsid w:val="00DC41EC"/>
    <w:rsid w:val="00DC51D3"/>
    <w:rsid w:val="00DC528D"/>
    <w:rsid w:val="00DC56B9"/>
    <w:rsid w:val="00DC6616"/>
    <w:rsid w:val="00DC7200"/>
    <w:rsid w:val="00DC7E47"/>
    <w:rsid w:val="00DD2341"/>
    <w:rsid w:val="00DD4331"/>
    <w:rsid w:val="00DD48AC"/>
    <w:rsid w:val="00DD6606"/>
    <w:rsid w:val="00DD6C59"/>
    <w:rsid w:val="00DE03B5"/>
    <w:rsid w:val="00DE0E56"/>
    <w:rsid w:val="00DF0ACA"/>
    <w:rsid w:val="00DF1172"/>
    <w:rsid w:val="00DF12EF"/>
    <w:rsid w:val="00DF2476"/>
    <w:rsid w:val="00DF46AA"/>
    <w:rsid w:val="00DF7BD0"/>
    <w:rsid w:val="00E00818"/>
    <w:rsid w:val="00E0087D"/>
    <w:rsid w:val="00E008AE"/>
    <w:rsid w:val="00E0268F"/>
    <w:rsid w:val="00E0336B"/>
    <w:rsid w:val="00E0442D"/>
    <w:rsid w:val="00E04CC5"/>
    <w:rsid w:val="00E04F19"/>
    <w:rsid w:val="00E0631E"/>
    <w:rsid w:val="00E10EA2"/>
    <w:rsid w:val="00E112E2"/>
    <w:rsid w:val="00E126AF"/>
    <w:rsid w:val="00E127D0"/>
    <w:rsid w:val="00E13347"/>
    <w:rsid w:val="00E14A5D"/>
    <w:rsid w:val="00E157D6"/>
    <w:rsid w:val="00E16C8A"/>
    <w:rsid w:val="00E17679"/>
    <w:rsid w:val="00E17F64"/>
    <w:rsid w:val="00E20AA2"/>
    <w:rsid w:val="00E211F0"/>
    <w:rsid w:val="00E2201A"/>
    <w:rsid w:val="00E23340"/>
    <w:rsid w:val="00E24568"/>
    <w:rsid w:val="00E25A64"/>
    <w:rsid w:val="00E25D20"/>
    <w:rsid w:val="00E265A0"/>
    <w:rsid w:val="00E26731"/>
    <w:rsid w:val="00E30522"/>
    <w:rsid w:val="00E307CD"/>
    <w:rsid w:val="00E31525"/>
    <w:rsid w:val="00E33038"/>
    <w:rsid w:val="00E332BC"/>
    <w:rsid w:val="00E33E5F"/>
    <w:rsid w:val="00E34349"/>
    <w:rsid w:val="00E35835"/>
    <w:rsid w:val="00E35DFD"/>
    <w:rsid w:val="00E40035"/>
    <w:rsid w:val="00E41218"/>
    <w:rsid w:val="00E42769"/>
    <w:rsid w:val="00E464E1"/>
    <w:rsid w:val="00E50445"/>
    <w:rsid w:val="00E509C9"/>
    <w:rsid w:val="00E525E0"/>
    <w:rsid w:val="00E545ED"/>
    <w:rsid w:val="00E56E15"/>
    <w:rsid w:val="00E63AB1"/>
    <w:rsid w:val="00E63E45"/>
    <w:rsid w:val="00E6560B"/>
    <w:rsid w:val="00E65E65"/>
    <w:rsid w:val="00E65EC8"/>
    <w:rsid w:val="00E66862"/>
    <w:rsid w:val="00E67AF6"/>
    <w:rsid w:val="00E7011D"/>
    <w:rsid w:val="00E7132B"/>
    <w:rsid w:val="00E7274E"/>
    <w:rsid w:val="00E73380"/>
    <w:rsid w:val="00E746FF"/>
    <w:rsid w:val="00E75C6B"/>
    <w:rsid w:val="00E76531"/>
    <w:rsid w:val="00E76652"/>
    <w:rsid w:val="00E8062A"/>
    <w:rsid w:val="00E81195"/>
    <w:rsid w:val="00E81353"/>
    <w:rsid w:val="00E81F1C"/>
    <w:rsid w:val="00E82249"/>
    <w:rsid w:val="00E822BF"/>
    <w:rsid w:val="00E83B06"/>
    <w:rsid w:val="00E83C0D"/>
    <w:rsid w:val="00E83F2A"/>
    <w:rsid w:val="00E851AD"/>
    <w:rsid w:val="00E90006"/>
    <w:rsid w:val="00E90460"/>
    <w:rsid w:val="00E908C7"/>
    <w:rsid w:val="00E91107"/>
    <w:rsid w:val="00E92C15"/>
    <w:rsid w:val="00E935BB"/>
    <w:rsid w:val="00E93618"/>
    <w:rsid w:val="00E94394"/>
    <w:rsid w:val="00E94AE4"/>
    <w:rsid w:val="00E95737"/>
    <w:rsid w:val="00EA1C22"/>
    <w:rsid w:val="00EA2283"/>
    <w:rsid w:val="00EA2ECC"/>
    <w:rsid w:val="00EA2F3F"/>
    <w:rsid w:val="00EA3189"/>
    <w:rsid w:val="00EA3340"/>
    <w:rsid w:val="00EA3488"/>
    <w:rsid w:val="00EA3564"/>
    <w:rsid w:val="00EA5813"/>
    <w:rsid w:val="00EA7115"/>
    <w:rsid w:val="00EB0A89"/>
    <w:rsid w:val="00EB1FB0"/>
    <w:rsid w:val="00EB4D44"/>
    <w:rsid w:val="00EB50F3"/>
    <w:rsid w:val="00EB7B9E"/>
    <w:rsid w:val="00EC08A7"/>
    <w:rsid w:val="00EC52D4"/>
    <w:rsid w:val="00EC7D76"/>
    <w:rsid w:val="00ED0316"/>
    <w:rsid w:val="00ED1202"/>
    <w:rsid w:val="00ED3282"/>
    <w:rsid w:val="00ED352D"/>
    <w:rsid w:val="00ED3B9C"/>
    <w:rsid w:val="00ED4607"/>
    <w:rsid w:val="00ED48F3"/>
    <w:rsid w:val="00ED591E"/>
    <w:rsid w:val="00ED6AFF"/>
    <w:rsid w:val="00ED70B8"/>
    <w:rsid w:val="00EE1EF9"/>
    <w:rsid w:val="00EE25D2"/>
    <w:rsid w:val="00EE262B"/>
    <w:rsid w:val="00EE2888"/>
    <w:rsid w:val="00EE2AC4"/>
    <w:rsid w:val="00EE2ACF"/>
    <w:rsid w:val="00EE3AC7"/>
    <w:rsid w:val="00EE41A5"/>
    <w:rsid w:val="00EE4C9D"/>
    <w:rsid w:val="00EE5453"/>
    <w:rsid w:val="00EE5884"/>
    <w:rsid w:val="00EE5AF5"/>
    <w:rsid w:val="00EE6F2F"/>
    <w:rsid w:val="00EE77BB"/>
    <w:rsid w:val="00EE79FA"/>
    <w:rsid w:val="00EF03FF"/>
    <w:rsid w:val="00EF0DA3"/>
    <w:rsid w:val="00EF311D"/>
    <w:rsid w:val="00EF315F"/>
    <w:rsid w:val="00EF3D05"/>
    <w:rsid w:val="00EF5BA8"/>
    <w:rsid w:val="00EF5EB0"/>
    <w:rsid w:val="00EF7251"/>
    <w:rsid w:val="00F0098F"/>
    <w:rsid w:val="00F04ACA"/>
    <w:rsid w:val="00F04C3E"/>
    <w:rsid w:val="00F05EF4"/>
    <w:rsid w:val="00F07320"/>
    <w:rsid w:val="00F078EA"/>
    <w:rsid w:val="00F11C5C"/>
    <w:rsid w:val="00F14195"/>
    <w:rsid w:val="00F1619D"/>
    <w:rsid w:val="00F16928"/>
    <w:rsid w:val="00F2114B"/>
    <w:rsid w:val="00F213C1"/>
    <w:rsid w:val="00F21B40"/>
    <w:rsid w:val="00F22239"/>
    <w:rsid w:val="00F23E63"/>
    <w:rsid w:val="00F24892"/>
    <w:rsid w:val="00F26697"/>
    <w:rsid w:val="00F267DC"/>
    <w:rsid w:val="00F26B8B"/>
    <w:rsid w:val="00F26FDE"/>
    <w:rsid w:val="00F2792D"/>
    <w:rsid w:val="00F27F3A"/>
    <w:rsid w:val="00F3269E"/>
    <w:rsid w:val="00F32760"/>
    <w:rsid w:val="00F33A6F"/>
    <w:rsid w:val="00F34DAA"/>
    <w:rsid w:val="00F367AD"/>
    <w:rsid w:val="00F40EE7"/>
    <w:rsid w:val="00F40FC8"/>
    <w:rsid w:val="00F4122B"/>
    <w:rsid w:val="00F41B6B"/>
    <w:rsid w:val="00F421F1"/>
    <w:rsid w:val="00F429BB"/>
    <w:rsid w:val="00F4379A"/>
    <w:rsid w:val="00F43A0D"/>
    <w:rsid w:val="00F44D26"/>
    <w:rsid w:val="00F4783E"/>
    <w:rsid w:val="00F50469"/>
    <w:rsid w:val="00F5066E"/>
    <w:rsid w:val="00F525D7"/>
    <w:rsid w:val="00F52908"/>
    <w:rsid w:val="00F52B81"/>
    <w:rsid w:val="00F5539A"/>
    <w:rsid w:val="00F57797"/>
    <w:rsid w:val="00F57BB6"/>
    <w:rsid w:val="00F600A5"/>
    <w:rsid w:val="00F639B0"/>
    <w:rsid w:val="00F66AAC"/>
    <w:rsid w:val="00F674CF"/>
    <w:rsid w:val="00F67AC5"/>
    <w:rsid w:val="00F70181"/>
    <w:rsid w:val="00F7055D"/>
    <w:rsid w:val="00F70AE9"/>
    <w:rsid w:val="00F7547E"/>
    <w:rsid w:val="00F77E18"/>
    <w:rsid w:val="00F8060A"/>
    <w:rsid w:val="00F829C4"/>
    <w:rsid w:val="00F82FC3"/>
    <w:rsid w:val="00F8343D"/>
    <w:rsid w:val="00F83E2A"/>
    <w:rsid w:val="00F8622A"/>
    <w:rsid w:val="00F862AD"/>
    <w:rsid w:val="00F8713A"/>
    <w:rsid w:val="00F87D13"/>
    <w:rsid w:val="00F87D3E"/>
    <w:rsid w:val="00F914F0"/>
    <w:rsid w:val="00F916F4"/>
    <w:rsid w:val="00F9499B"/>
    <w:rsid w:val="00F94D1D"/>
    <w:rsid w:val="00F95134"/>
    <w:rsid w:val="00F951A1"/>
    <w:rsid w:val="00F9543C"/>
    <w:rsid w:val="00F9619A"/>
    <w:rsid w:val="00F97193"/>
    <w:rsid w:val="00F97E92"/>
    <w:rsid w:val="00FA2476"/>
    <w:rsid w:val="00FA3ABA"/>
    <w:rsid w:val="00FA4681"/>
    <w:rsid w:val="00FA55BC"/>
    <w:rsid w:val="00FA6286"/>
    <w:rsid w:val="00FB1DEB"/>
    <w:rsid w:val="00FB27F1"/>
    <w:rsid w:val="00FB31FF"/>
    <w:rsid w:val="00FB38C7"/>
    <w:rsid w:val="00FB44C8"/>
    <w:rsid w:val="00FB453A"/>
    <w:rsid w:val="00FB485F"/>
    <w:rsid w:val="00FB5525"/>
    <w:rsid w:val="00FB6FE9"/>
    <w:rsid w:val="00FB724C"/>
    <w:rsid w:val="00FB798C"/>
    <w:rsid w:val="00FC1546"/>
    <w:rsid w:val="00FC4401"/>
    <w:rsid w:val="00FC4C53"/>
    <w:rsid w:val="00FC4E31"/>
    <w:rsid w:val="00FC60E2"/>
    <w:rsid w:val="00FC7403"/>
    <w:rsid w:val="00FC7774"/>
    <w:rsid w:val="00FD0467"/>
    <w:rsid w:val="00FD158D"/>
    <w:rsid w:val="00FD2C6A"/>
    <w:rsid w:val="00FD4D24"/>
    <w:rsid w:val="00FD686D"/>
    <w:rsid w:val="00FD7A7A"/>
    <w:rsid w:val="00FE00FF"/>
    <w:rsid w:val="00FE1827"/>
    <w:rsid w:val="00FE667E"/>
    <w:rsid w:val="00FE6975"/>
    <w:rsid w:val="00FE7828"/>
    <w:rsid w:val="00FF0D18"/>
    <w:rsid w:val="00FF2C76"/>
    <w:rsid w:val="00FF323F"/>
    <w:rsid w:val="00FF358C"/>
    <w:rsid w:val="00FF43D7"/>
    <w:rsid w:val="01CAE64C"/>
    <w:rsid w:val="03A87053"/>
    <w:rsid w:val="0477D382"/>
    <w:rsid w:val="0506D354"/>
    <w:rsid w:val="054978EE"/>
    <w:rsid w:val="06150DBE"/>
    <w:rsid w:val="0643E502"/>
    <w:rsid w:val="09737AF9"/>
    <w:rsid w:val="0A0F3A87"/>
    <w:rsid w:val="0BF3F064"/>
    <w:rsid w:val="0C3E5C3B"/>
    <w:rsid w:val="0C42CC5D"/>
    <w:rsid w:val="0CB0AD60"/>
    <w:rsid w:val="0D8C27EB"/>
    <w:rsid w:val="0DC1E02D"/>
    <w:rsid w:val="0F1E83A6"/>
    <w:rsid w:val="0F5DB08E"/>
    <w:rsid w:val="0F80A5E8"/>
    <w:rsid w:val="12E36375"/>
    <w:rsid w:val="132521EF"/>
    <w:rsid w:val="13306DFB"/>
    <w:rsid w:val="14B5BA48"/>
    <w:rsid w:val="1520C05C"/>
    <w:rsid w:val="15B0A4B2"/>
    <w:rsid w:val="169F9F22"/>
    <w:rsid w:val="17C16421"/>
    <w:rsid w:val="17CED31F"/>
    <w:rsid w:val="1A35C327"/>
    <w:rsid w:val="1AE874D4"/>
    <w:rsid w:val="1BBA8BE7"/>
    <w:rsid w:val="1DA3C863"/>
    <w:rsid w:val="1E310131"/>
    <w:rsid w:val="216F3A6B"/>
    <w:rsid w:val="238B15F1"/>
    <w:rsid w:val="23929DDF"/>
    <w:rsid w:val="272AD7D4"/>
    <w:rsid w:val="27518269"/>
    <w:rsid w:val="283AF102"/>
    <w:rsid w:val="29F3165B"/>
    <w:rsid w:val="2A434DF6"/>
    <w:rsid w:val="2C135BC3"/>
    <w:rsid w:val="2CBE69BD"/>
    <w:rsid w:val="2E4F1281"/>
    <w:rsid w:val="2EC8C257"/>
    <w:rsid w:val="2F0824F6"/>
    <w:rsid w:val="311A285A"/>
    <w:rsid w:val="3298452A"/>
    <w:rsid w:val="32FB55F0"/>
    <w:rsid w:val="337931FB"/>
    <w:rsid w:val="337C9745"/>
    <w:rsid w:val="35253B06"/>
    <w:rsid w:val="3640FC09"/>
    <w:rsid w:val="3912A140"/>
    <w:rsid w:val="392BEDA1"/>
    <w:rsid w:val="39418397"/>
    <w:rsid w:val="3A187944"/>
    <w:rsid w:val="3AC58E58"/>
    <w:rsid w:val="3B2A3ACF"/>
    <w:rsid w:val="3CB03D8D"/>
    <w:rsid w:val="3F8367B5"/>
    <w:rsid w:val="3F887BBD"/>
    <w:rsid w:val="3FB2B6E4"/>
    <w:rsid w:val="3FD45272"/>
    <w:rsid w:val="3FF6EE17"/>
    <w:rsid w:val="401038ED"/>
    <w:rsid w:val="4138696C"/>
    <w:rsid w:val="4164CAB9"/>
    <w:rsid w:val="4245F53B"/>
    <w:rsid w:val="4426285C"/>
    <w:rsid w:val="477398B1"/>
    <w:rsid w:val="47FF9C6C"/>
    <w:rsid w:val="4ACB2E75"/>
    <w:rsid w:val="4E1715DD"/>
    <w:rsid w:val="50CA6240"/>
    <w:rsid w:val="56E67AC6"/>
    <w:rsid w:val="5732A8F8"/>
    <w:rsid w:val="576AACE8"/>
    <w:rsid w:val="59160C51"/>
    <w:rsid w:val="59B25FEB"/>
    <w:rsid w:val="59E46152"/>
    <w:rsid w:val="5A20E285"/>
    <w:rsid w:val="5A5FCCB3"/>
    <w:rsid w:val="5D1AC87B"/>
    <w:rsid w:val="5DD7C706"/>
    <w:rsid w:val="5DFEB75D"/>
    <w:rsid w:val="5FE1293E"/>
    <w:rsid w:val="609C799C"/>
    <w:rsid w:val="60A86AED"/>
    <w:rsid w:val="6275CEB4"/>
    <w:rsid w:val="630C2E36"/>
    <w:rsid w:val="64CE8CB5"/>
    <w:rsid w:val="65CF7693"/>
    <w:rsid w:val="6643CEF8"/>
    <w:rsid w:val="67620E74"/>
    <w:rsid w:val="695E9758"/>
    <w:rsid w:val="708B7038"/>
    <w:rsid w:val="71D30C75"/>
    <w:rsid w:val="742B4A2E"/>
    <w:rsid w:val="76429AB5"/>
    <w:rsid w:val="7644D6B8"/>
    <w:rsid w:val="769C15D1"/>
    <w:rsid w:val="7E470145"/>
    <w:rsid w:val="7EC5EF6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589F82"/>
  <w15:docId w15:val="{6683A14B-0F9A-433A-97CE-340AC9E2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73FED"/>
    <w:pPr>
      <w:spacing w:before="80"/>
    </w:pPr>
    <w:rPr>
      <w:sz w:val="22"/>
      <w:szCs w:val="22"/>
      <w:lang w:val="lt-LT" w:eastAsia="en-US"/>
    </w:rPr>
  </w:style>
  <w:style w:type="paragraph" w:styleId="Heading1">
    <w:name w:val="heading 1"/>
    <w:basedOn w:val="Title"/>
    <w:next w:val="Normal"/>
    <w:link w:val="Heading1Char"/>
    <w:uiPriority w:val="9"/>
    <w:qFormat/>
    <w:rsid w:val="0022195F"/>
    <w:pPr>
      <w:outlineLvl w:val="0"/>
    </w:pPr>
  </w:style>
  <w:style w:type="paragraph" w:styleId="Heading2">
    <w:name w:val="heading 2"/>
    <w:basedOn w:val="1Headline"/>
    <w:next w:val="Normal"/>
    <w:link w:val="Heading2Char"/>
    <w:uiPriority w:val="9"/>
    <w:unhideWhenUsed/>
    <w:qFormat/>
    <w:rsid w:val="00C76F09"/>
    <w:pPr>
      <w:outlineLvl w:val="1"/>
    </w:pPr>
    <w:rPr>
      <w:color w:val="004E84" w:themeColor="text2"/>
      <w:sz w:val="40"/>
    </w:rPr>
  </w:style>
  <w:style w:type="paragraph" w:styleId="Heading3">
    <w:name w:val="heading 3"/>
    <w:basedOn w:val="Heading2"/>
    <w:next w:val="Normal"/>
    <w:link w:val="Heading3Char"/>
    <w:uiPriority w:val="9"/>
    <w:unhideWhenUsed/>
    <w:qFormat/>
    <w:rsid w:val="0022195F"/>
    <w:pPr>
      <w:outlineLvl w:val="2"/>
    </w:pPr>
    <w:rPr>
      <w:sz w:val="24"/>
      <w:szCs w:val="24"/>
    </w:rPr>
  </w:style>
  <w:style w:type="paragraph" w:styleId="Heading4">
    <w:name w:val="heading 4"/>
    <w:basedOn w:val="Heading2"/>
    <w:next w:val="Normal"/>
    <w:link w:val="Heading4Char"/>
    <w:uiPriority w:val="9"/>
    <w:unhideWhenUsed/>
    <w:qFormat/>
    <w:rsid w:val="0022195F"/>
    <w:pPr>
      <w:outlineLvl w:val="3"/>
    </w:pPr>
    <w:rPr>
      <w:b w:val="0"/>
      <w:bCs/>
      <w:sz w:val="24"/>
      <w:szCs w:val="24"/>
    </w:rPr>
  </w:style>
  <w:style w:type="paragraph" w:styleId="Heading5">
    <w:name w:val="heading 5"/>
    <w:basedOn w:val="Normal"/>
    <w:next w:val="Normal"/>
    <w:link w:val="Heading5Char"/>
    <w:uiPriority w:val="9"/>
    <w:unhideWhenUsed/>
    <w:qFormat/>
    <w:rsid w:val="0022195F"/>
    <w:pPr>
      <w:keepNext/>
      <w:keepLines/>
      <w:spacing w:before="40"/>
      <w:outlineLvl w:val="4"/>
    </w:pPr>
    <w:rPr>
      <w:rFonts w:asciiTheme="majorHAnsi" w:eastAsiaTheme="majorEastAsia" w:hAnsiTheme="majorHAnsi" w:cstheme="majorBidi"/>
      <w:b/>
      <w:color w:val="4B4B4D"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2195F"/>
    <w:rPr>
      <w:rFonts w:asciiTheme="minorHAnsi" w:eastAsiaTheme="minorEastAsia" w:hAnsiTheme="minorHAnsi" w:cs="Calibri-Bold"/>
      <w:b/>
      <w:bCs/>
      <w:color w:val="004E84" w:themeColor="text2"/>
      <w:sz w:val="40"/>
      <w:szCs w:val="40"/>
      <w:lang w:val="en-IE" w:eastAsia="zh-CN"/>
    </w:rPr>
  </w:style>
  <w:style w:type="paragraph" w:styleId="BalloonText">
    <w:name w:val="Balloon Text"/>
    <w:basedOn w:val="Normal"/>
    <w:link w:val="BalloonTextChar"/>
    <w:uiPriority w:val="99"/>
    <w:semiHidden/>
    <w:unhideWhenUsed/>
    <w:rsid w:val="00962158"/>
    <w:pPr>
      <w:spacing w:before="0"/>
    </w:pPr>
    <w:rPr>
      <w:rFonts w:ascii="Tahoma" w:hAnsi="Tahoma" w:cs="Tahoma"/>
      <w:sz w:val="16"/>
      <w:szCs w:val="16"/>
    </w:rPr>
  </w:style>
  <w:style w:type="character" w:customStyle="1" w:styleId="BalloonTextChar">
    <w:name w:val="Balloon Text Char"/>
    <w:link w:val="BalloonText"/>
    <w:uiPriority w:val="99"/>
    <w:semiHidden/>
    <w:rsid w:val="00962158"/>
    <w:rPr>
      <w:rFonts w:ascii="Tahoma" w:hAnsi="Tahoma" w:cs="Tahoma"/>
      <w:sz w:val="16"/>
      <w:szCs w:val="16"/>
    </w:rPr>
  </w:style>
  <w:style w:type="paragraph" w:styleId="Header">
    <w:name w:val="header"/>
    <w:basedOn w:val="Normal"/>
    <w:link w:val="HeaderChar"/>
    <w:uiPriority w:val="99"/>
    <w:unhideWhenUsed/>
    <w:rsid w:val="00962158"/>
    <w:pPr>
      <w:tabs>
        <w:tab w:val="center" w:pos="4536"/>
        <w:tab w:val="right" w:pos="9072"/>
      </w:tabs>
      <w:spacing w:before="0"/>
    </w:pPr>
  </w:style>
  <w:style w:type="character" w:customStyle="1" w:styleId="HeaderChar">
    <w:name w:val="Header Char"/>
    <w:basedOn w:val="DefaultParagraphFont"/>
    <w:link w:val="Header"/>
    <w:uiPriority w:val="99"/>
    <w:rsid w:val="00962158"/>
  </w:style>
  <w:style w:type="paragraph" w:styleId="Footer">
    <w:name w:val="footer"/>
    <w:basedOn w:val="Normal"/>
    <w:link w:val="FooterChar"/>
    <w:uiPriority w:val="99"/>
    <w:unhideWhenUsed/>
    <w:rsid w:val="00962158"/>
    <w:pPr>
      <w:tabs>
        <w:tab w:val="center" w:pos="4536"/>
        <w:tab w:val="right" w:pos="9072"/>
      </w:tabs>
      <w:spacing w:before="0"/>
    </w:pPr>
  </w:style>
  <w:style w:type="character" w:customStyle="1" w:styleId="FooterChar">
    <w:name w:val="Footer Char"/>
    <w:basedOn w:val="DefaultParagraphFont"/>
    <w:link w:val="Footer"/>
    <w:uiPriority w:val="99"/>
    <w:rsid w:val="00962158"/>
  </w:style>
  <w:style w:type="character" w:styleId="Hyperlink">
    <w:name w:val="Hyperlink"/>
    <w:uiPriority w:val="99"/>
    <w:unhideWhenUsed/>
    <w:rsid w:val="00EA5813"/>
    <w:rPr>
      <w:color w:val="00507F"/>
      <w:u w:val="single"/>
    </w:rPr>
  </w:style>
  <w:style w:type="paragraph" w:customStyle="1" w:styleId="StandardText">
    <w:name w:val="Standard Text"/>
    <w:basedOn w:val="Normal"/>
    <w:link w:val="StandardTextZchn"/>
    <w:qFormat/>
    <w:rsid w:val="00187D5E"/>
    <w:pPr>
      <w:spacing w:line="320" w:lineRule="exact"/>
    </w:pPr>
    <w:rPr>
      <w:color w:val="4B4B4D" w:themeColor="text1"/>
      <w:sz w:val="24"/>
      <w:szCs w:val="24"/>
    </w:rPr>
  </w:style>
  <w:style w:type="paragraph" w:styleId="ListParagraph">
    <w:name w:val="List Paragraph"/>
    <w:basedOn w:val="Normal"/>
    <w:link w:val="ListParagraphChar"/>
    <w:uiPriority w:val="34"/>
    <w:qFormat/>
    <w:rsid w:val="00833445"/>
    <w:pPr>
      <w:ind w:left="720"/>
      <w:contextualSpacing/>
    </w:pPr>
  </w:style>
  <w:style w:type="character" w:customStyle="1" w:styleId="StandardTextZchn">
    <w:name w:val="Standard Text Zchn"/>
    <w:link w:val="StandardText"/>
    <w:rsid w:val="00187D5E"/>
    <w:rPr>
      <w:color w:val="4B4B4D" w:themeColor="text1"/>
      <w:sz w:val="24"/>
      <w:szCs w:val="24"/>
      <w:lang w:val="en-GB" w:eastAsia="en-US"/>
    </w:rPr>
  </w:style>
  <w:style w:type="paragraph" w:customStyle="1" w:styleId="1Headline">
    <w:name w:val="1.Headline"/>
    <w:basedOn w:val="ListParagraph"/>
    <w:link w:val="1HeadlineZchn"/>
    <w:rsid w:val="00C776D9"/>
    <w:pPr>
      <w:spacing w:before="0" w:after="120" w:line="300" w:lineRule="exact"/>
      <w:ind w:left="0"/>
    </w:pPr>
    <w:rPr>
      <w:b/>
      <w:color w:val="007BB2" w:themeColor="background2"/>
      <w:sz w:val="28"/>
      <w:szCs w:val="28"/>
    </w:rPr>
  </w:style>
  <w:style w:type="paragraph" w:customStyle="1" w:styleId="11Headline">
    <w:name w:val="1.1. Headline"/>
    <w:basedOn w:val="StandardText"/>
    <w:link w:val="11HeadlineZchn"/>
    <w:rsid w:val="00C776D9"/>
    <w:rPr>
      <w:b/>
      <w:color w:val="007BB2" w:themeColor="background2"/>
      <w:szCs w:val="20"/>
    </w:rPr>
  </w:style>
  <w:style w:type="character" w:customStyle="1" w:styleId="ListParagraphChar">
    <w:name w:val="List Paragraph Char"/>
    <w:basedOn w:val="DefaultParagraphFont"/>
    <w:link w:val="ListParagraph"/>
    <w:uiPriority w:val="34"/>
    <w:rsid w:val="00833445"/>
  </w:style>
  <w:style w:type="character" w:customStyle="1" w:styleId="1HeadlineZchn">
    <w:name w:val="1.Headline Zchn"/>
    <w:link w:val="1Headline"/>
    <w:rsid w:val="00C776D9"/>
    <w:rPr>
      <w:b/>
      <w:color w:val="007BB2" w:themeColor="background2"/>
      <w:sz w:val="28"/>
      <w:szCs w:val="28"/>
      <w:lang w:val="en-GB" w:eastAsia="en-US"/>
    </w:rPr>
  </w:style>
  <w:style w:type="paragraph" w:customStyle="1" w:styleId="111Headline">
    <w:name w:val="1.1.1.Headline"/>
    <w:basedOn w:val="StandardText"/>
    <w:link w:val="111HeadlineZchn"/>
    <w:rsid w:val="005D7E60"/>
    <w:rPr>
      <w:szCs w:val="20"/>
    </w:rPr>
  </w:style>
  <w:style w:type="character" w:customStyle="1" w:styleId="11HeadlineZchn">
    <w:name w:val="1.1. Headline Zchn"/>
    <w:link w:val="11Headline"/>
    <w:rsid w:val="00C776D9"/>
    <w:rPr>
      <w:b/>
      <w:color w:val="007BB2" w:themeColor="background2"/>
      <w:sz w:val="24"/>
      <w:lang w:val="en-GB" w:eastAsia="en-US"/>
    </w:rPr>
  </w:style>
  <w:style w:type="paragraph" w:customStyle="1" w:styleId="Companyname">
    <w:name w:val="Company name"/>
    <w:basedOn w:val="Normal"/>
    <w:link w:val="CompanynameZchn"/>
    <w:qFormat/>
    <w:rsid w:val="005D7E60"/>
    <w:pPr>
      <w:spacing w:before="0" w:line="260" w:lineRule="exact"/>
    </w:pPr>
    <w:rPr>
      <w:color w:val="535353"/>
      <w:sz w:val="20"/>
      <w:szCs w:val="20"/>
    </w:rPr>
  </w:style>
  <w:style w:type="character" w:customStyle="1" w:styleId="111HeadlineZchn">
    <w:name w:val="1.1.1.Headline Zchn"/>
    <w:link w:val="111Headline"/>
    <w:rsid w:val="005D7E60"/>
    <w:rPr>
      <w:color w:val="535353"/>
      <w:sz w:val="20"/>
      <w:szCs w:val="20"/>
    </w:rPr>
  </w:style>
  <w:style w:type="character" w:customStyle="1" w:styleId="CompanynameZchn">
    <w:name w:val="Company name Zchn"/>
    <w:link w:val="Companyname"/>
    <w:rsid w:val="005D7E60"/>
    <w:rPr>
      <w:color w:val="535353"/>
      <w:sz w:val="20"/>
      <w:szCs w:val="20"/>
    </w:rPr>
  </w:style>
  <w:style w:type="paragraph" w:styleId="Revision">
    <w:name w:val="Revision"/>
    <w:hidden/>
    <w:uiPriority w:val="99"/>
    <w:semiHidden/>
    <w:rsid w:val="0079485D"/>
    <w:rPr>
      <w:sz w:val="22"/>
      <w:szCs w:val="22"/>
      <w:lang w:eastAsia="en-US"/>
    </w:rPr>
  </w:style>
  <w:style w:type="paragraph" w:styleId="TOC1">
    <w:name w:val="toc 1"/>
    <w:basedOn w:val="Normal"/>
    <w:next w:val="Normal"/>
    <w:autoRedefine/>
    <w:uiPriority w:val="39"/>
    <w:unhideWhenUsed/>
    <w:rsid w:val="00117449"/>
    <w:pPr>
      <w:tabs>
        <w:tab w:val="right" w:leader="dot" w:pos="10194"/>
      </w:tabs>
    </w:pPr>
    <w:rPr>
      <w:b/>
      <w:bCs/>
      <w:noProof/>
    </w:rPr>
  </w:style>
  <w:style w:type="paragraph" w:styleId="TOC2">
    <w:name w:val="toc 2"/>
    <w:basedOn w:val="Normal"/>
    <w:next w:val="Normal"/>
    <w:autoRedefine/>
    <w:uiPriority w:val="39"/>
    <w:unhideWhenUsed/>
    <w:rsid w:val="0079485D"/>
    <w:pPr>
      <w:ind w:left="220"/>
    </w:pPr>
  </w:style>
  <w:style w:type="paragraph" w:styleId="TOC3">
    <w:name w:val="toc 3"/>
    <w:basedOn w:val="Normal"/>
    <w:next w:val="Normal"/>
    <w:autoRedefine/>
    <w:uiPriority w:val="39"/>
    <w:unhideWhenUsed/>
    <w:rsid w:val="0079485D"/>
    <w:pPr>
      <w:ind w:left="440"/>
    </w:pPr>
  </w:style>
  <w:style w:type="paragraph" w:styleId="TOC4">
    <w:name w:val="toc 4"/>
    <w:basedOn w:val="Normal"/>
    <w:next w:val="Normal"/>
    <w:autoRedefine/>
    <w:uiPriority w:val="39"/>
    <w:unhideWhenUsed/>
    <w:rsid w:val="0079485D"/>
    <w:pPr>
      <w:ind w:left="660"/>
    </w:pPr>
  </w:style>
  <w:style w:type="paragraph" w:styleId="TOC5">
    <w:name w:val="toc 5"/>
    <w:basedOn w:val="Normal"/>
    <w:next w:val="Normal"/>
    <w:autoRedefine/>
    <w:uiPriority w:val="39"/>
    <w:unhideWhenUsed/>
    <w:rsid w:val="0079485D"/>
    <w:pPr>
      <w:ind w:left="880"/>
    </w:pPr>
  </w:style>
  <w:style w:type="paragraph" w:styleId="TOC6">
    <w:name w:val="toc 6"/>
    <w:basedOn w:val="Normal"/>
    <w:next w:val="Normal"/>
    <w:autoRedefine/>
    <w:uiPriority w:val="39"/>
    <w:unhideWhenUsed/>
    <w:rsid w:val="0079485D"/>
    <w:pPr>
      <w:ind w:left="1100"/>
    </w:pPr>
  </w:style>
  <w:style w:type="paragraph" w:styleId="TOC7">
    <w:name w:val="toc 7"/>
    <w:basedOn w:val="Normal"/>
    <w:next w:val="Normal"/>
    <w:autoRedefine/>
    <w:uiPriority w:val="39"/>
    <w:unhideWhenUsed/>
    <w:rsid w:val="0079485D"/>
    <w:pPr>
      <w:ind w:left="1320"/>
    </w:pPr>
  </w:style>
  <w:style w:type="paragraph" w:styleId="TOC8">
    <w:name w:val="toc 8"/>
    <w:basedOn w:val="Normal"/>
    <w:next w:val="Normal"/>
    <w:autoRedefine/>
    <w:uiPriority w:val="39"/>
    <w:unhideWhenUsed/>
    <w:rsid w:val="0079485D"/>
    <w:pPr>
      <w:ind w:left="1540"/>
    </w:pPr>
  </w:style>
  <w:style w:type="paragraph" w:styleId="TOC9">
    <w:name w:val="toc 9"/>
    <w:basedOn w:val="Normal"/>
    <w:next w:val="Normal"/>
    <w:autoRedefine/>
    <w:uiPriority w:val="39"/>
    <w:unhideWhenUsed/>
    <w:rsid w:val="0079485D"/>
    <w:pPr>
      <w:ind w:left="1760"/>
    </w:pPr>
  </w:style>
  <w:style w:type="table" w:styleId="TableGrid">
    <w:name w:val="Table Grid"/>
    <w:basedOn w:val="TableNormal"/>
    <w:uiPriority w:val="59"/>
    <w:rsid w:val="007F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3E5F"/>
    <w:rPr>
      <w:color w:val="808080"/>
    </w:rPr>
  </w:style>
  <w:style w:type="paragraph" w:styleId="Title">
    <w:name w:val="Title"/>
    <w:basedOn w:val="Normal"/>
    <w:next w:val="Normal"/>
    <w:link w:val="TitleChar"/>
    <w:uiPriority w:val="10"/>
    <w:rsid w:val="00C776D9"/>
    <w:pPr>
      <w:adjustRightInd w:val="0"/>
      <w:snapToGrid w:val="0"/>
      <w:spacing w:after="80" w:line="240" w:lineRule="atLeast"/>
      <w:contextualSpacing/>
    </w:pPr>
    <w:rPr>
      <w:rFonts w:asciiTheme="minorHAnsi" w:eastAsiaTheme="minorEastAsia" w:hAnsiTheme="minorHAnsi" w:cs="Calibri-Bold"/>
      <w:b/>
      <w:bCs/>
      <w:color w:val="004E84" w:themeColor="text2"/>
      <w:sz w:val="40"/>
      <w:szCs w:val="40"/>
      <w:lang w:val="en-IE" w:eastAsia="zh-CN"/>
    </w:rPr>
  </w:style>
  <w:style w:type="character" w:customStyle="1" w:styleId="TitleChar">
    <w:name w:val="Title Char"/>
    <w:basedOn w:val="DefaultParagraphFont"/>
    <w:link w:val="Title"/>
    <w:uiPriority w:val="10"/>
    <w:rsid w:val="00C776D9"/>
    <w:rPr>
      <w:rFonts w:asciiTheme="minorHAnsi" w:eastAsiaTheme="minorEastAsia" w:hAnsiTheme="minorHAnsi" w:cs="Calibri-Bold"/>
      <w:b/>
      <w:bCs/>
      <w:color w:val="004E84" w:themeColor="text2"/>
      <w:sz w:val="40"/>
      <w:szCs w:val="40"/>
      <w:lang w:val="en-IE" w:eastAsia="zh-CN"/>
    </w:rPr>
  </w:style>
  <w:style w:type="table" w:styleId="ListTable1Light-Accent5">
    <w:name w:val="List Table 1 Light Accent 5"/>
    <w:basedOn w:val="TableNormal"/>
    <w:uiPriority w:val="46"/>
    <w:rsid w:val="00873FED"/>
    <w:tblPr>
      <w:tblStyleRowBandSize w:val="1"/>
      <w:tblStyleColBandSize w:val="1"/>
    </w:tblPr>
    <w:tblStylePr w:type="firstRow">
      <w:rPr>
        <w:b/>
        <w:bCs/>
      </w:rPr>
      <w:tblPr/>
      <w:tcPr>
        <w:tcBorders>
          <w:bottom w:val="single" w:sz="4" w:space="0" w:color="B8CEE3" w:themeColor="accent5" w:themeTint="99"/>
        </w:tcBorders>
      </w:tcPr>
    </w:tblStylePr>
    <w:tblStylePr w:type="lastRow">
      <w:rPr>
        <w:b/>
        <w:bCs/>
      </w:rPr>
      <w:tblPr/>
      <w:tcPr>
        <w:tcBorders>
          <w:top w:val="single" w:sz="4" w:space="0" w:color="B8CEE3" w:themeColor="accent5" w:themeTint="99"/>
        </w:tcBorders>
      </w:tc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table" w:styleId="PlainTable2">
    <w:name w:val="Plain Table 2"/>
    <w:aliases w:val="IBSR Base"/>
    <w:basedOn w:val="TableNormal"/>
    <w:uiPriority w:val="42"/>
    <w:rsid w:val="00873FED"/>
    <w:rPr>
      <w:sz w:val="22"/>
    </w:rPr>
    <w:tblPr>
      <w:tblStyleRowBandSize w:val="1"/>
      <w:tblStyleColBandSize w:val="1"/>
      <w:tblBorders>
        <w:top w:val="single" w:sz="4" w:space="0" w:color="4B4B4D" w:themeColor="text1"/>
        <w:bottom w:val="single" w:sz="4" w:space="0" w:color="4B4B4D" w:themeColor="text1"/>
        <w:insideH w:val="single" w:sz="4" w:space="0" w:color="4B4B4D" w:themeColor="text1"/>
      </w:tblBorders>
    </w:tblPr>
    <w:tcPr>
      <w:vAlign w:val="center"/>
    </w:tcPr>
    <w:tblStylePr w:type="firstRow">
      <w:rPr>
        <w:b/>
        <w:bCs/>
      </w:rPr>
      <w:tblPr/>
      <w:tcPr>
        <w:tcBorders>
          <w:bottom w:val="single" w:sz="4" w:space="0" w:color="A3A3A6" w:themeColor="text1" w:themeTint="80"/>
        </w:tcBorders>
      </w:tcPr>
    </w:tblStylePr>
    <w:tblStylePr w:type="lastRow">
      <w:rPr>
        <w:b/>
        <w:bCs/>
      </w:rPr>
      <w:tblPr/>
      <w:tcPr>
        <w:tcBorders>
          <w:top w:val="single" w:sz="4" w:space="0" w:color="A3A3A6" w:themeColor="text1" w:themeTint="80"/>
        </w:tcBorders>
      </w:tcPr>
    </w:tblStylePr>
    <w:tblStylePr w:type="firstCol">
      <w:rPr>
        <w:b/>
        <w:bCs/>
      </w:rPr>
    </w:tblStylePr>
    <w:tblStylePr w:type="lastCol">
      <w:rPr>
        <w:b/>
        <w:bCs/>
      </w:rPr>
    </w:tblStylePr>
    <w:tblStylePr w:type="band1Vert">
      <w:tblPr/>
      <w:tcPr>
        <w:tcBorders>
          <w:left w:val="single" w:sz="4" w:space="0" w:color="A3A3A6" w:themeColor="text1" w:themeTint="80"/>
          <w:right w:val="single" w:sz="4" w:space="0" w:color="A3A3A6" w:themeColor="text1" w:themeTint="80"/>
        </w:tcBorders>
      </w:tcPr>
    </w:tblStylePr>
    <w:tblStylePr w:type="band2Vert">
      <w:tblPr/>
      <w:tcPr>
        <w:tcBorders>
          <w:left w:val="single" w:sz="4" w:space="0" w:color="A3A3A6" w:themeColor="text1" w:themeTint="80"/>
          <w:right w:val="single" w:sz="4" w:space="0" w:color="A3A3A6" w:themeColor="text1" w:themeTint="80"/>
        </w:tcBorders>
      </w:tcPr>
    </w:tblStylePr>
    <w:tblStylePr w:type="band1Horz">
      <w:tblPr/>
      <w:tcPr>
        <w:tcBorders>
          <w:top w:val="single" w:sz="4" w:space="0" w:color="A3A3A6" w:themeColor="text1" w:themeTint="80"/>
          <w:bottom w:val="single" w:sz="4" w:space="0" w:color="A3A3A6" w:themeColor="text1" w:themeTint="80"/>
        </w:tcBorders>
      </w:tcPr>
    </w:tblStylePr>
  </w:style>
  <w:style w:type="table" w:styleId="ListTable2-Accent5">
    <w:name w:val="List Table 2 Accent 5"/>
    <w:basedOn w:val="TableNormal"/>
    <w:uiPriority w:val="47"/>
    <w:rsid w:val="00873FED"/>
    <w:tblPr>
      <w:tblStyleRowBandSize w:val="1"/>
      <w:tblStyleColBandSize w:val="1"/>
      <w:tblBorders>
        <w:top w:val="single" w:sz="4" w:space="0" w:color="B8CEE3" w:themeColor="accent5" w:themeTint="99"/>
        <w:bottom w:val="single" w:sz="4" w:space="0" w:color="B8CEE3" w:themeColor="accent5" w:themeTint="99"/>
        <w:insideH w:val="single" w:sz="4" w:space="0" w:color="B8CEE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table" w:styleId="ListTable4-Accent5">
    <w:name w:val="List Table 4 Accent 5"/>
    <w:basedOn w:val="TableNormal"/>
    <w:uiPriority w:val="49"/>
    <w:rsid w:val="00873FED"/>
    <w:tblPr>
      <w:tblStyleRowBandSize w:val="1"/>
      <w:tblStyleColBandSize w:val="1"/>
      <w:tblBorders>
        <w:top w:val="single" w:sz="4" w:space="0" w:color="B8CEE3" w:themeColor="accent5" w:themeTint="99"/>
        <w:left w:val="single" w:sz="4" w:space="0" w:color="B8CEE3" w:themeColor="accent5" w:themeTint="99"/>
        <w:bottom w:val="single" w:sz="4" w:space="0" w:color="B8CEE3" w:themeColor="accent5" w:themeTint="99"/>
        <w:right w:val="single" w:sz="4" w:space="0" w:color="B8CEE3" w:themeColor="accent5" w:themeTint="99"/>
        <w:insideH w:val="single" w:sz="4" w:space="0" w:color="B8CEE3" w:themeColor="accent5" w:themeTint="99"/>
      </w:tblBorders>
    </w:tblPr>
    <w:tblStylePr w:type="firstRow">
      <w:rPr>
        <w:b/>
        <w:bCs/>
        <w:color w:val="8AB419" w:themeColor="background1"/>
      </w:rPr>
      <w:tblPr/>
      <w:tcPr>
        <w:tcBorders>
          <w:top w:val="single" w:sz="4" w:space="0" w:color="89AFD1" w:themeColor="accent5"/>
          <w:left w:val="single" w:sz="4" w:space="0" w:color="89AFD1" w:themeColor="accent5"/>
          <w:bottom w:val="single" w:sz="4" w:space="0" w:color="89AFD1" w:themeColor="accent5"/>
          <w:right w:val="single" w:sz="4" w:space="0" w:color="89AFD1" w:themeColor="accent5"/>
          <w:insideH w:val="nil"/>
        </w:tcBorders>
        <w:shd w:val="clear" w:color="auto" w:fill="89AFD1" w:themeFill="accent5"/>
      </w:tcPr>
    </w:tblStylePr>
    <w:tblStylePr w:type="lastRow">
      <w:rPr>
        <w:b/>
        <w:bCs/>
      </w:rPr>
      <w:tblPr/>
      <w:tcPr>
        <w:tcBorders>
          <w:top w:val="double" w:sz="4" w:space="0" w:color="B8CEE3" w:themeColor="accent5" w:themeTint="99"/>
        </w:tcBorders>
      </w:tc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character" w:customStyle="1" w:styleId="Heading2Char">
    <w:name w:val="Heading 2 Char"/>
    <w:basedOn w:val="DefaultParagraphFont"/>
    <w:link w:val="Heading2"/>
    <w:uiPriority w:val="9"/>
    <w:rsid w:val="00C76F09"/>
    <w:rPr>
      <w:b/>
      <w:color w:val="004E84" w:themeColor="text2"/>
      <w:sz w:val="40"/>
      <w:szCs w:val="28"/>
      <w:lang w:val="en-GB" w:eastAsia="en-US"/>
    </w:rPr>
  </w:style>
  <w:style w:type="character" w:customStyle="1" w:styleId="Heading3Char">
    <w:name w:val="Heading 3 Char"/>
    <w:basedOn w:val="DefaultParagraphFont"/>
    <w:link w:val="Heading3"/>
    <w:uiPriority w:val="9"/>
    <w:rsid w:val="0022195F"/>
    <w:rPr>
      <w:b/>
      <w:color w:val="007BB2" w:themeColor="background2"/>
      <w:sz w:val="24"/>
      <w:szCs w:val="24"/>
      <w:lang w:val="en-GB" w:eastAsia="en-US"/>
    </w:rPr>
  </w:style>
  <w:style w:type="character" w:customStyle="1" w:styleId="Heading4Char">
    <w:name w:val="Heading 4 Char"/>
    <w:basedOn w:val="DefaultParagraphFont"/>
    <w:link w:val="Heading4"/>
    <w:uiPriority w:val="9"/>
    <w:rsid w:val="0022195F"/>
    <w:rPr>
      <w:bCs/>
      <w:color w:val="007BB2" w:themeColor="background2"/>
      <w:sz w:val="24"/>
      <w:szCs w:val="24"/>
      <w:lang w:val="en-GB" w:eastAsia="en-US"/>
    </w:rPr>
  </w:style>
  <w:style w:type="character" w:customStyle="1" w:styleId="Heading5Char">
    <w:name w:val="Heading 5 Char"/>
    <w:basedOn w:val="DefaultParagraphFont"/>
    <w:link w:val="Heading5"/>
    <w:uiPriority w:val="9"/>
    <w:rsid w:val="0022195F"/>
    <w:rPr>
      <w:rFonts w:asciiTheme="majorHAnsi" w:eastAsiaTheme="majorEastAsia" w:hAnsiTheme="majorHAnsi" w:cstheme="majorBidi"/>
      <w:b/>
      <w:color w:val="4B4B4D" w:themeColor="text1"/>
      <w:sz w:val="22"/>
      <w:szCs w:val="22"/>
      <w:lang w:val="en-GB" w:eastAsia="en-US"/>
    </w:rPr>
  </w:style>
  <w:style w:type="character" w:styleId="CommentReference">
    <w:name w:val="annotation reference"/>
    <w:basedOn w:val="DefaultParagraphFont"/>
    <w:uiPriority w:val="99"/>
    <w:semiHidden/>
    <w:unhideWhenUsed/>
    <w:rsid w:val="00B07F4A"/>
    <w:rPr>
      <w:sz w:val="16"/>
      <w:szCs w:val="16"/>
    </w:rPr>
  </w:style>
  <w:style w:type="paragraph" w:styleId="CommentText">
    <w:name w:val="annotation text"/>
    <w:basedOn w:val="Normal"/>
    <w:link w:val="CommentTextChar"/>
    <w:uiPriority w:val="99"/>
    <w:unhideWhenUsed/>
    <w:rsid w:val="00B07F4A"/>
    <w:rPr>
      <w:sz w:val="20"/>
      <w:szCs w:val="20"/>
    </w:rPr>
  </w:style>
  <w:style w:type="character" w:customStyle="1" w:styleId="CommentTextChar">
    <w:name w:val="Comment Text Char"/>
    <w:basedOn w:val="DefaultParagraphFont"/>
    <w:link w:val="CommentText"/>
    <w:uiPriority w:val="99"/>
    <w:rsid w:val="00B07F4A"/>
    <w:rPr>
      <w:lang w:val="en-GB" w:eastAsia="en-US"/>
    </w:rPr>
  </w:style>
  <w:style w:type="paragraph" w:styleId="CommentSubject">
    <w:name w:val="annotation subject"/>
    <w:basedOn w:val="CommentText"/>
    <w:next w:val="CommentText"/>
    <w:link w:val="CommentSubjectChar"/>
    <w:uiPriority w:val="99"/>
    <w:semiHidden/>
    <w:unhideWhenUsed/>
    <w:rsid w:val="00B07F4A"/>
    <w:rPr>
      <w:b/>
      <w:bCs/>
    </w:rPr>
  </w:style>
  <w:style w:type="character" w:customStyle="1" w:styleId="CommentSubjectChar">
    <w:name w:val="Comment Subject Char"/>
    <w:basedOn w:val="CommentTextChar"/>
    <w:link w:val="CommentSubject"/>
    <w:uiPriority w:val="99"/>
    <w:semiHidden/>
    <w:rsid w:val="00B07F4A"/>
    <w:rPr>
      <w:b/>
      <w:bCs/>
      <w:lang w:val="en-GB" w:eastAsia="en-US"/>
    </w:rPr>
  </w:style>
  <w:style w:type="character" w:styleId="Mention">
    <w:name w:val="Mention"/>
    <w:basedOn w:val="DefaultParagraphFont"/>
    <w:uiPriority w:val="99"/>
    <w:unhideWhenUsed/>
    <w:rsid w:val="0052363E"/>
    <w:rPr>
      <w:color w:val="2B579A"/>
      <w:shd w:val="clear" w:color="auto" w:fill="E1DFDD"/>
    </w:rPr>
  </w:style>
  <w:style w:type="table" w:styleId="GridTable4-Accent6">
    <w:name w:val="Grid Table 4 Accent 6"/>
    <w:basedOn w:val="TableNormal"/>
    <w:uiPriority w:val="49"/>
    <w:rsid w:val="000E273B"/>
    <w:tblPr>
      <w:tblStyleRowBandSize w:val="1"/>
      <w:tblStyleColBandSize w:val="1"/>
      <w:tblBorders>
        <w:top w:val="single" w:sz="4" w:space="0" w:color="F1F4F9" w:themeColor="accent6" w:themeTint="99"/>
        <w:left w:val="single" w:sz="4" w:space="0" w:color="F1F4F9" w:themeColor="accent6" w:themeTint="99"/>
        <w:bottom w:val="single" w:sz="4" w:space="0" w:color="F1F4F9" w:themeColor="accent6" w:themeTint="99"/>
        <w:right w:val="single" w:sz="4" w:space="0" w:color="F1F4F9" w:themeColor="accent6" w:themeTint="99"/>
        <w:insideH w:val="single" w:sz="4" w:space="0" w:color="F1F4F9" w:themeColor="accent6" w:themeTint="99"/>
        <w:insideV w:val="single" w:sz="4" w:space="0" w:color="F1F4F9" w:themeColor="accent6" w:themeTint="99"/>
      </w:tblBorders>
    </w:tblPr>
    <w:tblStylePr w:type="firstRow">
      <w:rPr>
        <w:b/>
        <w:bCs/>
        <w:color w:val="8AB419" w:themeColor="background1"/>
      </w:rPr>
      <w:tblPr/>
      <w:tcPr>
        <w:tcBorders>
          <w:top w:val="single" w:sz="4" w:space="0" w:color="E8EEF5" w:themeColor="accent6"/>
          <w:left w:val="single" w:sz="4" w:space="0" w:color="E8EEF5" w:themeColor="accent6"/>
          <w:bottom w:val="single" w:sz="4" w:space="0" w:color="E8EEF5" w:themeColor="accent6"/>
          <w:right w:val="single" w:sz="4" w:space="0" w:color="E8EEF5" w:themeColor="accent6"/>
          <w:insideH w:val="nil"/>
          <w:insideV w:val="nil"/>
        </w:tcBorders>
        <w:shd w:val="clear" w:color="auto" w:fill="E8EEF5" w:themeFill="accent6"/>
      </w:tcPr>
    </w:tblStylePr>
    <w:tblStylePr w:type="lastRow">
      <w:rPr>
        <w:b/>
        <w:bCs/>
      </w:rPr>
      <w:tblPr/>
      <w:tcPr>
        <w:tcBorders>
          <w:top w:val="double" w:sz="4" w:space="0" w:color="E8EEF5" w:themeColor="accent6"/>
        </w:tcBorders>
      </w:tcPr>
    </w:tblStylePr>
    <w:tblStylePr w:type="firstCol">
      <w:rPr>
        <w:b/>
        <w:bCs/>
      </w:rPr>
    </w:tblStylePr>
    <w:tblStylePr w:type="lastCol">
      <w:rPr>
        <w:b/>
        <w:bCs/>
      </w:rPr>
    </w:tblStylePr>
    <w:tblStylePr w:type="band1Vert">
      <w:tblPr/>
      <w:tcPr>
        <w:shd w:val="clear" w:color="auto" w:fill="FAFBFD" w:themeFill="accent6" w:themeFillTint="33"/>
      </w:tcPr>
    </w:tblStylePr>
    <w:tblStylePr w:type="band1Horz">
      <w:tblPr/>
      <w:tcPr>
        <w:shd w:val="clear" w:color="auto" w:fill="FAFBFD" w:themeFill="accent6" w:themeFillTint="33"/>
      </w:tcPr>
    </w:tblStylePr>
  </w:style>
  <w:style w:type="character" w:styleId="UnresolvedMention">
    <w:name w:val="Unresolved Mention"/>
    <w:basedOn w:val="DefaultParagraphFont"/>
    <w:uiPriority w:val="99"/>
    <w:semiHidden/>
    <w:unhideWhenUsed/>
    <w:rsid w:val="0020316B"/>
    <w:rPr>
      <w:color w:val="605E5C"/>
      <w:shd w:val="clear" w:color="auto" w:fill="E1DFDD"/>
    </w:rPr>
  </w:style>
  <w:style w:type="paragraph" w:styleId="FootnoteText">
    <w:name w:val="footnote text"/>
    <w:basedOn w:val="Normal"/>
    <w:link w:val="FootnoteTextChar"/>
    <w:uiPriority w:val="99"/>
    <w:semiHidden/>
    <w:unhideWhenUsed/>
    <w:rsid w:val="00B869AE"/>
    <w:pPr>
      <w:spacing w:before="0"/>
    </w:pPr>
    <w:rPr>
      <w:sz w:val="20"/>
      <w:szCs w:val="20"/>
    </w:rPr>
  </w:style>
  <w:style w:type="character" w:customStyle="1" w:styleId="FootnoteTextChar">
    <w:name w:val="Footnote Text Char"/>
    <w:basedOn w:val="DefaultParagraphFont"/>
    <w:link w:val="FootnoteText"/>
    <w:uiPriority w:val="99"/>
    <w:semiHidden/>
    <w:rsid w:val="00B869AE"/>
    <w:rPr>
      <w:lang w:val="en-GB" w:eastAsia="en-US"/>
    </w:rPr>
  </w:style>
  <w:style w:type="character" w:styleId="FootnoteReference">
    <w:name w:val="footnote reference"/>
    <w:basedOn w:val="DefaultParagraphFont"/>
    <w:uiPriority w:val="99"/>
    <w:semiHidden/>
    <w:unhideWhenUsed/>
    <w:rsid w:val="00B869AE"/>
    <w:rPr>
      <w:vertAlign w:val="superscript"/>
    </w:rPr>
  </w:style>
  <w:style w:type="paragraph" w:styleId="Caption">
    <w:name w:val="caption"/>
    <w:basedOn w:val="Normal"/>
    <w:next w:val="Normal"/>
    <w:uiPriority w:val="35"/>
    <w:unhideWhenUsed/>
    <w:qFormat/>
    <w:rsid w:val="000056EF"/>
    <w:pPr>
      <w:spacing w:before="0" w:after="200"/>
    </w:pPr>
    <w:rPr>
      <w:i/>
      <w:iCs/>
      <w:color w:val="004E84" w:themeColor="text2"/>
      <w:sz w:val="18"/>
      <w:szCs w:val="18"/>
    </w:rPr>
  </w:style>
  <w:style w:type="paragraph" w:styleId="TOCHeading">
    <w:name w:val="TOC Heading"/>
    <w:basedOn w:val="Heading1"/>
    <w:next w:val="Normal"/>
    <w:uiPriority w:val="39"/>
    <w:unhideWhenUsed/>
    <w:qFormat/>
    <w:rsid w:val="0045041D"/>
    <w:pPr>
      <w:keepNext/>
      <w:keepLines/>
      <w:adjustRightInd/>
      <w:snapToGrid/>
      <w:spacing w:before="240" w:after="0" w:line="259" w:lineRule="auto"/>
      <w:contextualSpacing w:val="0"/>
      <w:outlineLvl w:val="9"/>
    </w:pPr>
    <w:rPr>
      <w:rFonts w:asciiTheme="majorHAnsi" w:eastAsiaTheme="majorEastAsia" w:hAnsiTheme="majorHAnsi" w:cstheme="majorBidi"/>
      <w:b w:val="0"/>
      <w:bCs w:val="0"/>
      <w:color w:val="A96C00" w:themeColor="accent1" w:themeShade="BF"/>
      <w:sz w:val="32"/>
      <w:szCs w:val="32"/>
      <w:lang w:val="de-DE" w:eastAsia="de-DE"/>
    </w:rPr>
  </w:style>
  <w:style w:type="paragraph" w:customStyle="1" w:styleId="paragraph">
    <w:name w:val="paragraph"/>
    <w:basedOn w:val="Normal"/>
    <w:rsid w:val="00EE5453"/>
    <w:pPr>
      <w:spacing w:before="100" w:beforeAutospacing="1" w:after="100" w:afterAutospacing="1"/>
    </w:pPr>
    <w:rPr>
      <w:rFonts w:ascii="Times New Roman" w:eastAsia="Times New Roman" w:hAnsi="Times New Roman"/>
      <w:sz w:val="24"/>
      <w:szCs w:val="24"/>
      <w:lang w:val="de-DE" w:eastAsia="de-DE"/>
    </w:rPr>
  </w:style>
  <w:style w:type="character" w:customStyle="1" w:styleId="normaltextrun">
    <w:name w:val="normaltextrun"/>
    <w:basedOn w:val="DefaultParagraphFont"/>
    <w:rsid w:val="00EE5453"/>
  </w:style>
  <w:style w:type="character" w:customStyle="1" w:styleId="eop">
    <w:name w:val="eop"/>
    <w:basedOn w:val="DefaultParagraphFont"/>
    <w:rsid w:val="00EE5453"/>
  </w:style>
  <w:style w:type="character" w:styleId="FollowedHyperlink">
    <w:name w:val="FollowedHyperlink"/>
    <w:basedOn w:val="DefaultParagraphFont"/>
    <w:uiPriority w:val="99"/>
    <w:semiHidden/>
    <w:unhideWhenUsed/>
    <w:rsid w:val="00145214"/>
    <w:rPr>
      <w:color w:val="F3F6E7" w:themeColor="followedHyperlink"/>
      <w:u w:val="single"/>
    </w:rPr>
  </w:style>
  <w:style w:type="character" w:customStyle="1" w:styleId="wacimagecontainer">
    <w:name w:val="wacimagecontainer"/>
    <w:basedOn w:val="DefaultParagraphFont"/>
    <w:rsid w:val="00923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86881">
      <w:bodyDiv w:val="1"/>
      <w:marLeft w:val="0"/>
      <w:marRight w:val="0"/>
      <w:marTop w:val="0"/>
      <w:marBottom w:val="0"/>
      <w:divBdr>
        <w:top w:val="none" w:sz="0" w:space="0" w:color="auto"/>
        <w:left w:val="none" w:sz="0" w:space="0" w:color="auto"/>
        <w:bottom w:val="none" w:sz="0" w:space="0" w:color="auto"/>
        <w:right w:val="none" w:sz="0" w:space="0" w:color="auto"/>
      </w:divBdr>
    </w:div>
    <w:div w:id="143551106">
      <w:bodyDiv w:val="1"/>
      <w:marLeft w:val="0"/>
      <w:marRight w:val="0"/>
      <w:marTop w:val="0"/>
      <w:marBottom w:val="0"/>
      <w:divBdr>
        <w:top w:val="none" w:sz="0" w:space="0" w:color="auto"/>
        <w:left w:val="none" w:sz="0" w:space="0" w:color="auto"/>
        <w:bottom w:val="none" w:sz="0" w:space="0" w:color="auto"/>
        <w:right w:val="none" w:sz="0" w:space="0" w:color="auto"/>
      </w:divBdr>
    </w:div>
    <w:div w:id="189298505">
      <w:bodyDiv w:val="1"/>
      <w:marLeft w:val="0"/>
      <w:marRight w:val="0"/>
      <w:marTop w:val="0"/>
      <w:marBottom w:val="0"/>
      <w:divBdr>
        <w:top w:val="none" w:sz="0" w:space="0" w:color="auto"/>
        <w:left w:val="none" w:sz="0" w:space="0" w:color="auto"/>
        <w:bottom w:val="none" w:sz="0" w:space="0" w:color="auto"/>
        <w:right w:val="none" w:sz="0" w:space="0" w:color="auto"/>
      </w:divBdr>
      <w:divsChild>
        <w:div w:id="318703306">
          <w:marLeft w:val="0"/>
          <w:marRight w:val="0"/>
          <w:marTop w:val="0"/>
          <w:marBottom w:val="0"/>
          <w:divBdr>
            <w:top w:val="none" w:sz="0" w:space="0" w:color="auto"/>
            <w:left w:val="none" w:sz="0" w:space="0" w:color="auto"/>
            <w:bottom w:val="none" w:sz="0" w:space="0" w:color="auto"/>
            <w:right w:val="none" w:sz="0" w:space="0" w:color="auto"/>
          </w:divBdr>
          <w:divsChild>
            <w:div w:id="189943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01248">
      <w:bodyDiv w:val="1"/>
      <w:marLeft w:val="0"/>
      <w:marRight w:val="0"/>
      <w:marTop w:val="0"/>
      <w:marBottom w:val="0"/>
      <w:divBdr>
        <w:top w:val="none" w:sz="0" w:space="0" w:color="auto"/>
        <w:left w:val="none" w:sz="0" w:space="0" w:color="auto"/>
        <w:bottom w:val="none" w:sz="0" w:space="0" w:color="auto"/>
        <w:right w:val="none" w:sz="0" w:space="0" w:color="auto"/>
      </w:divBdr>
    </w:div>
    <w:div w:id="468674147">
      <w:bodyDiv w:val="1"/>
      <w:marLeft w:val="0"/>
      <w:marRight w:val="0"/>
      <w:marTop w:val="0"/>
      <w:marBottom w:val="0"/>
      <w:divBdr>
        <w:top w:val="none" w:sz="0" w:space="0" w:color="auto"/>
        <w:left w:val="none" w:sz="0" w:space="0" w:color="auto"/>
        <w:bottom w:val="none" w:sz="0" w:space="0" w:color="auto"/>
        <w:right w:val="none" w:sz="0" w:space="0" w:color="auto"/>
      </w:divBdr>
      <w:divsChild>
        <w:div w:id="835338077">
          <w:marLeft w:val="0"/>
          <w:marRight w:val="0"/>
          <w:marTop w:val="0"/>
          <w:marBottom w:val="0"/>
          <w:divBdr>
            <w:top w:val="none" w:sz="0" w:space="0" w:color="auto"/>
            <w:left w:val="none" w:sz="0" w:space="0" w:color="auto"/>
            <w:bottom w:val="none" w:sz="0" w:space="0" w:color="auto"/>
            <w:right w:val="none" w:sz="0" w:space="0" w:color="auto"/>
          </w:divBdr>
        </w:div>
        <w:div w:id="1831943837">
          <w:marLeft w:val="0"/>
          <w:marRight w:val="0"/>
          <w:marTop w:val="0"/>
          <w:marBottom w:val="0"/>
          <w:divBdr>
            <w:top w:val="none" w:sz="0" w:space="0" w:color="auto"/>
            <w:left w:val="none" w:sz="0" w:space="0" w:color="auto"/>
            <w:bottom w:val="none" w:sz="0" w:space="0" w:color="auto"/>
            <w:right w:val="none" w:sz="0" w:space="0" w:color="auto"/>
          </w:divBdr>
        </w:div>
        <w:div w:id="653216546">
          <w:marLeft w:val="0"/>
          <w:marRight w:val="0"/>
          <w:marTop w:val="0"/>
          <w:marBottom w:val="0"/>
          <w:divBdr>
            <w:top w:val="none" w:sz="0" w:space="0" w:color="auto"/>
            <w:left w:val="none" w:sz="0" w:space="0" w:color="auto"/>
            <w:bottom w:val="none" w:sz="0" w:space="0" w:color="auto"/>
            <w:right w:val="none" w:sz="0" w:space="0" w:color="auto"/>
          </w:divBdr>
          <w:divsChild>
            <w:div w:id="1827894181">
              <w:marLeft w:val="-75"/>
              <w:marRight w:val="0"/>
              <w:marTop w:val="30"/>
              <w:marBottom w:val="30"/>
              <w:divBdr>
                <w:top w:val="none" w:sz="0" w:space="0" w:color="auto"/>
                <w:left w:val="none" w:sz="0" w:space="0" w:color="auto"/>
                <w:bottom w:val="none" w:sz="0" w:space="0" w:color="auto"/>
                <w:right w:val="none" w:sz="0" w:space="0" w:color="auto"/>
              </w:divBdr>
              <w:divsChild>
                <w:div w:id="537202109">
                  <w:marLeft w:val="0"/>
                  <w:marRight w:val="0"/>
                  <w:marTop w:val="0"/>
                  <w:marBottom w:val="0"/>
                  <w:divBdr>
                    <w:top w:val="none" w:sz="0" w:space="0" w:color="auto"/>
                    <w:left w:val="none" w:sz="0" w:space="0" w:color="auto"/>
                    <w:bottom w:val="none" w:sz="0" w:space="0" w:color="auto"/>
                    <w:right w:val="none" w:sz="0" w:space="0" w:color="auto"/>
                  </w:divBdr>
                  <w:divsChild>
                    <w:div w:id="507328583">
                      <w:marLeft w:val="0"/>
                      <w:marRight w:val="0"/>
                      <w:marTop w:val="0"/>
                      <w:marBottom w:val="0"/>
                      <w:divBdr>
                        <w:top w:val="none" w:sz="0" w:space="0" w:color="auto"/>
                        <w:left w:val="none" w:sz="0" w:space="0" w:color="auto"/>
                        <w:bottom w:val="none" w:sz="0" w:space="0" w:color="auto"/>
                        <w:right w:val="none" w:sz="0" w:space="0" w:color="auto"/>
                      </w:divBdr>
                    </w:div>
                  </w:divsChild>
                </w:div>
                <w:div w:id="1579174081">
                  <w:marLeft w:val="0"/>
                  <w:marRight w:val="0"/>
                  <w:marTop w:val="0"/>
                  <w:marBottom w:val="0"/>
                  <w:divBdr>
                    <w:top w:val="none" w:sz="0" w:space="0" w:color="auto"/>
                    <w:left w:val="none" w:sz="0" w:space="0" w:color="auto"/>
                    <w:bottom w:val="none" w:sz="0" w:space="0" w:color="auto"/>
                    <w:right w:val="none" w:sz="0" w:space="0" w:color="auto"/>
                  </w:divBdr>
                  <w:divsChild>
                    <w:div w:id="263852939">
                      <w:marLeft w:val="0"/>
                      <w:marRight w:val="0"/>
                      <w:marTop w:val="0"/>
                      <w:marBottom w:val="0"/>
                      <w:divBdr>
                        <w:top w:val="none" w:sz="0" w:space="0" w:color="auto"/>
                        <w:left w:val="none" w:sz="0" w:space="0" w:color="auto"/>
                        <w:bottom w:val="none" w:sz="0" w:space="0" w:color="auto"/>
                        <w:right w:val="none" w:sz="0" w:space="0" w:color="auto"/>
                      </w:divBdr>
                    </w:div>
                    <w:div w:id="1074355236">
                      <w:marLeft w:val="0"/>
                      <w:marRight w:val="0"/>
                      <w:marTop w:val="0"/>
                      <w:marBottom w:val="0"/>
                      <w:divBdr>
                        <w:top w:val="none" w:sz="0" w:space="0" w:color="auto"/>
                        <w:left w:val="none" w:sz="0" w:space="0" w:color="auto"/>
                        <w:bottom w:val="none" w:sz="0" w:space="0" w:color="auto"/>
                        <w:right w:val="none" w:sz="0" w:space="0" w:color="auto"/>
                      </w:divBdr>
                    </w:div>
                    <w:div w:id="1963536493">
                      <w:marLeft w:val="0"/>
                      <w:marRight w:val="0"/>
                      <w:marTop w:val="0"/>
                      <w:marBottom w:val="0"/>
                      <w:divBdr>
                        <w:top w:val="none" w:sz="0" w:space="0" w:color="auto"/>
                        <w:left w:val="none" w:sz="0" w:space="0" w:color="auto"/>
                        <w:bottom w:val="none" w:sz="0" w:space="0" w:color="auto"/>
                        <w:right w:val="none" w:sz="0" w:space="0" w:color="auto"/>
                      </w:divBdr>
                    </w:div>
                  </w:divsChild>
                </w:div>
                <w:div w:id="13465751">
                  <w:marLeft w:val="0"/>
                  <w:marRight w:val="0"/>
                  <w:marTop w:val="0"/>
                  <w:marBottom w:val="0"/>
                  <w:divBdr>
                    <w:top w:val="none" w:sz="0" w:space="0" w:color="auto"/>
                    <w:left w:val="none" w:sz="0" w:space="0" w:color="auto"/>
                    <w:bottom w:val="none" w:sz="0" w:space="0" w:color="auto"/>
                    <w:right w:val="none" w:sz="0" w:space="0" w:color="auto"/>
                  </w:divBdr>
                  <w:divsChild>
                    <w:div w:id="7287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92748">
          <w:marLeft w:val="0"/>
          <w:marRight w:val="0"/>
          <w:marTop w:val="0"/>
          <w:marBottom w:val="0"/>
          <w:divBdr>
            <w:top w:val="none" w:sz="0" w:space="0" w:color="auto"/>
            <w:left w:val="none" w:sz="0" w:space="0" w:color="auto"/>
            <w:bottom w:val="none" w:sz="0" w:space="0" w:color="auto"/>
            <w:right w:val="none" w:sz="0" w:space="0" w:color="auto"/>
          </w:divBdr>
        </w:div>
        <w:div w:id="2144610932">
          <w:marLeft w:val="0"/>
          <w:marRight w:val="0"/>
          <w:marTop w:val="0"/>
          <w:marBottom w:val="0"/>
          <w:divBdr>
            <w:top w:val="none" w:sz="0" w:space="0" w:color="auto"/>
            <w:left w:val="none" w:sz="0" w:space="0" w:color="auto"/>
            <w:bottom w:val="none" w:sz="0" w:space="0" w:color="auto"/>
            <w:right w:val="none" w:sz="0" w:space="0" w:color="auto"/>
          </w:divBdr>
          <w:divsChild>
            <w:div w:id="253974901">
              <w:marLeft w:val="-75"/>
              <w:marRight w:val="0"/>
              <w:marTop w:val="30"/>
              <w:marBottom w:val="30"/>
              <w:divBdr>
                <w:top w:val="none" w:sz="0" w:space="0" w:color="auto"/>
                <w:left w:val="none" w:sz="0" w:space="0" w:color="auto"/>
                <w:bottom w:val="none" w:sz="0" w:space="0" w:color="auto"/>
                <w:right w:val="none" w:sz="0" w:space="0" w:color="auto"/>
              </w:divBdr>
              <w:divsChild>
                <w:div w:id="427314550">
                  <w:marLeft w:val="0"/>
                  <w:marRight w:val="0"/>
                  <w:marTop w:val="0"/>
                  <w:marBottom w:val="0"/>
                  <w:divBdr>
                    <w:top w:val="none" w:sz="0" w:space="0" w:color="auto"/>
                    <w:left w:val="none" w:sz="0" w:space="0" w:color="auto"/>
                    <w:bottom w:val="none" w:sz="0" w:space="0" w:color="auto"/>
                    <w:right w:val="none" w:sz="0" w:space="0" w:color="auto"/>
                  </w:divBdr>
                  <w:divsChild>
                    <w:div w:id="1071778474">
                      <w:marLeft w:val="0"/>
                      <w:marRight w:val="0"/>
                      <w:marTop w:val="0"/>
                      <w:marBottom w:val="0"/>
                      <w:divBdr>
                        <w:top w:val="none" w:sz="0" w:space="0" w:color="auto"/>
                        <w:left w:val="none" w:sz="0" w:space="0" w:color="auto"/>
                        <w:bottom w:val="none" w:sz="0" w:space="0" w:color="auto"/>
                        <w:right w:val="none" w:sz="0" w:space="0" w:color="auto"/>
                      </w:divBdr>
                    </w:div>
                  </w:divsChild>
                </w:div>
                <w:div w:id="1941983425">
                  <w:marLeft w:val="0"/>
                  <w:marRight w:val="0"/>
                  <w:marTop w:val="0"/>
                  <w:marBottom w:val="0"/>
                  <w:divBdr>
                    <w:top w:val="none" w:sz="0" w:space="0" w:color="auto"/>
                    <w:left w:val="none" w:sz="0" w:space="0" w:color="auto"/>
                    <w:bottom w:val="none" w:sz="0" w:space="0" w:color="auto"/>
                    <w:right w:val="none" w:sz="0" w:space="0" w:color="auto"/>
                  </w:divBdr>
                  <w:divsChild>
                    <w:div w:id="1471628172">
                      <w:marLeft w:val="0"/>
                      <w:marRight w:val="0"/>
                      <w:marTop w:val="0"/>
                      <w:marBottom w:val="0"/>
                      <w:divBdr>
                        <w:top w:val="none" w:sz="0" w:space="0" w:color="auto"/>
                        <w:left w:val="none" w:sz="0" w:space="0" w:color="auto"/>
                        <w:bottom w:val="none" w:sz="0" w:space="0" w:color="auto"/>
                        <w:right w:val="none" w:sz="0" w:space="0" w:color="auto"/>
                      </w:divBdr>
                    </w:div>
                  </w:divsChild>
                </w:div>
                <w:div w:id="111824370">
                  <w:marLeft w:val="0"/>
                  <w:marRight w:val="0"/>
                  <w:marTop w:val="0"/>
                  <w:marBottom w:val="0"/>
                  <w:divBdr>
                    <w:top w:val="none" w:sz="0" w:space="0" w:color="auto"/>
                    <w:left w:val="none" w:sz="0" w:space="0" w:color="auto"/>
                    <w:bottom w:val="none" w:sz="0" w:space="0" w:color="auto"/>
                    <w:right w:val="none" w:sz="0" w:space="0" w:color="auto"/>
                  </w:divBdr>
                  <w:divsChild>
                    <w:div w:id="744185486">
                      <w:marLeft w:val="0"/>
                      <w:marRight w:val="0"/>
                      <w:marTop w:val="0"/>
                      <w:marBottom w:val="0"/>
                      <w:divBdr>
                        <w:top w:val="none" w:sz="0" w:space="0" w:color="auto"/>
                        <w:left w:val="none" w:sz="0" w:space="0" w:color="auto"/>
                        <w:bottom w:val="none" w:sz="0" w:space="0" w:color="auto"/>
                        <w:right w:val="none" w:sz="0" w:space="0" w:color="auto"/>
                      </w:divBdr>
                    </w:div>
                  </w:divsChild>
                </w:div>
                <w:div w:id="837312529">
                  <w:marLeft w:val="0"/>
                  <w:marRight w:val="0"/>
                  <w:marTop w:val="0"/>
                  <w:marBottom w:val="0"/>
                  <w:divBdr>
                    <w:top w:val="none" w:sz="0" w:space="0" w:color="auto"/>
                    <w:left w:val="none" w:sz="0" w:space="0" w:color="auto"/>
                    <w:bottom w:val="none" w:sz="0" w:space="0" w:color="auto"/>
                    <w:right w:val="none" w:sz="0" w:space="0" w:color="auto"/>
                  </w:divBdr>
                  <w:divsChild>
                    <w:div w:id="1469005466">
                      <w:marLeft w:val="0"/>
                      <w:marRight w:val="0"/>
                      <w:marTop w:val="0"/>
                      <w:marBottom w:val="0"/>
                      <w:divBdr>
                        <w:top w:val="none" w:sz="0" w:space="0" w:color="auto"/>
                        <w:left w:val="none" w:sz="0" w:space="0" w:color="auto"/>
                        <w:bottom w:val="none" w:sz="0" w:space="0" w:color="auto"/>
                        <w:right w:val="none" w:sz="0" w:space="0" w:color="auto"/>
                      </w:divBdr>
                    </w:div>
                  </w:divsChild>
                </w:div>
                <w:div w:id="2084178866">
                  <w:marLeft w:val="0"/>
                  <w:marRight w:val="0"/>
                  <w:marTop w:val="0"/>
                  <w:marBottom w:val="0"/>
                  <w:divBdr>
                    <w:top w:val="none" w:sz="0" w:space="0" w:color="auto"/>
                    <w:left w:val="none" w:sz="0" w:space="0" w:color="auto"/>
                    <w:bottom w:val="none" w:sz="0" w:space="0" w:color="auto"/>
                    <w:right w:val="none" w:sz="0" w:space="0" w:color="auto"/>
                  </w:divBdr>
                  <w:divsChild>
                    <w:div w:id="312756142">
                      <w:marLeft w:val="0"/>
                      <w:marRight w:val="0"/>
                      <w:marTop w:val="0"/>
                      <w:marBottom w:val="0"/>
                      <w:divBdr>
                        <w:top w:val="none" w:sz="0" w:space="0" w:color="auto"/>
                        <w:left w:val="none" w:sz="0" w:space="0" w:color="auto"/>
                        <w:bottom w:val="none" w:sz="0" w:space="0" w:color="auto"/>
                        <w:right w:val="none" w:sz="0" w:space="0" w:color="auto"/>
                      </w:divBdr>
                    </w:div>
                  </w:divsChild>
                </w:div>
                <w:div w:id="1701128434">
                  <w:marLeft w:val="0"/>
                  <w:marRight w:val="0"/>
                  <w:marTop w:val="0"/>
                  <w:marBottom w:val="0"/>
                  <w:divBdr>
                    <w:top w:val="none" w:sz="0" w:space="0" w:color="auto"/>
                    <w:left w:val="none" w:sz="0" w:space="0" w:color="auto"/>
                    <w:bottom w:val="none" w:sz="0" w:space="0" w:color="auto"/>
                    <w:right w:val="none" w:sz="0" w:space="0" w:color="auto"/>
                  </w:divBdr>
                  <w:divsChild>
                    <w:div w:id="872382355">
                      <w:marLeft w:val="0"/>
                      <w:marRight w:val="0"/>
                      <w:marTop w:val="0"/>
                      <w:marBottom w:val="0"/>
                      <w:divBdr>
                        <w:top w:val="none" w:sz="0" w:space="0" w:color="auto"/>
                        <w:left w:val="none" w:sz="0" w:space="0" w:color="auto"/>
                        <w:bottom w:val="none" w:sz="0" w:space="0" w:color="auto"/>
                        <w:right w:val="none" w:sz="0" w:space="0" w:color="auto"/>
                      </w:divBdr>
                    </w:div>
                  </w:divsChild>
                </w:div>
                <w:div w:id="1283271480">
                  <w:marLeft w:val="0"/>
                  <w:marRight w:val="0"/>
                  <w:marTop w:val="0"/>
                  <w:marBottom w:val="0"/>
                  <w:divBdr>
                    <w:top w:val="none" w:sz="0" w:space="0" w:color="auto"/>
                    <w:left w:val="none" w:sz="0" w:space="0" w:color="auto"/>
                    <w:bottom w:val="none" w:sz="0" w:space="0" w:color="auto"/>
                    <w:right w:val="none" w:sz="0" w:space="0" w:color="auto"/>
                  </w:divBdr>
                  <w:divsChild>
                    <w:div w:id="1908178061">
                      <w:marLeft w:val="0"/>
                      <w:marRight w:val="0"/>
                      <w:marTop w:val="0"/>
                      <w:marBottom w:val="0"/>
                      <w:divBdr>
                        <w:top w:val="none" w:sz="0" w:space="0" w:color="auto"/>
                        <w:left w:val="none" w:sz="0" w:space="0" w:color="auto"/>
                        <w:bottom w:val="none" w:sz="0" w:space="0" w:color="auto"/>
                        <w:right w:val="none" w:sz="0" w:space="0" w:color="auto"/>
                      </w:divBdr>
                    </w:div>
                  </w:divsChild>
                </w:div>
                <w:div w:id="1448357524">
                  <w:marLeft w:val="0"/>
                  <w:marRight w:val="0"/>
                  <w:marTop w:val="0"/>
                  <w:marBottom w:val="0"/>
                  <w:divBdr>
                    <w:top w:val="none" w:sz="0" w:space="0" w:color="auto"/>
                    <w:left w:val="none" w:sz="0" w:space="0" w:color="auto"/>
                    <w:bottom w:val="none" w:sz="0" w:space="0" w:color="auto"/>
                    <w:right w:val="none" w:sz="0" w:space="0" w:color="auto"/>
                  </w:divBdr>
                  <w:divsChild>
                    <w:div w:id="645472160">
                      <w:marLeft w:val="0"/>
                      <w:marRight w:val="0"/>
                      <w:marTop w:val="0"/>
                      <w:marBottom w:val="0"/>
                      <w:divBdr>
                        <w:top w:val="none" w:sz="0" w:space="0" w:color="auto"/>
                        <w:left w:val="none" w:sz="0" w:space="0" w:color="auto"/>
                        <w:bottom w:val="none" w:sz="0" w:space="0" w:color="auto"/>
                        <w:right w:val="none" w:sz="0" w:space="0" w:color="auto"/>
                      </w:divBdr>
                    </w:div>
                  </w:divsChild>
                </w:div>
                <w:div w:id="191652229">
                  <w:marLeft w:val="0"/>
                  <w:marRight w:val="0"/>
                  <w:marTop w:val="0"/>
                  <w:marBottom w:val="0"/>
                  <w:divBdr>
                    <w:top w:val="none" w:sz="0" w:space="0" w:color="auto"/>
                    <w:left w:val="none" w:sz="0" w:space="0" w:color="auto"/>
                    <w:bottom w:val="none" w:sz="0" w:space="0" w:color="auto"/>
                    <w:right w:val="none" w:sz="0" w:space="0" w:color="auto"/>
                  </w:divBdr>
                  <w:divsChild>
                    <w:div w:id="1837181428">
                      <w:marLeft w:val="0"/>
                      <w:marRight w:val="0"/>
                      <w:marTop w:val="0"/>
                      <w:marBottom w:val="0"/>
                      <w:divBdr>
                        <w:top w:val="none" w:sz="0" w:space="0" w:color="auto"/>
                        <w:left w:val="none" w:sz="0" w:space="0" w:color="auto"/>
                        <w:bottom w:val="none" w:sz="0" w:space="0" w:color="auto"/>
                        <w:right w:val="none" w:sz="0" w:space="0" w:color="auto"/>
                      </w:divBdr>
                    </w:div>
                  </w:divsChild>
                </w:div>
                <w:div w:id="1733887112">
                  <w:marLeft w:val="0"/>
                  <w:marRight w:val="0"/>
                  <w:marTop w:val="0"/>
                  <w:marBottom w:val="0"/>
                  <w:divBdr>
                    <w:top w:val="none" w:sz="0" w:space="0" w:color="auto"/>
                    <w:left w:val="none" w:sz="0" w:space="0" w:color="auto"/>
                    <w:bottom w:val="none" w:sz="0" w:space="0" w:color="auto"/>
                    <w:right w:val="none" w:sz="0" w:space="0" w:color="auto"/>
                  </w:divBdr>
                  <w:divsChild>
                    <w:div w:id="1592540617">
                      <w:marLeft w:val="0"/>
                      <w:marRight w:val="0"/>
                      <w:marTop w:val="0"/>
                      <w:marBottom w:val="0"/>
                      <w:divBdr>
                        <w:top w:val="none" w:sz="0" w:space="0" w:color="auto"/>
                        <w:left w:val="none" w:sz="0" w:space="0" w:color="auto"/>
                        <w:bottom w:val="none" w:sz="0" w:space="0" w:color="auto"/>
                        <w:right w:val="none" w:sz="0" w:space="0" w:color="auto"/>
                      </w:divBdr>
                    </w:div>
                  </w:divsChild>
                </w:div>
                <w:div w:id="1537037415">
                  <w:marLeft w:val="0"/>
                  <w:marRight w:val="0"/>
                  <w:marTop w:val="0"/>
                  <w:marBottom w:val="0"/>
                  <w:divBdr>
                    <w:top w:val="none" w:sz="0" w:space="0" w:color="auto"/>
                    <w:left w:val="none" w:sz="0" w:space="0" w:color="auto"/>
                    <w:bottom w:val="none" w:sz="0" w:space="0" w:color="auto"/>
                    <w:right w:val="none" w:sz="0" w:space="0" w:color="auto"/>
                  </w:divBdr>
                  <w:divsChild>
                    <w:div w:id="1302154244">
                      <w:marLeft w:val="0"/>
                      <w:marRight w:val="0"/>
                      <w:marTop w:val="0"/>
                      <w:marBottom w:val="0"/>
                      <w:divBdr>
                        <w:top w:val="none" w:sz="0" w:space="0" w:color="auto"/>
                        <w:left w:val="none" w:sz="0" w:space="0" w:color="auto"/>
                        <w:bottom w:val="none" w:sz="0" w:space="0" w:color="auto"/>
                        <w:right w:val="none" w:sz="0" w:space="0" w:color="auto"/>
                      </w:divBdr>
                    </w:div>
                  </w:divsChild>
                </w:div>
                <w:div w:id="1323197865">
                  <w:marLeft w:val="0"/>
                  <w:marRight w:val="0"/>
                  <w:marTop w:val="0"/>
                  <w:marBottom w:val="0"/>
                  <w:divBdr>
                    <w:top w:val="none" w:sz="0" w:space="0" w:color="auto"/>
                    <w:left w:val="none" w:sz="0" w:space="0" w:color="auto"/>
                    <w:bottom w:val="none" w:sz="0" w:space="0" w:color="auto"/>
                    <w:right w:val="none" w:sz="0" w:space="0" w:color="auto"/>
                  </w:divBdr>
                  <w:divsChild>
                    <w:div w:id="270623823">
                      <w:marLeft w:val="0"/>
                      <w:marRight w:val="0"/>
                      <w:marTop w:val="0"/>
                      <w:marBottom w:val="0"/>
                      <w:divBdr>
                        <w:top w:val="none" w:sz="0" w:space="0" w:color="auto"/>
                        <w:left w:val="none" w:sz="0" w:space="0" w:color="auto"/>
                        <w:bottom w:val="none" w:sz="0" w:space="0" w:color="auto"/>
                        <w:right w:val="none" w:sz="0" w:space="0" w:color="auto"/>
                      </w:divBdr>
                    </w:div>
                  </w:divsChild>
                </w:div>
                <w:div w:id="206187539">
                  <w:marLeft w:val="0"/>
                  <w:marRight w:val="0"/>
                  <w:marTop w:val="0"/>
                  <w:marBottom w:val="0"/>
                  <w:divBdr>
                    <w:top w:val="none" w:sz="0" w:space="0" w:color="auto"/>
                    <w:left w:val="none" w:sz="0" w:space="0" w:color="auto"/>
                    <w:bottom w:val="none" w:sz="0" w:space="0" w:color="auto"/>
                    <w:right w:val="none" w:sz="0" w:space="0" w:color="auto"/>
                  </w:divBdr>
                  <w:divsChild>
                    <w:div w:id="676880174">
                      <w:marLeft w:val="0"/>
                      <w:marRight w:val="0"/>
                      <w:marTop w:val="0"/>
                      <w:marBottom w:val="0"/>
                      <w:divBdr>
                        <w:top w:val="none" w:sz="0" w:space="0" w:color="auto"/>
                        <w:left w:val="none" w:sz="0" w:space="0" w:color="auto"/>
                        <w:bottom w:val="none" w:sz="0" w:space="0" w:color="auto"/>
                        <w:right w:val="none" w:sz="0" w:space="0" w:color="auto"/>
                      </w:divBdr>
                    </w:div>
                  </w:divsChild>
                </w:div>
                <w:div w:id="1962035416">
                  <w:marLeft w:val="0"/>
                  <w:marRight w:val="0"/>
                  <w:marTop w:val="0"/>
                  <w:marBottom w:val="0"/>
                  <w:divBdr>
                    <w:top w:val="none" w:sz="0" w:space="0" w:color="auto"/>
                    <w:left w:val="none" w:sz="0" w:space="0" w:color="auto"/>
                    <w:bottom w:val="none" w:sz="0" w:space="0" w:color="auto"/>
                    <w:right w:val="none" w:sz="0" w:space="0" w:color="auto"/>
                  </w:divBdr>
                  <w:divsChild>
                    <w:div w:id="207396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709866">
          <w:marLeft w:val="0"/>
          <w:marRight w:val="0"/>
          <w:marTop w:val="0"/>
          <w:marBottom w:val="0"/>
          <w:divBdr>
            <w:top w:val="none" w:sz="0" w:space="0" w:color="auto"/>
            <w:left w:val="none" w:sz="0" w:space="0" w:color="auto"/>
            <w:bottom w:val="none" w:sz="0" w:space="0" w:color="auto"/>
            <w:right w:val="none" w:sz="0" w:space="0" w:color="auto"/>
          </w:divBdr>
        </w:div>
        <w:div w:id="1294367498">
          <w:marLeft w:val="0"/>
          <w:marRight w:val="0"/>
          <w:marTop w:val="0"/>
          <w:marBottom w:val="0"/>
          <w:divBdr>
            <w:top w:val="none" w:sz="0" w:space="0" w:color="auto"/>
            <w:left w:val="none" w:sz="0" w:space="0" w:color="auto"/>
            <w:bottom w:val="none" w:sz="0" w:space="0" w:color="auto"/>
            <w:right w:val="none" w:sz="0" w:space="0" w:color="auto"/>
          </w:divBdr>
          <w:divsChild>
            <w:div w:id="1963490091">
              <w:marLeft w:val="-75"/>
              <w:marRight w:val="0"/>
              <w:marTop w:val="30"/>
              <w:marBottom w:val="30"/>
              <w:divBdr>
                <w:top w:val="none" w:sz="0" w:space="0" w:color="auto"/>
                <w:left w:val="none" w:sz="0" w:space="0" w:color="auto"/>
                <w:bottom w:val="none" w:sz="0" w:space="0" w:color="auto"/>
                <w:right w:val="none" w:sz="0" w:space="0" w:color="auto"/>
              </w:divBdr>
              <w:divsChild>
                <w:div w:id="839079962">
                  <w:marLeft w:val="0"/>
                  <w:marRight w:val="0"/>
                  <w:marTop w:val="0"/>
                  <w:marBottom w:val="0"/>
                  <w:divBdr>
                    <w:top w:val="none" w:sz="0" w:space="0" w:color="auto"/>
                    <w:left w:val="none" w:sz="0" w:space="0" w:color="auto"/>
                    <w:bottom w:val="none" w:sz="0" w:space="0" w:color="auto"/>
                    <w:right w:val="none" w:sz="0" w:space="0" w:color="auto"/>
                  </w:divBdr>
                  <w:divsChild>
                    <w:div w:id="541983305">
                      <w:marLeft w:val="0"/>
                      <w:marRight w:val="0"/>
                      <w:marTop w:val="0"/>
                      <w:marBottom w:val="0"/>
                      <w:divBdr>
                        <w:top w:val="none" w:sz="0" w:space="0" w:color="auto"/>
                        <w:left w:val="none" w:sz="0" w:space="0" w:color="auto"/>
                        <w:bottom w:val="none" w:sz="0" w:space="0" w:color="auto"/>
                        <w:right w:val="none" w:sz="0" w:space="0" w:color="auto"/>
                      </w:divBdr>
                    </w:div>
                  </w:divsChild>
                </w:div>
                <w:div w:id="514853711">
                  <w:marLeft w:val="0"/>
                  <w:marRight w:val="0"/>
                  <w:marTop w:val="0"/>
                  <w:marBottom w:val="0"/>
                  <w:divBdr>
                    <w:top w:val="none" w:sz="0" w:space="0" w:color="auto"/>
                    <w:left w:val="none" w:sz="0" w:space="0" w:color="auto"/>
                    <w:bottom w:val="none" w:sz="0" w:space="0" w:color="auto"/>
                    <w:right w:val="none" w:sz="0" w:space="0" w:color="auto"/>
                  </w:divBdr>
                  <w:divsChild>
                    <w:div w:id="185217692">
                      <w:marLeft w:val="0"/>
                      <w:marRight w:val="0"/>
                      <w:marTop w:val="0"/>
                      <w:marBottom w:val="0"/>
                      <w:divBdr>
                        <w:top w:val="none" w:sz="0" w:space="0" w:color="auto"/>
                        <w:left w:val="none" w:sz="0" w:space="0" w:color="auto"/>
                        <w:bottom w:val="none" w:sz="0" w:space="0" w:color="auto"/>
                        <w:right w:val="none" w:sz="0" w:space="0" w:color="auto"/>
                      </w:divBdr>
                    </w:div>
                  </w:divsChild>
                </w:div>
                <w:div w:id="1208763197">
                  <w:marLeft w:val="0"/>
                  <w:marRight w:val="0"/>
                  <w:marTop w:val="0"/>
                  <w:marBottom w:val="0"/>
                  <w:divBdr>
                    <w:top w:val="none" w:sz="0" w:space="0" w:color="auto"/>
                    <w:left w:val="none" w:sz="0" w:space="0" w:color="auto"/>
                    <w:bottom w:val="none" w:sz="0" w:space="0" w:color="auto"/>
                    <w:right w:val="none" w:sz="0" w:space="0" w:color="auto"/>
                  </w:divBdr>
                  <w:divsChild>
                    <w:div w:id="1635063044">
                      <w:marLeft w:val="0"/>
                      <w:marRight w:val="0"/>
                      <w:marTop w:val="0"/>
                      <w:marBottom w:val="0"/>
                      <w:divBdr>
                        <w:top w:val="none" w:sz="0" w:space="0" w:color="auto"/>
                        <w:left w:val="none" w:sz="0" w:space="0" w:color="auto"/>
                        <w:bottom w:val="none" w:sz="0" w:space="0" w:color="auto"/>
                        <w:right w:val="none" w:sz="0" w:space="0" w:color="auto"/>
                      </w:divBdr>
                    </w:div>
                  </w:divsChild>
                </w:div>
                <w:div w:id="385765218">
                  <w:marLeft w:val="0"/>
                  <w:marRight w:val="0"/>
                  <w:marTop w:val="0"/>
                  <w:marBottom w:val="0"/>
                  <w:divBdr>
                    <w:top w:val="none" w:sz="0" w:space="0" w:color="auto"/>
                    <w:left w:val="none" w:sz="0" w:space="0" w:color="auto"/>
                    <w:bottom w:val="none" w:sz="0" w:space="0" w:color="auto"/>
                    <w:right w:val="none" w:sz="0" w:space="0" w:color="auto"/>
                  </w:divBdr>
                  <w:divsChild>
                    <w:div w:id="507717622">
                      <w:marLeft w:val="0"/>
                      <w:marRight w:val="0"/>
                      <w:marTop w:val="0"/>
                      <w:marBottom w:val="0"/>
                      <w:divBdr>
                        <w:top w:val="none" w:sz="0" w:space="0" w:color="auto"/>
                        <w:left w:val="none" w:sz="0" w:space="0" w:color="auto"/>
                        <w:bottom w:val="none" w:sz="0" w:space="0" w:color="auto"/>
                        <w:right w:val="none" w:sz="0" w:space="0" w:color="auto"/>
                      </w:divBdr>
                    </w:div>
                  </w:divsChild>
                </w:div>
                <w:div w:id="2108190614">
                  <w:marLeft w:val="0"/>
                  <w:marRight w:val="0"/>
                  <w:marTop w:val="0"/>
                  <w:marBottom w:val="0"/>
                  <w:divBdr>
                    <w:top w:val="none" w:sz="0" w:space="0" w:color="auto"/>
                    <w:left w:val="none" w:sz="0" w:space="0" w:color="auto"/>
                    <w:bottom w:val="none" w:sz="0" w:space="0" w:color="auto"/>
                    <w:right w:val="none" w:sz="0" w:space="0" w:color="auto"/>
                  </w:divBdr>
                  <w:divsChild>
                    <w:div w:id="1893538768">
                      <w:marLeft w:val="0"/>
                      <w:marRight w:val="0"/>
                      <w:marTop w:val="0"/>
                      <w:marBottom w:val="0"/>
                      <w:divBdr>
                        <w:top w:val="none" w:sz="0" w:space="0" w:color="auto"/>
                        <w:left w:val="none" w:sz="0" w:space="0" w:color="auto"/>
                        <w:bottom w:val="none" w:sz="0" w:space="0" w:color="auto"/>
                        <w:right w:val="none" w:sz="0" w:space="0" w:color="auto"/>
                      </w:divBdr>
                    </w:div>
                  </w:divsChild>
                </w:div>
                <w:div w:id="672686215">
                  <w:marLeft w:val="0"/>
                  <w:marRight w:val="0"/>
                  <w:marTop w:val="0"/>
                  <w:marBottom w:val="0"/>
                  <w:divBdr>
                    <w:top w:val="none" w:sz="0" w:space="0" w:color="auto"/>
                    <w:left w:val="none" w:sz="0" w:space="0" w:color="auto"/>
                    <w:bottom w:val="none" w:sz="0" w:space="0" w:color="auto"/>
                    <w:right w:val="none" w:sz="0" w:space="0" w:color="auto"/>
                  </w:divBdr>
                  <w:divsChild>
                    <w:div w:id="1805387958">
                      <w:marLeft w:val="0"/>
                      <w:marRight w:val="0"/>
                      <w:marTop w:val="0"/>
                      <w:marBottom w:val="0"/>
                      <w:divBdr>
                        <w:top w:val="none" w:sz="0" w:space="0" w:color="auto"/>
                        <w:left w:val="none" w:sz="0" w:space="0" w:color="auto"/>
                        <w:bottom w:val="none" w:sz="0" w:space="0" w:color="auto"/>
                        <w:right w:val="none" w:sz="0" w:space="0" w:color="auto"/>
                      </w:divBdr>
                    </w:div>
                  </w:divsChild>
                </w:div>
                <w:div w:id="1356883343">
                  <w:marLeft w:val="0"/>
                  <w:marRight w:val="0"/>
                  <w:marTop w:val="0"/>
                  <w:marBottom w:val="0"/>
                  <w:divBdr>
                    <w:top w:val="none" w:sz="0" w:space="0" w:color="auto"/>
                    <w:left w:val="none" w:sz="0" w:space="0" w:color="auto"/>
                    <w:bottom w:val="none" w:sz="0" w:space="0" w:color="auto"/>
                    <w:right w:val="none" w:sz="0" w:space="0" w:color="auto"/>
                  </w:divBdr>
                  <w:divsChild>
                    <w:div w:id="1204444746">
                      <w:marLeft w:val="0"/>
                      <w:marRight w:val="0"/>
                      <w:marTop w:val="0"/>
                      <w:marBottom w:val="0"/>
                      <w:divBdr>
                        <w:top w:val="none" w:sz="0" w:space="0" w:color="auto"/>
                        <w:left w:val="none" w:sz="0" w:space="0" w:color="auto"/>
                        <w:bottom w:val="none" w:sz="0" w:space="0" w:color="auto"/>
                        <w:right w:val="none" w:sz="0" w:space="0" w:color="auto"/>
                      </w:divBdr>
                    </w:div>
                  </w:divsChild>
                </w:div>
                <w:div w:id="4986980">
                  <w:marLeft w:val="0"/>
                  <w:marRight w:val="0"/>
                  <w:marTop w:val="0"/>
                  <w:marBottom w:val="0"/>
                  <w:divBdr>
                    <w:top w:val="none" w:sz="0" w:space="0" w:color="auto"/>
                    <w:left w:val="none" w:sz="0" w:space="0" w:color="auto"/>
                    <w:bottom w:val="none" w:sz="0" w:space="0" w:color="auto"/>
                    <w:right w:val="none" w:sz="0" w:space="0" w:color="auto"/>
                  </w:divBdr>
                  <w:divsChild>
                    <w:div w:id="1382173374">
                      <w:marLeft w:val="0"/>
                      <w:marRight w:val="0"/>
                      <w:marTop w:val="0"/>
                      <w:marBottom w:val="0"/>
                      <w:divBdr>
                        <w:top w:val="none" w:sz="0" w:space="0" w:color="auto"/>
                        <w:left w:val="none" w:sz="0" w:space="0" w:color="auto"/>
                        <w:bottom w:val="none" w:sz="0" w:space="0" w:color="auto"/>
                        <w:right w:val="none" w:sz="0" w:space="0" w:color="auto"/>
                      </w:divBdr>
                    </w:div>
                  </w:divsChild>
                </w:div>
                <w:div w:id="1341082309">
                  <w:marLeft w:val="0"/>
                  <w:marRight w:val="0"/>
                  <w:marTop w:val="0"/>
                  <w:marBottom w:val="0"/>
                  <w:divBdr>
                    <w:top w:val="none" w:sz="0" w:space="0" w:color="auto"/>
                    <w:left w:val="none" w:sz="0" w:space="0" w:color="auto"/>
                    <w:bottom w:val="none" w:sz="0" w:space="0" w:color="auto"/>
                    <w:right w:val="none" w:sz="0" w:space="0" w:color="auto"/>
                  </w:divBdr>
                  <w:divsChild>
                    <w:div w:id="1348101042">
                      <w:marLeft w:val="0"/>
                      <w:marRight w:val="0"/>
                      <w:marTop w:val="0"/>
                      <w:marBottom w:val="0"/>
                      <w:divBdr>
                        <w:top w:val="none" w:sz="0" w:space="0" w:color="auto"/>
                        <w:left w:val="none" w:sz="0" w:space="0" w:color="auto"/>
                        <w:bottom w:val="none" w:sz="0" w:space="0" w:color="auto"/>
                        <w:right w:val="none" w:sz="0" w:space="0" w:color="auto"/>
                      </w:divBdr>
                    </w:div>
                  </w:divsChild>
                </w:div>
                <w:div w:id="1950040583">
                  <w:marLeft w:val="0"/>
                  <w:marRight w:val="0"/>
                  <w:marTop w:val="0"/>
                  <w:marBottom w:val="0"/>
                  <w:divBdr>
                    <w:top w:val="none" w:sz="0" w:space="0" w:color="auto"/>
                    <w:left w:val="none" w:sz="0" w:space="0" w:color="auto"/>
                    <w:bottom w:val="none" w:sz="0" w:space="0" w:color="auto"/>
                    <w:right w:val="none" w:sz="0" w:space="0" w:color="auto"/>
                  </w:divBdr>
                  <w:divsChild>
                    <w:div w:id="253444560">
                      <w:marLeft w:val="0"/>
                      <w:marRight w:val="0"/>
                      <w:marTop w:val="0"/>
                      <w:marBottom w:val="0"/>
                      <w:divBdr>
                        <w:top w:val="none" w:sz="0" w:space="0" w:color="auto"/>
                        <w:left w:val="none" w:sz="0" w:space="0" w:color="auto"/>
                        <w:bottom w:val="none" w:sz="0" w:space="0" w:color="auto"/>
                        <w:right w:val="none" w:sz="0" w:space="0" w:color="auto"/>
                      </w:divBdr>
                    </w:div>
                  </w:divsChild>
                </w:div>
                <w:div w:id="529950728">
                  <w:marLeft w:val="0"/>
                  <w:marRight w:val="0"/>
                  <w:marTop w:val="0"/>
                  <w:marBottom w:val="0"/>
                  <w:divBdr>
                    <w:top w:val="none" w:sz="0" w:space="0" w:color="auto"/>
                    <w:left w:val="none" w:sz="0" w:space="0" w:color="auto"/>
                    <w:bottom w:val="none" w:sz="0" w:space="0" w:color="auto"/>
                    <w:right w:val="none" w:sz="0" w:space="0" w:color="auto"/>
                  </w:divBdr>
                  <w:divsChild>
                    <w:div w:id="334966351">
                      <w:marLeft w:val="0"/>
                      <w:marRight w:val="0"/>
                      <w:marTop w:val="0"/>
                      <w:marBottom w:val="0"/>
                      <w:divBdr>
                        <w:top w:val="none" w:sz="0" w:space="0" w:color="auto"/>
                        <w:left w:val="none" w:sz="0" w:space="0" w:color="auto"/>
                        <w:bottom w:val="none" w:sz="0" w:space="0" w:color="auto"/>
                        <w:right w:val="none" w:sz="0" w:space="0" w:color="auto"/>
                      </w:divBdr>
                    </w:div>
                  </w:divsChild>
                </w:div>
                <w:div w:id="1898855674">
                  <w:marLeft w:val="0"/>
                  <w:marRight w:val="0"/>
                  <w:marTop w:val="0"/>
                  <w:marBottom w:val="0"/>
                  <w:divBdr>
                    <w:top w:val="none" w:sz="0" w:space="0" w:color="auto"/>
                    <w:left w:val="none" w:sz="0" w:space="0" w:color="auto"/>
                    <w:bottom w:val="none" w:sz="0" w:space="0" w:color="auto"/>
                    <w:right w:val="none" w:sz="0" w:space="0" w:color="auto"/>
                  </w:divBdr>
                  <w:divsChild>
                    <w:div w:id="365983702">
                      <w:marLeft w:val="0"/>
                      <w:marRight w:val="0"/>
                      <w:marTop w:val="0"/>
                      <w:marBottom w:val="0"/>
                      <w:divBdr>
                        <w:top w:val="none" w:sz="0" w:space="0" w:color="auto"/>
                        <w:left w:val="none" w:sz="0" w:space="0" w:color="auto"/>
                        <w:bottom w:val="none" w:sz="0" w:space="0" w:color="auto"/>
                        <w:right w:val="none" w:sz="0" w:space="0" w:color="auto"/>
                      </w:divBdr>
                    </w:div>
                  </w:divsChild>
                </w:div>
                <w:div w:id="665088434">
                  <w:marLeft w:val="0"/>
                  <w:marRight w:val="0"/>
                  <w:marTop w:val="0"/>
                  <w:marBottom w:val="0"/>
                  <w:divBdr>
                    <w:top w:val="none" w:sz="0" w:space="0" w:color="auto"/>
                    <w:left w:val="none" w:sz="0" w:space="0" w:color="auto"/>
                    <w:bottom w:val="none" w:sz="0" w:space="0" w:color="auto"/>
                    <w:right w:val="none" w:sz="0" w:space="0" w:color="auto"/>
                  </w:divBdr>
                  <w:divsChild>
                    <w:div w:id="1656685015">
                      <w:marLeft w:val="0"/>
                      <w:marRight w:val="0"/>
                      <w:marTop w:val="0"/>
                      <w:marBottom w:val="0"/>
                      <w:divBdr>
                        <w:top w:val="none" w:sz="0" w:space="0" w:color="auto"/>
                        <w:left w:val="none" w:sz="0" w:space="0" w:color="auto"/>
                        <w:bottom w:val="none" w:sz="0" w:space="0" w:color="auto"/>
                        <w:right w:val="none" w:sz="0" w:space="0" w:color="auto"/>
                      </w:divBdr>
                    </w:div>
                  </w:divsChild>
                </w:div>
                <w:div w:id="508062693">
                  <w:marLeft w:val="0"/>
                  <w:marRight w:val="0"/>
                  <w:marTop w:val="0"/>
                  <w:marBottom w:val="0"/>
                  <w:divBdr>
                    <w:top w:val="none" w:sz="0" w:space="0" w:color="auto"/>
                    <w:left w:val="none" w:sz="0" w:space="0" w:color="auto"/>
                    <w:bottom w:val="none" w:sz="0" w:space="0" w:color="auto"/>
                    <w:right w:val="none" w:sz="0" w:space="0" w:color="auto"/>
                  </w:divBdr>
                  <w:divsChild>
                    <w:div w:id="154987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438845">
          <w:marLeft w:val="0"/>
          <w:marRight w:val="0"/>
          <w:marTop w:val="0"/>
          <w:marBottom w:val="0"/>
          <w:divBdr>
            <w:top w:val="none" w:sz="0" w:space="0" w:color="auto"/>
            <w:left w:val="none" w:sz="0" w:space="0" w:color="auto"/>
            <w:bottom w:val="none" w:sz="0" w:space="0" w:color="auto"/>
            <w:right w:val="none" w:sz="0" w:space="0" w:color="auto"/>
          </w:divBdr>
        </w:div>
        <w:div w:id="1949580966">
          <w:marLeft w:val="0"/>
          <w:marRight w:val="0"/>
          <w:marTop w:val="0"/>
          <w:marBottom w:val="0"/>
          <w:divBdr>
            <w:top w:val="none" w:sz="0" w:space="0" w:color="auto"/>
            <w:left w:val="none" w:sz="0" w:space="0" w:color="auto"/>
            <w:bottom w:val="none" w:sz="0" w:space="0" w:color="auto"/>
            <w:right w:val="none" w:sz="0" w:space="0" w:color="auto"/>
          </w:divBdr>
        </w:div>
        <w:div w:id="1895122184">
          <w:marLeft w:val="0"/>
          <w:marRight w:val="0"/>
          <w:marTop w:val="0"/>
          <w:marBottom w:val="0"/>
          <w:divBdr>
            <w:top w:val="none" w:sz="0" w:space="0" w:color="auto"/>
            <w:left w:val="none" w:sz="0" w:space="0" w:color="auto"/>
            <w:bottom w:val="none" w:sz="0" w:space="0" w:color="auto"/>
            <w:right w:val="none" w:sz="0" w:space="0" w:color="auto"/>
          </w:divBdr>
        </w:div>
        <w:div w:id="1643190676">
          <w:marLeft w:val="0"/>
          <w:marRight w:val="0"/>
          <w:marTop w:val="0"/>
          <w:marBottom w:val="0"/>
          <w:divBdr>
            <w:top w:val="none" w:sz="0" w:space="0" w:color="auto"/>
            <w:left w:val="none" w:sz="0" w:space="0" w:color="auto"/>
            <w:bottom w:val="none" w:sz="0" w:space="0" w:color="auto"/>
            <w:right w:val="none" w:sz="0" w:space="0" w:color="auto"/>
          </w:divBdr>
        </w:div>
        <w:div w:id="924336109">
          <w:marLeft w:val="0"/>
          <w:marRight w:val="0"/>
          <w:marTop w:val="0"/>
          <w:marBottom w:val="0"/>
          <w:divBdr>
            <w:top w:val="none" w:sz="0" w:space="0" w:color="auto"/>
            <w:left w:val="none" w:sz="0" w:space="0" w:color="auto"/>
            <w:bottom w:val="none" w:sz="0" w:space="0" w:color="auto"/>
            <w:right w:val="none" w:sz="0" w:space="0" w:color="auto"/>
          </w:divBdr>
          <w:divsChild>
            <w:div w:id="1632440523">
              <w:marLeft w:val="-75"/>
              <w:marRight w:val="0"/>
              <w:marTop w:val="30"/>
              <w:marBottom w:val="30"/>
              <w:divBdr>
                <w:top w:val="none" w:sz="0" w:space="0" w:color="auto"/>
                <w:left w:val="none" w:sz="0" w:space="0" w:color="auto"/>
                <w:bottom w:val="none" w:sz="0" w:space="0" w:color="auto"/>
                <w:right w:val="none" w:sz="0" w:space="0" w:color="auto"/>
              </w:divBdr>
              <w:divsChild>
                <w:div w:id="1644852182">
                  <w:marLeft w:val="0"/>
                  <w:marRight w:val="0"/>
                  <w:marTop w:val="0"/>
                  <w:marBottom w:val="0"/>
                  <w:divBdr>
                    <w:top w:val="none" w:sz="0" w:space="0" w:color="auto"/>
                    <w:left w:val="none" w:sz="0" w:space="0" w:color="auto"/>
                    <w:bottom w:val="none" w:sz="0" w:space="0" w:color="auto"/>
                    <w:right w:val="none" w:sz="0" w:space="0" w:color="auto"/>
                  </w:divBdr>
                  <w:divsChild>
                    <w:div w:id="1466973291">
                      <w:marLeft w:val="0"/>
                      <w:marRight w:val="0"/>
                      <w:marTop w:val="0"/>
                      <w:marBottom w:val="0"/>
                      <w:divBdr>
                        <w:top w:val="none" w:sz="0" w:space="0" w:color="auto"/>
                        <w:left w:val="none" w:sz="0" w:space="0" w:color="auto"/>
                        <w:bottom w:val="none" w:sz="0" w:space="0" w:color="auto"/>
                        <w:right w:val="none" w:sz="0" w:space="0" w:color="auto"/>
                      </w:divBdr>
                    </w:div>
                  </w:divsChild>
                </w:div>
                <w:div w:id="2100639609">
                  <w:marLeft w:val="0"/>
                  <w:marRight w:val="0"/>
                  <w:marTop w:val="0"/>
                  <w:marBottom w:val="0"/>
                  <w:divBdr>
                    <w:top w:val="none" w:sz="0" w:space="0" w:color="auto"/>
                    <w:left w:val="none" w:sz="0" w:space="0" w:color="auto"/>
                    <w:bottom w:val="none" w:sz="0" w:space="0" w:color="auto"/>
                    <w:right w:val="none" w:sz="0" w:space="0" w:color="auto"/>
                  </w:divBdr>
                  <w:divsChild>
                    <w:div w:id="1916235483">
                      <w:marLeft w:val="0"/>
                      <w:marRight w:val="0"/>
                      <w:marTop w:val="0"/>
                      <w:marBottom w:val="0"/>
                      <w:divBdr>
                        <w:top w:val="none" w:sz="0" w:space="0" w:color="auto"/>
                        <w:left w:val="none" w:sz="0" w:space="0" w:color="auto"/>
                        <w:bottom w:val="none" w:sz="0" w:space="0" w:color="auto"/>
                        <w:right w:val="none" w:sz="0" w:space="0" w:color="auto"/>
                      </w:divBdr>
                    </w:div>
                  </w:divsChild>
                </w:div>
                <w:div w:id="1426460542">
                  <w:marLeft w:val="0"/>
                  <w:marRight w:val="0"/>
                  <w:marTop w:val="0"/>
                  <w:marBottom w:val="0"/>
                  <w:divBdr>
                    <w:top w:val="none" w:sz="0" w:space="0" w:color="auto"/>
                    <w:left w:val="none" w:sz="0" w:space="0" w:color="auto"/>
                    <w:bottom w:val="none" w:sz="0" w:space="0" w:color="auto"/>
                    <w:right w:val="none" w:sz="0" w:space="0" w:color="auto"/>
                  </w:divBdr>
                  <w:divsChild>
                    <w:div w:id="993725196">
                      <w:marLeft w:val="0"/>
                      <w:marRight w:val="0"/>
                      <w:marTop w:val="0"/>
                      <w:marBottom w:val="0"/>
                      <w:divBdr>
                        <w:top w:val="none" w:sz="0" w:space="0" w:color="auto"/>
                        <w:left w:val="none" w:sz="0" w:space="0" w:color="auto"/>
                        <w:bottom w:val="none" w:sz="0" w:space="0" w:color="auto"/>
                        <w:right w:val="none" w:sz="0" w:space="0" w:color="auto"/>
                      </w:divBdr>
                    </w:div>
                  </w:divsChild>
                </w:div>
                <w:div w:id="337465849">
                  <w:marLeft w:val="0"/>
                  <w:marRight w:val="0"/>
                  <w:marTop w:val="0"/>
                  <w:marBottom w:val="0"/>
                  <w:divBdr>
                    <w:top w:val="none" w:sz="0" w:space="0" w:color="auto"/>
                    <w:left w:val="none" w:sz="0" w:space="0" w:color="auto"/>
                    <w:bottom w:val="none" w:sz="0" w:space="0" w:color="auto"/>
                    <w:right w:val="none" w:sz="0" w:space="0" w:color="auto"/>
                  </w:divBdr>
                  <w:divsChild>
                    <w:div w:id="1542478778">
                      <w:marLeft w:val="0"/>
                      <w:marRight w:val="0"/>
                      <w:marTop w:val="0"/>
                      <w:marBottom w:val="0"/>
                      <w:divBdr>
                        <w:top w:val="none" w:sz="0" w:space="0" w:color="auto"/>
                        <w:left w:val="none" w:sz="0" w:space="0" w:color="auto"/>
                        <w:bottom w:val="none" w:sz="0" w:space="0" w:color="auto"/>
                        <w:right w:val="none" w:sz="0" w:space="0" w:color="auto"/>
                      </w:divBdr>
                    </w:div>
                  </w:divsChild>
                </w:div>
                <w:div w:id="2004773895">
                  <w:marLeft w:val="0"/>
                  <w:marRight w:val="0"/>
                  <w:marTop w:val="0"/>
                  <w:marBottom w:val="0"/>
                  <w:divBdr>
                    <w:top w:val="none" w:sz="0" w:space="0" w:color="auto"/>
                    <w:left w:val="none" w:sz="0" w:space="0" w:color="auto"/>
                    <w:bottom w:val="none" w:sz="0" w:space="0" w:color="auto"/>
                    <w:right w:val="none" w:sz="0" w:space="0" w:color="auto"/>
                  </w:divBdr>
                  <w:divsChild>
                    <w:div w:id="1743720018">
                      <w:marLeft w:val="0"/>
                      <w:marRight w:val="0"/>
                      <w:marTop w:val="0"/>
                      <w:marBottom w:val="0"/>
                      <w:divBdr>
                        <w:top w:val="none" w:sz="0" w:space="0" w:color="auto"/>
                        <w:left w:val="none" w:sz="0" w:space="0" w:color="auto"/>
                        <w:bottom w:val="none" w:sz="0" w:space="0" w:color="auto"/>
                        <w:right w:val="none" w:sz="0" w:space="0" w:color="auto"/>
                      </w:divBdr>
                    </w:div>
                  </w:divsChild>
                </w:div>
                <w:div w:id="1618677258">
                  <w:marLeft w:val="0"/>
                  <w:marRight w:val="0"/>
                  <w:marTop w:val="0"/>
                  <w:marBottom w:val="0"/>
                  <w:divBdr>
                    <w:top w:val="none" w:sz="0" w:space="0" w:color="auto"/>
                    <w:left w:val="none" w:sz="0" w:space="0" w:color="auto"/>
                    <w:bottom w:val="none" w:sz="0" w:space="0" w:color="auto"/>
                    <w:right w:val="none" w:sz="0" w:space="0" w:color="auto"/>
                  </w:divBdr>
                  <w:divsChild>
                    <w:div w:id="1633637211">
                      <w:marLeft w:val="0"/>
                      <w:marRight w:val="0"/>
                      <w:marTop w:val="0"/>
                      <w:marBottom w:val="0"/>
                      <w:divBdr>
                        <w:top w:val="none" w:sz="0" w:space="0" w:color="auto"/>
                        <w:left w:val="none" w:sz="0" w:space="0" w:color="auto"/>
                        <w:bottom w:val="none" w:sz="0" w:space="0" w:color="auto"/>
                        <w:right w:val="none" w:sz="0" w:space="0" w:color="auto"/>
                      </w:divBdr>
                    </w:div>
                  </w:divsChild>
                </w:div>
                <w:div w:id="1807427159">
                  <w:marLeft w:val="0"/>
                  <w:marRight w:val="0"/>
                  <w:marTop w:val="0"/>
                  <w:marBottom w:val="0"/>
                  <w:divBdr>
                    <w:top w:val="none" w:sz="0" w:space="0" w:color="auto"/>
                    <w:left w:val="none" w:sz="0" w:space="0" w:color="auto"/>
                    <w:bottom w:val="none" w:sz="0" w:space="0" w:color="auto"/>
                    <w:right w:val="none" w:sz="0" w:space="0" w:color="auto"/>
                  </w:divBdr>
                  <w:divsChild>
                    <w:div w:id="436408998">
                      <w:marLeft w:val="0"/>
                      <w:marRight w:val="0"/>
                      <w:marTop w:val="0"/>
                      <w:marBottom w:val="0"/>
                      <w:divBdr>
                        <w:top w:val="none" w:sz="0" w:space="0" w:color="auto"/>
                        <w:left w:val="none" w:sz="0" w:space="0" w:color="auto"/>
                        <w:bottom w:val="none" w:sz="0" w:space="0" w:color="auto"/>
                        <w:right w:val="none" w:sz="0" w:space="0" w:color="auto"/>
                      </w:divBdr>
                    </w:div>
                  </w:divsChild>
                </w:div>
                <w:div w:id="1773891615">
                  <w:marLeft w:val="0"/>
                  <w:marRight w:val="0"/>
                  <w:marTop w:val="0"/>
                  <w:marBottom w:val="0"/>
                  <w:divBdr>
                    <w:top w:val="none" w:sz="0" w:space="0" w:color="auto"/>
                    <w:left w:val="none" w:sz="0" w:space="0" w:color="auto"/>
                    <w:bottom w:val="none" w:sz="0" w:space="0" w:color="auto"/>
                    <w:right w:val="none" w:sz="0" w:space="0" w:color="auto"/>
                  </w:divBdr>
                  <w:divsChild>
                    <w:div w:id="1950239862">
                      <w:marLeft w:val="0"/>
                      <w:marRight w:val="0"/>
                      <w:marTop w:val="0"/>
                      <w:marBottom w:val="0"/>
                      <w:divBdr>
                        <w:top w:val="none" w:sz="0" w:space="0" w:color="auto"/>
                        <w:left w:val="none" w:sz="0" w:space="0" w:color="auto"/>
                        <w:bottom w:val="none" w:sz="0" w:space="0" w:color="auto"/>
                        <w:right w:val="none" w:sz="0" w:space="0" w:color="auto"/>
                      </w:divBdr>
                    </w:div>
                  </w:divsChild>
                </w:div>
                <w:div w:id="595603068">
                  <w:marLeft w:val="0"/>
                  <w:marRight w:val="0"/>
                  <w:marTop w:val="0"/>
                  <w:marBottom w:val="0"/>
                  <w:divBdr>
                    <w:top w:val="none" w:sz="0" w:space="0" w:color="auto"/>
                    <w:left w:val="none" w:sz="0" w:space="0" w:color="auto"/>
                    <w:bottom w:val="none" w:sz="0" w:space="0" w:color="auto"/>
                    <w:right w:val="none" w:sz="0" w:space="0" w:color="auto"/>
                  </w:divBdr>
                  <w:divsChild>
                    <w:div w:id="1977953664">
                      <w:marLeft w:val="0"/>
                      <w:marRight w:val="0"/>
                      <w:marTop w:val="0"/>
                      <w:marBottom w:val="0"/>
                      <w:divBdr>
                        <w:top w:val="none" w:sz="0" w:space="0" w:color="auto"/>
                        <w:left w:val="none" w:sz="0" w:space="0" w:color="auto"/>
                        <w:bottom w:val="none" w:sz="0" w:space="0" w:color="auto"/>
                        <w:right w:val="none" w:sz="0" w:space="0" w:color="auto"/>
                      </w:divBdr>
                    </w:div>
                  </w:divsChild>
                </w:div>
                <w:div w:id="504638036">
                  <w:marLeft w:val="0"/>
                  <w:marRight w:val="0"/>
                  <w:marTop w:val="0"/>
                  <w:marBottom w:val="0"/>
                  <w:divBdr>
                    <w:top w:val="none" w:sz="0" w:space="0" w:color="auto"/>
                    <w:left w:val="none" w:sz="0" w:space="0" w:color="auto"/>
                    <w:bottom w:val="none" w:sz="0" w:space="0" w:color="auto"/>
                    <w:right w:val="none" w:sz="0" w:space="0" w:color="auto"/>
                  </w:divBdr>
                  <w:divsChild>
                    <w:div w:id="1635254870">
                      <w:marLeft w:val="0"/>
                      <w:marRight w:val="0"/>
                      <w:marTop w:val="0"/>
                      <w:marBottom w:val="0"/>
                      <w:divBdr>
                        <w:top w:val="none" w:sz="0" w:space="0" w:color="auto"/>
                        <w:left w:val="none" w:sz="0" w:space="0" w:color="auto"/>
                        <w:bottom w:val="none" w:sz="0" w:space="0" w:color="auto"/>
                        <w:right w:val="none" w:sz="0" w:space="0" w:color="auto"/>
                      </w:divBdr>
                    </w:div>
                  </w:divsChild>
                </w:div>
                <w:div w:id="358555743">
                  <w:marLeft w:val="0"/>
                  <w:marRight w:val="0"/>
                  <w:marTop w:val="0"/>
                  <w:marBottom w:val="0"/>
                  <w:divBdr>
                    <w:top w:val="none" w:sz="0" w:space="0" w:color="auto"/>
                    <w:left w:val="none" w:sz="0" w:space="0" w:color="auto"/>
                    <w:bottom w:val="none" w:sz="0" w:space="0" w:color="auto"/>
                    <w:right w:val="none" w:sz="0" w:space="0" w:color="auto"/>
                  </w:divBdr>
                  <w:divsChild>
                    <w:div w:id="2020768130">
                      <w:marLeft w:val="0"/>
                      <w:marRight w:val="0"/>
                      <w:marTop w:val="0"/>
                      <w:marBottom w:val="0"/>
                      <w:divBdr>
                        <w:top w:val="none" w:sz="0" w:space="0" w:color="auto"/>
                        <w:left w:val="none" w:sz="0" w:space="0" w:color="auto"/>
                        <w:bottom w:val="none" w:sz="0" w:space="0" w:color="auto"/>
                        <w:right w:val="none" w:sz="0" w:space="0" w:color="auto"/>
                      </w:divBdr>
                    </w:div>
                  </w:divsChild>
                </w:div>
                <w:div w:id="1180852247">
                  <w:marLeft w:val="0"/>
                  <w:marRight w:val="0"/>
                  <w:marTop w:val="0"/>
                  <w:marBottom w:val="0"/>
                  <w:divBdr>
                    <w:top w:val="none" w:sz="0" w:space="0" w:color="auto"/>
                    <w:left w:val="none" w:sz="0" w:space="0" w:color="auto"/>
                    <w:bottom w:val="none" w:sz="0" w:space="0" w:color="auto"/>
                    <w:right w:val="none" w:sz="0" w:space="0" w:color="auto"/>
                  </w:divBdr>
                  <w:divsChild>
                    <w:div w:id="2070377922">
                      <w:marLeft w:val="0"/>
                      <w:marRight w:val="0"/>
                      <w:marTop w:val="0"/>
                      <w:marBottom w:val="0"/>
                      <w:divBdr>
                        <w:top w:val="none" w:sz="0" w:space="0" w:color="auto"/>
                        <w:left w:val="none" w:sz="0" w:space="0" w:color="auto"/>
                        <w:bottom w:val="none" w:sz="0" w:space="0" w:color="auto"/>
                        <w:right w:val="none" w:sz="0" w:space="0" w:color="auto"/>
                      </w:divBdr>
                    </w:div>
                  </w:divsChild>
                </w:div>
                <w:div w:id="663822189">
                  <w:marLeft w:val="0"/>
                  <w:marRight w:val="0"/>
                  <w:marTop w:val="0"/>
                  <w:marBottom w:val="0"/>
                  <w:divBdr>
                    <w:top w:val="none" w:sz="0" w:space="0" w:color="auto"/>
                    <w:left w:val="none" w:sz="0" w:space="0" w:color="auto"/>
                    <w:bottom w:val="none" w:sz="0" w:space="0" w:color="auto"/>
                    <w:right w:val="none" w:sz="0" w:space="0" w:color="auto"/>
                  </w:divBdr>
                  <w:divsChild>
                    <w:div w:id="1954820838">
                      <w:marLeft w:val="0"/>
                      <w:marRight w:val="0"/>
                      <w:marTop w:val="0"/>
                      <w:marBottom w:val="0"/>
                      <w:divBdr>
                        <w:top w:val="none" w:sz="0" w:space="0" w:color="auto"/>
                        <w:left w:val="none" w:sz="0" w:space="0" w:color="auto"/>
                        <w:bottom w:val="none" w:sz="0" w:space="0" w:color="auto"/>
                        <w:right w:val="none" w:sz="0" w:space="0" w:color="auto"/>
                      </w:divBdr>
                    </w:div>
                  </w:divsChild>
                </w:div>
                <w:div w:id="1146900962">
                  <w:marLeft w:val="0"/>
                  <w:marRight w:val="0"/>
                  <w:marTop w:val="0"/>
                  <w:marBottom w:val="0"/>
                  <w:divBdr>
                    <w:top w:val="none" w:sz="0" w:space="0" w:color="auto"/>
                    <w:left w:val="none" w:sz="0" w:space="0" w:color="auto"/>
                    <w:bottom w:val="none" w:sz="0" w:space="0" w:color="auto"/>
                    <w:right w:val="none" w:sz="0" w:space="0" w:color="auto"/>
                  </w:divBdr>
                  <w:divsChild>
                    <w:div w:id="990330676">
                      <w:marLeft w:val="0"/>
                      <w:marRight w:val="0"/>
                      <w:marTop w:val="0"/>
                      <w:marBottom w:val="0"/>
                      <w:divBdr>
                        <w:top w:val="none" w:sz="0" w:space="0" w:color="auto"/>
                        <w:left w:val="none" w:sz="0" w:space="0" w:color="auto"/>
                        <w:bottom w:val="none" w:sz="0" w:space="0" w:color="auto"/>
                        <w:right w:val="none" w:sz="0" w:space="0" w:color="auto"/>
                      </w:divBdr>
                    </w:div>
                  </w:divsChild>
                </w:div>
                <w:div w:id="1441341161">
                  <w:marLeft w:val="0"/>
                  <w:marRight w:val="0"/>
                  <w:marTop w:val="0"/>
                  <w:marBottom w:val="0"/>
                  <w:divBdr>
                    <w:top w:val="none" w:sz="0" w:space="0" w:color="auto"/>
                    <w:left w:val="none" w:sz="0" w:space="0" w:color="auto"/>
                    <w:bottom w:val="none" w:sz="0" w:space="0" w:color="auto"/>
                    <w:right w:val="none" w:sz="0" w:space="0" w:color="auto"/>
                  </w:divBdr>
                  <w:divsChild>
                    <w:div w:id="1631672572">
                      <w:marLeft w:val="0"/>
                      <w:marRight w:val="0"/>
                      <w:marTop w:val="0"/>
                      <w:marBottom w:val="0"/>
                      <w:divBdr>
                        <w:top w:val="none" w:sz="0" w:space="0" w:color="auto"/>
                        <w:left w:val="none" w:sz="0" w:space="0" w:color="auto"/>
                        <w:bottom w:val="none" w:sz="0" w:space="0" w:color="auto"/>
                        <w:right w:val="none" w:sz="0" w:space="0" w:color="auto"/>
                      </w:divBdr>
                    </w:div>
                  </w:divsChild>
                </w:div>
                <w:div w:id="745033794">
                  <w:marLeft w:val="0"/>
                  <w:marRight w:val="0"/>
                  <w:marTop w:val="0"/>
                  <w:marBottom w:val="0"/>
                  <w:divBdr>
                    <w:top w:val="none" w:sz="0" w:space="0" w:color="auto"/>
                    <w:left w:val="none" w:sz="0" w:space="0" w:color="auto"/>
                    <w:bottom w:val="none" w:sz="0" w:space="0" w:color="auto"/>
                    <w:right w:val="none" w:sz="0" w:space="0" w:color="auto"/>
                  </w:divBdr>
                  <w:divsChild>
                    <w:div w:id="155511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557780">
          <w:marLeft w:val="0"/>
          <w:marRight w:val="0"/>
          <w:marTop w:val="0"/>
          <w:marBottom w:val="0"/>
          <w:divBdr>
            <w:top w:val="none" w:sz="0" w:space="0" w:color="auto"/>
            <w:left w:val="none" w:sz="0" w:space="0" w:color="auto"/>
            <w:bottom w:val="none" w:sz="0" w:space="0" w:color="auto"/>
            <w:right w:val="none" w:sz="0" w:space="0" w:color="auto"/>
          </w:divBdr>
        </w:div>
        <w:div w:id="389042040">
          <w:marLeft w:val="0"/>
          <w:marRight w:val="0"/>
          <w:marTop w:val="0"/>
          <w:marBottom w:val="0"/>
          <w:divBdr>
            <w:top w:val="none" w:sz="0" w:space="0" w:color="auto"/>
            <w:left w:val="none" w:sz="0" w:space="0" w:color="auto"/>
            <w:bottom w:val="none" w:sz="0" w:space="0" w:color="auto"/>
            <w:right w:val="none" w:sz="0" w:space="0" w:color="auto"/>
          </w:divBdr>
        </w:div>
        <w:div w:id="30615970">
          <w:marLeft w:val="0"/>
          <w:marRight w:val="0"/>
          <w:marTop w:val="0"/>
          <w:marBottom w:val="0"/>
          <w:divBdr>
            <w:top w:val="none" w:sz="0" w:space="0" w:color="auto"/>
            <w:left w:val="none" w:sz="0" w:space="0" w:color="auto"/>
            <w:bottom w:val="none" w:sz="0" w:space="0" w:color="auto"/>
            <w:right w:val="none" w:sz="0" w:space="0" w:color="auto"/>
          </w:divBdr>
          <w:divsChild>
            <w:div w:id="999237805">
              <w:marLeft w:val="-75"/>
              <w:marRight w:val="0"/>
              <w:marTop w:val="30"/>
              <w:marBottom w:val="30"/>
              <w:divBdr>
                <w:top w:val="none" w:sz="0" w:space="0" w:color="auto"/>
                <w:left w:val="none" w:sz="0" w:space="0" w:color="auto"/>
                <w:bottom w:val="none" w:sz="0" w:space="0" w:color="auto"/>
                <w:right w:val="none" w:sz="0" w:space="0" w:color="auto"/>
              </w:divBdr>
              <w:divsChild>
                <w:div w:id="841818823">
                  <w:marLeft w:val="0"/>
                  <w:marRight w:val="0"/>
                  <w:marTop w:val="0"/>
                  <w:marBottom w:val="0"/>
                  <w:divBdr>
                    <w:top w:val="none" w:sz="0" w:space="0" w:color="auto"/>
                    <w:left w:val="none" w:sz="0" w:space="0" w:color="auto"/>
                    <w:bottom w:val="none" w:sz="0" w:space="0" w:color="auto"/>
                    <w:right w:val="none" w:sz="0" w:space="0" w:color="auto"/>
                  </w:divBdr>
                  <w:divsChild>
                    <w:div w:id="1382090630">
                      <w:marLeft w:val="0"/>
                      <w:marRight w:val="0"/>
                      <w:marTop w:val="0"/>
                      <w:marBottom w:val="0"/>
                      <w:divBdr>
                        <w:top w:val="none" w:sz="0" w:space="0" w:color="auto"/>
                        <w:left w:val="none" w:sz="0" w:space="0" w:color="auto"/>
                        <w:bottom w:val="none" w:sz="0" w:space="0" w:color="auto"/>
                        <w:right w:val="none" w:sz="0" w:space="0" w:color="auto"/>
                      </w:divBdr>
                    </w:div>
                  </w:divsChild>
                </w:div>
                <w:div w:id="1674989983">
                  <w:marLeft w:val="0"/>
                  <w:marRight w:val="0"/>
                  <w:marTop w:val="0"/>
                  <w:marBottom w:val="0"/>
                  <w:divBdr>
                    <w:top w:val="none" w:sz="0" w:space="0" w:color="auto"/>
                    <w:left w:val="none" w:sz="0" w:space="0" w:color="auto"/>
                    <w:bottom w:val="none" w:sz="0" w:space="0" w:color="auto"/>
                    <w:right w:val="none" w:sz="0" w:space="0" w:color="auto"/>
                  </w:divBdr>
                  <w:divsChild>
                    <w:div w:id="878935325">
                      <w:marLeft w:val="0"/>
                      <w:marRight w:val="0"/>
                      <w:marTop w:val="0"/>
                      <w:marBottom w:val="0"/>
                      <w:divBdr>
                        <w:top w:val="none" w:sz="0" w:space="0" w:color="auto"/>
                        <w:left w:val="none" w:sz="0" w:space="0" w:color="auto"/>
                        <w:bottom w:val="none" w:sz="0" w:space="0" w:color="auto"/>
                        <w:right w:val="none" w:sz="0" w:space="0" w:color="auto"/>
                      </w:divBdr>
                    </w:div>
                  </w:divsChild>
                </w:div>
                <w:div w:id="693383881">
                  <w:marLeft w:val="0"/>
                  <w:marRight w:val="0"/>
                  <w:marTop w:val="0"/>
                  <w:marBottom w:val="0"/>
                  <w:divBdr>
                    <w:top w:val="none" w:sz="0" w:space="0" w:color="auto"/>
                    <w:left w:val="none" w:sz="0" w:space="0" w:color="auto"/>
                    <w:bottom w:val="none" w:sz="0" w:space="0" w:color="auto"/>
                    <w:right w:val="none" w:sz="0" w:space="0" w:color="auto"/>
                  </w:divBdr>
                  <w:divsChild>
                    <w:div w:id="1526599205">
                      <w:marLeft w:val="0"/>
                      <w:marRight w:val="0"/>
                      <w:marTop w:val="0"/>
                      <w:marBottom w:val="0"/>
                      <w:divBdr>
                        <w:top w:val="none" w:sz="0" w:space="0" w:color="auto"/>
                        <w:left w:val="none" w:sz="0" w:space="0" w:color="auto"/>
                        <w:bottom w:val="none" w:sz="0" w:space="0" w:color="auto"/>
                        <w:right w:val="none" w:sz="0" w:space="0" w:color="auto"/>
                      </w:divBdr>
                    </w:div>
                  </w:divsChild>
                </w:div>
                <w:div w:id="1781949892">
                  <w:marLeft w:val="0"/>
                  <w:marRight w:val="0"/>
                  <w:marTop w:val="0"/>
                  <w:marBottom w:val="0"/>
                  <w:divBdr>
                    <w:top w:val="none" w:sz="0" w:space="0" w:color="auto"/>
                    <w:left w:val="none" w:sz="0" w:space="0" w:color="auto"/>
                    <w:bottom w:val="none" w:sz="0" w:space="0" w:color="auto"/>
                    <w:right w:val="none" w:sz="0" w:space="0" w:color="auto"/>
                  </w:divBdr>
                  <w:divsChild>
                    <w:div w:id="1325745727">
                      <w:marLeft w:val="0"/>
                      <w:marRight w:val="0"/>
                      <w:marTop w:val="0"/>
                      <w:marBottom w:val="0"/>
                      <w:divBdr>
                        <w:top w:val="none" w:sz="0" w:space="0" w:color="auto"/>
                        <w:left w:val="none" w:sz="0" w:space="0" w:color="auto"/>
                        <w:bottom w:val="none" w:sz="0" w:space="0" w:color="auto"/>
                        <w:right w:val="none" w:sz="0" w:space="0" w:color="auto"/>
                      </w:divBdr>
                    </w:div>
                  </w:divsChild>
                </w:div>
                <w:div w:id="1835761191">
                  <w:marLeft w:val="0"/>
                  <w:marRight w:val="0"/>
                  <w:marTop w:val="0"/>
                  <w:marBottom w:val="0"/>
                  <w:divBdr>
                    <w:top w:val="none" w:sz="0" w:space="0" w:color="auto"/>
                    <w:left w:val="none" w:sz="0" w:space="0" w:color="auto"/>
                    <w:bottom w:val="none" w:sz="0" w:space="0" w:color="auto"/>
                    <w:right w:val="none" w:sz="0" w:space="0" w:color="auto"/>
                  </w:divBdr>
                  <w:divsChild>
                    <w:div w:id="813185578">
                      <w:marLeft w:val="0"/>
                      <w:marRight w:val="0"/>
                      <w:marTop w:val="0"/>
                      <w:marBottom w:val="0"/>
                      <w:divBdr>
                        <w:top w:val="none" w:sz="0" w:space="0" w:color="auto"/>
                        <w:left w:val="none" w:sz="0" w:space="0" w:color="auto"/>
                        <w:bottom w:val="none" w:sz="0" w:space="0" w:color="auto"/>
                        <w:right w:val="none" w:sz="0" w:space="0" w:color="auto"/>
                      </w:divBdr>
                    </w:div>
                  </w:divsChild>
                </w:div>
                <w:div w:id="362289488">
                  <w:marLeft w:val="0"/>
                  <w:marRight w:val="0"/>
                  <w:marTop w:val="0"/>
                  <w:marBottom w:val="0"/>
                  <w:divBdr>
                    <w:top w:val="none" w:sz="0" w:space="0" w:color="auto"/>
                    <w:left w:val="none" w:sz="0" w:space="0" w:color="auto"/>
                    <w:bottom w:val="none" w:sz="0" w:space="0" w:color="auto"/>
                    <w:right w:val="none" w:sz="0" w:space="0" w:color="auto"/>
                  </w:divBdr>
                  <w:divsChild>
                    <w:div w:id="1042359829">
                      <w:marLeft w:val="0"/>
                      <w:marRight w:val="0"/>
                      <w:marTop w:val="0"/>
                      <w:marBottom w:val="0"/>
                      <w:divBdr>
                        <w:top w:val="none" w:sz="0" w:space="0" w:color="auto"/>
                        <w:left w:val="none" w:sz="0" w:space="0" w:color="auto"/>
                        <w:bottom w:val="none" w:sz="0" w:space="0" w:color="auto"/>
                        <w:right w:val="none" w:sz="0" w:space="0" w:color="auto"/>
                      </w:divBdr>
                    </w:div>
                  </w:divsChild>
                </w:div>
                <w:div w:id="819729087">
                  <w:marLeft w:val="0"/>
                  <w:marRight w:val="0"/>
                  <w:marTop w:val="0"/>
                  <w:marBottom w:val="0"/>
                  <w:divBdr>
                    <w:top w:val="none" w:sz="0" w:space="0" w:color="auto"/>
                    <w:left w:val="none" w:sz="0" w:space="0" w:color="auto"/>
                    <w:bottom w:val="none" w:sz="0" w:space="0" w:color="auto"/>
                    <w:right w:val="none" w:sz="0" w:space="0" w:color="auto"/>
                  </w:divBdr>
                  <w:divsChild>
                    <w:div w:id="585960823">
                      <w:marLeft w:val="0"/>
                      <w:marRight w:val="0"/>
                      <w:marTop w:val="0"/>
                      <w:marBottom w:val="0"/>
                      <w:divBdr>
                        <w:top w:val="none" w:sz="0" w:space="0" w:color="auto"/>
                        <w:left w:val="none" w:sz="0" w:space="0" w:color="auto"/>
                        <w:bottom w:val="none" w:sz="0" w:space="0" w:color="auto"/>
                        <w:right w:val="none" w:sz="0" w:space="0" w:color="auto"/>
                      </w:divBdr>
                    </w:div>
                    <w:div w:id="672995554">
                      <w:marLeft w:val="0"/>
                      <w:marRight w:val="0"/>
                      <w:marTop w:val="0"/>
                      <w:marBottom w:val="0"/>
                      <w:divBdr>
                        <w:top w:val="none" w:sz="0" w:space="0" w:color="auto"/>
                        <w:left w:val="none" w:sz="0" w:space="0" w:color="auto"/>
                        <w:bottom w:val="none" w:sz="0" w:space="0" w:color="auto"/>
                        <w:right w:val="none" w:sz="0" w:space="0" w:color="auto"/>
                      </w:divBdr>
                    </w:div>
                  </w:divsChild>
                </w:div>
                <w:div w:id="509876936">
                  <w:marLeft w:val="0"/>
                  <w:marRight w:val="0"/>
                  <w:marTop w:val="0"/>
                  <w:marBottom w:val="0"/>
                  <w:divBdr>
                    <w:top w:val="none" w:sz="0" w:space="0" w:color="auto"/>
                    <w:left w:val="none" w:sz="0" w:space="0" w:color="auto"/>
                    <w:bottom w:val="none" w:sz="0" w:space="0" w:color="auto"/>
                    <w:right w:val="none" w:sz="0" w:space="0" w:color="auto"/>
                  </w:divBdr>
                  <w:divsChild>
                    <w:div w:id="973024657">
                      <w:marLeft w:val="0"/>
                      <w:marRight w:val="0"/>
                      <w:marTop w:val="0"/>
                      <w:marBottom w:val="0"/>
                      <w:divBdr>
                        <w:top w:val="none" w:sz="0" w:space="0" w:color="auto"/>
                        <w:left w:val="none" w:sz="0" w:space="0" w:color="auto"/>
                        <w:bottom w:val="none" w:sz="0" w:space="0" w:color="auto"/>
                        <w:right w:val="none" w:sz="0" w:space="0" w:color="auto"/>
                      </w:divBdr>
                    </w:div>
                  </w:divsChild>
                </w:div>
                <w:div w:id="1476726060">
                  <w:marLeft w:val="0"/>
                  <w:marRight w:val="0"/>
                  <w:marTop w:val="0"/>
                  <w:marBottom w:val="0"/>
                  <w:divBdr>
                    <w:top w:val="none" w:sz="0" w:space="0" w:color="auto"/>
                    <w:left w:val="none" w:sz="0" w:space="0" w:color="auto"/>
                    <w:bottom w:val="none" w:sz="0" w:space="0" w:color="auto"/>
                    <w:right w:val="none" w:sz="0" w:space="0" w:color="auto"/>
                  </w:divBdr>
                  <w:divsChild>
                    <w:div w:id="1778211728">
                      <w:marLeft w:val="0"/>
                      <w:marRight w:val="0"/>
                      <w:marTop w:val="0"/>
                      <w:marBottom w:val="0"/>
                      <w:divBdr>
                        <w:top w:val="none" w:sz="0" w:space="0" w:color="auto"/>
                        <w:left w:val="none" w:sz="0" w:space="0" w:color="auto"/>
                        <w:bottom w:val="none" w:sz="0" w:space="0" w:color="auto"/>
                        <w:right w:val="none" w:sz="0" w:space="0" w:color="auto"/>
                      </w:divBdr>
                    </w:div>
                  </w:divsChild>
                </w:div>
                <w:div w:id="181943485">
                  <w:marLeft w:val="0"/>
                  <w:marRight w:val="0"/>
                  <w:marTop w:val="0"/>
                  <w:marBottom w:val="0"/>
                  <w:divBdr>
                    <w:top w:val="none" w:sz="0" w:space="0" w:color="auto"/>
                    <w:left w:val="none" w:sz="0" w:space="0" w:color="auto"/>
                    <w:bottom w:val="none" w:sz="0" w:space="0" w:color="auto"/>
                    <w:right w:val="none" w:sz="0" w:space="0" w:color="auto"/>
                  </w:divBdr>
                  <w:divsChild>
                    <w:div w:id="1830166787">
                      <w:marLeft w:val="0"/>
                      <w:marRight w:val="0"/>
                      <w:marTop w:val="0"/>
                      <w:marBottom w:val="0"/>
                      <w:divBdr>
                        <w:top w:val="none" w:sz="0" w:space="0" w:color="auto"/>
                        <w:left w:val="none" w:sz="0" w:space="0" w:color="auto"/>
                        <w:bottom w:val="none" w:sz="0" w:space="0" w:color="auto"/>
                        <w:right w:val="none" w:sz="0" w:space="0" w:color="auto"/>
                      </w:divBdr>
                    </w:div>
                    <w:div w:id="1623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134762">
          <w:marLeft w:val="0"/>
          <w:marRight w:val="0"/>
          <w:marTop w:val="0"/>
          <w:marBottom w:val="0"/>
          <w:divBdr>
            <w:top w:val="none" w:sz="0" w:space="0" w:color="auto"/>
            <w:left w:val="none" w:sz="0" w:space="0" w:color="auto"/>
            <w:bottom w:val="none" w:sz="0" w:space="0" w:color="auto"/>
            <w:right w:val="none" w:sz="0" w:space="0" w:color="auto"/>
          </w:divBdr>
        </w:div>
        <w:div w:id="456215208">
          <w:marLeft w:val="0"/>
          <w:marRight w:val="0"/>
          <w:marTop w:val="0"/>
          <w:marBottom w:val="0"/>
          <w:divBdr>
            <w:top w:val="none" w:sz="0" w:space="0" w:color="auto"/>
            <w:left w:val="none" w:sz="0" w:space="0" w:color="auto"/>
            <w:bottom w:val="none" w:sz="0" w:space="0" w:color="auto"/>
            <w:right w:val="none" w:sz="0" w:space="0" w:color="auto"/>
          </w:divBdr>
          <w:divsChild>
            <w:div w:id="582496347">
              <w:marLeft w:val="-75"/>
              <w:marRight w:val="0"/>
              <w:marTop w:val="30"/>
              <w:marBottom w:val="30"/>
              <w:divBdr>
                <w:top w:val="none" w:sz="0" w:space="0" w:color="auto"/>
                <w:left w:val="none" w:sz="0" w:space="0" w:color="auto"/>
                <w:bottom w:val="none" w:sz="0" w:space="0" w:color="auto"/>
                <w:right w:val="none" w:sz="0" w:space="0" w:color="auto"/>
              </w:divBdr>
              <w:divsChild>
                <w:div w:id="1951008497">
                  <w:marLeft w:val="0"/>
                  <w:marRight w:val="0"/>
                  <w:marTop w:val="0"/>
                  <w:marBottom w:val="0"/>
                  <w:divBdr>
                    <w:top w:val="none" w:sz="0" w:space="0" w:color="auto"/>
                    <w:left w:val="none" w:sz="0" w:space="0" w:color="auto"/>
                    <w:bottom w:val="none" w:sz="0" w:space="0" w:color="auto"/>
                    <w:right w:val="none" w:sz="0" w:space="0" w:color="auto"/>
                  </w:divBdr>
                  <w:divsChild>
                    <w:div w:id="396630548">
                      <w:marLeft w:val="0"/>
                      <w:marRight w:val="0"/>
                      <w:marTop w:val="0"/>
                      <w:marBottom w:val="0"/>
                      <w:divBdr>
                        <w:top w:val="none" w:sz="0" w:space="0" w:color="auto"/>
                        <w:left w:val="none" w:sz="0" w:space="0" w:color="auto"/>
                        <w:bottom w:val="none" w:sz="0" w:space="0" w:color="auto"/>
                        <w:right w:val="none" w:sz="0" w:space="0" w:color="auto"/>
                      </w:divBdr>
                    </w:div>
                  </w:divsChild>
                </w:div>
                <w:div w:id="1796870574">
                  <w:marLeft w:val="0"/>
                  <w:marRight w:val="0"/>
                  <w:marTop w:val="0"/>
                  <w:marBottom w:val="0"/>
                  <w:divBdr>
                    <w:top w:val="none" w:sz="0" w:space="0" w:color="auto"/>
                    <w:left w:val="none" w:sz="0" w:space="0" w:color="auto"/>
                    <w:bottom w:val="none" w:sz="0" w:space="0" w:color="auto"/>
                    <w:right w:val="none" w:sz="0" w:space="0" w:color="auto"/>
                  </w:divBdr>
                  <w:divsChild>
                    <w:div w:id="1322463268">
                      <w:marLeft w:val="0"/>
                      <w:marRight w:val="0"/>
                      <w:marTop w:val="0"/>
                      <w:marBottom w:val="0"/>
                      <w:divBdr>
                        <w:top w:val="none" w:sz="0" w:space="0" w:color="auto"/>
                        <w:left w:val="none" w:sz="0" w:space="0" w:color="auto"/>
                        <w:bottom w:val="none" w:sz="0" w:space="0" w:color="auto"/>
                        <w:right w:val="none" w:sz="0" w:space="0" w:color="auto"/>
                      </w:divBdr>
                    </w:div>
                    <w:div w:id="2065828798">
                      <w:marLeft w:val="0"/>
                      <w:marRight w:val="0"/>
                      <w:marTop w:val="0"/>
                      <w:marBottom w:val="0"/>
                      <w:divBdr>
                        <w:top w:val="none" w:sz="0" w:space="0" w:color="auto"/>
                        <w:left w:val="none" w:sz="0" w:space="0" w:color="auto"/>
                        <w:bottom w:val="none" w:sz="0" w:space="0" w:color="auto"/>
                        <w:right w:val="none" w:sz="0" w:space="0" w:color="auto"/>
                      </w:divBdr>
                    </w:div>
                    <w:div w:id="2064676658">
                      <w:marLeft w:val="0"/>
                      <w:marRight w:val="0"/>
                      <w:marTop w:val="0"/>
                      <w:marBottom w:val="0"/>
                      <w:divBdr>
                        <w:top w:val="none" w:sz="0" w:space="0" w:color="auto"/>
                        <w:left w:val="none" w:sz="0" w:space="0" w:color="auto"/>
                        <w:bottom w:val="none" w:sz="0" w:space="0" w:color="auto"/>
                        <w:right w:val="none" w:sz="0" w:space="0" w:color="auto"/>
                      </w:divBdr>
                    </w:div>
                  </w:divsChild>
                </w:div>
                <w:div w:id="1848205575">
                  <w:marLeft w:val="0"/>
                  <w:marRight w:val="0"/>
                  <w:marTop w:val="0"/>
                  <w:marBottom w:val="0"/>
                  <w:divBdr>
                    <w:top w:val="none" w:sz="0" w:space="0" w:color="auto"/>
                    <w:left w:val="none" w:sz="0" w:space="0" w:color="auto"/>
                    <w:bottom w:val="none" w:sz="0" w:space="0" w:color="auto"/>
                    <w:right w:val="none" w:sz="0" w:space="0" w:color="auto"/>
                  </w:divBdr>
                  <w:divsChild>
                    <w:div w:id="1369447539">
                      <w:marLeft w:val="0"/>
                      <w:marRight w:val="0"/>
                      <w:marTop w:val="0"/>
                      <w:marBottom w:val="0"/>
                      <w:divBdr>
                        <w:top w:val="none" w:sz="0" w:space="0" w:color="auto"/>
                        <w:left w:val="none" w:sz="0" w:space="0" w:color="auto"/>
                        <w:bottom w:val="none" w:sz="0" w:space="0" w:color="auto"/>
                        <w:right w:val="none" w:sz="0" w:space="0" w:color="auto"/>
                      </w:divBdr>
                    </w:div>
                  </w:divsChild>
                </w:div>
                <w:div w:id="403381682">
                  <w:marLeft w:val="0"/>
                  <w:marRight w:val="0"/>
                  <w:marTop w:val="0"/>
                  <w:marBottom w:val="0"/>
                  <w:divBdr>
                    <w:top w:val="none" w:sz="0" w:space="0" w:color="auto"/>
                    <w:left w:val="none" w:sz="0" w:space="0" w:color="auto"/>
                    <w:bottom w:val="none" w:sz="0" w:space="0" w:color="auto"/>
                    <w:right w:val="none" w:sz="0" w:space="0" w:color="auto"/>
                  </w:divBdr>
                  <w:divsChild>
                    <w:div w:id="2116055841">
                      <w:marLeft w:val="0"/>
                      <w:marRight w:val="0"/>
                      <w:marTop w:val="0"/>
                      <w:marBottom w:val="0"/>
                      <w:divBdr>
                        <w:top w:val="none" w:sz="0" w:space="0" w:color="auto"/>
                        <w:left w:val="none" w:sz="0" w:space="0" w:color="auto"/>
                        <w:bottom w:val="none" w:sz="0" w:space="0" w:color="auto"/>
                        <w:right w:val="none" w:sz="0" w:space="0" w:color="auto"/>
                      </w:divBdr>
                    </w:div>
                    <w:div w:id="1948999754">
                      <w:marLeft w:val="0"/>
                      <w:marRight w:val="0"/>
                      <w:marTop w:val="0"/>
                      <w:marBottom w:val="0"/>
                      <w:divBdr>
                        <w:top w:val="none" w:sz="0" w:space="0" w:color="auto"/>
                        <w:left w:val="none" w:sz="0" w:space="0" w:color="auto"/>
                        <w:bottom w:val="none" w:sz="0" w:space="0" w:color="auto"/>
                        <w:right w:val="none" w:sz="0" w:space="0" w:color="auto"/>
                      </w:divBdr>
                    </w:div>
                  </w:divsChild>
                </w:div>
                <w:div w:id="102968559">
                  <w:marLeft w:val="0"/>
                  <w:marRight w:val="0"/>
                  <w:marTop w:val="0"/>
                  <w:marBottom w:val="0"/>
                  <w:divBdr>
                    <w:top w:val="none" w:sz="0" w:space="0" w:color="auto"/>
                    <w:left w:val="none" w:sz="0" w:space="0" w:color="auto"/>
                    <w:bottom w:val="none" w:sz="0" w:space="0" w:color="auto"/>
                    <w:right w:val="none" w:sz="0" w:space="0" w:color="auto"/>
                  </w:divBdr>
                  <w:divsChild>
                    <w:div w:id="1037120682">
                      <w:marLeft w:val="0"/>
                      <w:marRight w:val="0"/>
                      <w:marTop w:val="0"/>
                      <w:marBottom w:val="0"/>
                      <w:divBdr>
                        <w:top w:val="none" w:sz="0" w:space="0" w:color="auto"/>
                        <w:left w:val="none" w:sz="0" w:space="0" w:color="auto"/>
                        <w:bottom w:val="none" w:sz="0" w:space="0" w:color="auto"/>
                        <w:right w:val="none" w:sz="0" w:space="0" w:color="auto"/>
                      </w:divBdr>
                    </w:div>
                  </w:divsChild>
                </w:div>
                <w:div w:id="997539878">
                  <w:marLeft w:val="0"/>
                  <w:marRight w:val="0"/>
                  <w:marTop w:val="0"/>
                  <w:marBottom w:val="0"/>
                  <w:divBdr>
                    <w:top w:val="none" w:sz="0" w:space="0" w:color="auto"/>
                    <w:left w:val="none" w:sz="0" w:space="0" w:color="auto"/>
                    <w:bottom w:val="none" w:sz="0" w:space="0" w:color="auto"/>
                    <w:right w:val="none" w:sz="0" w:space="0" w:color="auto"/>
                  </w:divBdr>
                  <w:divsChild>
                    <w:div w:id="1964458033">
                      <w:marLeft w:val="0"/>
                      <w:marRight w:val="0"/>
                      <w:marTop w:val="0"/>
                      <w:marBottom w:val="0"/>
                      <w:divBdr>
                        <w:top w:val="none" w:sz="0" w:space="0" w:color="auto"/>
                        <w:left w:val="none" w:sz="0" w:space="0" w:color="auto"/>
                        <w:bottom w:val="none" w:sz="0" w:space="0" w:color="auto"/>
                        <w:right w:val="none" w:sz="0" w:space="0" w:color="auto"/>
                      </w:divBdr>
                    </w:div>
                    <w:div w:id="583413852">
                      <w:marLeft w:val="0"/>
                      <w:marRight w:val="0"/>
                      <w:marTop w:val="0"/>
                      <w:marBottom w:val="0"/>
                      <w:divBdr>
                        <w:top w:val="none" w:sz="0" w:space="0" w:color="auto"/>
                        <w:left w:val="none" w:sz="0" w:space="0" w:color="auto"/>
                        <w:bottom w:val="none" w:sz="0" w:space="0" w:color="auto"/>
                        <w:right w:val="none" w:sz="0" w:space="0" w:color="auto"/>
                      </w:divBdr>
                    </w:div>
                    <w:div w:id="149294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588350">
          <w:marLeft w:val="0"/>
          <w:marRight w:val="0"/>
          <w:marTop w:val="0"/>
          <w:marBottom w:val="0"/>
          <w:divBdr>
            <w:top w:val="none" w:sz="0" w:space="0" w:color="auto"/>
            <w:left w:val="none" w:sz="0" w:space="0" w:color="auto"/>
            <w:bottom w:val="none" w:sz="0" w:space="0" w:color="auto"/>
            <w:right w:val="none" w:sz="0" w:space="0" w:color="auto"/>
          </w:divBdr>
        </w:div>
        <w:div w:id="302084147">
          <w:marLeft w:val="0"/>
          <w:marRight w:val="0"/>
          <w:marTop w:val="0"/>
          <w:marBottom w:val="0"/>
          <w:divBdr>
            <w:top w:val="none" w:sz="0" w:space="0" w:color="auto"/>
            <w:left w:val="none" w:sz="0" w:space="0" w:color="auto"/>
            <w:bottom w:val="none" w:sz="0" w:space="0" w:color="auto"/>
            <w:right w:val="none" w:sz="0" w:space="0" w:color="auto"/>
          </w:divBdr>
        </w:div>
        <w:div w:id="1823697314">
          <w:marLeft w:val="0"/>
          <w:marRight w:val="0"/>
          <w:marTop w:val="0"/>
          <w:marBottom w:val="0"/>
          <w:divBdr>
            <w:top w:val="none" w:sz="0" w:space="0" w:color="auto"/>
            <w:left w:val="none" w:sz="0" w:space="0" w:color="auto"/>
            <w:bottom w:val="none" w:sz="0" w:space="0" w:color="auto"/>
            <w:right w:val="none" w:sz="0" w:space="0" w:color="auto"/>
          </w:divBdr>
          <w:divsChild>
            <w:div w:id="1609964162">
              <w:marLeft w:val="-75"/>
              <w:marRight w:val="0"/>
              <w:marTop w:val="30"/>
              <w:marBottom w:val="30"/>
              <w:divBdr>
                <w:top w:val="none" w:sz="0" w:space="0" w:color="auto"/>
                <w:left w:val="none" w:sz="0" w:space="0" w:color="auto"/>
                <w:bottom w:val="none" w:sz="0" w:space="0" w:color="auto"/>
                <w:right w:val="none" w:sz="0" w:space="0" w:color="auto"/>
              </w:divBdr>
              <w:divsChild>
                <w:div w:id="507526053">
                  <w:marLeft w:val="0"/>
                  <w:marRight w:val="0"/>
                  <w:marTop w:val="0"/>
                  <w:marBottom w:val="0"/>
                  <w:divBdr>
                    <w:top w:val="none" w:sz="0" w:space="0" w:color="auto"/>
                    <w:left w:val="none" w:sz="0" w:space="0" w:color="auto"/>
                    <w:bottom w:val="none" w:sz="0" w:space="0" w:color="auto"/>
                    <w:right w:val="none" w:sz="0" w:space="0" w:color="auto"/>
                  </w:divBdr>
                  <w:divsChild>
                    <w:div w:id="49622853">
                      <w:marLeft w:val="0"/>
                      <w:marRight w:val="0"/>
                      <w:marTop w:val="0"/>
                      <w:marBottom w:val="0"/>
                      <w:divBdr>
                        <w:top w:val="none" w:sz="0" w:space="0" w:color="auto"/>
                        <w:left w:val="none" w:sz="0" w:space="0" w:color="auto"/>
                        <w:bottom w:val="none" w:sz="0" w:space="0" w:color="auto"/>
                        <w:right w:val="none" w:sz="0" w:space="0" w:color="auto"/>
                      </w:divBdr>
                    </w:div>
                    <w:div w:id="321394914">
                      <w:marLeft w:val="0"/>
                      <w:marRight w:val="0"/>
                      <w:marTop w:val="0"/>
                      <w:marBottom w:val="0"/>
                      <w:divBdr>
                        <w:top w:val="none" w:sz="0" w:space="0" w:color="auto"/>
                        <w:left w:val="none" w:sz="0" w:space="0" w:color="auto"/>
                        <w:bottom w:val="none" w:sz="0" w:space="0" w:color="auto"/>
                        <w:right w:val="none" w:sz="0" w:space="0" w:color="auto"/>
                      </w:divBdr>
                    </w:div>
                  </w:divsChild>
                </w:div>
                <w:div w:id="107628724">
                  <w:marLeft w:val="0"/>
                  <w:marRight w:val="0"/>
                  <w:marTop w:val="0"/>
                  <w:marBottom w:val="0"/>
                  <w:divBdr>
                    <w:top w:val="none" w:sz="0" w:space="0" w:color="auto"/>
                    <w:left w:val="none" w:sz="0" w:space="0" w:color="auto"/>
                    <w:bottom w:val="none" w:sz="0" w:space="0" w:color="auto"/>
                    <w:right w:val="none" w:sz="0" w:space="0" w:color="auto"/>
                  </w:divBdr>
                  <w:divsChild>
                    <w:div w:id="1214079547">
                      <w:marLeft w:val="0"/>
                      <w:marRight w:val="0"/>
                      <w:marTop w:val="0"/>
                      <w:marBottom w:val="0"/>
                      <w:divBdr>
                        <w:top w:val="none" w:sz="0" w:space="0" w:color="auto"/>
                        <w:left w:val="none" w:sz="0" w:space="0" w:color="auto"/>
                        <w:bottom w:val="none" w:sz="0" w:space="0" w:color="auto"/>
                        <w:right w:val="none" w:sz="0" w:space="0" w:color="auto"/>
                      </w:divBdr>
                    </w:div>
                  </w:divsChild>
                </w:div>
                <w:div w:id="1420520008">
                  <w:marLeft w:val="0"/>
                  <w:marRight w:val="0"/>
                  <w:marTop w:val="0"/>
                  <w:marBottom w:val="0"/>
                  <w:divBdr>
                    <w:top w:val="none" w:sz="0" w:space="0" w:color="auto"/>
                    <w:left w:val="none" w:sz="0" w:space="0" w:color="auto"/>
                    <w:bottom w:val="none" w:sz="0" w:space="0" w:color="auto"/>
                    <w:right w:val="none" w:sz="0" w:space="0" w:color="auto"/>
                  </w:divBdr>
                  <w:divsChild>
                    <w:div w:id="2095662128">
                      <w:marLeft w:val="0"/>
                      <w:marRight w:val="0"/>
                      <w:marTop w:val="0"/>
                      <w:marBottom w:val="0"/>
                      <w:divBdr>
                        <w:top w:val="none" w:sz="0" w:space="0" w:color="auto"/>
                        <w:left w:val="none" w:sz="0" w:space="0" w:color="auto"/>
                        <w:bottom w:val="none" w:sz="0" w:space="0" w:color="auto"/>
                        <w:right w:val="none" w:sz="0" w:space="0" w:color="auto"/>
                      </w:divBdr>
                    </w:div>
                    <w:div w:id="1591935294">
                      <w:marLeft w:val="0"/>
                      <w:marRight w:val="0"/>
                      <w:marTop w:val="0"/>
                      <w:marBottom w:val="0"/>
                      <w:divBdr>
                        <w:top w:val="none" w:sz="0" w:space="0" w:color="auto"/>
                        <w:left w:val="none" w:sz="0" w:space="0" w:color="auto"/>
                        <w:bottom w:val="none" w:sz="0" w:space="0" w:color="auto"/>
                        <w:right w:val="none" w:sz="0" w:space="0" w:color="auto"/>
                      </w:divBdr>
                    </w:div>
                    <w:div w:id="59449856">
                      <w:marLeft w:val="0"/>
                      <w:marRight w:val="0"/>
                      <w:marTop w:val="0"/>
                      <w:marBottom w:val="0"/>
                      <w:divBdr>
                        <w:top w:val="none" w:sz="0" w:space="0" w:color="auto"/>
                        <w:left w:val="none" w:sz="0" w:space="0" w:color="auto"/>
                        <w:bottom w:val="none" w:sz="0" w:space="0" w:color="auto"/>
                        <w:right w:val="none" w:sz="0" w:space="0" w:color="auto"/>
                      </w:divBdr>
                    </w:div>
                    <w:div w:id="2026131857">
                      <w:marLeft w:val="0"/>
                      <w:marRight w:val="0"/>
                      <w:marTop w:val="0"/>
                      <w:marBottom w:val="0"/>
                      <w:divBdr>
                        <w:top w:val="none" w:sz="0" w:space="0" w:color="auto"/>
                        <w:left w:val="none" w:sz="0" w:space="0" w:color="auto"/>
                        <w:bottom w:val="none" w:sz="0" w:space="0" w:color="auto"/>
                        <w:right w:val="none" w:sz="0" w:space="0" w:color="auto"/>
                      </w:divBdr>
                    </w:div>
                  </w:divsChild>
                </w:div>
                <w:div w:id="188489451">
                  <w:marLeft w:val="0"/>
                  <w:marRight w:val="0"/>
                  <w:marTop w:val="0"/>
                  <w:marBottom w:val="0"/>
                  <w:divBdr>
                    <w:top w:val="none" w:sz="0" w:space="0" w:color="auto"/>
                    <w:left w:val="none" w:sz="0" w:space="0" w:color="auto"/>
                    <w:bottom w:val="none" w:sz="0" w:space="0" w:color="auto"/>
                    <w:right w:val="none" w:sz="0" w:space="0" w:color="auto"/>
                  </w:divBdr>
                  <w:divsChild>
                    <w:div w:id="1684430748">
                      <w:marLeft w:val="0"/>
                      <w:marRight w:val="0"/>
                      <w:marTop w:val="0"/>
                      <w:marBottom w:val="0"/>
                      <w:divBdr>
                        <w:top w:val="none" w:sz="0" w:space="0" w:color="auto"/>
                        <w:left w:val="none" w:sz="0" w:space="0" w:color="auto"/>
                        <w:bottom w:val="none" w:sz="0" w:space="0" w:color="auto"/>
                        <w:right w:val="none" w:sz="0" w:space="0" w:color="auto"/>
                      </w:divBdr>
                    </w:div>
                  </w:divsChild>
                </w:div>
                <w:div w:id="882911789">
                  <w:marLeft w:val="0"/>
                  <w:marRight w:val="0"/>
                  <w:marTop w:val="0"/>
                  <w:marBottom w:val="0"/>
                  <w:divBdr>
                    <w:top w:val="none" w:sz="0" w:space="0" w:color="auto"/>
                    <w:left w:val="none" w:sz="0" w:space="0" w:color="auto"/>
                    <w:bottom w:val="none" w:sz="0" w:space="0" w:color="auto"/>
                    <w:right w:val="none" w:sz="0" w:space="0" w:color="auto"/>
                  </w:divBdr>
                  <w:divsChild>
                    <w:div w:id="1063527795">
                      <w:marLeft w:val="0"/>
                      <w:marRight w:val="0"/>
                      <w:marTop w:val="0"/>
                      <w:marBottom w:val="0"/>
                      <w:divBdr>
                        <w:top w:val="none" w:sz="0" w:space="0" w:color="auto"/>
                        <w:left w:val="none" w:sz="0" w:space="0" w:color="auto"/>
                        <w:bottom w:val="none" w:sz="0" w:space="0" w:color="auto"/>
                        <w:right w:val="none" w:sz="0" w:space="0" w:color="auto"/>
                      </w:divBdr>
                    </w:div>
                  </w:divsChild>
                </w:div>
                <w:div w:id="341444579">
                  <w:marLeft w:val="0"/>
                  <w:marRight w:val="0"/>
                  <w:marTop w:val="0"/>
                  <w:marBottom w:val="0"/>
                  <w:divBdr>
                    <w:top w:val="none" w:sz="0" w:space="0" w:color="auto"/>
                    <w:left w:val="none" w:sz="0" w:space="0" w:color="auto"/>
                    <w:bottom w:val="none" w:sz="0" w:space="0" w:color="auto"/>
                    <w:right w:val="none" w:sz="0" w:space="0" w:color="auto"/>
                  </w:divBdr>
                  <w:divsChild>
                    <w:div w:id="557014236">
                      <w:marLeft w:val="0"/>
                      <w:marRight w:val="0"/>
                      <w:marTop w:val="0"/>
                      <w:marBottom w:val="0"/>
                      <w:divBdr>
                        <w:top w:val="none" w:sz="0" w:space="0" w:color="auto"/>
                        <w:left w:val="none" w:sz="0" w:space="0" w:color="auto"/>
                        <w:bottom w:val="none" w:sz="0" w:space="0" w:color="auto"/>
                        <w:right w:val="none" w:sz="0" w:space="0" w:color="auto"/>
                      </w:divBdr>
                    </w:div>
                  </w:divsChild>
                </w:div>
                <w:div w:id="26876819">
                  <w:marLeft w:val="0"/>
                  <w:marRight w:val="0"/>
                  <w:marTop w:val="0"/>
                  <w:marBottom w:val="0"/>
                  <w:divBdr>
                    <w:top w:val="none" w:sz="0" w:space="0" w:color="auto"/>
                    <w:left w:val="none" w:sz="0" w:space="0" w:color="auto"/>
                    <w:bottom w:val="none" w:sz="0" w:space="0" w:color="auto"/>
                    <w:right w:val="none" w:sz="0" w:space="0" w:color="auto"/>
                  </w:divBdr>
                  <w:divsChild>
                    <w:div w:id="1675448288">
                      <w:marLeft w:val="0"/>
                      <w:marRight w:val="0"/>
                      <w:marTop w:val="0"/>
                      <w:marBottom w:val="0"/>
                      <w:divBdr>
                        <w:top w:val="none" w:sz="0" w:space="0" w:color="auto"/>
                        <w:left w:val="none" w:sz="0" w:space="0" w:color="auto"/>
                        <w:bottom w:val="none" w:sz="0" w:space="0" w:color="auto"/>
                        <w:right w:val="none" w:sz="0" w:space="0" w:color="auto"/>
                      </w:divBdr>
                    </w:div>
                    <w:div w:id="1580020510">
                      <w:marLeft w:val="0"/>
                      <w:marRight w:val="0"/>
                      <w:marTop w:val="0"/>
                      <w:marBottom w:val="0"/>
                      <w:divBdr>
                        <w:top w:val="none" w:sz="0" w:space="0" w:color="auto"/>
                        <w:left w:val="none" w:sz="0" w:space="0" w:color="auto"/>
                        <w:bottom w:val="none" w:sz="0" w:space="0" w:color="auto"/>
                        <w:right w:val="none" w:sz="0" w:space="0" w:color="auto"/>
                      </w:divBdr>
                    </w:div>
                    <w:div w:id="399443164">
                      <w:marLeft w:val="0"/>
                      <w:marRight w:val="0"/>
                      <w:marTop w:val="0"/>
                      <w:marBottom w:val="0"/>
                      <w:divBdr>
                        <w:top w:val="none" w:sz="0" w:space="0" w:color="auto"/>
                        <w:left w:val="none" w:sz="0" w:space="0" w:color="auto"/>
                        <w:bottom w:val="none" w:sz="0" w:space="0" w:color="auto"/>
                        <w:right w:val="none" w:sz="0" w:space="0" w:color="auto"/>
                      </w:divBdr>
                    </w:div>
                  </w:divsChild>
                </w:div>
                <w:div w:id="354576933">
                  <w:marLeft w:val="0"/>
                  <w:marRight w:val="0"/>
                  <w:marTop w:val="0"/>
                  <w:marBottom w:val="0"/>
                  <w:divBdr>
                    <w:top w:val="none" w:sz="0" w:space="0" w:color="auto"/>
                    <w:left w:val="none" w:sz="0" w:space="0" w:color="auto"/>
                    <w:bottom w:val="none" w:sz="0" w:space="0" w:color="auto"/>
                    <w:right w:val="none" w:sz="0" w:space="0" w:color="auto"/>
                  </w:divBdr>
                  <w:divsChild>
                    <w:div w:id="1440443813">
                      <w:marLeft w:val="0"/>
                      <w:marRight w:val="0"/>
                      <w:marTop w:val="0"/>
                      <w:marBottom w:val="0"/>
                      <w:divBdr>
                        <w:top w:val="none" w:sz="0" w:space="0" w:color="auto"/>
                        <w:left w:val="none" w:sz="0" w:space="0" w:color="auto"/>
                        <w:bottom w:val="none" w:sz="0" w:space="0" w:color="auto"/>
                        <w:right w:val="none" w:sz="0" w:space="0" w:color="auto"/>
                      </w:divBdr>
                    </w:div>
                    <w:div w:id="2005162941">
                      <w:marLeft w:val="0"/>
                      <w:marRight w:val="0"/>
                      <w:marTop w:val="0"/>
                      <w:marBottom w:val="0"/>
                      <w:divBdr>
                        <w:top w:val="none" w:sz="0" w:space="0" w:color="auto"/>
                        <w:left w:val="none" w:sz="0" w:space="0" w:color="auto"/>
                        <w:bottom w:val="none" w:sz="0" w:space="0" w:color="auto"/>
                        <w:right w:val="none" w:sz="0" w:space="0" w:color="auto"/>
                      </w:divBdr>
                    </w:div>
                    <w:div w:id="2082242553">
                      <w:marLeft w:val="0"/>
                      <w:marRight w:val="0"/>
                      <w:marTop w:val="0"/>
                      <w:marBottom w:val="0"/>
                      <w:divBdr>
                        <w:top w:val="none" w:sz="0" w:space="0" w:color="auto"/>
                        <w:left w:val="none" w:sz="0" w:space="0" w:color="auto"/>
                        <w:bottom w:val="none" w:sz="0" w:space="0" w:color="auto"/>
                        <w:right w:val="none" w:sz="0" w:space="0" w:color="auto"/>
                      </w:divBdr>
                    </w:div>
                  </w:divsChild>
                </w:div>
                <w:div w:id="2015961529">
                  <w:marLeft w:val="0"/>
                  <w:marRight w:val="0"/>
                  <w:marTop w:val="0"/>
                  <w:marBottom w:val="0"/>
                  <w:divBdr>
                    <w:top w:val="none" w:sz="0" w:space="0" w:color="auto"/>
                    <w:left w:val="none" w:sz="0" w:space="0" w:color="auto"/>
                    <w:bottom w:val="none" w:sz="0" w:space="0" w:color="auto"/>
                    <w:right w:val="none" w:sz="0" w:space="0" w:color="auto"/>
                  </w:divBdr>
                  <w:divsChild>
                    <w:div w:id="902563356">
                      <w:marLeft w:val="0"/>
                      <w:marRight w:val="0"/>
                      <w:marTop w:val="0"/>
                      <w:marBottom w:val="0"/>
                      <w:divBdr>
                        <w:top w:val="none" w:sz="0" w:space="0" w:color="auto"/>
                        <w:left w:val="none" w:sz="0" w:space="0" w:color="auto"/>
                        <w:bottom w:val="none" w:sz="0" w:space="0" w:color="auto"/>
                        <w:right w:val="none" w:sz="0" w:space="0" w:color="auto"/>
                      </w:divBdr>
                    </w:div>
                  </w:divsChild>
                </w:div>
                <w:div w:id="591856710">
                  <w:marLeft w:val="0"/>
                  <w:marRight w:val="0"/>
                  <w:marTop w:val="0"/>
                  <w:marBottom w:val="0"/>
                  <w:divBdr>
                    <w:top w:val="none" w:sz="0" w:space="0" w:color="auto"/>
                    <w:left w:val="none" w:sz="0" w:space="0" w:color="auto"/>
                    <w:bottom w:val="none" w:sz="0" w:space="0" w:color="auto"/>
                    <w:right w:val="none" w:sz="0" w:space="0" w:color="auto"/>
                  </w:divBdr>
                  <w:divsChild>
                    <w:div w:id="944266834">
                      <w:marLeft w:val="0"/>
                      <w:marRight w:val="0"/>
                      <w:marTop w:val="0"/>
                      <w:marBottom w:val="0"/>
                      <w:divBdr>
                        <w:top w:val="none" w:sz="0" w:space="0" w:color="auto"/>
                        <w:left w:val="none" w:sz="0" w:space="0" w:color="auto"/>
                        <w:bottom w:val="none" w:sz="0" w:space="0" w:color="auto"/>
                        <w:right w:val="none" w:sz="0" w:space="0" w:color="auto"/>
                      </w:divBdr>
                    </w:div>
                  </w:divsChild>
                </w:div>
                <w:div w:id="1020473736">
                  <w:marLeft w:val="0"/>
                  <w:marRight w:val="0"/>
                  <w:marTop w:val="0"/>
                  <w:marBottom w:val="0"/>
                  <w:divBdr>
                    <w:top w:val="none" w:sz="0" w:space="0" w:color="auto"/>
                    <w:left w:val="none" w:sz="0" w:space="0" w:color="auto"/>
                    <w:bottom w:val="none" w:sz="0" w:space="0" w:color="auto"/>
                    <w:right w:val="none" w:sz="0" w:space="0" w:color="auto"/>
                  </w:divBdr>
                  <w:divsChild>
                    <w:div w:id="1396659015">
                      <w:marLeft w:val="0"/>
                      <w:marRight w:val="0"/>
                      <w:marTop w:val="0"/>
                      <w:marBottom w:val="0"/>
                      <w:divBdr>
                        <w:top w:val="none" w:sz="0" w:space="0" w:color="auto"/>
                        <w:left w:val="none" w:sz="0" w:space="0" w:color="auto"/>
                        <w:bottom w:val="none" w:sz="0" w:space="0" w:color="auto"/>
                        <w:right w:val="none" w:sz="0" w:space="0" w:color="auto"/>
                      </w:divBdr>
                    </w:div>
                    <w:div w:id="1154375438">
                      <w:marLeft w:val="0"/>
                      <w:marRight w:val="0"/>
                      <w:marTop w:val="0"/>
                      <w:marBottom w:val="0"/>
                      <w:divBdr>
                        <w:top w:val="none" w:sz="0" w:space="0" w:color="auto"/>
                        <w:left w:val="none" w:sz="0" w:space="0" w:color="auto"/>
                        <w:bottom w:val="none" w:sz="0" w:space="0" w:color="auto"/>
                        <w:right w:val="none" w:sz="0" w:space="0" w:color="auto"/>
                      </w:divBdr>
                    </w:div>
                    <w:div w:id="1431438594">
                      <w:marLeft w:val="0"/>
                      <w:marRight w:val="0"/>
                      <w:marTop w:val="0"/>
                      <w:marBottom w:val="0"/>
                      <w:divBdr>
                        <w:top w:val="none" w:sz="0" w:space="0" w:color="auto"/>
                        <w:left w:val="none" w:sz="0" w:space="0" w:color="auto"/>
                        <w:bottom w:val="none" w:sz="0" w:space="0" w:color="auto"/>
                        <w:right w:val="none" w:sz="0" w:space="0" w:color="auto"/>
                      </w:divBdr>
                    </w:div>
                    <w:div w:id="576596459">
                      <w:marLeft w:val="0"/>
                      <w:marRight w:val="0"/>
                      <w:marTop w:val="0"/>
                      <w:marBottom w:val="0"/>
                      <w:divBdr>
                        <w:top w:val="none" w:sz="0" w:space="0" w:color="auto"/>
                        <w:left w:val="none" w:sz="0" w:space="0" w:color="auto"/>
                        <w:bottom w:val="none" w:sz="0" w:space="0" w:color="auto"/>
                        <w:right w:val="none" w:sz="0" w:space="0" w:color="auto"/>
                      </w:divBdr>
                    </w:div>
                  </w:divsChild>
                </w:div>
                <w:div w:id="1760252475">
                  <w:marLeft w:val="0"/>
                  <w:marRight w:val="0"/>
                  <w:marTop w:val="0"/>
                  <w:marBottom w:val="0"/>
                  <w:divBdr>
                    <w:top w:val="none" w:sz="0" w:space="0" w:color="auto"/>
                    <w:left w:val="none" w:sz="0" w:space="0" w:color="auto"/>
                    <w:bottom w:val="none" w:sz="0" w:space="0" w:color="auto"/>
                    <w:right w:val="none" w:sz="0" w:space="0" w:color="auto"/>
                  </w:divBdr>
                  <w:divsChild>
                    <w:div w:id="137037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37044">
          <w:marLeft w:val="0"/>
          <w:marRight w:val="0"/>
          <w:marTop w:val="0"/>
          <w:marBottom w:val="0"/>
          <w:divBdr>
            <w:top w:val="none" w:sz="0" w:space="0" w:color="auto"/>
            <w:left w:val="none" w:sz="0" w:space="0" w:color="auto"/>
            <w:bottom w:val="none" w:sz="0" w:space="0" w:color="auto"/>
            <w:right w:val="none" w:sz="0" w:space="0" w:color="auto"/>
          </w:divBdr>
        </w:div>
        <w:div w:id="2094471728">
          <w:marLeft w:val="0"/>
          <w:marRight w:val="0"/>
          <w:marTop w:val="0"/>
          <w:marBottom w:val="0"/>
          <w:divBdr>
            <w:top w:val="none" w:sz="0" w:space="0" w:color="auto"/>
            <w:left w:val="none" w:sz="0" w:space="0" w:color="auto"/>
            <w:bottom w:val="none" w:sz="0" w:space="0" w:color="auto"/>
            <w:right w:val="none" w:sz="0" w:space="0" w:color="auto"/>
          </w:divBdr>
        </w:div>
        <w:div w:id="982078336">
          <w:marLeft w:val="0"/>
          <w:marRight w:val="0"/>
          <w:marTop w:val="0"/>
          <w:marBottom w:val="0"/>
          <w:divBdr>
            <w:top w:val="none" w:sz="0" w:space="0" w:color="auto"/>
            <w:left w:val="none" w:sz="0" w:space="0" w:color="auto"/>
            <w:bottom w:val="none" w:sz="0" w:space="0" w:color="auto"/>
            <w:right w:val="none" w:sz="0" w:space="0" w:color="auto"/>
          </w:divBdr>
        </w:div>
        <w:div w:id="1688603404">
          <w:marLeft w:val="0"/>
          <w:marRight w:val="0"/>
          <w:marTop w:val="0"/>
          <w:marBottom w:val="0"/>
          <w:divBdr>
            <w:top w:val="none" w:sz="0" w:space="0" w:color="auto"/>
            <w:left w:val="none" w:sz="0" w:space="0" w:color="auto"/>
            <w:bottom w:val="none" w:sz="0" w:space="0" w:color="auto"/>
            <w:right w:val="none" w:sz="0" w:space="0" w:color="auto"/>
          </w:divBdr>
        </w:div>
        <w:div w:id="1418870194">
          <w:marLeft w:val="0"/>
          <w:marRight w:val="0"/>
          <w:marTop w:val="0"/>
          <w:marBottom w:val="0"/>
          <w:divBdr>
            <w:top w:val="none" w:sz="0" w:space="0" w:color="auto"/>
            <w:left w:val="none" w:sz="0" w:space="0" w:color="auto"/>
            <w:bottom w:val="none" w:sz="0" w:space="0" w:color="auto"/>
            <w:right w:val="none" w:sz="0" w:space="0" w:color="auto"/>
          </w:divBdr>
        </w:div>
        <w:div w:id="1705519989">
          <w:marLeft w:val="0"/>
          <w:marRight w:val="0"/>
          <w:marTop w:val="0"/>
          <w:marBottom w:val="0"/>
          <w:divBdr>
            <w:top w:val="none" w:sz="0" w:space="0" w:color="auto"/>
            <w:left w:val="none" w:sz="0" w:space="0" w:color="auto"/>
            <w:bottom w:val="none" w:sz="0" w:space="0" w:color="auto"/>
            <w:right w:val="none" w:sz="0" w:space="0" w:color="auto"/>
          </w:divBdr>
        </w:div>
        <w:div w:id="884440020">
          <w:marLeft w:val="0"/>
          <w:marRight w:val="0"/>
          <w:marTop w:val="0"/>
          <w:marBottom w:val="0"/>
          <w:divBdr>
            <w:top w:val="none" w:sz="0" w:space="0" w:color="auto"/>
            <w:left w:val="none" w:sz="0" w:space="0" w:color="auto"/>
            <w:bottom w:val="none" w:sz="0" w:space="0" w:color="auto"/>
            <w:right w:val="none" w:sz="0" w:space="0" w:color="auto"/>
          </w:divBdr>
        </w:div>
        <w:div w:id="787548545">
          <w:marLeft w:val="0"/>
          <w:marRight w:val="0"/>
          <w:marTop w:val="0"/>
          <w:marBottom w:val="0"/>
          <w:divBdr>
            <w:top w:val="none" w:sz="0" w:space="0" w:color="auto"/>
            <w:left w:val="none" w:sz="0" w:space="0" w:color="auto"/>
            <w:bottom w:val="none" w:sz="0" w:space="0" w:color="auto"/>
            <w:right w:val="none" w:sz="0" w:space="0" w:color="auto"/>
          </w:divBdr>
        </w:div>
        <w:div w:id="746807640">
          <w:marLeft w:val="0"/>
          <w:marRight w:val="0"/>
          <w:marTop w:val="0"/>
          <w:marBottom w:val="0"/>
          <w:divBdr>
            <w:top w:val="none" w:sz="0" w:space="0" w:color="auto"/>
            <w:left w:val="none" w:sz="0" w:space="0" w:color="auto"/>
            <w:bottom w:val="none" w:sz="0" w:space="0" w:color="auto"/>
            <w:right w:val="none" w:sz="0" w:space="0" w:color="auto"/>
          </w:divBdr>
        </w:div>
        <w:div w:id="149058181">
          <w:marLeft w:val="0"/>
          <w:marRight w:val="0"/>
          <w:marTop w:val="0"/>
          <w:marBottom w:val="0"/>
          <w:divBdr>
            <w:top w:val="none" w:sz="0" w:space="0" w:color="auto"/>
            <w:left w:val="none" w:sz="0" w:space="0" w:color="auto"/>
            <w:bottom w:val="none" w:sz="0" w:space="0" w:color="auto"/>
            <w:right w:val="none" w:sz="0" w:space="0" w:color="auto"/>
          </w:divBdr>
        </w:div>
        <w:div w:id="278075832">
          <w:marLeft w:val="0"/>
          <w:marRight w:val="0"/>
          <w:marTop w:val="0"/>
          <w:marBottom w:val="0"/>
          <w:divBdr>
            <w:top w:val="none" w:sz="0" w:space="0" w:color="auto"/>
            <w:left w:val="none" w:sz="0" w:space="0" w:color="auto"/>
            <w:bottom w:val="none" w:sz="0" w:space="0" w:color="auto"/>
            <w:right w:val="none" w:sz="0" w:space="0" w:color="auto"/>
          </w:divBdr>
        </w:div>
        <w:div w:id="932326774">
          <w:marLeft w:val="0"/>
          <w:marRight w:val="0"/>
          <w:marTop w:val="0"/>
          <w:marBottom w:val="0"/>
          <w:divBdr>
            <w:top w:val="none" w:sz="0" w:space="0" w:color="auto"/>
            <w:left w:val="none" w:sz="0" w:space="0" w:color="auto"/>
            <w:bottom w:val="none" w:sz="0" w:space="0" w:color="auto"/>
            <w:right w:val="none" w:sz="0" w:space="0" w:color="auto"/>
          </w:divBdr>
        </w:div>
        <w:div w:id="233273563">
          <w:marLeft w:val="0"/>
          <w:marRight w:val="0"/>
          <w:marTop w:val="0"/>
          <w:marBottom w:val="0"/>
          <w:divBdr>
            <w:top w:val="none" w:sz="0" w:space="0" w:color="auto"/>
            <w:left w:val="none" w:sz="0" w:space="0" w:color="auto"/>
            <w:bottom w:val="none" w:sz="0" w:space="0" w:color="auto"/>
            <w:right w:val="none" w:sz="0" w:space="0" w:color="auto"/>
          </w:divBdr>
        </w:div>
        <w:div w:id="1017077057">
          <w:marLeft w:val="0"/>
          <w:marRight w:val="0"/>
          <w:marTop w:val="0"/>
          <w:marBottom w:val="0"/>
          <w:divBdr>
            <w:top w:val="none" w:sz="0" w:space="0" w:color="auto"/>
            <w:left w:val="none" w:sz="0" w:space="0" w:color="auto"/>
            <w:bottom w:val="none" w:sz="0" w:space="0" w:color="auto"/>
            <w:right w:val="none" w:sz="0" w:space="0" w:color="auto"/>
          </w:divBdr>
          <w:divsChild>
            <w:div w:id="254291642">
              <w:marLeft w:val="-75"/>
              <w:marRight w:val="0"/>
              <w:marTop w:val="30"/>
              <w:marBottom w:val="30"/>
              <w:divBdr>
                <w:top w:val="none" w:sz="0" w:space="0" w:color="auto"/>
                <w:left w:val="none" w:sz="0" w:space="0" w:color="auto"/>
                <w:bottom w:val="none" w:sz="0" w:space="0" w:color="auto"/>
                <w:right w:val="none" w:sz="0" w:space="0" w:color="auto"/>
              </w:divBdr>
              <w:divsChild>
                <w:div w:id="1492675620">
                  <w:marLeft w:val="0"/>
                  <w:marRight w:val="0"/>
                  <w:marTop w:val="0"/>
                  <w:marBottom w:val="0"/>
                  <w:divBdr>
                    <w:top w:val="none" w:sz="0" w:space="0" w:color="auto"/>
                    <w:left w:val="none" w:sz="0" w:space="0" w:color="auto"/>
                    <w:bottom w:val="none" w:sz="0" w:space="0" w:color="auto"/>
                    <w:right w:val="none" w:sz="0" w:space="0" w:color="auto"/>
                  </w:divBdr>
                  <w:divsChild>
                    <w:div w:id="420218502">
                      <w:marLeft w:val="0"/>
                      <w:marRight w:val="0"/>
                      <w:marTop w:val="0"/>
                      <w:marBottom w:val="0"/>
                      <w:divBdr>
                        <w:top w:val="none" w:sz="0" w:space="0" w:color="auto"/>
                        <w:left w:val="none" w:sz="0" w:space="0" w:color="auto"/>
                        <w:bottom w:val="none" w:sz="0" w:space="0" w:color="auto"/>
                        <w:right w:val="none" w:sz="0" w:space="0" w:color="auto"/>
                      </w:divBdr>
                    </w:div>
                  </w:divsChild>
                </w:div>
                <w:div w:id="1416392483">
                  <w:marLeft w:val="0"/>
                  <w:marRight w:val="0"/>
                  <w:marTop w:val="0"/>
                  <w:marBottom w:val="0"/>
                  <w:divBdr>
                    <w:top w:val="none" w:sz="0" w:space="0" w:color="auto"/>
                    <w:left w:val="none" w:sz="0" w:space="0" w:color="auto"/>
                    <w:bottom w:val="none" w:sz="0" w:space="0" w:color="auto"/>
                    <w:right w:val="none" w:sz="0" w:space="0" w:color="auto"/>
                  </w:divBdr>
                  <w:divsChild>
                    <w:div w:id="10807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051427">
          <w:marLeft w:val="0"/>
          <w:marRight w:val="0"/>
          <w:marTop w:val="0"/>
          <w:marBottom w:val="0"/>
          <w:divBdr>
            <w:top w:val="none" w:sz="0" w:space="0" w:color="auto"/>
            <w:left w:val="none" w:sz="0" w:space="0" w:color="auto"/>
            <w:bottom w:val="none" w:sz="0" w:space="0" w:color="auto"/>
            <w:right w:val="none" w:sz="0" w:space="0" w:color="auto"/>
          </w:divBdr>
        </w:div>
      </w:divsChild>
    </w:div>
    <w:div w:id="539975201">
      <w:bodyDiv w:val="1"/>
      <w:marLeft w:val="0"/>
      <w:marRight w:val="0"/>
      <w:marTop w:val="0"/>
      <w:marBottom w:val="0"/>
      <w:divBdr>
        <w:top w:val="none" w:sz="0" w:space="0" w:color="auto"/>
        <w:left w:val="none" w:sz="0" w:space="0" w:color="auto"/>
        <w:bottom w:val="none" w:sz="0" w:space="0" w:color="auto"/>
        <w:right w:val="none" w:sz="0" w:space="0" w:color="auto"/>
      </w:divBdr>
    </w:div>
    <w:div w:id="593707628">
      <w:bodyDiv w:val="1"/>
      <w:marLeft w:val="0"/>
      <w:marRight w:val="0"/>
      <w:marTop w:val="0"/>
      <w:marBottom w:val="0"/>
      <w:divBdr>
        <w:top w:val="none" w:sz="0" w:space="0" w:color="auto"/>
        <w:left w:val="none" w:sz="0" w:space="0" w:color="auto"/>
        <w:bottom w:val="none" w:sz="0" w:space="0" w:color="auto"/>
        <w:right w:val="none" w:sz="0" w:space="0" w:color="auto"/>
      </w:divBdr>
    </w:div>
    <w:div w:id="639652670">
      <w:bodyDiv w:val="1"/>
      <w:marLeft w:val="0"/>
      <w:marRight w:val="0"/>
      <w:marTop w:val="0"/>
      <w:marBottom w:val="0"/>
      <w:divBdr>
        <w:top w:val="none" w:sz="0" w:space="0" w:color="auto"/>
        <w:left w:val="none" w:sz="0" w:space="0" w:color="auto"/>
        <w:bottom w:val="none" w:sz="0" w:space="0" w:color="auto"/>
        <w:right w:val="none" w:sz="0" w:space="0" w:color="auto"/>
      </w:divBdr>
    </w:div>
    <w:div w:id="1193690424">
      <w:bodyDiv w:val="1"/>
      <w:marLeft w:val="0"/>
      <w:marRight w:val="0"/>
      <w:marTop w:val="0"/>
      <w:marBottom w:val="0"/>
      <w:divBdr>
        <w:top w:val="none" w:sz="0" w:space="0" w:color="auto"/>
        <w:left w:val="none" w:sz="0" w:space="0" w:color="auto"/>
        <w:bottom w:val="none" w:sz="0" w:space="0" w:color="auto"/>
        <w:right w:val="none" w:sz="0" w:space="0" w:color="auto"/>
      </w:divBdr>
      <w:divsChild>
        <w:div w:id="1249268714">
          <w:marLeft w:val="0"/>
          <w:marRight w:val="0"/>
          <w:marTop w:val="0"/>
          <w:marBottom w:val="0"/>
          <w:divBdr>
            <w:top w:val="none" w:sz="0" w:space="0" w:color="auto"/>
            <w:left w:val="none" w:sz="0" w:space="0" w:color="auto"/>
            <w:bottom w:val="none" w:sz="0" w:space="0" w:color="auto"/>
            <w:right w:val="none" w:sz="0" w:space="0" w:color="auto"/>
          </w:divBdr>
          <w:divsChild>
            <w:div w:id="7547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40580">
      <w:bodyDiv w:val="1"/>
      <w:marLeft w:val="0"/>
      <w:marRight w:val="0"/>
      <w:marTop w:val="0"/>
      <w:marBottom w:val="0"/>
      <w:divBdr>
        <w:top w:val="none" w:sz="0" w:space="0" w:color="auto"/>
        <w:left w:val="none" w:sz="0" w:space="0" w:color="auto"/>
        <w:bottom w:val="none" w:sz="0" w:space="0" w:color="auto"/>
        <w:right w:val="none" w:sz="0" w:space="0" w:color="auto"/>
      </w:divBdr>
      <w:divsChild>
        <w:div w:id="1418480080">
          <w:marLeft w:val="0"/>
          <w:marRight w:val="0"/>
          <w:marTop w:val="0"/>
          <w:marBottom w:val="0"/>
          <w:divBdr>
            <w:top w:val="none" w:sz="0" w:space="0" w:color="auto"/>
            <w:left w:val="none" w:sz="0" w:space="0" w:color="auto"/>
            <w:bottom w:val="none" w:sz="0" w:space="0" w:color="auto"/>
            <w:right w:val="none" w:sz="0" w:space="0" w:color="auto"/>
          </w:divBdr>
          <w:divsChild>
            <w:div w:id="123076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366156">
      <w:bodyDiv w:val="1"/>
      <w:marLeft w:val="0"/>
      <w:marRight w:val="0"/>
      <w:marTop w:val="0"/>
      <w:marBottom w:val="0"/>
      <w:divBdr>
        <w:top w:val="none" w:sz="0" w:space="0" w:color="auto"/>
        <w:left w:val="none" w:sz="0" w:space="0" w:color="auto"/>
        <w:bottom w:val="none" w:sz="0" w:space="0" w:color="auto"/>
        <w:right w:val="none" w:sz="0" w:space="0" w:color="auto"/>
      </w:divBdr>
      <w:divsChild>
        <w:div w:id="2023386549">
          <w:marLeft w:val="0"/>
          <w:marRight w:val="0"/>
          <w:marTop w:val="0"/>
          <w:marBottom w:val="0"/>
          <w:divBdr>
            <w:top w:val="none" w:sz="0" w:space="0" w:color="auto"/>
            <w:left w:val="none" w:sz="0" w:space="0" w:color="auto"/>
            <w:bottom w:val="none" w:sz="0" w:space="0" w:color="auto"/>
            <w:right w:val="none" w:sz="0" w:space="0" w:color="auto"/>
          </w:divBdr>
          <w:divsChild>
            <w:div w:id="7779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61488">
      <w:bodyDiv w:val="1"/>
      <w:marLeft w:val="0"/>
      <w:marRight w:val="0"/>
      <w:marTop w:val="0"/>
      <w:marBottom w:val="0"/>
      <w:divBdr>
        <w:top w:val="none" w:sz="0" w:space="0" w:color="auto"/>
        <w:left w:val="none" w:sz="0" w:space="0" w:color="auto"/>
        <w:bottom w:val="none" w:sz="0" w:space="0" w:color="auto"/>
        <w:right w:val="none" w:sz="0" w:space="0" w:color="auto"/>
      </w:divBdr>
      <w:divsChild>
        <w:div w:id="1737435157">
          <w:marLeft w:val="0"/>
          <w:marRight w:val="0"/>
          <w:marTop w:val="0"/>
          <w:marBottom w:val="0"/>
          <w:divBdr>
            <w:top w:val="none" w:sz="0" w:space="0" w:color="auto"/>
            <w:left w:val="none" w:sz="0" w:space="0" w:color="auto"/>
            <w:bottom w:val="none" w:sz="0" w:space="0" w:color="auto"/>
            <w:right w:val="none" w:sz="0" w:space="0" w:color="auto"/>
          </w:divBdr>
          <w:divsChild>
            <w:div w:id="4518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88254">
      <w:bodyDiv w:val="1"/>
      <w:marLeft w:val="0"/>
      <w:marRight w:val="0"/>
      <w:marTop w:val="0"/>
      <w:marBottom w:val="0"/>
      <w:divBdr>
        <w:top w:val="none" w:sz="0" w:space="0" w:color="auto"/>
        <w:left w:val="none" w:sz="0" w:space="0" w:color="auto"/>
        <w:bottom w:val="none" w:sz="0" w:space="0" w:color="auto"/>
        <w:right w:val="none" w:sz="0" w:space="0" w:color="auto"/>
      </w:divBdr>
    </w:div>
    <w:div w:id="1564222312">
      <w:bodyDiv w:val="1"/>
      <w:marLeft w:val="0"/>
      <w:marRight w:val="0"/>
      <w:marTop w:val="0"/>
      <w:marBottom w:val="0"/>
      <w:divBdr>
        <w:top w:val="none" w:sz="0" w:space="0" w:color="auto"/>
        <w:left w:val="none" w:sz="0" w:space="0" w:color="auto"/>
        <w:bottom w:val="none" w:sz="0" w:space="0" w:color="auto"/>
        <w:right w:val="none" w:sz="0" w:space="0" w:color="auto"/>
      </w:divBdr>
    </w:div>
    <w:div w:id="1607613877">
      <w:bodyDiv w:val="1"/>
      <w:marLeft w:val="0"/>
      <w:marRight w:val="0"/>
      <w:marTop w:val="0"/>
      <w:marBottom w:val="0"/>
      <w:divBdr>
        <w:top w:val="none" w:sz="0" w:space="0" w:color="auto"/>
        <w:left w:val="none" w:sz="0" w:space="0" w:color="auto"/>
        <w:bottom w:val="none" w:sz="0" w:space="0" w:color="auto"/>
        <w:right w:val="none" w:sz="0" w:space="0" w:color="auto"/>
      </w:divBdr>
    </w:div>
    <w:div w:id="1654213298">
      <w:bodyDiv w:val="1"/>
      <w:marLeft w:val="0"/>
      <w:marRight w:val="0"/>
      <w:marTop w:val="0"/>
      <w:marBottom w:val="0"/>
      <w:divBdr>
        <w:top w:val="none" w:sz="0" w:space="0" w:color="auto"/>
        <w:left w:val="none" w:sz="0" w:space="0" w:color="auto"/>
        <w:bottom w:val="none" w:sz="0" w:space="0" w:color="auto"/>
        <w:right w:val="none" w:sz="0" w:space="0" w:color="auto"/>
      </w:divBdr>
      <w:divsChild>
        <w:div w:id="1925799735">
          <w:marLeft w:val="0"/>
          <w:marRight w:val="0"/>
          <w:marTop w:val="0"/>
          <w:marBottom w:val="0"/>
          <w:divBdr>
            <w:top w:val="none" w:sz="0" w:space="0" w:color="auto"/>
            <w:left w:val="none" w:sz="0" w:space="0" w:color="auto"/>
            <w:bottom w:val="none" w:sz="0" w:space="0" w:color="auto"/>
            <w:right w:val="none" w:sz="0" w:space="0" w:color="auto"/>
          </w:divBdr>
        </w:div>
        <w:div w:id="1683702957">
          <w:marLeft w:val="0"/>
          <w:marRight w:val="0"/>
          <w:marTop w:val="0"/>
          <w:marBottom w:val="0"/>
          <w:divBdr>
            <w:top w:val="none" w:sz="0" w:space="0" w:color="auto"/>
            <w:left w:val="none" w:sz="0" w:space="0" w:color="auto"/>
            <w:bottom w:val="none" w:sz="0" w:space="0" w:color="auto"/>
            <w:right w:val="none" w:sz="0" w:space="0" w:color="auto"/>
          </w:divBdr>
        </w:div>
        <w:div w:id="1709993097">
          <w:marLeft w:val="0"/>
          <w:marRight w:val="0"/>
          <w:marTop w:val="0"/>
          <w:marBottom w:val="0"/>
          <w:divBdr>
            <w:top w:val="none" w:sz="0" w:space="0" w:color="auto"/>
            <w:left w:val="none" w:sz="0" w:space="0" w:color="auto"/>
            <w:bottom w:val="none" w:sz="0" w:space="0" w:color="auto"/>
            <w:right w:val="none" w:sz="0" w:space="0" w:color="auto"/>
          </w:divBdr>
          <w:divsChild>
            <w:div w:id="1066607474">
              <w:marLeft w:val="-75"/>
              <w:marRight w:val="0"/>
              <w:marTop w:val="30"/>
              <w:marBottom w:val="30"/>
              <w:divBdr>
                <w:top w:val="none" w:sz="0" w:space="0" w:color="auto"/>
                <w:left w:val="none" w:sz="0" w:space="0" w:color="auto"/>
                <w:bottom w:val="none" w:sz="0" w:space="0" w:color="auto"/>
                <w:right w:val="none" w:sz="0" w:space="0" w:color="auto"/>
              </w:divBdr>
              <w:divsChild>
                <w:div w:id="2052226313">
                  <w:marLeft w:val="0"/>
                  <w:marRight w:val="0"/>
                  <w:marTop w:val="0"/>
                  <w:marBottom w:val="0"/>
                  <w:divBdr>
                    <w:top w:val="none" w:sz="0" w:space="0" w:color="auto"/>
                    <w:left w:val="none" w:sz="0" w:space="0" w:color="auto"/>
                    <w:bottom w:val="none" w:sz="0" w:space="0" w:color="auto"/>
                    <w:right w:val="none" w:sz="0" w:space="0" w:color="auto"/>
                  </w:divBdr>
                  <w:divsChild>
                    <w:div w:id="838739293">
                      <w:marLeft w:val="0"/>
                      <w:marRight w:val="0"/>
                      <w:marTop w:val="0"/>
                      <w:marBottom w:val="0"/>
                      <w:divBdr>
                        <w:top w:val="none" w:sz="0" w:space="0" w:color="auto"/>
                        <w:left w:val="none" w:sz="0" w:space="0" w:color="auto"/>
                        <w:bottom w:val="none" w:sz="0" w:space="0" w:color="auto"/>
                        <w:right w:val="none" w:sz="0" w:space="0" w:color="auto"/>
                      </w:divBdr>
                    </w:div>
                  </w:divsChild>
                </w:div>
                <w:div w:id="1033000187">
                  <w:marLeft w:val="0"/>
                  <w:marRight w:val="0"/>
                  <w:marTop w:val="0"/>
                  <w:marBottom w:val="0"/>
                  <w:divBdr>
                    <w:top w:val="none" w:sz="0" w:space="0" w:color="auto"/>
                    <w:left w:val="none" w:sz="0" w:space="0" w:color="auto"/>
                    <w:bottom w:val="none" w:sz="0" w:space="0" w:color="auto"/>
                    <w:right w:val="none" w:sz="0" w:space="0" w:color="auto"/>
                  </w:divBdr>
                  <w:divsChild>
                    <w:div w:id="1656295227">
                      <w:marLeft w:val="0"/>
                      <w:marRight w:val="0"/>
                      <w:marTop w:val="0"/>
                      <w:marBottom w:val="0"/>
                      <w:divBdr>
                        <w:top w:val="none" w:sz="0" w:space="0" w:color="auto"/>
                        <w:left w:val="none" w:sz="0" w:space="0" w:color="auto"/>
                        <w:bottom w:val="none" w:sz="0" w:space="0" w:color="auto"/>
                        <w:right w:val="none" w:sz="0" w:space="0" w:color="auto"/>
                      </w:divBdr>
                    </w:div>
                    <w:div w:id="1431123100">
                      <w:marLeft w:val="0"/>
                      <w:marRight w:val="0"/>
                      <w:marTop w:val="0"/>
                      <w:marBottom w:val="0"/>
                      <w:divBdr>
                        <w:top w:val="none" w:sz="0" w:space="0" w:color="auto"/>
                        <w:left w:val="none" w:sz="0" w:space="0" w:color="auto"/>
                        <w:bottom w:val="none" w:sz="0" w:space="0" w:color="auto"/>
                        <w:right w:val="none" w:sz="0" w:space="0" w:color="auto"/>
                      </w:divBdr>
                    </w:div>
                    <w:div w:id="1567644803">
                      <w:marLeft w:val="0"/>
                      <w:marRight w:val="0"/>
                      <w:marTop w:val="0"/>
                      <w:marBottom w:val="0"/>
                      <w:divBdr>
                        <w:top w:val="none" w:sz="0" w:space="0" w:color="auto"/>
                        <w:left w:val="none" w:sz="0" w:space="0" w:color="auto"/>
                        <w:bottom w:val="none" w:sz="0" w:space="0" w:color="auto"/>
                        <w:right w:val="none" w:sz="0" w:space="0" w:color="auto"/>
                      </w:divBdr>
                    </w:div>
                  </w:divsChild>
                </w:div>
                <w:div w:id="639500998">
                  <w:marLeft w:val="0"/>
                  <w:marRight w:val="0"/>
                  <w:marTop w:val="0"/>
                  <w:marBottom w:val="0"/>
                  <w:divBdr>
                    <w:top w:val="none" w:sz="0" w:space="0" w:color="auto"/>
                    <w:left w:val="none" w:sz="0" w:space="0" w:color="auto"/>
                    <w:bottom w:val="none" w:sz="0" w:space="0" w:color="auto"/>
                    <w:right w:val="none" w:sz="0" w:space="0" w:color="auto"/>
                  </w:divBdr>
                  <w:divsChild>
                    <w:div w:id="81772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05665">
          <w:marLeft w:val="0"/>
          <w:marRight w:val="0"/>
          <w:marTop w:val="0"/>
          <w:marBottom w:val="0"/>
          <w:divBdr>
            <w:top w:val="none" w:sz="0" w:space="0" w:color="auto"/>
            <w:left w:val="none" w:sz="0" w:space="0" w:color="auto"/>
            <w:bottom w:val="none" w:sz="0" w:space="0" w:color="auto"/>
            <w:right w:val="none" w:sz="0" w:space="0" w:color="auto"/>
          </w:divBdr>
        </w:div>
        <w:div w:id="263534811">
          <w:marLeft w:val="0"/>
          <w:marRight w:val="0"/>
          <w:marTop w:val="0"/>
          <w:marBottom w:val="0"/>
          <w:divBdr>
            <w:top w:val="none" w:sz="0" w:space="0" w:color="auto"/>
            <w:left w:val="none" w:sz="0" w:space="0" w:color="auto"/>
            <w:bottom w:val="none" w:sz="0" w:space="0" w:color="auto"/>
            <w:right w:val="none" w:sz="0" w:space="0" w:color="auto"/>
          </w:divBdr>
          <w:divsChild>
            <w:div w:id="1874805795">
              <w:marLeft w:val="-75"/>
              <w:marRight w:val="0"/>
              <w:marTop w:val="30"/>
              <w:marBottom w:val="30"/>
              <w:divBdr>
                <w:top w:val="none" w:sz="0" w:space="0" w:color="auto"/>
                <w:left w:val="none" w:sz="0" w:space="0" w:color="auto"/>
                <w:bottom w:val="none" w:sz="0" w:space="0" w:color="auto"/>
                <w:right w:val="none" w:sz="0" w:space="0" w:color="auto"/>
              </w:divBdr>
              <w:divsChild>
                <w:div w:id="365065556">
                  <w:marLeft w:val="0"/>
                  <w:marRight w:val="0"/>
                  <w:marTop w:val="0"/>
                  <w:marBottom w:val="0"/>
                  <w:divBdr>
                    <w:top w:val="none" w:sz="0" w:space="0" w:color="auto"/>
                    <w:left w:val="none" w:sz="0" w:space="0" w:color="auto"/>
                    <w:bottom w:val="none" w:sz="0" w:space="0" w:color="auto"/>
                    <w:right w:val="none" w:sz="0" w:space="0" w:color="auto"/>
                  </w:divBdr>
                  <w:divsChild>
                    <w:div w:id="1899591746">
                      <w:marLeft w:val="0"/>
                      <w:marRight w:val="0"/>
                      <w:marTop w:val="0"/>
                      <w:marBottom w:val="0"/>
                      <w:divBdr>
                        <w:top w:val="none" w:sz="0" w:space="0" w:color="auto"/>
                        <w:left w:val="none" w:sz="0" w:space="0" w:color="auto"/>
                        <w:bottom w:val="none" w:sz="0" w:space="0" w:color="auto"/>
                        <w:right w:val="none" w:sz="0" w:space="0" w:color="auto"/>
                      </w:divBdr>
                    </w:div>
                  </w:divsChild>
                </w:div>
                <w:div w:id="427196331">
                  <w:marLeft w:val="0"/>
                  <w:marRight w:val="0"/>
                  <w:marTop w:val="0"/>
                  <w:marBottom w:val="0"/>
                  <w:divBdr>
                    <w:top w:val="none" w:sz="0" w:space="0" w:color="auto"/>
                    <w:left w:val="none" w:sz="0" w:space="0" w:color="auto"/>
                    <w:bottom w:val="none" w:sz="0" w:space="0" w:color="auto"/>
                    <w:right w:val="none" w:sz="0" w:space="0" w:color="auto"/>
                  </w:divBdr>
                  <w:divsChild>
                    <w:div w:id="1212569223">
                      <w:marLeft w:val="0"/>
                      <w:marRight w:val="0"/>
                      <w:marTop w:val="0"/>
                      <w:marBottom w:val="0"/>
                      <w:divBdr>
                        <w:top w:val="none" w:sz="0" w:space="0" w:color="auto"/>
                        <w:left w:val="none" w:sz="0" w:space="0" w:color="auto"/>
                        <w:bottom w:val="none" w:sz="0" w:space="0" w:color="auto"/>
                        <w:right w:val="none" w:sz="0" w:space="0" w:color="auto"/>
                      </w:divBdr>
                    </w:div>
                  </w:divsChild>
                </w:div>
                <w:div w:id="302852161">
                  <w:marLeft w:val="0"/>
                  <w:marRight w:val="0"/>
                  <w:marTop w:val="0"/>
                  <w:marBottom w:val="0"/>
                  <w:divBdr>
                    <w:top w:val="none" w:sz="0" w:space="0" w:color="auto"/>
                    <w:left w:val="none" w:sz="0" w:space="0" w:color="auto"/>
                    <w:bottom w:val="none" w:sz="0" w:space="0" w:color="auto"/>
                    <w:right w:val="none" w:sz="0" w:space="0" w:color="auto"/>
                  </w:divBdr>
                  <w:divsChild>
                    <w:div w:id="1738744064">
                      <w:marLeft w:val="0"/>
                      <w:marRight w:val="0"/>
                      <w:marTop w:val="0"/>
                      <w:marBottom w:val="0"/>
                      <w:divBdr>
                        <w:top w:val="none" w:sz="0" w:space="0" w:color="auto"/>
                        <w:left w:val="none" w:sz="0" w:space="0" w:color="auto"/>
                        <w:bottom w:val="none" w:sz="0" w:space="0" w:color="auto"/>
                        <w:right w:val="none" w:sz="0" w:space="0" w:color="auto"/>
                      </w:divBdr>
                    </w:div>
                  </w:divsChild>
                </w:div>
                <w:div w:id="850610457">
                  <w:marLeft w:val="0"/>
                  <w:marRight w:val="0"/>
                  <w:marTop w:val="0"/>
                  <w:marBottom w:val="0"/>
                  <w:divBdr>
                    <w:top w:val="none" w:sz="0" w:space="0" w:color="auto"/>
                    <w:left w:val="none" w:sz="0" w:space="0" w:color="auto"/>
                    <w:bottom w:val="none" w:sz="0" w:space="0" w:color="auto"/>
                    <w:right w:val="none" w:sz="0" w:space="0" w:color="auto"/>
                  </w:divBdr>
                  <w:divsChild>
                    <w:div w:id="1702247189">
                      <w:marLeft w:val="0"/>
                      <w:marRight w:val="0"/>
                      <w:marTop w:val="0"/>
                      <w:marBottom w:val="0"/>
                      <w:divBdr>
                        <w:top w:val="none" w:sz="0" w:space="0" w:color="auto"/>
                        <w:left w:val="none" w:sz="0" w:space="0" w:color="auto"/>
                        <w:bottom w:val="none" w:sz="0" w:space="0" w:color="auto"/>
                        <w:right w:val="none" w:sz="0" w:space="0" w:color="auto"/>
                      </w:divBdr>
                    </w:div>
                  </w:divsChild>
                </w:div>
                <w:div w:id="1934708281">
                  <w:marLeft w:val="0"/>
                  <w:marRight w:val="0"/>
                  <w:marTop w:val="0"/>
                  <w:marBottom w:val="0"/>
                  <w:divBdr>
                    <w:top w:val="none" w:sz="0" w:space="0" w:color="auto"/>
                    <w:left w:val="none" w:sz="0" w:space="0" w:color="auto"/>
                    <w:bottom w:val="none" w:sz="0" w:space="0" w:color="auto"/>
                    <w:right w:val="none" w:sz="0" w:space="0" w:color="auto"/>
                  </w:divBdr>
                  <w:divsChild>
                    <w:div w:id="1491826089">
                      <w:marLeft w:val="0"/>
                      <w:marRight w:val="0"/>
                      <w:marTop w:val="0"/>
                      <w:marBottom w:val="0"/>
                      <w:divBdr>
                        <w:top w:val="none" w:sz="0" w:space="0" w:color="auto"/>
                        <w:left w:val="none" w:sz="0" w:space="0" w:color="auto"/>
                        <w:bottom w:val="none" w:sz="0" w:space="0" w:color="auto"/>
                        <w:right w:val="none" w:sz="0" w:space="0" w:color="auto"/>
                      </w:divBdr>
                    </w:div>
                  </w:divsChild>
                </w:div>
                <w:div w:id="844396421">
                  <w:marLeft w:val="0"/>
                  <w:marRight w:val="0"/>
                  <w:marTop w:val="0"/>
                  <w:marBottom w:val="0"/>
                  <w:divBdr>
                    <w:top w:val="none" w:sz="0" w:space="0" w:color="auto"/>
                    <w:left w:val="none" w:sz="0" w:space="0" w:color="auto"/>
                    <w:bottom w:val="none" w:sz="0" w:space="0" w:color="auto"/>
                    <w:right w:val="none" w:sz="0" w:space="0" w:color="auto"/>
                  </w:divBdr>
                  <w:divsChild>
                    <w:div w:id="2078937237">
                      <w:marLeft w:val="0"/>
                      <w:marRight w:val="0"/>
                      <w:marTop w:val="0"/>
                      <w:marBottom w:val="0"/>
                      <w:divBdr>
                        <w:top w:val="none" w:sz="0" w:space="0" w:color="auto"/>
                        <w:left w:val="none" w:sz="0" w:space="0" w:color="auto"/>
                        <w:bottom w:val="none" w:sz="0" w:space="0" w:color="auto"/>
                        <w:right w:val="none" w:sz="0" w:space="0" w:color="auto"/>
                      </w:divBdr>
                    </w:div>
                  </w:divsChild>
                </w:div>
                <w:div w:id="2113084405">
                  <w:marLeft w:val="0"/>
                  <w:marRight w:val="0"/>
                  <w:marTop w:val="0"/>
                  <w:marBottom w:val="0"/>
                  <w:divBdr>
                    <w:top w:val="none" w:sz="0" w:space="0" w:color="auto"/>
                    <w:left w:val="none" w:sz="0" w:space="0" w:color="auto"/>
                    <w:bottom w:val="none" w:sz="0" w:space="0" w:color="auto"/>
                    <w:right w:val="none" w:sz="0" w:space="0" w:color="auto"/>
                  </w:divBdr>
                  <w:divsChild>
                    <w:div w:id="1713116328">
                      <w:marLeft w:val="0"/>
                      <w:marRight w:val="0"/>
                      <w:marTop w:val="0"/>
                      <w:marBottom w:val="0"/>
                      <w:divBdr>
                        <w:top w:val="none" w:sz="0" w:space="0" w:color="auto"/>
                        <w:left w:val="none" w:sz="0" w:space="0" w:color="auto"/>
                        <w:bottom w:val="none" w:sz="0" w:space="0" w:color="auto"/>
                        <w:right w:val="none" w:sz="0" w:space="0" w:color="auto"/>
                      </w:divBdr>
                    </w:div>
                  </w:divsChild>
                </w:div>
                <w:div w:id="1927028867">
                  <w:marLeft w:val="0"/>
                  <w:marRight w:val="0"/>
                  <w:marTop w:val="0"/>
                  <w:marBottom w:val="0"/>
                  <w:divBdr>
                    <w:top w:val="none" w:sz="0" w:space="0" w:color="auto"/>
                    <w:left w:val="none" w:sz="0" w:space="0" w:color="auto"/>
                    <w:bottom w:val="none" w:sz="0" w:space="0" w:color="auto"/>
                    <w:right w:val="none" w:sz="0" w:space="0" w:color="auto"/>
                  </w:divBdr>
                  <w:divsChild>
                    <w:div w:id="609900149">
                      <w:marLeft w:val="0"/>
                      <w:marRight w:val="0"/>
                      <w:marTop w:val="0"/>
                      <w:marBottom w:val="0"/>
                      <w:divBdr>
                        <w:top w:val="none" w:sz="0" w:space="0" w:color="auto"/>
                        <w:left w:val="none" w:sz="0" w:space="0" w:color="auto"/>
                        <w:bottom w:val="none" w:sz="0" w:space="0" w:color="auto"/>
                        <w:right w:val="none" w:sz="0" w:space="0" w:color="auto"/>
                      </w:divBdr>
                    </w:div>
                  </w:divsChild>
                </w:div>
                <w:div w:id="1249079081">
                  <w:marLeft w:val="0"/>
                  <w:marRight w:val="0"/>
                  <w:marTop w:val="0"/>
                  <w:marBottom w:val="0"/>
                  <w:divBdr>
                    <w:top w:val="none" w:sz="0" w:space="0" w:color="auto"/>
                    <w:left w:val="none" w:sz="0" w:space="0" w:color="auto"/>
                    <w:bottom w:val="none" w:sz="0" w:space="0" w:color="auto"/>
                    <w:right w:val="none" w:sz="0" w:space="0" w:color="auto"/>
                  </w:divBdr>
                  <w:divsChild>
                    <w:div w:id="1621569491">
                      <w:marLeft w:val="0"/>
                      <w:marRight w:val="0"/>
                      <w:marTop w:val="0"/>
                      <w:marBottom w:val="0"/>
                      <w:divBdr>
                        <w:top w:val="none" w:sz="0" w:space="0" w:color="auto"/>
                        <w:left w:val="none" w:sz="0" w:space="0" w:color="auto"/>
                        <w:bottom w:val="none" w:sz="0" w:space="0" w:color="auto"/>
                        <w:right w:val="none" w:sz="0" w:space="0" w:color="auto"/>
                      </w:divBdr>
                    </w:div>
                  </w:divsChild>
                </w:div>
                <w:div w:id="2022200838">
                  <w:marLeft w:val="0"/>
                  <w:marRight w:val="0"/>
                  <w:marTop w:val="0"/>
                  <w:marBottom w:val="0"/>
                  <w:divBdr>
                    <w:top w:val="none" w:sz="0" w:space="0" w:color="auto"/>
                    <w:left w:val="none" w:sz="0" w:space="0" w:color="auto"/>
                    <w:bottom w:val="none" w:sz="0" w:space="0" w:color="auto"/>
                    <w:right w:val="none" w:sz="0" w:space="0" w:color="auto"/>
                  </w:divBdr>
                  <w:divsChild>
                    <w:div w:id="844052200">
                      <w:marLeft w:val="0"/>
                      <w:marRight w:val="0"/>
                      <w:marTop w:val="0"/>
                      <w:marBottom w:val="0"/>
                      <w:divBdr>
                        <w:top w:val="none" w:sz="0" w:space="0" w:color="auto"/>
                        <w:left w:val="none" w:sz="0" w:space="0" w:color="auto"/>
                        <w:bottom w:val="none" w:sz="0" w:space="0" w:color="auto"/>
                        <w:right w:val="none" w:sz="0" w:space="0" w:color="auto"/>
                      </w:divBdr>
                    </w:div>
                  </w:divsChild>
                </w:div>
                <w:div w:id="982782161">
                  <w:marLeft w:val="0"/>
                  <w:marRight w:val="0"/>
                  <w:marTop w:val="0"/>
                  <w:marBottom w:val="0"/>
                  <w:divBdr>
                    <w:top w:val="none" w:sz="0" w:space="0" w:color="auto"/>
                    <w:left w:val="none" w:sz="0" w:space="0" w:color="auto"/>
                    <w:bottom w:val="none" w:sz="0" w:space="0" w:color="auto"/>
                    <w:right w:val="none" w:sz="0" w:space="0" w:color="auto"/>
                  </w:divBdr>
                  <w:divsChild>
                    <w:div w:id="1405840236">
                      <w:marLeft w:val="0"/>
                      <w:marRight w:val="0"/>
                      <w:marTop w:val="0"/>
                      <w:marBottom w:val="0"/>
                      <w:divBdr>
                        <w:top w:val="none" w:sz="0" w:space="0" w:color="auto"/>
                        <w:left w:val="none" w:sz="0" w:space="0" w:color="auto"/>
                        <w:bottom w:val="none" w:sz="0" w:space="0" w:color="auto"/>
                        <w:right w:val="none" w:sz="0" w:space="0" w:color="auto"/>
                      </w:divBdr>
                    </w:div>
                  </w:divsChild>
                </w:div>
                <w:div w:id="1197691948">
                  <w:marLeft w:val="0"/>
                  <w:marRight w:val="0"/>
                  <w:marTop w:val="0"/>
                  <w:marBottom w:val="0"/>
                  <w:divBdr>
                    <w:top w:val="none" w:sz="0" w:space="0" w:color="auto"/>
                    <w:left w:val="none" w:sz="0" w:space="0" w:color="auto"/>
                    <w:bottom w:val="none" w:sz="0" w:space="0" w:color="auto"/>
                    <w:right w:val="none" w:sz="0" w:space="0" w:color="auto"/>
                  </w:divBdr>
                  <w:divsChild>
                    <w:div w:id="509754704">
                      <w:marLeft w:val="0"/>
                      <w:marRight w:val="0"/>
                      <w:marTop w:val="0"/>
                      <w:marBottom w:val="0"/>
                      <w:divBdr>
                        <w:top w:val="none" w:sz="0" w:space="0" w:color="auto"/>
                        <w:left w:val="none" w:sz="0" w:space="0" w:color="auto"/>
                        <w:bottom w:val="none" w:sz="0" w:space="0" w:color="auto"/>
                        <w:right w:val="none" w:sz="0" w:space="0" w:color="auto"/>
                      </w:divBdr>
                    </w:div>
                  </w:divsChild>
                </w:div>
                <w:div w:id="624695144">
                  <w:marLeft w:val="0"/>
                  <w:marRight w:val="0"/>
                  <w:marTop w:val="0"/>
                  <w:marBottom w:val="0"/>
                  <w:divBdr>
                    <w:top w:val="none" w:sz="0" w:space="0" w:color="auto"/>
                    <w:left w:val="none" w:sz="0" w:space="0" w:color="auto"/>
                    <w:bottom w:val="none" w:sz="0" w:space="0" w:color="auto"/>
                    <w:right w:val="none" w:sz="0" w:space="0" w:color="auto"/>
                  </w:divBdr>
                  <w:divsChild>
                    <w:div w:id="1214541916">
                      <w:marLeft w:val="0"/>
                      <w:marRight w:val="0"/>
                      <w:marTop w:val="0"/>
                      <w:marBottom w:val="0"/>
                      <w:divBdr>
                        <w:top w:val="none" w:sz="0" w:space="0" w:color="auto"/>
                        <w:left w:val="none" w:sz="0" w:space="0" w:color="auto"/>
                        <w:bottom w:val="none" w:sz="0" w:space="0" w:color="auto"/>
                        <w:right w:val="none" w:sz="0" w:space="0" w:color="auto"/>
                      </w:divBdr>
                    </w:div>
                  </w:divsChild>
                </w:div>
                <w:div w:id="194201341">
                  <w:marLeft w:val="0"/>
                  <w:marRight w:val="0"/>
                  <w:marTop w:val="0"/>
                  <w:marBottom w:val="0"/>
                  <w:divBdr>
                    <w:top w:val="none" w:sz="0" w:space="0" w:color="auto"/>
                    <w:left w:val="none" w:sz="0" w:space="0" w:color="auto"/>
                    <w:bottom w:val="none" w:sz="0" w:space="0" w:color="auto"/>
                    <w:right w:val="none" w:sz="0" w:space="0" w:color="auto"/>
                  </w:divBdr>
                  <w:divsChild>
                    <w:div w:id="28339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541739">
          <w:marLeft w:val="0"/>
          <w:marRight w:val="0"/>
          <w:marTop w:val="0"/>
          <w:marBottom w:val="0"/>
          <w:divBdr>
            <w:top w:val="none" w:sz="0" w:space="0" w:color="auto"/>
            <w:left w:val="none" w:sz="0" w:space="0" w:color="auto"/>
            <w:bottom w:val="none" w:sz="0" w:space="0" w:color="auto"/>
            <w:right w:val="none" w:sz="0" w:space="0" w:color="auto"/>
          </w:divBdr>
        </w:div>
        <w:div w:id="284384424">
          <w:marLeft w:val="0"/>
          <w:marRight w:val="0"/>
          <w:marTop w:val="0"/>
          <w:marBottom w:val="0"/>
          <w:divBdr>
            <w:top w:val="none" w:sz="0" w:space="0" w:color="auto"/>
            <w:left w:val="none" w:sz="0" w:space="0" w:color="auto"/>
            <w:bottom w:val="none" w:sz="0" w:space="0" w:color="auto"/>
            <w:right w:val="none" w:sz="0" w:space="0" w:color="auto"/>
          </w:divBdr>
          <w:divsChild>
            <w:div w:id="1601142259">
              <w:marLeft w:val="-75"/>
              <w:marRight w:val="0"/>
              <w:marTop w:val="30"/>
              <w:marBottom w:val="30"/>
              <w:divBdr>
                <w:top w:val="none" w:sz="0" w:space="0" w:color="auto"/>
                <w:left w:val="none" w:sz="0" w:space="0" w:color="auto"/>
                <w:bottom w:val="none" w:sz="0" w:space="0" w:color="auto"/>
                <w:right w:val="none" w:sz="0" w:space="0" w:color="auto"/>
              </w:divBdr>
              <w:divsChild>
                <w:div w:id="229118156">
                  <w:marLeft w:val="0"/>
                  <w:marRight w:val="0"/>
                  <w:marTop w:val="0"/>
                  <w:marBottom w:val="0"/>
                  <w:divBdr>
                    <w:top w:val="none" w:sz="0" w:space="0" w:color="auto"/>
                    <w:left w:val="none" w:sz="0" w:space="0" w:color="auto"/>
                    <w:bottom w:val="none" w:sz="0" w:space="0" w:color="auto"/>
                    <w:right w:val="none" w:sz="0" w:space="0" w:color="auto"/>
                  </w:divBdr>
                  <w:divsChild>
                    <w:div w:id="543639534">
                      <w:marLeft w:val="0"/>
                      <w:marRight w:val="0"/>
                      <w:marTop w:val="0"/>
                      <w:marBottom w:val="0"/>
                      <w:divBdr>
                        <w:top w:val="none" w:sz="0" w:space="0" w:color="auto"/>
                        <w:left w:val="none" w:sz="0" w:space="0" w:color="auto"/>
                        <w:bottom w:val="none" w:sz="0" w:space="0" w:color="auto"/>
                        <w:right w:val="none" w:sz="0" w:space="0" w:color="auto"/>
                      </w:divBdr>
                    </w:div>
                  </w:divsChild>
                </w:div>
                <w:div w:id="1939829461">
                  <w:marLeft w:val="0"/>
                  <w:marRight w:val="0"/>
                  <w:marTop w:val="0"/>
                  <w:marBottom w:val="0"/>
                  <w:divBdr>
                    <w:top w:val="none" w:sz="0" w:space="0" w:color="auto"/>
                    <w:left w:val="none" w:sz="0" w:space="0" w:color="auto"/>
                    <w:bottom w:val="none" w:sz="0" w:space="0" w:color="auto"/>
                    <w:right w:val="none" w:sz="0" w:space="0" w:color="auto"/>
                  </w:divBdr>
                  <w:divsChild>
                    <w:div w:id="2008702468">
                      <w:marLeft w:val="0"/>
                      <w:marRight w:val="0"/>
                      <w:marTop w:val="0"/>
                      <w:marBottom w:val="0"/>
                      <w:divBdr>
                        <w:top w:val="none" w:sz="0" w:space="0" w:color="auto"/>
                        <w:left w:val="none" w:sz="0" w:space="0" w:color="auto"/>
                        <w:bottom w:val="none" w:sz="0" w:space="0" w:color="auto"/>
                        <w:right w:val="none" w:sz="0" w:space="0" w:color="auto"/>
                      </w:divBdr>
                    </w:div>
                  </w:divsChild>
                </w:div>
                <w:div w:id="1717122815">
                  <w:marLeft w:val="0"/>
                  <w:marRight w:val="0"/>
                  <w:marTop w:val="0"/>
                  <w:marBottom w:val="0"/>
                  <w:divBdr>
                    <w:top w:val="none" w:sz="0" w:space="0" w:color="auto"/>
                    <w:left w:val="none" w:sz="0" w:space="0" w:color="auto"/>
                    <w:bottom w:val="none" w:sz="0" w:space="0" w:color="auto"/>
                    <w:right w:val="none" w:sz="0" w:space="0" w:color="auto"/>
                  </w:divBdr>
                  <w:divsChild>
                    <w:div w:id="2026249210">
                      <w:marLeft w:val="0"/>
                      <w:marRight w:val="0"/>
                      <w:marTop w:val="0"/>
                      <w:marBottom w:val="0"/>
                      <w:divBdr>
                        <w:top w:val="none" w:sz="0" w:space="0" w:color="auto"/>
                        <w:left w:val="none" w:sz="0" w:space="0" w:color="auto"/>
                        <w:bottom w:val="none" w:sz="0" w:space="0" w:color="auto"/>
                        <w:right w:val="none" w:sz="0" w:space="0" w:color="auto"/>
                      </w:divBdr>
                    </w:div>
                  </w:divsChild>
                </w:div>
                <w:div w:id="2008366073">
                  <w:marLeft w:val="0"/>
                  <w:marRight w:val="0"/>
                  <w:marTop w:val="0"/>
                  <w:marBottom w:val="0"/>
                  <w:divBdr>
                    <w:top w:val="none" w:sz="0" w:space="0" w:color="auto"/>
                    <w:left w:val="none" w:sz="0" w:space="0" w:color="auto"/>
                    <w:bottom w:val="none" w:sz="0" w:space="0" w:color="auto"/>
                    <w:right w:val="none" w:sz="0" w:space="0" w:color="auto"/>
                  </w:divBdr>
                  <w:divsChild>
                    <w:div w:id="2044480624">
                      <w:marLeft w:val="0"/>
                      <w:marRight w:val="0"/>
                      <w:marTop w:val="0"/>
                      <w:marBottom w:val="0"/>
                      <w:divBdr>
                        <w:top w:val="none" w:sz="0" w:space="0" w:color="auto"/>
                        <w:left w:val="none" w:sz="0" w:space="0" w:color="auto"/>
                        <w:bottom w:val="none" w:sz="0" w:space="0" w:color="auto"/>
                        <w:right w:val="none" w:sz="0" w:space="0" w:color="auto"/>
                      </w:divBdr>
                    </w:div>
                  </w:divsChild>
                </w:div>
                <w:div w:id="910700761">
                  <w:marLeft w:val="0"/>
                  <w:marRight w:val="0"/>
                  <w:marTop w:val="0"/>
                  <w:marBottom w:val="0"/>
                  <w:divBdr>
                    <w:top w:val="none" w:sz="0" w:space="0" w:color="auto"/>
                    <w:left w:val="none" w:sz="0" w:space="0" w:color="auto"/>
                    <w:bottom w:val="none" w:sz="0" w:space="0" w:color="auto"/>
                    <w:right w:val="none" w:sz="0" w:space="0" w:color="auto"/>
                  </w:divBdr>
                  <w:divsChild>
                    <w:div w:id="1262495204">
                      <w:marLeft w:val="0"/>
                      <w:marRight w:val="0"/>
                      <w:marTop w:val="0"/>
                      <w:marBottom w:val="0"/>
                      <w:divBdr>
                        <w:top w:val="none" w:sz="0" w:space="0" w:color="auto"/>
                        <w:left w:val="none" w:sz="0" w:space="0" w:color="auto"/>
                        <w:bottom w:val="none" w:sz="0" w:space="0" w:color="auto"/>
                        <w:right w:val="none" w:sz="0" w:space="0" w:color="auto"/>
                      </w:divBdr>
                    </w:div>
                  </w:divsChild>
                </w:div>
                <w:div w:id="2069182691">
                  <w:marLeft w:val="0"/>
                  <w:marRight w:val="0"/>
                  <w:marTop w:val="0"/>
                  <w:marBottom w:val="0"/>
                  <w:divBdr>
                    <w:top w:val="none" w:sz="0" w:space="0" w:color="auto"/>
                    <w:left w:val="none" w:sz="0" w:space="0" w:color="auto"/>
                    <w:bottom w:val="none" w:sz="0" w:space="0" w:color="auto"/>
                    <w:right w:val="none" w:sz="0" w:space="0" w:color="auto"/>
                  </w:divBdr>
                  <w:divsChild>
                    <w:div w:id="2019233870">
                      <w:marLeft w:val="0"/>
                      <w:marRight w:val="0"/>
                      <w:marTop w:val="0"/>
                      <w:marBottom w:val="0"/>
                      <w:divBdr>
                        <w:top w:val="none" w:sz="0" w:space="0" w:color="auto"/>
                        <w:left w:val="none" w:sz="0" w:space="0" w:color="auto"/>
                        <w:bottom w:val="none" w:sz="0" w:space="0" w:color="auto"/>
                        <w:right w:val="none" w:sz="0" w:space="0" w:color="auto"/>
                      </w:divBdr>
                    </w:div>
                  </w:divsChild>
                </w:div>
                <w:div w:id="1190875554">
                  <w:marLeft w:val="0"/>
                  <w:marRight w:val="0"/>
                  <w:marTop w:val="0"/>
                  <w:marBottom w:val="0"/>
                  <w:divBdr>
                    <w:top w:val="none" w:sz="0" w:space="0" w:color="auto"/>
                    <w:left w:val="none" w:sz="0" w:space="0" w:color="auto"/>
                    <w:bottom w:val="none" w:sz="0" w:space="0" w:color="auto"/>
                    <w:right w:val="none" w:sz="0" w:space="0" w:color="auto"/>
                  </w:divBdr>
                  <w:divsChild>
                    <w:div w:id="1929657397">
                      <w:marLeft w:val="0"/>
                      <w:marRight w:val="0"/>
                      <w:marTop w:val="0"/>
                      <w:marBottom w:val="0"/>
                      <w:divBdr>
                        <w:top w:val="none" w:sz="0" w:space="0" w:color="auto"/>
                        <w:left w:val="none" w:sz="0" w:space="0" w:color="auto"/>
                        <w:bottom w:val="none" w:sz="0" w:space="0" w:color="auto"/>
                        <w:right w:val="none" w:sz="0" w:space="0" w:color="auto"/>
                      </w:divBdr>
                    </w:div>
                  </w:divsChild>
                </w:div>
                <w:div w:id="1286347126">
                  <w:marLeft w:val="0"/>
                  <w:marRight w:val="0"/>
                  <w:marTop w:val="0"/>
                  <w:marBottom w:val="0"/>
                  <w:divBdr>
                    <w:top w:val="none" w:sz="0" w:space="0" w:color="auto"/>
                    <w:left w:val="none" w:sz="0" w:space="0" w:color="auto"/>
                    <w:bottom w:val="none" w:sz="0" w:space="0" w:color="auto"/>
                    <w:right w:val="none" w:sz="0" w:space="0" w:color="auto"/>
                  </w:divBdr>
                  <w:divsChild>
                    <w:div w:id="1612980118">
                      <w:marLeft w:val="0"/>
                      <w:marRight w:val="0"/>
                      <w:marTop w:val="0"/>
                      <w:marBottom w:val="0"/>
                      <w:divBdr>
                        <w:top w:val="none" w:sz="0" w:space="0" w:color="auto"/>
                        <w:left w:val="none" w:sz="0" w:space="0" w:color="auto"/>
                        <w:bottom w:val="none" w:sz="0" w:space="0" w:color="auto"/>
                        <w:right w:val="none" w:sz="0" w:space="0" w:color="auto"/>
                      </w:divBdr>
                    </w:div>
                  </w:divsChild>
                </w:div>
                <w:div w:id="1905096174">
                  <w:marLeft w:val="0"/>
                  <w:marRight w:val="0"/>
                  <w:marTop w:val="0"/>
                  <w:marBottom w:val="0"/>
                  <w:divBdr>
                    <w:top w:val="none" w:sz="0" w:space="0" w:color="auto"/>
                    <w:left w:val="none" w:sz="0" w:space="0" w:color="auto"/>
                    <w:bottom w:val="none" w:sz="0" w:space="0" w:color="auto"/>
                    <w:right w:val="none" w:sz="0" w:space="0" w:color="auto"/>
                  </w:divBdr>
                  <w:divsChild>
                    <w:div w:id="1692952132">
                      <w:marLeft w:val="0"/>
                      <w:marRight w:val="0"/>
                      <w:marTop w:val="0"/>
                      <w:marBottom w:val="0"/>
                      <w:divBdr>
                        <w:top w:val="none" w:sz="0" w:space="0" w:color="auto"/>
                        <w:left w:val="none" w:sz="0" w:space="0" w:color="auto"/>
                        <w:bottom w:val="none" w:sz="0" w:space="0" w:color="auto"/>
                        <w:right w:val="none" w:sz="0" w:space="0" w:color="auto"/>
                      </w:divBdr>
                    </w:div>
                  </w:divsChild>
                </w:div>
                <w:div w:id="1045064770">
                  <w:marLeft w:val="0"/>
                  <w:marRight w:val="0"/>
                  <w:marTop w:val="0"/>
                  <w:marBottom w:val="0"/>
                  <w:divBdr>
                    <w:top w:val="none" w:sz="0" w:space="0" w:color="auto"/>
                    <w:left w:val="none" w:sz="0" w:space="0" w:color="auto"/>
                    <w:bottom w:val="none" w:sz="0" w:space="0" w:color="auto"/>
                    <w:right w:val="none" w:sz="0" w:space="0" w:color="auto"/>
                  </w:divBdr>
                  <w:divsChild>
                    <w:div w:id="1723673121">
                      <w:marLeft w:val="0"/>
                      <w:marRight w:val="0"/>
                      <w:marTop w:val="0"/>
                      <w:marBottom w:val="0"/>
                      <w:divBdr>
                        <w:top w:val="none" w:sz="0" w:space="0" w:color="auto"/>
                        <w:left w:val="none" w:sz="0" w:space="0" w:color="auto"/>
                        <w:bottom w:val="none" w:sz="0" w:space="0" w:color="auto"/>
                        <w:right w:val="none" w:sz="0" w:space="0" w:color="auto"/>
                      </w:divBdr>
                    </w:div>
                  </w:divsChild>
                </w:div>
                <w:div w:id="1411586834">
                  <w:marLeft w:val="0"/>
                  <w:marRight w:val="0"/>
                  <w:marTop w:val="0"/>
                  <w:marBottom w:val="0"/>
                  <w:divBdr>
                    <w:top w:val="none" w:sz="0" w:space="0" w:color="auto"/>
                    <w:left w:val="none" w:sz="0" w:space="0" w:color="auto"/>
                    <w:bottom w:val="none" w:sz="0" w:space="0" w:color="auto"/>
                    <w:right w:val="none" w:sz="0" w:space="0" w:color="auto"/>
                  </w:divBdr>
                  <w:divsChild>
                    <w:div w:id="959186019">
                      <w:marLeft w:val="0"/>
                      <w:marRight w:val="0"/>
                      <w:marTop w:val="0"/>
                      <w:marBottom w:val="0"/>
                      <w:divBdr>
                        <w:top w:val="none" w:sz="0" w:space="0" w:color="auto"/>
                        <w:left w:val="none" w:sz="0" w:space="0" w:color="auto"/>
                        <w:bottom w:val="none" w:sz="0" w:space="0" w:color="auto"/>
                        <w:right w:val="none" w:sz="0" w:space="0" w:color="auto"/>
                      </w:divBdr>
                    </w:div>
                  </w:divsChild>
                </w:div>
                <w:div w:id="1406762226">
                  <w:marLeft w:val="0"/>
                  <w:marRight w:val="0"/>
                  <w:marTop w:val="0"/>
                  <w:marBottom w:val="0"/>
                  <w:divBdr>
                    <w:top w:val="none" w:sz="0" w:space="0" w:color="auto"/>
                    <w:left w:val="none" w:sz="0" w:space="0" w:color="auto"/>
                    <w:bottom w:val="none" w:sz="0" w:space="0" w:color="auto"/>
                    <w:right w:val="none" w:sz="0" w:space="0" w:color="auto"/>
                  </w:divBdr>
                  <w:divsChild>
                    <w:div w:id="483132085">
                      <w:marLeft w:val="0"/>
                      <w:marRight w:val="0"/>
                      <w:marTop w:val="0"/>
                      <w:marBottom w:val="0"/>
                      <w:divBdr>
                        <w:top w:val="none" w:sz="0" w:space="0" w:color="auto"/>
                        <w:left w:val="none" w:sz="0" w:space="0" w:color="auto"/>
                        <w:bottom w:val="none" w:sz="0" w:space="0" w:color="auto"/>
                        <w:right w:val="none" w:sz="0" w:space="0" w:color="auto"/>
                      </w:divBdr>
                    </w:div>
                  </w:divsChild>
                </w:div>
                <w:div w:id="78524805">
                  <w:marLeft w:val="0"/>
                  <w:marRight w:val="0"/>
                  <w:marTop w:val="0"/>
                  <w:marBottom w:val="0"/>
                  <w:divBdr>
                    <w:top w:val="none" w:sz="0" w:space="0" w:color="auto"/>
                    <w:left w:val="none" w:sz="0" w:space="0" w:color="auto"/>
                    <w:bottom w:val="none" w:sz="0" w:space="0" w:color="auto"/>
                    <w:right w:val="none" w:sz="0" w:space="0" w:color="auto"/>
                  </w:divBdr>
                  <w:divsChild>
                    <w:div w:id="1812557522">
                      <w:marLeft w:val="0"/>
                      <w:marRight w:val="0"/>
                      <w:marTop w:val="0"/>
                      <w:marBottom w:val="0"/>
                      <w:divBdr>
                        <w:top w:val="none" w:sz="0" w:space="0" w:color="auto"/>
                        <w:left w:val="none" w:sz="0" w:space="0" w:color="auto"/>
                        <w:bottom w:val="none" w:sz="0" w:space="0" w:color="auto"/>
                        <w:right w:val="none" w:sz="0" w:space="0" w:color="auto"/>
                      </w:divBdr>
                    </w:div>
                  </w:divsChild>
                </w:div>
                <w:div w:id="131530908">
                  <w:marLeft w:val="0"/>
                  <w:marRight w:val="0"/>
                  <w:marTop w:val="0"/>
                  <w:marBottom w:val="0"/>
                  <w:divBdr>
                    <w:top w:val="none" w:sz="0" w:space="0" w:color="auto"/>
                    <w:left w:val="none" w:sz="0" w:space="0" w:color="auto"/>
                    <w:bottom w:val="none" w:sz="0" w:space="0" w:color="auto"/>
                    <w:right w:val="none" w:sz="0" w:space="0" w:color="auto"/>
                  </w:divBdr>
                  <w:divsChild>
                    <w:div w:id="147410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037158">
          <w:marLeft w:val="0"/>
          <w:marRight w:val="0"/>
          <w:marTop w:val="0"/>
          <w:marBottom w:val="0"/>
          <w:divBdr>
            <w:top w:val="none" w:sz="0" w:space="0" w:color="auto"/>
            <w:left w:val="none" w:sz="0" w:space="0" w:color="auto"/>
            <w:bottom w:val="none" w:sz="0" w:space="0" w:color="auto"/>
            <w:right w:val="none" w:sz="0" w:space="0" w:color="auto"/>
          </w:divBdr>
        </w:div>
        <w:div w:id="1069036825">
          <w:marLeft w:val="0"/>
          <w:marRight w:val="0"/>
          <w:marTop w:val="0"/>
          <w:marBottom w:val="0"/>
          <w:divBdr>
            <w:top w:val="none" w:sz="0" w:space="0" w:color="auto"/>
            <w:left w:val="none" w:sz="0" w:space="0" w:color="auto"/>
            <w:bottom w:val="none" w:sz="0" w:space="0" w:color="auto"/>
            <w:right w:val="none" w:sz="0" w:space="0" w:color="auto"/>
          </w:divBdr>
        </w:div>
        <w:div w:id="246963380">
          <w:marLeft w:val="0"/>
          <w:marRight w:val="0"/>
          <w:marTop w:val="0"/>
          <w:marBottom w:val="0"/>
          <w:divBdr>
            <w:top w:val="none" w:sz="0" w:space="0" w:color="auto"/>
            <w:left w:val="none" w:sz="0" w:space="0" w:color="auto"/>
            <w:bottom w:val="none" w:sz="0" w:space="0" w:color="auto"/>
            <w:right w:val="none" w:sz="0" w:space="0" w:color="auto"/>
          </w:divBdr>
        </w:div>
        <w:div w:id="222839844">
          <w:marLeft w:val="0"/>
          <w:marRight w:val="0"/>
          <w:marTop w:val="0"/>
          <w:marBottom w:val="0"/>
          <w:divBdr>
            <w:top w:val="none" w:sz="0" w:space="0" w:color="auto"/>
            <w:left w:val="none" w:sz="0" w:space="0" w:color="auto"/>
            <w:bottom w:val="none" w:sz="0" w:space="0" w:color="auto"/>
            <w:right w:val="none" w:sz="0" w:space="0" w:color="auto"/>
          </w:divBdr>
        </w:div>
        <w:div w:id="170072683">
          <w:marLeft w:val="0"/>
          <w:marRight w:val="0"/>
          <w:marTop w:val="0"/>
          <w:marBottom w:val="0"/>
          <w:divBdr>
            <w:top w:val="none" w:sz="0" w:space="0" w:color="auto"/>
            <w:left w:val="none" w:sz="0" w:space="0" w:color="auto"/>
            <w:bottom w:val="none" w:sz="0" w:space="0" w:color="auto"/>
            <w:right w:val="none" w:sz="0" w:space="0" w:color="auto"/>
          </w:divBdr>
          <w:divsChild>
            <w:div w:id="1739329821">
              <w:marLeft w:val="-75"/>
              <w:marRight w:val="0"/>
              <w:marTop w:val="30"/>
              <w:marBottom w:val="30"/>
              <w:divBdr>
                <w:top w:val="none" w:sz="0" w:space="0" w:color="auto"/>
                <w:left w:val="none" w:sz="0" w:space="0" w:color="auto"/>
                <w:bottom w:val="none" w:sz="0" w:space="0" w:color="auto"/>
                <w:right w:val="none" w:sz="0" w:space="0" w:color="auto"/>
              </w:divBdr>
              <w:divsChild>
                <w:div w:id="392508877">
                  <w:marLeft w:val="0"/>
                  <w:marRight w:val="0"/>
                  <w:marTop w:val="0"/>
                  <w:marBottom w:val="0"/>
                  <w:divBdr>
                    <w:top w:val="none" w:sz="0" w:space="0" w:color="auto"/>
                    <w:left w:val="none" w:sz="0" w:space="0" w:color="auto"/>
                    <w:bottom w:val="none" w:sz="0" w:space="0" w:color="auto"/>
                    <w:right w:val="none" w:sz="0" w:space="0" w:color="auto"/>
                  </w:divBdr>
                  <w:divsChild>
                    <w:div w:id="832454421">
                      <w:marLeft w:val="0"/>
                      <w:marRight w:val="0"/>
                      <w:marTop w:val="0"/>
                      <w:marBottom w:val="0"/>
                      <w:divBdr>
                        <w:top w:val="none" w:sz="0" w:space="0" w:color="auto"/>
                        <w:left w:val="none" w:sz="0" w:space="0" w:color="auto"/>
                        <w:bottom w:val="none" w:sz="0" w:space="0" w:color="auto"/>
                        <w:right w:val="none" w:sz="0" w:space="0" w:color="auto"/>
                      </w:divBdr>
                    </w:div>
                  </w:divsChild>
                </w:div>
                <w:div w:id="124661206">
                  <w:marLeft w:val="0"/>
                  <w:marRight w:val="0"/>
                  <w:marTop w:val="0"/>
                  <w:marBottom w:val="0"/>
                  <w:divBdr>
                    <w:top w:val="none" w:sz="0" w:space="0" w:color="auto"/>
                    <w:left w:val="none" w:sz="0" w:space="0" w:color="auto"/>
                    <w:bottom w:val="none" w:sz="0" w:space="0" w:color="auto"/>
                    <w:right w:val="none" w:sz="0" w:space="0" w:color="auto"/>
                  </w:divBdr>
                  <w:divsChild>
                    <w:div w:id="2128624537">
                      <w:marLeft w:val="0"/>
                      <w:marRight w:val="0"/>
                      <w:marTop w:val="0"/>
                      <w:marBottom w:val="0"/>
                      <w:divBdr>
                        <w:top w:val="none" w:sz="0" w:space="0" w:color="auto"/>
                        <w:left w:val="none" w:sz="0" w:space="0" w:color="auto"/>
                        <w:bottom w:val="none" w:sz="0" w:space="0" w:color="auto"/>
                        <w:right w:val="none" w:sz="0" w:space="0" w:color="auto"/>
                      </w:divBdr>
                    </w:div>
                  </w:divsChild>
                </w:div>
                <w:div w:id="1893804825">
                  <w:marLeft w:val="0"/>
                  <w:marRight w:val="0"/>
                  <w:marTop w:val="0"/>
                  <w:marBottom w:val="0"/>
                  <w:divBdr>
                    <w:top w:val="none" w:sz="0" w:space="0" w:color="auto"/>
                    <w:left w:val="none" w:sz="0" w:space="0" w:color="auto"/>
                    <w:bottom w:val="none" w:sz="0" w:space="0" w:color="auto"/>
                    <w:right w:val="none" w:sz="0" w:space="0" w:color="auto"/>
                  </w:divBdr>
                  <w:divsChild>
                    <w:div w:id="1862275470">
                      <w:marLeft w:val="0"/>
                      <w:marRight w:val="0"/>
                      <w:marTop w:val="0"/>
                      <w:marBottom w:val="0"/>
                      <w:divBdr>
                        <w:top w:val="none" w:sz="0" w:space="0" w:color="auto"/>
                        <w:left w:val="none" w:sz="0" w:space="0" w:color="auto"/>
                        <w:bottom w:val="none" w:sz="0" w:space="0" w:color="auto"/>
                        <w:right w:val="none" w:sz="0" w:space="0" w:color="auto"/>
                      </w:divBdr>
                    </w:div>
                  </w:divsChild>
                </w:div>
                <w:div w:id="2072997841">
                  <w:marLeft w:val="0"/>
                  <w:marRight w:val="0"/>
                  <w:marTop w:val="0"/>
                  <w:marBottom w:val="0"/>
                  <w:divBdr>
                    <w:top w:val="none" w:sz="0" w:space="0" w:color="auto"/>
                    <w:left w:val="none" w:sz="0" w:space="0" w:color="auto"/>
                    <w:bottom w:val="none" w:sz="0" w:space="0" w:color="auto"/>
                    <w:right w:val="none" w:sz="0" w:space="0" w:color="auto"/>
                  </w:divBdr>
                  <w:divsChild>
                    <w:div w:id="1894809122">
                      <w:marLeft w:val="0"/>
                      <w:marRight w:val="0"/>
                      <w:marTop w:val="0"/>
                      <w:marBottom w:val="0"/>
                      <w:divBdr>
                        <w:top w:val="none" w:sz="0" w:space="0" w:color="auto"/>
                        <w:left w:val="none" w:sz="0" w:space="0" w:color="auto"/>
                        <w:bottom w:val="none" w:sz="0" w:space="0" w:color="auto"/>
                        <w:right w:val="none" w:sz="0" w:space="0" w:color="auto"/>
                      </w:divBdr>
                    </w:div>
                  </w:divsChild>
                </w:div>
                <w:div w:id="657615386">
                  <w:marLeft w:val="0"/>
                  <w:marRight w:val="0"/>
                  <w:marTop w:val="0"/>
                  <w:marBottom w:val="0"/>
                  <w:divBdr>
                    <w:top w:val="none" w:sz="0" w:space="0" w:color="auto"/>
                    <w:left w:val="none" w:sz="0" w:space="0" w:color="auto"/>
                    <w:bottom w:val="none" w:sz="0" w:space="0" w:color="auto"/>
                    <w:right w:val="none" w:sz="0" w:space="0" w:color="auto"/>
                  </w:divBdr>
                  <w:divsChild>
                    <w:div w:id="1621915404">
                      <w:marLeft w:val="0"/>
                      <w:marRight w:val="0"/>
                      <w:marTop w:val="0"/>
                      <w:marBottom w:val="0"/>
                      <w:divBdr>
                        <w:top w:val="none" w:sz="0" w:space="0" w:color="auto"/>
                        <w:left w:val="none" w:sz="0" w:space="0" w:color="auto"/>
                        <w:bottom w:val="none" w:sz="0" w:space="0" w:color="auto"/>
                        <w:right w:val="none" w:sz="0" w:space="0" w:color="auto"/>
                      </w:divBdr>
                    </w:div>
                  </w:divsChild>
                </w:div>
                <w:div w:id="1800605584">
                  <w:marLeft w:val="0"/>
                  <w:marRight w:val="0"/>
                  <w:marTop w:val="0"/>
                  <w:marBottom w:val="0"/>
                  <w:divBdr>
                    <w:top w:val="none" w:sz="0" w:space="0" w:color="auto"/>
                    <w:left w:val="none" w:sz="0" w:space="0" w:color="auto"/>
                    <w:bottom w:val="none" w:sz="0" w:space="0" w:color="auto"/>
                    <w:right w:val="none" w:sz="0" w:space="0" w:color="auto"/>
                  </w:divBdr>
                  <w:divsChild>
                    <w:div w:id="163935056">
                      <w:marLeft w:val="0"/>
                      <w:marRight w:val="0"/>
                      <w:marTop w:val="0"/>
                      <w:marBottom w:val="0"/>
                      <w:divBdr>
                        <w:top w:val="none" w:sz="0" w:space="0" w:color="auto"/>
                        <w:left w:val="none" w:sz="0" w:space="0" w:color="auto"/>
                        <w:bottom w:val="none" w:sz="0" w:space="0" w:color="auto"/>
                        <w:right w:val="none" w:sz="0" w:space="0" w:color="auto"/>
                      </w:divBdr>
                    </w:div>
                  </w:divsChild>
                </w:div>
                <w:div w:id="1488742060">
                  <w:marLeft w:val="0"/>
                  <w:marRight w:val="0"/>
                  <w:marTop w:val="0"/>
                  <w:marBottom w:val="0"/>
                  <w:divBdr>
                    <w:top w:val="none" w:sz="0" w:space="0" w:color="auto"/>
                    <w:left w:val="none" w:sz="0" w:space="0" w:color="auto"/>
                    <w:bottom w:val="none" w:sz="0" w:space="0" w:color="auto"/>
                    <w:right w:val="none" w:sz="0" w:space="0" w:color="auto"/>
                  </w:divBdr>
                  <w:divsChild>
                    <w:div w:id="155458854">
                      <w:marLeft w:val="0"/>
                      <w:marRight w:val="0"/>
                      <w:marTop w:val="0"/>
                      <w:marBottom w:val="0"/>
                      <w:divBdr>
                        <w:top w:val="none" w:sz="0" w:space="0" w:color="auto"/>
                        <w:left w:val="none" w:sz="0" w:space="0" w:color="auto"/>
                        <w:bottom w:val="none" w:sz="0" w:space="0" w:color="auto"/>
                        <w:right w:val="none" w:sz="0" w:space="0" w:color="auto"/>
                      </w:divBdr>
                    </w:div>
                  </w:divsChild>
                </w:div>
                <w:div w:id="1055130775">
                  <w:marLeft w:val="0"/>
                  <w:marRight w:val="0"/>
                  <w:marTop w:val="0"/>
                  <w:marBottom w:val="0"/>
                  <w:divBdr>
                    <w:top w:val="none" w:sz="0" w:space="0" w:color="auto"/>
                    <w:left w:val="none" w:sz="0" w:space="0" w:color="auto"/>
                    <w:bottom w:val="none" w:sz="0" w:space="0" w:color="auto"/>
                    <w:right w:val="none" w:sz="0" w:space="0" w:color="auto"/>
                  </w:divBdr>
                  <w:divsChild>
                    <w:div w:id="1893737146">
                      <w:marLeft w:val="0"/>
                      <w:marRight w:val="0"/>
                      <w:marTop w:val="0"/>
                      <w:marBottom w:val="0"/>
                      <w:divBdr>
                        <w:top w:val="none" w:sz="0" w:space="0" w:color="auto"/>
                        <w:left w:val="none" w:sz="0" w:space="0" w:color="auto"/>
                        <w:bottom w:val="none" w:sz="0" w:space="0" w:color="auto"/>
                        <w:right w:val="none" w:sz="0" w:space="0" w:color="auto"/>
                      </w:divBdr>
                    </w:div>
                  </w:divsChild>
                </w:div>
                <w:div w:id="975719181">
                  <w:marLeft w:val="0"/>
                  <w:marRight w:val="0"/>
                  <w:marTop w:val="0"/>
                  <w:marBottom w:val="0"/>
                  <w:divBdr>
                    <w:top w:val="none" w:sz="0" w:space="0" w:color="auto"/>
                    <w:left w:val="none" w:sz="0" w:space="0" w:color="auto"/>
                    <w:bottom w:val="none" w:sz="0" w:space="0" w:color="auto"/>
                    <w:right w:val="none" w:sz="0" w:space="0" w:color="auto"/>
                  </w:divBdr>
                  <w:divsChild>
                    <w:div w:id="336082946">
                      <w:marLeft w:val="0"/>
                      <w:marRight w:val="0"/>
                      <w:marTop w:val="0"/>
                      <w:marBottom w:val="0"/>
                      <w:divBdr>
                        <w:top w:val="none" w:sz="0" w:space="0" w:color="auto"/>
                        <w:left w:val="none" w:sz="0" w:space="0" w:color="auto"/>
                        <w:bottom w:val="none" w:sz="0" w:space="0" w:color="auto"/>
                        <w:right w:val="none" w:sz="0" w:space="0" w:color="auto"/>
                      </w:divBdr>
                    </w:div>
                  </w:divsChild>
                </w:div>
                <w:div w:id="1353410069">
                  <w:marLeft w:val="0"/>
                  <w:marRight w:val="0"/>
                  <w:marTop w:val="0"/>
                  <w:marBottom w:val="0"/>
                  <w:divBdr>
                    <w:top w:val="none" w:sz="0" w:space="0" w:color="auto"/>
                    <w:left w:val="none" w:sz="0" w:space="0" w:color="auto"/>
                    <w:bottom w:val="none" w:sz="0" w:space="0" w:color="auto"/>
                    <w:right w:val="none" w:sz="0" w:space="0" w:color="auto"/>
                  </w:divBdr>
                  <w:divsChild>
                    <w:div w:id="1226449818">
                      <w:marLeft w:val="0"/>
                      <w:marRight w:val="0"/>
                      <w:marTop w:val="0"/>
                      <w:marBottom w:val="0"/>
                      <w:divBdr>
                        <w:top w:val="none" w:sz="0" w:space="0" w:color="auto"/>
                        <w:left w:val="none" w:sz="0" w:space="0" w:color="auto"/>
                        <w:bottom w:val="none" w:sz="0" w:space="0" w:color="auto"/>
                        <w:right w:val="none" w:sz="0" w:space="0" w:color="auto"/>
                      </w:divBdr>
                    </w:div>
                  </w:divsChild>
                </w:div>
                <w:div w:id="1648826924">
                  <w:marLeft w:val="0"/>
                  <w:marRight w:val="0"/>
                  <w:marTop w:val="0"/>
                  <w:marBottom w:val="0"/>
                  <w:divBdr>
                    <w:top w:val="none" w:sz="0" w:space="0" w:color="auto"/>
                    <w:left w:val="none" w:sz="0" w:space="0" w:color="auto"/>
                    <w:bottom w:val="none" w:sz="0" w:space="0" w:color="auto"/>
                    <w:right w:val="none" w:sz="0" w:space="0" w:color="auto"/>
                  </w:divBdr>
                  <w:divsChild>
                    <w:div w:id="1214846893">
                      <w:marLeft w:val="0"/>
                      <w:marRight w:val="0"/>
                      <w:marTop w:val="0"/>
                      <w:marBottom w:val="0"/>
                      <w:divBdr>
                        <w:top w:val="none" w:sz="0" w:space="0" w:color="auto"/>
                        <w:left w:val="none" w:sz="0" w:space="0" w:color="auto"/>
                        <w:bottom w:val="none" w:sz="0" w:space="0" w:color="auto"/>
                        <w:right w:val="none" w:sz="0" w:space="0" w:color="auto"/>
                      </w:divBdr>
                    </w:div>
                  </w:divsChild>
                </w:div>
                <w:div w:id="277878079">
                  <w:marLeft w:val="0"/>
                  <w:marRight w:val="0"/>
                  <w:marTop w:val="0"/>
                  <w:marBottom w:val="0"/>
                  <w:divBdr>
                    <w:top w:val="none" w:sz="0" w:space="0" w:color="auto"/>
                    <w:left w:val="none" w:sz="0" w:space="0" w:color="auto"/>
                    <w:bottom w:val="none" w:sz="0" w:space="0" w:color="auto"/>
                    <w:right w:val="none" w:sz="0" w:space="0" w:color="auto"/>
                  </w:divBdr>
                  <w:divsChild>
                    <w:div w:id="690180669">
                      <w:marLeft w:val="0"/>
                      <w:marRight w:val="0"/>
                      <w:marTop w:val="0"/>
                      <w:marBottom w:val="0"/>
                      <w:divBdr>
                        <w:top w:val="none" w:sz="0" w:space="0" w:color="auto"/>
                        <w:left w:val="none" w:sz="0" w:space="0" w:color="auto"/>
                        <w:bottom w:val="none" w:sz="0" w:space="0" w:color="auto"/>
                        <w:right w:val="none" w:sz="0" w:space="0" w:color="auto"/>
                      </w:divBdr>
                    </w:div>
                  </w:divsChild>
                </w:div>
                <w:div w:id="1102996365">
                  <w:marLeft w:val="0"/>
                  <w:marRight w:val="0"/>
                  <w:marTop w:val="0"/>
                  <w:marBottom w:val="0"/>
                  <w:divBdr>
                    <w:top w:val="none" w:sz="0" w:space="0" w:color="auto"/>
                    <w:left w:val="none" w:sz="0" w:space="0" w:color="auto"/>
                    <w:bottom w:val="none" w:sz="0" w:space="0" w:color="auto"/>
                    <w:right w:val="none" w:sz="0" w:space="0" w:color="auto"/>
                  </w:divBdr>
                  <w:divsChild>
                    <w:div w:id="628515618">
                      <w:marLeft w:val="0"/>
                      <w:marRight w:val="0"/>
                      <w:marTop w:val="0"/>
                      <w:marBottom w:val="0"/>
                      <w:divBdr>
                        <w:top w:val="none" w:sz="0" w:space="0" w:color="auto"/>
                        <w:left w:val="none" w:sz="0" w:space="0" w:color="auto"/>
                        <w:bottom w:val="none" w:sz="0" w:space="0" w:color="auto"/>
                        <w:right w:val="none" w:sz="0" w:space="0" w:color="auto"/>
                      </w:divBdr>
                    </w:div>
                  </w:divsChild>
                </w:div>
                <w:div w:id="1749768110">
                  <w:marLeft w:val="0"/>
                  <w:marRight w:val="0"/>
                  <w:marTop w:val="0"/>
                  <w:marBottom w:val="0"/>
                  <w:divBdr>
                    <w:top w:val="none" w:sz="0" w:space="0" w:color="auto"/>
                    <w:left w:val="none" w:sz="0" w:space="0" w:color="auto"/>
                    <w:bottom w:val="none" w:sz="0" w:space="0" w:color="auto"/>
                    <w:right w:val="none" w:sz="0" w:space="0" w:color="auto"/>
                  </w:divBdr>
                  <w:divsChild>
                    <w:div w:id="1194730791">
                      <w:marLeft w:val="0"/>
                      <w:marRight w:val="0"/>
                      <w:marTop w:val="0"/>
                      <w:marBottom w:val="0"/>
                      <w:divBdr>
                        <w:top w:val="none" w:sz="0" w:space="0" w:color="auto"/>
                        <w:left w:val="none" w:sz="0" w:space="0" w:color="auto"/>
                        <w:bottom w:val="none" w:sz="0" w:space="0" w:color="auto"/>
                        <w:right w:val="none" w:sz="0" w:space="0" w:color="auto"/>
                      </w:divBdr>
                    </w:div>
                  </w:divsChild>
                </w:div>
                <w:div w:id="922689963">
                  <w:marLeft w:val="0"/>
                  <w:marRight w:val="0"/>
                  <w:marTop w:val="0"/>
                  <w:marBottom w:val="0"/>
                  <w:divBdr>
                    <w:top w:val="none" w:sz="0" w:space="0" w:color="auto"/>
                    <w:left w:val="none" w:sz="0" w:space="0" w:color="auto"/>
                    <w:bottom w:val="none" w:sz="0" w:space="0" w:color="auto"/>
                    <w:right w:val="none" w:sz="0" w:space="0" w:color="auto"/>
                  </w:divBdr>
                  <w:divsChild>
                    <w:div w:id="1491672871">
                      <w:marLeft w:val="0"/>
                      <w:marRight w:val="0"/>
                      <w:marTop w:val="0"/>
                      <w:marBottom w:val="0"/>
                      <w:divBdr>
                        <w:top w:val="none" w:sz="0" w:space="0" w:color="auto"/>
                        <w:left w:val="none" w:sz="0" w:space="0" w:color="auto"/>
                        <w:bottom w:val="none" w:sz="0" w:space="0" w:color="auto"/>
                        <w:right w:val="none" w:sz="0" w:space="0" w:color="auto"/>
                      </w:divBdr>
                    </w:div>
                  </w:divsChild>
                </w:div>
                <w:div w:id="2107072732">
                  <w:marLeft w:val="0"/>
                  <w:marRight w:val="0"/>
                  <w:marTop w:val="0"/>
                  <w:marBottom w:val="0"/>
                  <w:divBdr>
                    <w:top w:val="none" w:sz="0" w:space="0" w:color="auto"/>
                    <w:left w:val="none" w:sz="0" w:space="0" w:color="auto"/>
                    <w:bottom w:val="none" w:sz="0" w:space="0" w:color="auto"/>
                    <w:right w:val="none" w:sz="0" w:space="0" w:color="auto"/>
                  </w:divBdr>
                  <w:divsChild>
                    <w:div w:id="87230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934834">
          <w:marLeft w:val="0"/>
          <w:marRight w:val="0"/>
          <w:marTop w:val="0"/>
          <w:marBottom w:val="0"/>
          <w:divBdr>
            <w:top w:val="none" w:sz="0" w:space="0" w:color="auto"/>
            <w:left w:val="none" w:sz="0" w:space="0" w:color="auto"/>
            <w:bottom w:val="none" w:sz="0" w:space="0" w:color="auto"/>
            <w:right w:val="none" w:sz="0" w:space="0" w:color="auto"/>
          </w:divBdr>
        </w:div>
        <w:div w:id="350304883">
          <w:marLeft w:val="0"/>
          <w:marRight w:val="0"/>
          <w:marTop w:val="0"/>
          <w:marBottom w:val="0"/>
          <w:divBdr>
            <w:top w:val="none" w:sz="0" w:space="0" w:color="auto"/>
            <w:left w:val="none" w:sz="0" w:space="0" w:color="auto"/>
            <w:bottom w:val="none" w:sz="0" w:space="0" w:color="auto"/>
            <w:right w:val="none" w:sz="0" w:space="0" w:color="auto"/>
          </w:divBdr>
        </w:div>
        <w:div w:id="434328694">
          <w:marLeft w:val="0"/>
          <w:marRight w:val="0"/>
          <w:marTop w:val="0"/>
          <w:marBottom w:val="0"/>
          <w:divBdr>
            <w:top w:val="none" w:sz="0" w:space="0" w:color="auto"/>
            <w:left w:val="none" w:sz="0" w:space="0" w:color="auto"/>
            <w:bottom w:val="none" w:sz="0" w:space="0" w:color="auto"/>
            <w:right w:val="none" w:sz="0" w:space="0" w:color="auto"/>
          </w:divBdr>
          <w:divsChild>
            <w:div w:id="1291282316">
              <w:marLeft w:val="-75"/>
              <w:marRight w:val="0"/>
              <w:marTop w:val="30"/>
              <w:marBottom w:val="30"/>
              <w:divBdr>
                <w:top w:val="none" w:sz="0" w:space="0" w:color="auto"/>
                <w:left w:val="none" w:sz="0" w:space="0" w:color="auto"/>
                <w:bottom w:val="none" w:sz="0" w:space="0" w:color="auto"/>
                <w:right w:val="none" w:sz="0" w:space="0" w:color="auto"/>
              </w:divBdr>
              <w:divsChild>
                <w:div w:id="770004127">
                  <w:marLeft w:val="0"/>
                  <w:marRight w:val="0"/>
                  <w:marTop w:val="0"/>
                  <w:marBottom w:val="0"/>
                  <w:divBdr>
                    <w:top w:val="none" w:sz="0" w:space="0" w:color="auto"/>
                    <w:left w:val="none" w:sz="0" w:space="0" w:color="auto"/>
                    <w:bottom w:val="none" w:sz="0" w:space="0" w:color="auto"/>
                    <w:right w:val="none" w:sz="0" w:space="0" w:color="auto"/>
                  </w:divBdr>
                  <w:divsChild>
                    <w:div w:id="1447114440">
                      <w:marLeft w:val="0"/>
                      <w:marRight w:val="0"/>
                      <w:marTop w:val="0"/>
                      <w:marBottom w:val="0"/>
                      <w:divBdr>
                        <w:top w:val="none" w:sz="0" w:space="0" w:color="auto"/>
                        <w:left w:val="none" w:sz="0" w:space="0" w:color="auto"/>
                        <w:bottom w:val="none" w:sz="0" w:space="0" w:color="auto"/>
                        <w:right w:val="none" w:sz="0" w:space="0" w:color="auto"/>
                      </w:divBdr>
                    </w:div>
                  </w:divsChild>
                </w:div>
                <w:div w:id="1155804332">
                  <w:marLeft w:val="0"/>
                  <w:marRight w:val="0"/>
                  <w:marTop w:val="0"/>
                  <w:marBottom w:val="0"/>
                  <w:divBdr>
                    <w:top w:val="none" w:sz="0" w:space="0" w:color="auto"/>
                    <w:left w:val="none" w:sz="0" w:space="0" w:color="auto"/>
                    <w:bottom w:val="none" w:sz="0" w:space="0" w:color="auto"/>
                    <w:right w:val="none" w:sz="0" w:space="0" w:color="auto"/>
                  </w:divBdr>
                  <w:divsChild>
                    <w:div w:id="1840846691">
                      <w:marLeft w:val="0"/>
                      <w:marRight w:val="0"/>
                      <w:marTop w:val="0"/>
                      <w:marBottom w:val="0"/>
                      <w:divBdr>
                        <w:top w:val="none" w:sz="0" w:space="0" w:color="auto"/>
                        <w:left w:val="none" w:sz="0" w:space="0" w:color="auto"/>
                        <w:bottom w:val="none" w:sz="0" w:space="0" w:color="auto"/>
                        <w:right w:val="none" w:sz="0" w:space="0" w:color="auto"/>
                      </w:divBdr>
                    </w:div>
                  </w:divsChild>
                </w:div>
                <w:div w:id="614793734">
                  <w:marLeft w:val="0"/>
                  <w:marRight w:val="0"/>
                  <w:marTop w:val="0"/>
                  <w:marBottom w:val="0"/>
                  <w:divBdr>
                    <w:top w:val="none" w:sz="0" w:space="0" w:color="auto"/>
                    <w:left w:val="none" w:sz="0" w:space="0" w:color="auto"/>
                    <w:bottom w:val="none" w:sz="0" w:space="0" w:color="auto"/>
                    <w:right w:val="none" w:sz="0" w:space="0" w:color="auto"/>
                  </w:divBdr>
                  <w:divsChild>
                    <w:div w:id="1757823832">
                      <w:marLeft w:val="0"/>
                      <w:marRight w:val="0"/>
                      <w:marTop w:val="0"/>
                      <w:marBottom w:val="0"/>
                      <w:divBdr>
                        <w:top w:val="none" w:sz="0" w:space="0" w:color="auto"/>
                        <w:left w:val="none" w:sz="0" w:space="0" w:color="auto"/>
                        <w:bottom w:val="none" w:sz="0" w:space="0" w:color="auto"/>
                        <w:right w:val="none" w:sz="0" w:space="0" w:color="auto"/>
                      </w:divBdr>
                    </w:div>
                  </w:divsChild>
                </w:div>
                <w:div w:id="1513103119">
                  <w:marLeft w:val="0"/>
                  <w:marRight w:val="0"/>
                  <w:marTop w:val="0"/>
                  <w:marBottom w:val="0"/>
                  <w:divBdr>
                    <w:top w:val="none" w:sz="0" w:space="0" w:color="auto"/>
                    <w:left w:val="none" w:sz="0" w:space="0" w:color="auto"/>
                    <w:bottom w:val="none" w:sz="0" w:space="0" w:color="auto"/>
                    <w:right w:val="none" w:sz="0" w:space="0" w:color="auto"/>
                  </w:divBdr>
                  <w:divsChild>
                    <w:div w:id="908685973">
                      <w:marLeft w:val="0"/>
                      <w:marRight w:val="0"/>
                      <w:marTop w:val="0"/>
                      <w:marBottom w:val="0"/>
                      <w:divBdr>
                        <w:top w:val="none" w:sz="0" w:space="0" w:color="auto"/>
                        <w:left w:val="none" w:sz="0" w:space="0" w:color="auto"/>
                        <w:bottom w:val="none" w:sz="0" w:space="0" w:color="auto"/>
                        <w:right w:val="none" w:sz="0" w:space="0" w:color="auto"/>
                      </w:divBdr>
                    </w:div>
                  </w:divsChild>
                </w:div>
                <w:div w:id="468135390">
                  <w:marLeft w:val="0"/>
                  <w:marRight w:val="0"/>
                  <w:marTop w:val="0"/>
                  <w:marBottom w:val="0"/>
                  <w:divBdr>
                    <w:top w:val="none" w:sz="0" w:space="0" w:color="auto"/>
                    <w:left w:val="none" w:sz="0" w:space="0" w:color="auto"/>
                    <w:bottom w:val="none" w:sz="0" w:space="0" w:color="auto"/>
                    <w:right w:val="none" w:sz="0" w:space="0" w:color="auto"/>
                  </w:divBdr>
                  <w:divsChild>
                    <w:div w:id="633751297">
                      <w:marLeft w:val="0"/>
                      <w:marRight w:val="0"/>
                      <w:marTop w:val="0"/>
                      <w:marBottom w:val="0"/>
                      <w:divBdr>
                        <w:top w:val="none" w:sz="0" w:space="0" w:color="auto"/>
                        <w:left w:val="none" w:sz="0" w:space="0" w:color="auto"/>
                        <w:bottom w:val="none" w:sz="0" w:space="0" w:color="auto"/>
                        <w:right w:val="none" w:sz="0" w:space="0" w:color="auto"/>
                      </w:divBdr>
                    </w:div>
                  </w:divsChild>
                </w:div>
                <w:div w:id="128669070">
                  <w:marLeft w:val="0"/>
                  <w:marRight w:val="0"/>
                  <w:marTop w:val="0"/>
                  <w:marBottom w:val="0"/>
                  <w:divBdr>
                    <w:top w:val="none" w:sz="0" w:space="0" w:color="auto"/>
                    <w:left w:val="none" w:sz="0" w:space="0" w:color="auto"/>
                    <w:bottom w:val="none" w:sz="0" w:space="0" w:color="auto"/>
                    <w:right w:val="none" w:sz="0" w:space="0" w:color="auto"/>
                  </w:divBdr>
                  <w:divsChild>
                    <w:div w:id="1087263360">
                      <w:marLeft w:val="0"/>
                      <w:marRight w:val="0"/>
                      <w:marTop w:val="0"/>
                      <w:marBottom w:val="0"/>
                      <w:divBdr>
                        <w:top w:val="none" w:sz="0" w:space="0" w:color="auto"/>
                        <w:left w:val="none" w:sz="0" w:space="0" w:color="auto"/>
                        <w:bottom w:val="none" w:sz="0" w:space="0" w:color="auto"/>
                        <w:right w:val="none" w:sz="0" w:space="0" w:color="auto"/>
                      </w:divBdr>
                    </w:div>
                  </w:divsChild>
                </w:div>
                <w:div w:id="865024574">
                  <w:marLeft w:val="0"/>
                  <w:marRight w:val="0"/>
                  <w:marTop w:val="0"/>
                  <w:marBottom w:val="0"/>
                  <w:divBdr>
                    <w:top w:val="none" w:sz="0" w:space="0" w:color="auto"/>
                    <w:left w:val="none" w:sz="0" w:space="0" w:color="auto"/>
                    <w:bottom w:val="none" w:sz="0" w:space="0" w:color="auto"/>
                    <w:right w:val="none" w:sz="0" w:space="0" w:color="auto"/>
                  </w:divBdr>
                  <w:divsChild>
                    <w:div w:id="989014994">
                      <w:marLeft w:val="0"/>
                      <w:marRight w:val="0"/>
                      <w:marTop w:val="0"/>
                      <w:marBottom w:val="0"/>
                      <w:divBdr>
                        <w:top w:val="none" w:sz="0" w:space="0" w:color="auto"/>
                        <w:left w:val="none" w:sz="0" w:space="0" w:color="auto"/>
                        <w:bottom w:val="none" w:sz="0" w:space="0" w:color="auto"/>
                        <w:right w:val="none" w:sz="0" w:space="0" w:color="auto"/>
                      </w:divBdr>
                    </w:div>
                    <w:div w:id="477452836">
                      <w:marLeft w:val="0"/>
                      <w:marRight w:val="0"/>
                      <w:marTop w:val="0"/>
                      <w:marBottom w:val="0"/>
                      <w:divBdr>
                        <w:top w:val="none" w:sz="0" w:space="0" w:color="auto"/>
                        <w:left w:val="none" w:sz="0" w:space="0" w:color="auto"/>
                        <w:bottom w:val="none" w:sz="0" w:space="0" w:color="auto"/>
                        <w:right w:val="none" w:sz="0" w:space="0" w:color="auto"/>
                      </w:divBdr>
                    </w:div>
                  </w:divsChild>
                </w:div>
                <w:div w:id="695928864">
                  <w:marLeft w:val="0"/>
                  <w:marRight w:val="0"/>
                  <w:marTop w:val="0"/>
                  <w:marBottom w:val="0"/>
                  <w:divBdr>
                    <w:top w:val="none" w:sz="0" w:space="0" w:color="auto"/>
                    <w:left w:val="none" w:sz="0" w:space="0" w:color="auto"/>
                    <w:bottom w:val="none" w:sz="0" w:space="0" w:color="auto"/>
                    <w:right w:val="none" w:sz="0" w:space="0" w:color="auto"/>
                  </w:divBdr>
                  <w:divsChild>
                    <w:div w:id="1763525321">
                      <w:marLeft w:val="0"/>
                      <w:marRight w:val="0"/>
                      <w:marTop w:val="0"/>
                      <w:marBottom w:val="0"/>
                      <w:divBdr>
                        <w:top w:val="none" w:sz="0" w:space="0" w:color="auto"/>
                        <w:left w:val="none" w:sz="0" w:space="0" w:color="auto"/>
                        <w:bottom w:val="none" w:sz="0" w:space="0" w:color="auto"/>
                        <w:right w:val="none" w:sz="0" w:space="0" w:color="auto"/>
                      </w:divBdr>
                    </w:div>
                  </w:divsChild>
                </w:div>
                <w:div w:id="363099829">
                  <w:marLeft w:val="0"/>
                  <w:marRight w:val="0"/>
                  <w:marTop w:val="0"/>
                  <w:marBottom w:val="0"/>
                  <w:divBdr>
                    <w:top w:val="none" w:sz="0" w:space="0" w:color="auto"/>
                    <w:left w:val="none" w:sz="0" w:space="0" w:color="auto"/>
                    <w:bottom w:val="none" w:sz="0" w:space="0" w:color="auto"/>
                    <w:right w:val="none" w:sz="0" w:space="0" w:color="auto"/>
                  </w:divBdr>
                  <w:divsChild>
                    <w:div w:id="1171143798">
                      <w:marLeft w:val="0"/>
                      <w:marRight w:val="0"/>
                      <w:marTop w:val="0"/>
                      <w:marBottom w:val="0"/>
                      <w:divBdr>
                        <w:top w:val="none" w:sz="0" w:space="0" w:color="auto"/>
                        <w:left w:val="none" w:sz="0" w:space="0" w:color="auto"/>
                        <w:bottom w:val="none" w:sz="0" w:space="0" w:color="auto"/>
                        <w:right w:val="none" w:sz="0" w:space="0" w:color="auto"/>
                      </w:divBdr>
                    </w:div>
                  </w:divsChild>
                </w:div>
                <w:div w:id="119687568">
                  <w:marLeft w:val="0"/>
                  <w:marRight w:val="0"/>
                  <w:marTop w:val="0"/>
                  <w:marBottom w:val="0"/>
                  <w:divBdr>
                    <w:top w:val="none" w:sz="0" w:space="0" w:color="auto"/>
                    <w:left w:val="none" w:sz="0" w:space="0" w:color="auto"/>
                    <w:bottom w:val="none" w:sz="0" w:space="0" w:color="auto"/>
                    <w:right w:val="none" w:sz="0" w:space="0" w:color="auto"/>
                  </w:divBdr>
                  <w:divsChild>
                    <w:div w:id="432477201">
                      <w:marLeft w:val="0"/>
                      <w:marRight w:val="0"/>
                      <w:marTop w:val="0"/>
                      <w:marBottom w:val="0"/>
                      <w:divBdr>
                        <w:top w:val="none" w:sz="0" w:space="0" w:color="auto"/>
                        <w:left w:val="none" w:sz="0" w:space="0" w:color="auto"/>
                        <w:bottom w:val="none" w:sz="0" w:space="0" w:color="auto"/>
                        <w:right w:val="none" w:sz="0" w:space="0" w:color="auto"/>
                      </w:divBdr>
                    </w:div>
                    <w:div w:id="142418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718119">
          <w:marLeft w:val="0"/>
          <w:marRight w:val="0"/>
          <w:marTop w:val="0"/>
          <w:marBottom w:val="0"/>
          <w:divBdr>
            <w:top w:val="none" w:sz="0" w:space="0" w:color="auto"/>
            <w:left w:val="none" w:sz="0" w:space="0" w:color="auto"/>
            <w:bottom w:val="none" w:sz="0" w:space="0" w:color="auto"/>
            <w:right w:val="none" w:sz="0" w:space="0" w:color="auto"/>
          </w:divBdr>
        </w:div>
        <w:div w:id="417874144">
          <w:marLeft w:val="0"/>
          <w:marRight w:val="0"/>
          <w:marTop w:val="0"/>
          <w:marBottom w:val="0"/>
          <w:divBdr>
            <w:top w:val="none" w:sz="0" w:space="0" w:color="auto"/>
            <w:left w:val="none" w:sz="0" w:space="0" w:color="auto"/>
            <w:bottom w:val="none" w:sz="0" w:space="0" w:color="auto"/>
            <w:right w:val="none" w:sz="0" w:space="0" w:color="auto"/>
          </w:divBdr>
          <w:divsChild>
            <w:div w:id="407311936">
              <w:marLeft w:val="-75"/>
              <w:marRight w:val="0"/>
              <w:marTop w:val="30"/>
              <w:marBottom w:val="30"/>
              <w:divBdr>
                <w:top w:val="none" w:sz="0" w:space="0" w:color="auto"/>
                <w:left w:val="none" w:sz="0" w:space="0" w:color="auto"/>
                <w:bottom w:val="none" w:sz="0" w:space="0" w:color="auto"/>
                <w:right w:val="none" w:sz="0" w:space="0" w:color="auto"/>
              </w:divBdr>
              <w:divsChild>
                <w:div w:id="1450857793">
                  <w:marLeft w:val="0"/>
                  <w:marRight w:val="0"/>
                  <w:marTop w:val="0"/>
                  <w:marBottom w:val="0"/>
                  <w:divBdr>
                    <w:top w:val="none" w:sz="0" w:space="0" w:color="auto"/>
                    <w:left w:val="none" w:sz="0" w:space="0" w:color="auto"/>
                    <w:bottom w:val="none" w:sz="0" w:space="0" w:color="auto"/>
                    <w:right w:val="none" w:sz="0" w:space="0" w:color="auto"/>
                  </w:divBdr>
                  <w:divsChild>
                    <w:div w:id="303849885">
                      <w:marLeft w:val="0"/>
                      <w:marRight w:val="0"/>
                      <w:marTop w:val="0"/>
                      <w:marBottom w:val="0"/>
                      <w:divBdr>
                        <w:top w:val="none" w:sz="0" w:space="0" w:color="auto"/>
                        <w:left w:val="none" w:sz="0" w:space="0" w:color="auto"/>
                        <w:bottom w:val="none" w:sz="0" w:space="0" w:color="auto"/>
                        <w:right w:val="none" w:sz="0" w:space="0" w:color="auto"/>
                      </w:divBdr>
                    </w:div>
                  </w:divsChild>
                </w:div>
                <w:div w:id="189270892">
                  <w:marLeft w:val="0"/>
                  <w:marRight w:val="0"/>
                  <w:marTop w:val="0"/>
                  <w:marBottom w:val="0"/>
                  <w:divBdr>
                    <w:top w:val="none" w:sz="0" w:space="0" w:color="auto"/>
                    <w:left w:val="none" w:sz="0" w:space="0" w:color="auto"/>
                    <w:bottom w:val="none" w:sz="0" w:space="0" w:color="auto"/>
                    <w:right w:val="none" w:sz="0" w:space="0" w:color="auto"/>
                  </w:divBdr>
                  <w:divsChild>
                    <w:div w:id="1287394959">
                      <w:marLeft w:val="0"/>
                      <w:marRight w:val="0"/>
                      <w:marTop w:val="0"/>
                      <w:marBottom w:val="0"/>
                      <w:divBdr>
                        <w:top w:val="none" w:sz="0" w:space="0" w:color="auto"/>
                        <w:left w:val="none" w:sz="0" w:space="0" w:color="auto"/>
                        <w:bottom w:val="none" w:sz="0" w:space="0" w:color="auto"/>
                        <w:right w:val="none" w:sz="0" w:space="0" w:color="auto"/>
                      </w:divBdr>
                    </w:div>
                    <w:div w:id="36852834">
                      <w:marLeft w:val="0"/>
                      <w:marRight w:val="0"/>
                      <w:marTop w:val="0"/>
                      <w:marBottom w:val="0"/>
                      <w:divBdr>
                        <w:top w:val="none" w:sz="0" w:space="0" w:color="auto"/>
                        <w:left w:val="none" w:sz="0" w:space="0" w:color="auto"/>
                        <w:bottom w:val="none" w:sz="0" w:space="0" w:color="auto"/>
                        <w:right w:val="none" w:sz="0" w:space="0" w:color="auto"/>
                      </w:divBdr>
                    </w:div>
                    <w:div w:id="1422216077">
                      <w:marLeft w:val="0"/>
                      <w:marRight w:val="0"/>
                      <w:marTop w:val="0"/>
                      <w:marBottom w:val="0"/>
                      <w:divBdr>
                        <w:top w:val="none" w:sz="0" w:space="0" w:color="auto"/>
                        <w:left w:val="none" w:sz="0" w:space="0" w:color="auto"/>
                        <w:bottom w:val="none" w:sz="0" w:space="0" w:color="auto"/>
                        <w:right w:val="none" w:sz="0" w:space="0" w:color="auto"/>
                      </w:divBdr>
                    </w:div>
                  </w:divsChild>
                </w:div>
                <w:div w:id="2132241167">
                  <w:marLeft w:val="0"/>
                  <w:marRight w:val="0"/>
                  <w:marTop w:val="0"/>
                  <w:marBottom w:val="0"/>
                  <w:divBdr>
                    <w:top w:val="none" w:sz="0" w:space="0" w:color="auto"/>
                    <w:left w:val="none" w:sz="0" w:space="0" w:color="auto"/>
                    <w:bottom w:val="none" w:sz="0" w:space="0" w:color="auto"/>
                    <w:right w:val="none" w:sz="0" w:space="0" w:color="auto"/>
                  </w:divBdr>
                  <w:divsChild>
                    <w:div w:id="1209997607">
                      <w:marLeft w:val="0"/>
                      <w:marRight w:val="0"/>
                      <w:marTop w:val="0"/>
                      <w:marBottom w:val="0"/>
                      <w:divBdr>
                        <w:top w:val="none" w:sz="0" w:space="0" w:color="auto"/>
                        <w:left w:val="none" w:sz="0" w:space="0" w:color="auto"/>
                        <w:bottom w:val="none" w:sz="0" w:space="0" w:color="auto"/>
                        <w:right w:val="none" w:sz="0" w:space="0" w:color="auto"/>
                      </w:divBdr>
                    </w:div>
                  </w:divsChild>
                </w:div>
                <w:div w:id="760369660">
                  <w:marLeft w:val="0"/>
                  <w:marRight w:val="0"/>
                  <w:marTop w:val="0"/>
                  <w:marBottom w:val="0"/>
                  <w:divBdr>
                    <w:top w:val="none" w:sz="0" w:space="0" w:color="auto"/>
                    <w:left w:val="none" w:sz="0" w:space="0" w:color="auto"/>
                    <w:bottom w:val="none" w:sz="0" w:space="0" w:color="auto"/>
                    <w:right w:val="none" w:sz="0" w:space="0" w:color="auto"/>
                  </w:divBdr>
                  <w:divsChild>
                    <w:div w:id="1206025855">
                      <w:marLeft w:val="0"/>
                      <w:marRight w:val="0"/>
                      <w:marTop w:val="0"/>
                      <w:marBottom w:val="0"/>
                      <w:divBdr>
                        <w:top w:val="none" w:sz="0" w:space="0" w:color="auto"/>
                        <w:left w:val="none" w:sz="0" w:space="0" w:color="auto"/>
                        <w:bottom w:val="none" w:sz="0" w:space="0" w:color="auto"/>
                        <w:right w:val="none" w:sz="0" w:space="0" w:color="auto"/>
                      </w:divBdr>
                    </w:div>
                    <w:div w:id="2005011178">
                      <w:marLeft w:val="0"/>
                      <w:marRight w:val="0"/>
                      <w:marTop w:val="0"/>
                      <w:marBottom w:val="0"/>
                      <w:divBdr>
                        <w:top w:val="none" w:sz="0" w:space="0" w:color="auto"/>
                        <w:left w:val="none" w:sz="0" w:space="0" w:color="auto"/>
                        <w:bottom w:val="none" w:sz="0" w:space="0" w:color="auto"/>
                        <w:right w:val="none" w:sz="0" w:space="0" w:color="auto"/>
                      </w:divBdr>
                    </w:div>
                  </w:divsChild>
                </w:div>
                <w:div w:id="1900046721">
                  <w:marLeft w:val="0"/>
                  <w:marRight w:val="0"/>
                  <w:marTop w:val="0"/>
                  <w:marBottom w:val="0"/>
                  <w:divBdr>
                    <w:top w:val="none" w:sz="0" w:space="0" w:color="auto"/>
                    <w:left w:val="none" w:sz="0" w:space="0" w:color="auto"/>
                    <w:bottom w:val="none" w:sz="0" w:space="0" w:color="auto"/>
                    <w:right w:val="none" w:sz="0" w:space="0" w:color="auto"/>
                  </w:divBdr>
                  <w:divsChild>
                    <w:div w:id="1444181844">
                      <w:marLeft w:val="0"/>
                      <w:marRight w:val="0"/>
                      <w:marTop w:val="0"/>
                      <w:marBottom w:val="0"/>
                      <w:divBdr>
                        <w:top w:val="none" w:sz="0" w:space="0" w:color="auto"/>
                        <w:left w:val="none" w:sz="0" w:space="0" w:color="auto"/>
                        <w:bottom w:val="none" w:sz="0" w:space="0" w:color="auto"/>
                        <w:right w:val="none" w:sz="0" w:space="0" w:color="auto"/>
                      </w:divBdr>
                    </w:div>
                  </w:divsChild>
                </w:div>
                <w:div w:id="903678726">
                  <w:marLeft w:val="0"/>
                  <w:marRight w:val="0"/>
                  <w:marTop w:val="0"/>
                  <w:marBottom w:val="0"/>
                  <w:divBdr>
                    <w:top w:val="none" w:sz="0" w:space="0" w:color="auto"/>
                    <w:left w:val="none" w:sz="0" w:space="0" w:color="auto"/>
                    <w:bottom w:val="none" w:sz="0" w:space="0" w:color="auto"/>
                    <w:right w:val="none" w:sz="0" w:space="0" w:color="auto"/>
                  </w:divBdr>
                  <w:divsChild>
                    <w:div w:id="830946531">
                      <w:marLeft w:val="0"/>
                      <w:marRight w:val="0"/>
                      <w:marTop w:val="0"/>
                      <w:marBottom w:val="0"/>
                      <w:divBdr>
                        <w:top w:val="none" w:sz="0" w:space="0" w:color="auto"/>
                        <w:left w:val="none" w:sz="0" w:space="0" w:color="auto"/>
                        <w:bottom w:val="none" w:sz="0" w:space="0" w:color="auto"/>
                        <w:right w:val="none" w:sz="0" w:space="0" w:color="auto"/>
                      </w:divBdr>
                    </w:div>
                    <w:div w:id="1827428445">
                      <w:marLeft w:val="0"/>
                      <w:marRight w:val="0"/>
                      <w:marTop w:val="0"/>
                      <w:marBottom w:val="0"/>
                      <w:divBdr>
                        <w:top w:val="none" w:sz="0" w:space="0" w:color="auto"/>
                        <w:left w:val="none" w:sz="0" w:space="0" w:color="auto"/>
                        <w:bottom w:val="none" w:sz="0" w:space="0" w:color="auto"/>
                        <w:right w:val="none" w:sz="0" w:space="0" w:color="auto"/>
                      </w:divBdr>
                    </w:div>
                    <w:div w:id="213316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443615">
          <w:marLeft w:val="0"/>
          <w:marRight w:val="0"/>
          <w:marTop w:val="0"/>
          <w:marBottom w:val="0"/>
          <w:divBdr>
            <w:top w:val="none" w:sz="0" w:space="0" w:color="auto"/>
            <w:left w:val="none" w:sz="0" w:space="0" w:color="auto"/>
            <w:bottom w:val="none" w:sz="0" w:space="0" w:color="auto"/>
            <w:right w:val="none" w:sz="0" w:space="0" w:color="auto"/>
          </w:divBdr>
        </w:div>
        <w:div w:id="1755587142">
          <w:marLeft w:val="0"/>
          <w:marRight w:val="0"/>
          <w:marTop w:val="0"/>
          <w:marBottom w:val="0"/>
          <w:divBdr>
            <w:top w:val="none" w:sz="0" w:space="0" w:color="auto"/>
            <w:left w:val="none" w:sz="0" w:space="0" w:color="auto"/>
            <w:bottom w:val="none" w:sz="0" w:space="0" w:color="auto"/>
            <w:right w:val="none" w:sz="0" w:space="0" w:color="auto"/>
          </w:divBdr>
        </w:div>
        <w:div w:id="313680547">
          <w:marLeft w:val="0"/>
          <w:marRight w:val="0"/>
          <w:marTop w:val="0"/>
          <w:marBottom w:val="0"/>
          <w:divBdr>
            <w:top w:val="none" w:sz="0" w:space="0" w:color="auto"/>
            <w:left w:val="none" w:sz="0" w:space="0" w:color="auto"/>
            <w:bottom w:val="none" w:sz="0" w:space="0" w:color="auto"/>
            <w:right w:val="none" w:sz="0" w:space="0" w:color="auto"/>
          </w:divBdr>
          <w:divsChild>
            <w:div w:id="1040669346">
              <w:marLeft w:val="-75"/>
              <w:marRight w:val="0"/>
              <w:marTop w:val="30"/>
              <w:marBottom w:val="30"/>
              <w:divBdr>
                <w:top w:val="none" w:sz="0" w:space="0" w:color="auto"/>
                <w:left w:val="none" w:sz="0" w:space="0" w:color="auto"/>
                <w:bottom w:val="none" w:sz="0" w:space="0" w:color="auto"/>
                <w:right w:val="none" w:sz="0" w:space="0" w:color="auto"/>
              </w:divBdr>
              <w:divsChild>
                <w:div w:id="937904678">
                  <w:marLeft w:val="0"/>
                  <w:marRight w:val="0"/>
                  <w:marTop w:val="0"/>
                  <w:marBottom w:val="0"/>
                  <w:divBdr>
                    <w:top w:val="none" w:sz="0" w:space="0" w:color="auto"/>
                    <w:left w:val="none" w:sz="0" w:space="0" w:color="auto"/>
                    <w:bottom w:val="none" w:sz="0" w:space="0" w:color="auto"/>
                    <w:right w:val="none" w:sz="0" w:space="0" w:color="auto"/>
                  </w:divBdr>
                  <w:divsChild>
                    <w:div w:id="1770271239">
                      <w:marLeft w:val="0"/>
                      <w:marRight w:val="0"/>
                      <w:marTop w:val="0"/>
                      <w:marBottom w:val="0"/>
                      <w:divBdr>
                        <w:top w:val="none" w:sz="0" w:space="0" w:color="auto"/>
                        <w:left w:val="none" w:sz="0" w:space="0" w:color="auto"/>
                        <w:bottom w:val="none" w:sz="0" w:space="0" w:color="auto"/>
                        <w:right w:val="none" w:sz="0" w:space="0" w:color="auto"/>
                      </w:divBdr>
                    </w:div>
                    <w:div w:id="1131677851">
                      <w:marLeft w:val="0"/>
                      <w:marRight w:val="0"/>
                      <w:marTop w:val="0"/>
                      <w:marBottom w:val="0"/>
                      <w:divBdr>
                        <w:top w:val="none" w:sz="0" w:space="0" w:color="auto"/>
                        <w:left w:val="none" w:sz="0" w:space="0" w:color="auto"/>
                        <w:bottom w:val="none" w:sz="0" w:space="0" w:color="auto"/>
                        <w:right w:val="none" w:sz="0" w:space="0" w:color="auto"/>
                      </w:divBdr>
                    </w:div>
                  </w:divsChild>
                </w:div>
                <w:div w:id="1139418049">
                  <w:marLeft w:val="0"/>
                  <w:marRight w:val="0"/>
                  <w:marTop w:val="0"/>
                  <w:marBottom w:val="0"/>
                  <w:divBdr>
                    <w:top w:val="none" w:sz="0" w:space="0" w:color="auto"/>
                    <w:left w:val="none" w:sz="0" w:space="0" w:color="auto"/>
                    <w:bottom w:val="none" w:sz="0" w:space="0" w:color="auto"/>
                    <w:right w:val="none" w:sz="0" w:space="0" w:color="auto"/>
                  </w:divBdr>
                  <w:divsChild>
                    <w:div w:id="837815108">
                      <w:marLeft w:val="0"/>
                      <w:marRight w:val="0"/>
                      <w:marTop w:val="0"/>
                      <w:marBottom w:val="0"/>
                      <w:divBdr>
                        <w:top w:val="none" w:sz="0" w:space="0" w:color="auto"/>
                        <w:left w:val="none" w:sz="0" w:space="0" w:color="auto"/>
                        <w:bottom w:val="none" w:sz="0" w:space="0" w:color="auto"/>
                        <w:right w:val="none" w:sz="0" w:space="0" w:color="auto"/>
                      </w:divBdr>
                    </w:div>
                  </w:divsChild>
                </w:div>
                <w:div w:id="1893618028">
                  <w:marLeft w:val="0"/>
                  <w:marRight w:val="0"/>
                  <w:marTop w:val="0"/>
                  <w:marBottom w:val="0"/>
                  <w:divBdr>
                    <w:top w:val="none" w:sz="0" w:space="0" w:color="auto"/>
                    <w:left w:val="none" w:sz="0" w:space="0" w:color="auto"/>
                    <w:bottom w:val="none" w:sz="0" w:space="0" w:color="auto"/>
                    <w:right w:val="none" w:sz="0" w:space="0" w:color="auto"/>
                  </w:divBdr>
                  <w:divsChild>
                    <w:div w:id="152187956">
                      <w:marLeft w:val="0"/>
                      <w:marRight w:val="0"/>
                      <w:marTop w:val="0"/>
                      <w:marBottom w:val="0"/>
                      <w:divBdr>
                        <w:top w:val="none" w:sz="0" w:space="0" w:color="auto"/>
                        <w:left w:val="none" w:sz="0" w:space="0" w:color="auto"/>
                        <w:bottom w:val="none" w:sz="0" w:space="0" w:color="auto"/>
                        <w:right w:val="none" w:sz="0" w:space="0" w:color="auto"/>
                      </w:divBdr>
                    </w:div>
                    <w:div w:id="1448502467">
                      <w:marLeft w:val="0"/>
                      <w:marRight w:val="0"/>
                      <w:marTop w:val="0"/>
                      <w:marBottom w:val="0"/>
                      <w:divBdr>
                        <w:top w:val="none" w:sz="0" w:space="0" w:color="auto"/>
                        <w:left w:val="none" w:sz="0" w:space="0" w:color="auto"/>
                        <w:bottom w:val="none" w:sz="0" w:space="0" w:color="auto"/>
                        <w:right w:val="none" w:sz="0" w:space="0" w:color="auto"/>
                      </w:divBdr>
                    </w:div>
                    <w:div w:id="802847164">
                      <w:marLeft w:val="0"/>
                      <w:marRight w:val="0"/>
                      <w:marTop w:val="0"/>
                      <w:marBottom w:val="0"/>
                      <w:divBdr>
                        <w:top w:val="none" w:sz="0" w:space="0" w:color="auto"/>
                        <w:left w:val="none" w:sz="0" w:space="0" w:color="auto"/>
                        <w:bottom w:val="none" w:sz="0" w:space="0" w:color="auto"/>
                        <w:right w:val="none" w:sz="0" w:space="0" w:color="auto"/>
                      </w:divBdr>
                    </w:div>
                    <w:div w:id="1134374925">
                      <w:marLeft w:val="0"/>
                      <w:marRight w:val="0"/>
                      <w:marTop w:val="0"/>
                      <w:marBottom w:val="0"/>
                      <w:divBdr>
                        <w:top w:val="none" w:sz="0" w:space="0" w:color="auto"/>
                        <w:left w:val="none" w:sz="0" w:space="0" w:color="auto"/>
                        <w:bottom w:val="none" w:sz="0" w:space="0" w:color="auto"/>
                        <w:right w:val="none" w:sz="0" w:space="0" w:color="auto"/>
                      </w:divBdr>
                    </w:div>
                  </w:divsChild>
                </w:div>
                <w:div w:id="1292662830">
                  <w:marLeft w:val="0"/>
                  <w:marRight w:val="0"/>
                  <w:marTop w:val="0"/>
                  <w:marBottom w:val="0"/>
                  <w:divBdr>
                    <w:top w:val="none" w:sz="0" w:space="0" w:color="auto"/>
                    <w:left w:val="none" w:sz="0" w:space="0" w:color="auto"/>
                    <w:bottom w:val="none" w:sz="0" w:space="0" w:color="auto"/>
                    <w:right w:val="none" w:sz="0" w:space="0" w:color="auto"/>
                  </w:divBdr>
                  <w:divsChild>
                    <w:div w:id="907880059">
                      <w:marLeft w:val="0"/>
                      <w:marRight w:val="0"/>
                      <w:marTop w:val="0"/>
                      <w:marBottom w:val="0"/>
                      <w:divBdr>
                        <w:top w:val="none" w:sz="0" w:space="0" w:color="auto"/>
                        <w:left w:val="none" w:sz="0" w:space="0" w:color="auto"/>
                        <w:bottom w:val="none" w:sz="0" w:space="0" w:color="auto"/>
                        <w:right w:val="none" w:sz="0" w:space="0" w:color="auto"/>
                      </w:divBdr>
                    </w:div>
                  </w:divsChild>
                </w:div>
                <w:div w:id="1407535130">
                  <w:marLeft w:val="0"/>
                  <w:marRight w:val="0"/>
                  <w:marTop w:val="0"/>
                  <w:marBottom w:val="0"/>
                  <w:divBdr>
                    <w:top w:val="none" w:sz="0" w:space="0" w:color="auto"/>
                    <w:left w:val="none" w:sz="0" w:space="0" w:color="auto"/>
                    <w:bottom w:val="none" w:sz="0" w:space="0" w:color="auto"/>
                    <w:right w:val="none" w:sz="0" w:space="0" w:color="auto"/>
                  </w:divBdr>
                  <w:divsChild>
                    <w:div w:id="956332223">
                      <w:marLeft w:val="0"/>
                      <w:marRight w:val="0"/>
                      <w:marTop w:val="0"/>
                      <w:marBottom w:val="0"/>
                      <w:divBdr>
                        <w:top w:val="none" w:sz="0" w:space="0" w:color="auto"/>
                        <w:left w:val="none" w:sz="0" w:space="0" w:color="auto"/>
                        <w:bottom w:val="none" w:sz="0" w:space="0" w:color="auto"/>
                        <w:right w:val="none" w:sz="0" w:space="0" w:color="auto"/>
                      </w:divBdr>
                    </w:div>
                  </w:divsChild>
                </w:div>
                <w:div w:id="191770777">
                  <w:marLeft w:val="0"/>
                  <w:marRight w:val="0"/>
                  <w:marTop w:val="0"/>
                  <w:marBottom w:val="0"/>
                  <w:divBdr>
                    <w:top w:val="none" w:sz="0" w:space="0" w:color="auto"/>
                    <w:left w:val="none" w:sz="0" w:space="0" w:color="auto"/>
                    <w:bottom w:val="none" w:sz="0" w:space="0" w:color="auto"/>
                    <w:right w:val="none" w:sz="0" w:space="0" w:color="auto"/>
                  </w:divBdr>
                  <w:divsChild>
                    <w:div w:id="881093032">
                      <w:marLeft w:val="0"/>
                      <w:marRight w:val="0"/>
                      <w:marTop w:val="0"/>
                      <w:marBottom w:val="0"/>
                      <w:divBdr>
                        <w:top w:val="none" w:sz="0" w:space="0" w:color="auto"/>
                        <w:left w:val="none" w:sz="0" w:space="0" w:color="auto"/>
                        <w:bottom w:val="none" w:sz="0" w:space="0" w:color="auto"/>
                        <w:right w:val="none" w:sz="0" w:space="0" w:color="auto"/>
                      </w:divBdr>
                    </w:div>
                  </w:divsChild>
                </w:div>
                <w:div w:id="1979799356">
                  <w:marLeft w:val="0"/>
                  <w:marRight w:val="0"/>
                  <w:marTop w:val="0"/>
                  <w:marBottom w:val="0"/>
                  <w:divBdr>
                    <w:top w:val="none" w:sz="0" w:space="0" w:color="auto"/>
                    <w:left w:val="none" w:sz="0" w:space="0" w:color="auto"/>
                    <w:bottom w:val="none" w:sz="0" w:space="0" w:color="auto"/>
                    <w:right w:val="none" w:sz="0" w:space="0" w:color="auto"/>
                  </w:divBdr>
                  <w:divsChild>
                    <w:div w:id="228347813">
                      <w:marLeft w:val="0"/>
                      <w:marRight w:val="0"/>
                      <w:marTop w:val="0"/>
                      <w:marBottom w:val="0"/>
                      <w:divBdr>
                        <w:top w:val="none" w:sz="0" w:space="0" w:color="auto"/>
                        <w:left w:val="none" w:sz="0" w:space="0" w:color="auto"/>
                        <w:bottom w:val="none" w:sz="0" w:space="0" w:color="auto"/>
                        <w:right w:val="none" w:sz="0" w:space="0" w:color="auto"/>
                      </w:divBdr>
                    </w:div>
                    <w:div w:id="2004043762">
                      <w:marLeft w:val="0"/>
                      <w:marRight w:val="0"/>
                      <w:marTop w:val="0"/>
                      <w:marBottom w:val="0"/>
                      <w:divBdr>
                        <w:top w:val="none" w:sz="0" w:space="0" w:color="auto"/>
                        <w:left w:val="none" w:sz="0" w:space="0" w:color="auto"/>
                        <w:bottom w:val="none" w:sz="0" w:space="0" w:color="auto"/>
                        <w:right w:val="none" w:sz="0" w:space="0" w:color="auto"/>
                      </w:divBdr>
                    </w:div>
                    <w:div w:id="1615012466">
                      <w:marLeft w:val="0"/>
                      <w:marRight w:val="0"/>
                      <w:marTop w:val="0"/>
                      <w:marBottom w:val="0"/>
                      <w:divBdr>
                        <w:top w:val="none" w:sz="0" w:space="0" w:color="auto"/>
                        <w:left w:val="none" w:sz="0" w:space="0" w:color="auto"/>
                        <w:bottom w:val="none" w:sz="0" w:space="0" w:color="auto"/>
                        <w:right w:val="none" w:sz="0" w:space="0" w:color="auto"/>
                      </w:divBdr>
                    </w:div>
                  </w:divsChild>
                </w:div>
                <w:div w:id="1448045946">
                  <w:marLeft w:val="0"/>
                  <w:marRight w:val="0"/>
                  <w:marTop w:val="0"/>
                  <w:marBottom w:val="0"/>
                  <w:divBdr>
                    <w:top w:val="none" w:sz="0" w:space="0" w:color="auto"/>
                    <w:left w:val="none" w:sz="0" w:space="0" w:color="auto"/>
                    <w:bottom w:val="none" w:sz="0" w:space="0" w:color="auto"/>
                    <w:right w:val="none" w:sz="0" w:space="0" w:color="auto"/>
                  </w:divBdr>
                  <w:divsChild>
                    <w:div w:id="782922012">
                      <w:marLeft w:val="0"/>
                      <w:marRight w:val="0"/>
                      <w:marTop w:val="0"/>
                      <w:marBottom w:val="0"/>
                      <w:divBdr>
                        <w:top w:val="none" w:sz="0" w:space="0" w:color="auto"/>
                        <w:left w:val="none" w:sz="0" w:space="0" w:color="auto"/>
                        <w:bottom w:val="none" w:sz="0" w:space="0" w:color="auto"/>
                        <w:right w:val="none" w:sz="0" w:space="0" w:color="auto"/>
                      </w:divBdr>
                    </w:div>
                    <w:div w:id="2019110830">
                      <w:marLeft w:val="0"/>
                      <w:marRight w:val="0"/>
                      <w:marTop w:val="0"/>
                      <w:marBottom w:val="0"/>
                      <w:divBdr>
                        <w:top w:val="none" w:sz="0" w:space="0" w:color="auto"/>
                        <w:left w:val="none" w:sz="0" w:space="0" w:color="auto"/>
                        <w:bottom w:val="none" w:sz="0" w:space="0" w:color="auto"/>
                        <w:right w:val="none" w:sz="0" w:space="0" w:color="auto"/>
                      </w:divBdr>
                    </w:div>
                    <w:div w:id="1264921769">
                      <w:marLeft w:val="0"/>
                      <w:marRight w:val="0"/>
                      <w:marTop w:val="0"/>
                      <w:marBottom w:val="0"/>
                      <w:divBdr>
                        <w:top w:val="none" w:sz="0" w:space="0" w:color="auto"/>
                        <w:left w:val="none" w:sz="0" w:space="0" w:color="auto"/>
                        <w:bottom w:val="none" w:sz="0" w:space="0" w:color="auto"/>
                        <w:right w:val="none" w:sz="0" w:space="0" w:color="auto"/>
                      </w:divBdr>
                    </w:div>
                  </w:divsChild>
                </w:div>
                <w:div w:id="1734235766">
                  <w:marLeft w:val="0"/>
                  <w:marRight w:val="0"/>
                  <w:marTop w:val="0"/>
                  <w:marBottom w:val="0"/>
                  <w:divBdr>
                    <w:top w:val="none" w:sz="0" w:space="0" w:color="auto"/>
                    <w:left w:val="none" w:sz="0" w:space="0" w:color="auto"/>
                    <w:bottom w:val="none" w:sz="0" w:space="0" w:color="auto"/>
                    <w:right w:val="none" w:sz="0" w:space="0" w:color="auto"/>
                  </w:divBdr>
                  <w:divsChild>
                    <w:div w:id="158929934">
                      <w:marLeft w:val="0"/>
                      <w:marRight w:val="0"/>
                      <w:marTop w:val="0"/>
                      <w:marBottom w:val="0"/>
                      <w:divBdr>
                        <w:top w:val="none" w:sz="0" w:space="0" w:color="auto"/>
                        <w:left w:val="none" w:sz="0" w:space="0" w:color="auto"/>
                        <w:bottom w:val="none" w:sz="0" w:space="0" w:color="auto"/>
                        <w:right w:val="none" w:sz="0" w:space="0" w:color="auto"/>
                      </w:divBdr>
                    </w:div>
                  </w:divsChild>
                </w:div>
                <w:div w:id="1407606420">
                  <w:marLeft w:val="0"/>
                  <w:marRight w:val="0"/>
                  <w:marTop w:val="0"/>
                  <w:marBottom w:val="0"/>
                  <w:divBdr>
                    <w:top w:val="none" w:sz="0" w:space="0" w:color="auto"/>
                    <w:left w:val="none" w:sz="0" w:space="0" w:color="auto"/>
                    <w:bottom w:val="none" w:sz="0" w:space="0" w:color="auto"/>
                    <w:right w:val="none" w:sz="0" w:space="0" w:color="auto"/>
                  </w:divBdr>
                  <w:divsChild>
                    <w:div w:id="496112934">
                      <w:marLeft w:val="0"/>
                      <w:marRight w:val="0"/>
                      <w:marTop w:val="0"/>
                      <w:marBottom w:val="0"/>
                      <w:divBdr>
                        <w:top w:val="none" w:sz="0" w:space="0" w:color="auto"/>
                        <w:left w:val="none" w:sz="0" w:space="0" w:color="auto"/>
                        <w:bottom w:val="none" w:sz="0" w:space="0" w:color="auto"/>
                        <w:right w:val="none" w:sz="0" w:space="0" w:color="auto"/>
                      </w:divBdr>
                    </w:div>
                  </w:divsChild>
                </w:div>
                <w:div w:id="542404655">
                  <w:marLeft w:val="0"/>
                  <w:marRight w:val="0"/>
                  <w:marTop w:val="0"/>
                  <w:marBottom w:val="0"/>
                  <w:divBdr>
                    <w:top w:val="none" w:sz="0" w:space="0" w:color="auto"/>
                    <w:left w:val="none" w:sz="0" w:space="0" w:color="auto"/>
                    <w:bottom w:val="none" w:sz="0" w:space="0" w:color="auto"/>
                    <w:right w:val="none" w:sz="0" w:space="0" w:color="auto"/>
                  </w:divBdr>
                  <w:divsChild>
                    <w:div w:id="2072191078">
                      <w:marLeft w:val="0"/>
                      <w:marRight w:val="0"/>
                      <w:marTop w:val="0"/>
                      <w:marBottom w:val="0"/>
                      <w:divBdr>
                        <w:top w:val="none" w:sz="0" w:space="0" w:color="auto"/>
                        <w:left w:val="none" w:sz="0" w:space="0" w:color="auto"/>
                        <w:bottom w:val="none" w:sz="0" w:space="0" w:color="auto"/>
                        <w:right w:val="none" w:sz="0" w:space="0" w:color="auto"/>
                      </w:divBdr>
                    </w:div>
                    <w:div w:id="1762408167">
                      <w:marLeft w:val="0"/>
                      <w:marRight w:val="0"/>
                      <w:marTop w:val="0"/>
                      <w:marBottom w:val="0"/>
                      <w:divBdr>
                        <w:top w:val="none" w:sz="0" w:space="0" w:color="auto"/>
                        <w:left w:val="none" w:sz="0" w:space="0" w:color="auto"/>
                        <w:bottom w:val="none" w:sz="0" w:space="0" w:color="auto"/>
                        <w:right w:val="none" w:sz="0" w:space="0" w:color="auto"/>
                      </w:divBdr>
                    </w:div>
                    <w:div w:id="856194068">
                      <w:marLeft w:val="0"/>
                      <w:marRight w:val="0"/>
                      <w:marTop w:val="0"/>
                      <w:marBottom w:val="0"/>
                      <w:divBdr>
                        <w:top w:val="none" w:sz="0" w:space="0" w:color="auto"/>
                        <w:left w:val="none" w:sz="0" w:space="0" w:color="auto"/>
                        <w:bottom w:val="none" w:sz="0" w:space="0" w:color="auto"/>
                        <w:right w:val="none" w:sz="0" w:space="0" w:color="auto"/>
                      </w:divBdr>
                    </w:div>
                    <w:div w:id="942569478">
                      <w:marLeft w:val="0"/>
                      <w:marRight w:val="0"/>
                      <w:marTop w:val="0"/>
                      <w:marBottom w:val="0"/>
                      <w:divBdr>
                        <w:top w:val="none" w:sz="0" w:space="0" w:color="auto"/>
                        <w:left w:val="none" w:sz="0" w:space="0" w:color="auto"/>
                        <w:bottom w:val="none" w:sz="0" w:space="0" w:color="auto"/>
                        <w:right w:val="none" w:sz="0" w:space="0" w:color="auto"/>
                      </w:divBdr>
                    </w:div>
                  </w:divsChild>
                </w:div>
                <w:div w:id="17896818">
                  <w:marLeft w:val="0"/>
                  <w:marRight w:val="0"/>
                  <w:marTop w:val="0"/>
                  <w:marBottom w:val="0"/>
                  <w:divBdr>
                    <w:top w:val="none" w:sz="0" w:space="0" w:color="auto"/>
                    <w:left w:val="none" w:sz="0" w:space="0" w:color="auto"/>
                    <w:bottom w:val="none" w:sz="0" w:space="0" w:color="auto"/>
                    <w:right w:val="none" w:sz="0" w:space="0" w:color="auto"/>
                  </w:divBdr>
                  <w:divsChild>
                    <w:div w:id="159130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18657">
          <w:marLeft w:val="0"/>
          <w:marRight w:val="0"/>
          <w:marTop w:val="0"/>
          <w:marBottom w:val="0"/>
          <w:divBdr>
            <w:top w:val="none" w:sz="0" w:space="0" w:color="auto"/>
            <w:left w:val="none" w:sz="0" w:space="0" w:color="auto"/>
            <w:bottom w:val="none" w:sz="0" w:space="0" w:color="auto"/>
            <w:right w:val="none" w:sz="0" w:space="0" w:color="auto"/>
          </w:divBdr>
        </w:div>
        <w:div w:id="409501354">
          <w:marLeft w:val="0"/>
          <w:marRight w:val="0"/>
          <w:marTop w:val="0"/>
          <w:marBottom w:val="0"/>
          <w:divBdr>
            <w:top w:val="none" w:sz="0" w:space="0" w:color="auto"/>
            <w:left w:val="none" w:sz="0" w:space="0" w:color="auto"/>
            <w:bottom w:val="none" w:sz="0" w:space="0" w:color="auto"/>
            <w:right w:val="none" w:sz="0" w:space="0" w:color="auto"/>
          </w:divBdr>
        </w:div>
        <w:div w:id="1630671546">
          <w:marLeft w:val="0"/>
          <w:marRight w:val="0"/>
          <w:marTop w:val="0"/>
          <w:marBottom w:val="0"/>
          <w:divBdr>
            <w:top w:val="none" w:sz="0" w:space="0" w:color="auto"/>
            <w:left w:val="none" w:sz="0" w:space="0" w:color="auto"/>
            <w:bottom w:val="none" w:sz="0" w:space="0" w:color="auto"/>
            <w:right w:val="none" w:sz="0" w:space="0" w:color="auto"/>
          </w:divBdr>
        </w:div>
        <w:div w:id="5644617">
          <w:marLeft w:val="0"/>
          <w:marRight w:val="0"/>
          <w:marTop w:val="0"/>
          <w:marBottom w:val="0"/>
          <w:divBdr>
            <w:top w:val="none" w:sz="0" w:space="0" w:color="auto"/>
            <w:left w:val="none" w:sz="0" w:space="0" w:color="auto"/>
            <w:bottom w:val="none" w:sz="0" w:space="0" w:color="auto"/>
            <w:right w:val="none" w:sz="0" w:space="0" w:color="auto"/>
          </w:divBdr>
        </w:div>
        <w:div w:id="2021195779">
          <w:marLeft w:val="0"/>
          <w:marRight w:val="0"/>
          <w:marTop w:val="0"/>
          <w:marBottom w:val="0"/>
          <w:divBdr>
            <w:top w:val="none" w:sz="0" w:space="0" w:color="auto"/>
            <w:left w:val="none" w:sz="0" w:space="0" w:color="auto"/>
            <w:bottom w:val="none" w:sz="0" w:space="0" w:color="auto"/>
            <w:right w:val="none" w:sz="0" w:space="0" w:color="auto"/>
          </w:divBdr>
        </w:div>
        <w:div w:id="2021732933">
          <w:marLeft w:val="0"/>
          <w:marRight w:val="0"/>
          <w:marTop w:val="0"/>
          <w:marBottom w:val="0"/>
          <w:divBdr>
            <w:top w:val="none" w:sz="0" w:space="0" w:color="auto"/>
            <w:left w:val="none" w:sz="0" w:space="0" w:color="auto"/>
            <w:bottom w:val="none" w:sz="0" w:space="0" w:color="auto"/>
            <w:right w:val="none" w:sz="0" w:space="0" w:color="auto"/>
          </w:divBdr>
        </w:div>
        <w:div w:id="146944059">
          <w:marLeft w:val="0"/>
          <w:marRight w:val="0"/>
          <w:marTop w:val="0"/>
          <w:marBottom w:val="0"/>
          <w:divBdr>
            <w:top w:val="none" w:sz="0" w:space="0" w:color="auto"/>
            <w:left w:val="none" w:sz="0" w:space="0" w:color="auto"/>
            <w:bottom w:val="none" w:sz="0" w:space="0" w:color="auto"/>
            <w:right w:val="none" w:sz="0" w:space="0" w:color="auto"/>
          </w:divBdr>
        </w:div>
        <w:div w:id="1294602473">
          <w:marLeft w:val="0"/>
          <w:marRight w:val="0"/>
          <w:marTop w:val="0"/>
          <w:marBottom w:val="0"/>
          <w:divBdr>
            <w:top w:val="none" w:sz="0" w:space="0" w:color="auto"/>
            <w:left w:val="none" w:sz="0" w:space="0" w:color="auto"/>
            <w:bottom w:val="none" w:sz="0" w:space="0" w:color="auto"/>
            <w:right w:val="none" w:sz="0" w:space="0" w:color="auto"/>
          </w:divBdr>
        </w:div>
        <w:div w:id="1189101436">
          <w:marLeft w:val="0"/>
          <w:marRight w:val="0"/>
          <w:marTop w:val="0"/>
          <w:marBottom w:val="0"/>
          <w:divBdr>
            <w:top w:val="none" w:sz="0" w:space="0" w:color="auto"/>
            <w:left w:val="none" w:sz="0" w:space="0" w:color="auto"/>
            <w:bottom w:val="none" w:sz="0" w:space="0" w:color="auto"/>
            <w:right w:val="none" w:sz="0" w:space="0" w:color="auto"/>
          </w:divBdr>
        </w:div>
        <w:div w:id="237905587">
          <w:marLeft w:val="0"/>
          <w:marRight w:val="0"/>
          <w:marTop w:val="0"/>
          <w:marBottom w:val="0"/>
          <w:divBdr>
            <w:top w:val="none" w:sz="0" w:space="0" w:color="auto"/>
            <w:left w:val="none" w:sz="0" w:space="0" w:color="auto"/>
            <w:bottom w:val="none" w:sz="0" w:space="0" w:color="auto"/>
            <w:right w:val="none" w:sz="0" w:space="0" w:color="auto"/>
          </w:divBdr>
        </w:div>
        <w:div w:id="1090857893">
          <w:marLeft w:val="0"/>
          <w:marRight w:val="0"/>
          <w:marTop w:val="0"/>
          <w:marBottom w:val="0"/>
          <w:divBdr>
            <w:top w:val="none" w:sz="0" w:space="0" w:color="auto"/>
            <w:left w:val="none" w:sz="0" w:space="0" w:color="auto"/>
            <w:bottom w:val="none" w:sz="0" w:space="0" w:color="auto"/>
            <w:right w:val="none" w:sz="0" w:space="0" w:color="auto"/>
          </w:divBdr>
        </w:div>
        <w:div w:id="1881164346">
          <w:marLeft w:val="0"/>
          <w:marRight w:val="0"/>
          <w:marTop w:val="0"/>
          <w:marBottom w:val="0"/>
          <w:divBdr>
            <w:top w:val="none" w:sz="0" w:space="0" w:color="auto"/>
            <w:left w:val="none" w:sz="0" w:space="0" w:color="auto"/>
            <w:bottom w:val="none" w:sz="0" w:space="0" w:color="auto"/>
            <w:right w:val="none" w:sz="0" w:space="0" w:color="auto"/>
          </w:divBdr>
        </w:div>
        <w:div w:id="631517012">
          <w:marLeft w:val="0"/>
          <w:marRight w:val="0"/>
          <w:marTop w:val="0"/>
          <w:marBottom w:val="0"/>
          <w:divBdr>
            <w:top w:val="none" w:sz="0" w:space="0" w:color="auto"/>
            <w:left w:val="none" w:sz="0" w:space="0" w:color="auto"/>
            <w:bottom w:val="none" w:sz="0" w:space="0" w:color="auto"/>
            <w:right w:val="none" w:sz="0" w:space="0" w:color="auto"/>
          </w:divBdr>
        </w:div>
        <w:div w:id="1937203521">
          <w:marLeft w:val="0"/>
          <w:marRight w:val="0"/>
          <w:marTop w:val="0"/>
          <w:marBottom w:val="0"/>
          <w:divBdr>
            <w:top w:val="none" w:sz="0" w:space="0" w:color="auto"/>
            <w:left w:val="none" w:sz="0" w:space="0" w:color="auto"/>
            <w:bottom w:val="none" w:sz="0" w:space="0" w:color="auto"/>
            <w:right w:val="none" w:sz="0" w:space="0" w:color="auto"/>
          </w:divBdr>
          <w:divsChild>
            <w:div w:id="1401713598">
              <w:marLeft w:val="-75"/>
              <w:marRight w:val="0"/>
              <w:marTop w:val="30"/>
              <w:marBottom w:val="30"/>
              <w:divBdr>
                <w:top w:val="none" w:sz="0" w:space="0" w:color="auto"/>
                <w:left w:val="none" w:sz="0" w:space="0" w:color="auto"/>
                <w:bottom w:val="none" w:sz="0" w:space="0" w:color="auto"/>
                <w:right w:val="none" w:sz="0" w:space="0" w:color="auto"/>
              </w:divBdr>
              <w:divsChild>
                <w:div w:id="1922525798">
                  <w:marLeft w:val="0"/>
                  <w:marRight w:val="0"/>
                  <w:marTop w:val="0"/>
                  <w:marBottom w:val="0"/>
                  <w:divBdr>
                    <w:top w:val="none" w:sz="0" w:space="0" w:color="auto"/>
                    <w:left w:val="none" w:sz="0" w:space="0" w:color="auto"/>
                    <w:bottom w:val="none" w:sz="0" w:space="0" w:color="auto"/>
                    <w:right w:val="none" w:sz="0" w:space="0" w:color="auto"/>
                  </w:divBdr>
                  <w:divsChild>
                    <w:div w:id="855847425">
                      <w:marLeft w:val="0"/>
                      <w:marRight w:val="0"/>
                      <w:marTop w:val="0"/>
                      <w:marBottom w:val="0"/>
                      <w:divBdr>
                        <w:top w:val="none" w:sz="0" w:space="0" w:color="auto"/>
                        <w:left w:val="none" w:sz="0" w:space="0" w:color="auto"/>
                        <w:bottom w:val="none" w:sz="0" w:space="0" w:color="auto"/>
                        <w:right w:val="none" w:sz="0" w:space="0" w:color="auto"/>
                      </w:divBdr>
                    </w:div>
                  </w:divsChild>
                </w:div>
                <w:div w:id="1772238569">
                  <w:marLeft w:val="0"/>
                  <w:marRight w:val="0"/>
                  <w:marTop w:val="0"/>
                  <w:marBottom w:val="0"/>
                  <w:divBdr>
                    <w:top w:val="none" w:sz="0" w:space="0" w:color="auto"/>
                    <w:left w:val="none" w:sz="0" w:space="0" w:color="auto"/>
                    <w:bottom w:val="none" w:sz="0" w:space="0" w:color="auto"/>
                    <w:right w:val="none" w:sz="0" w:space="0" w:color="auto"/>
                  </w:divBdr>
                  <w:divsChild>
                    <w:div w:id="163447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51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117" Type="http://schemas.openxmlformats.org/officeDocument/2006/relationships/hyperlink" Target="https://www.e-tar.lt/portal/lt/legalAct/TAR.7D230DA0E41F" TargetMode="External"/><Relationship Id="rId21" Type="http://schemas.openxmlformats.org/officeDocument/2006/relationships/hyperlink" Target="https://meistrasgreitai.lt/paslauga/lubu-siltinimas-akmens-mineraline-stiklo-vata-ir-garo-izoliacines-pleveles-montavimas/" TargetMode="External"/><Relationship Id="rId42" Type="http://schemas.openxmlformats.org/officeDocument/2006/relationships/hyperlink" Target="https://www.ekspertai.lt/siltinimas_is_vidaus/straipsniai/ekologiska_mineraline_vidaus_siltinimo_sistema_perlito_izoliaciniu_ploksciu_pagrindu" TargetMode="External"/><Relationship Id="rId47" Type="http://schemas.openxmlformats.org/officeDocument/2006/relationships/hyperlink" Target="https://homeis.decorexpro.com/lt/otoplenie/metodiki-provedeniya-ispytanij-sistem-otopleniya-gidravlicheskogo-teplovogo-pnevmaticheskogo/" TargetMode="External"/><Relationship Id="rId63" Type="http://schemas.openxmlformats.org/officeDocument/2006/relationships/image" Target="media/image29.emf"/><Relationship Id="rId68" Type="http://schemas.openxmlformats.org/officeDocument/2006/relationships/hyperlink" Target="https://www.languservisas.lt/paslaugos/stiklo-paketu-keitimas" TargetMode="External"/><Relationship Id="rId84" Type="http://schemas.openxmlformats.org/officeDocument/2006/relationships/hyperlink" Target="https://www.rockwool.com/lt/gaminiai-ir-panaudojimas/svok-izoliacija/vamzdynu-izoliacija/" TargetMode="External"/><Relationship Id="rId89" Type="http://schemas.openxmlformats.org/officeDocument/2006/relationships/image" Target="media/image38.jpeg"/><Relationship Id="rId112" Type="http://schemas.openxmlformats.org/officeDocument/2006/relationships/image" Target="media/image48.jpg"/><Relationship Id="rId16" Type="http://schemas.openxmlformats.org/officeDocument/2006/relationships/image" Target="media/image1.jpeg"/><Relationship Id="rId107" Type="http://schemas.openxmlformats.org/officeDocument/2006/relationships/image" Target="media/image46.jpeg"/><Relationship Id="rId11" Type="http://schemas.openxmlformats.org/officeDocument/2006/relationships/hyperlink" Target="https://www.bing.com/videos/riverview/relatedvideo?q=rockwool&amp;mid=1DC5F40E587B07B62F021DC5F40E587B07B62F02&amp;FORM=VIRE" TargetMode="External"/><Relationship Id="rId32" Type="http://schemas.openxmlformats.org/officeDocument/2006/relationships/hyperlink" Target="http://www.renovacija.lt/statybu-sprendimas/grindu-ir-perdangu-siltinimas/" TargetMode="External"/><Relationship Id="rId37" Type="http://schemas.openxmlformats.org/officeDocument/2006/relationships/hyperlink" Target="https://www.namoapsiltinimas.lt/" TargetMode="External"/><Relationship Id="rId53" Type="http://schemas.openxmlformats.org/officeDocument/2006/relationships/image" Target="media/image21.jpeg"/><Relationship Id="rId58" Type="http://schemas.openxmlformats.org/officeDocument/2006/relationships/image" Target="media/image25.jpeg"/><Relationship Id="rId74" Type="http://schemas.openxmlformats.org/officeDocument/2006/relationships/hyperlink" Target="https://langu-sistemos.lt/apsaugines-zaliuzes/" TargetMode="External"/><Relationship Id="rId79" Type="http://schemas.openxmlformats.org/officeDocument/2006/relationships/hyperlink" Target="https://vairema.lt/patarimai-renkantis-duru-furnitura/svarbus-kriterijai-renkantis-duru-pritraukeja/" TargetMode="External"/><Relationship Id="rId102" Type="http://schemas.openxmlformats.org/officeDocument/2006/relationships/hyperlink" Target="https://taupykimesiluma.lt/ismanusis-termostatas-kaip-jis-veikia-kam-jis-reikalingas-ir-kuo-naudingas/" TargetMode="External"/><Relationship Id="rId123" Type="http://schemas.openxmlformats.org/officeDocument/2006/relationships/header" Target="header1.xml"/><Relationship Id="rId128"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39.jpeg"/><Relationship Id="rId95" Type="http://schemas.openxmlformats.org/officeDocument/2006/relationships/hyperlink" Target="https://www.e-tar.lt/portal/lt/legalAct/TAR.1F3FB56815CB/asr" TargetMode="External"/><Relationship Id="rId19" Type="http://schemas.openxmlformats.org/officeDocument/2006/relationships/image" Target="media/image4.jpeg"/><Relationship Id="rId14" Type="http://schemas.openxmlformats.org/officeDocument/2006/relationships/hyperlink" Target="https://www.e-tar.lt/portal/lt/legalAct/2c182f10b6bf11e6aae49c0b9525cbbb/asr" TargetMode="External"/><Relationship Id="rId22" Type="http://schemas.openxmlformats.org/officeDocument/2006/relationships/image" Target="media/image5.emf"/><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hyperlink" Target="https://apvis.apva.lt/paskelbti_kvietimai/fiziniu-asmenu-vieno-ar-dvieju-butu-gyvenamuju-namu-atnaujinimas-modernizavimas-2025-04" TargetMode="External"/><Relationship Id="rId43" Type="http://schemas.openxmlformats.org/officeDocument/2006/relationships/image" Target="media/image16.emf"/><Relationship Id="rId48" Type="http://schemas.openxmlformats.org/officeDocument/2006/relationships/image" Target="media/image17.emf"/><Relationship Id="rId56" Type="http://schemas.openxmlformats.org/officeDocument/2006/relationships/image" Target="media/image23.jpg"/><Relationship Id="rId64" Type="http://schemas.openxmlformats.org/officeDocument/2006/relationships/image" Target="media/image30.png"/><Relationship Id="rId69" Type="http://schemas.openxmlformats.org/officeDocument/2006/relationships/image" Target="media/image31.png"/><Relationship Id="rId77" Type="http://schemas.openxmlformats.org/officeDocument/2006/relationships/image" Target="media/image34.png"/><Relationship Id="rId100" Type="http://schemas.openxmlformats.org/officeDocument/2006/relationships/hyperlink" Target="https://www.lemona.lt/ismanus-wi-fi-termostatai-tavo-ismanus-sildymo-valdymo-pasirinkimas" TargetMode="External"/><Relationship Id="rId105" Type="http://schemas.openxmlformats.org/officeDocument/2006/relationships/image" Target="media/image45.jpeg"/><Relationship Id="rId113" Type="http://schemas.openxmlformats.org/officeDocument/2006/relationships/hyperlink" Target="https://www.energysavingsensors.com/General-Information.htm" TargetMode="External"/><Relationship Id="rId118" Type="http://schemas.openxmlformats.org/officeDocument/2006/relationships/hyperlink" Target="https://lt.manuals.plus/sanela/nemo-sensor-tap-manual" TargetMode="External"/><Relationship Id="rId12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image" Target="media/image19.jpeg"/><Relationship Id="rId72" Type="http://schemas.openxmlformats.org/officeDocument/2006/relationships/image" Target="media/image32.png"/><Relationship Id="rId80" Type="http://schemas.openxmlformats.org/officeDocument/2006/relationships/hyperlink" Target="https://www.doorshop.lt/duru-pritraukejai" TargetMode="External"/><Relationship Id="rId85" Type="http://schemas.openxmlformats.org/officeDocument/2006/relationships/hyperlink" Target="https://ihousetop.decorexpro.com/lt/otoplenie/chem-uteplit-kanalizacionnuyu-trubu-svoimi-rukami/" TargetMode="External"/><Relationship Id="rId93" Type="http://schemas.openxmlformats.org/officeDocument/2006/relationships/hyperlink" Target="https://www.kermi.com/lt/lt/sildymas-vedinimas-vesinimas/gaminiai/pavirsinio-sildymo-ir-vesinimo-sistema/x-net-hidraulinis-balansavimas/" TargetMode="External"/><Relationship Id="rId98" Type="http://schemas.openxmlformats.org/officeDocument/2006/relationships/hyperlink" Target="https://www.e-tar.lt/portal/lt/legalAct/TAR.1F3FB56815CB/asr" TargetMode="External"/><Relationship Id="rId121" Type="http://schemas.openxmlformats.org/officeDocument/2006/relationships/hyperlink" Target="https://www.youtube.com/watch?v=RSYvHsXV_XM" TargetMode="External"/><Relationship Id="rId3" Type="http://schemas.openxmlformats.org/officeDocument/2006/relationships/customXml" Target="../customXml/item3.xml"/><Relationship Id="rId12" Type="http://schemas.openxmlformats.org/officeDocument/2006/relationships/hyperlink" Target="https://lt.allconstructions.com/straipsniai/43185-murinio-namo-siltinimas-akmens-vata" TargetMode="External"/><Relationship Id="rId17" Type="http://schemas.openxmlformats.org/officeDocument/2006/relationships/image" Target="media/image2.jpeg"/><Relationship Id="rId25" Type="http://schemas.openxmlformats.org/officeDocument/2006/relationships/image" Target="media/image6.png"/><Relationship Id="rId33" Type="http://schemas.openxmlformats.org/officeDocument/2006/relationships/hyperlink" Target="https://www.paroc.com/lt-lt/applications/building-insulation/ceilings/garage-and-cellar-ceilings" TargetMode="External"/><Relationship Id="rId38" Type="http://schemas.openxmlformats.org/officeDocument/2006/relationships/hyperlink" Target="https://termopikas.lt/" TargetMode="External"/><Relationship Id="rId46" Type="http://schemas.openxmlformats.org/officeDocument/2006/relationships/hyperlink" Target="https://www.youtube.com/watch?v=MKW_7efzFr8" TargetMode="External"/><Relationship Id="rId59" Type="http://schemas.openxmlformats.org/officeDocument/2006/relationships/image" Target="media/image26.jpeg"/><Relationship Id="rId67" Type="http://schemas.openxmlformats.org/officeDocument/2006/relationships/hyperlink" Target="https://www.megrame.lt/stiklo-paketu-keitimas" TargetMode="External"/><Relationship Id="rId103" Type="http://schemas.openxmlformats.org/officeDocument/2006/relationships/image" Target="media/image44.jpg"/><Relationship Id="rId108" Type="http://schemas.openxmlformats.org/officeDocument/2006/relationships/hyperlink" Target="https://www.e-tar.lt/portal/lt/legalAct/TAR.19AD91BDE89C/asr" TargetMode="External"/><Relationship Id="rId116" Type="http://schemas.openxmlformats.org/officeDocument/2006/relationships/image" Target="media/image50.jpeg"/><Relationship Id="rId124" Type="http://schemas.openxmlformats.org/officeDocument/2006/relationships/footer" Target="footer1.xml"/><Relationship Id="rId129" Type="http://schemas.microsoft.com/office/2019/05/relationships/documenttasks" Target="documenttasks/documenttasks1.xml"/><Relationship Id="rId20" Type="http://schemas.openxmlformats.org/officeDocument/2006/relationships/hyperlink" Target="https://www.adlimina.lt/wp-content/uploads/2016/11/grind%C5%B3-%C5%A1iltinimas.pdf" TargetMode="External"/><Relationship Id="rId41" Type="http://schemas.openxmlformats.org/officeDocument/2006/relationships/image" Target="media/image15.emf"/><Relationship Id="rId54" Type="http://schemas.openxmlformats.org/officeDocument/2006/relationships/image" Target="media/image22.jpeg"/><Relationship Id="rId62" Type="http://schemas.openxmlformats.org/officeDocument/2006/relationships/hyperlink" Target="https://warmis.techinfus.com/lt/derevyannye-okna/uteplenie-plenkoj-iznutri.html" TargetMode="External"/><Relationship Id="rId70" Type="http://schemas.openxmlformats.org/officeDocument/2006/relationships/hyperlink" Target="http://www.renovacija.lt/statybu-sprendimas/langu-keitimas/" TargetMode="External"/><Relationship Id="rId75" Type="http://schemas.openxmlformats.org/officeDocument/2006/relationships/hyperlink" Target="https://www.velux.lt/gaminiai/uzuolaideles-ir-zaliuzes/isorines-zaliuzes" TargetMode="External"/><Relationship Id="rId83" Type="http://schemas.openxmlformats.org/officeDocument/2006/relationships/hyperlink" Target="https://pipes.techinfus.com/lt/uteplenie/teploizolyaciya-dlya-trub.html" TargetMode="External"/><Relationship Id="rId88" Type="http://schemas.openxmlformats.org/officeDocument/2006/relationships/image" Target="media/image37.jpeg"/><Relationship Id="rId91" Type="http://schemas.openxmlformats.org/officeDocument/2006/relationships/image" Target="media/image40.jpeg"/><Relationship Id="rId96" Type="http://schemas.openxmlformats.org/officeDocument/2006/relationships/image" Target="media/image42.jpeg"/><Relationship Id="rId111" Type="http://schemas.openxmlformats.org/officeDocument/2006/relationships/hyperlink" Target="https://www.e-tar.lt/portal/lt/legalAct/TAR.19AD91BDE89C/asr"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tar.lt/portal/lt/legalAct/1aa5acc055ce11e9975f9c35aedfe438" TargetMode="External"/><Relationship Id="rId23" Type="http://schemas.openxmlformats.org/officeDocument/2006/relationships/hyperlink" Target="https://lt.allconstructions.com/straipsniai/43444-pozeminiu-garazu-ir-nesildomu-rusiu-lubu-siltinimas" TargetMode="External"/><Relationship Id="rId28" Type="http://schemas.openxmlformats.org/officeDocument/2006/relationships/image" Target="media/image9.jpeg"/><Relationship Id="rId36" Type="http://schemas.openxmlformats.org/officeDocument/2006/relationships/hyperlink" Target="https://termoputa.lt/" TargetMode="External"/><Relationship Id="rId49" Type="http://schemas.openxmlformats.org/officeDocument/2006/relationships/hyperlink" Target="https://buildis.techinfus.com/lt/montazhnye-raboty/teplootrazhayushchij-ekran-za-radiatorom.html" TargetMode="External"/><Relationship Id="rId57" Type="http://schemas.openxmlformats.org/officeDocument/2006/relationships/image" Target="media/image24.jpeg"/><Relationship Id="rId106" Type="http://schemas.openxmlformats.org/officeDocument/2006/relationships/hyperlink" Target="https://ignitis.lt/lt/energysmart-programele" TargetMode="External"/><Relationship Id="rId114" Type="http://schemas.openxmlformats.org/officeDocument/2006/relationships/image" Target="media/image49.jpeg"/><Relationship Id="rId119" Type="http://schemas.openxmlformats.org/officeDocument/2006/relationships/image" Target="media/image51.jpeg"/><Relationship Id="rId12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2.jpeg"/><Relationship Id="rId44" Type="http://schemas.openxmlformats.org/officeDocument/2006/relationships/hyperlink" Target="https://warmis.techinfus.com/lt/radiatory/reshetki-na-batarei-otopleniya.html" TargetMode="External"/><Relationship Id="rId52" Type="http://schemas.openxmlformats.org/officeDocument/2006/relationships/image" Target="media/image20.jpeg"/><Relationship Id="rId60" Type="http://schemas.openxmlformats.org/officeDocument/2006/relationships/image" Target="media/image27.jpeg"/><Relationship Id="rId65" Type="http://schemas.openxmlformats.org/officeDocument/2006/relationships/hyperlink" Target="https://www.freepik.com" TargetMode="External"/><Relationship Id="rId73" Type="http://schemas.openxmlformats.org/officeDocument/2006/relationships/hyperlink" Target="https://dextera.lt/fasado-gaminiai/fasado-zaliuzes/" TargetMode="External"/><Relationship Id="rId78" Type="http://schemas.openxmlformats.org/officeDocument/2006/relationships/hyperlink" Target="https://www.e-tar.lt/portal/lt/legalAct/25069bc035df11e99595d005d42b863e/asr" TargetMode="External"/><Relationship Id="rId81" Type="http://schemas.openxmlformats.org/officeDocument/2006/relationships/image" Target="media/image35.emf"/><Relationship Id="rId86" Type="http://schemas.openxmlformats.org/officeDocument/2006/relationships/hyperlink" Target="https://www.e-tar.lt/portal/lt/legalAct/TAR.1F3FB56815CB/asr" TargetMode="External"/><Relationship Id="rId94" Type="http://schemas.openxmlformats.org/officeDocument/2006/relationships/hyperlink" Target="https://idejasildymui.lt/Files/Dokumentai/str.dinam.sist.balans.2013.03.pdf" TargetMode="External"/><Relationship Id="rId99" Type="http://schemas.openxmlformats.org/officeDocument/2006/relationships/image" Target="media/image43.jpeg"/><Relationship Id="rId101" Type="http://schemas.openxmlformats.org/officeDocument/2006/relationships/hyperlink" Target="https://assets.danfoss.com/documents/latest/80252/AI173886403059lt-000201.pdf" TargetMode="External"/><Relationship Id="rId122" Type="http://schemas.openxmlformats.org/officeDocument/2006/relationships/image" Target="media/image52.jp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e-tar.lt/portal/lt/legalAct/TAR.7D230DA0E41F" TargetMode="External"/><Relationship Id="rId18" Type="http://schemas.openxmlformats.org/officeDocument/2006/relationships/image" Target="media/image3.jpeg"/><Relationship Id="rId39" Type="http://schemas.openxmlformats.org/officeDocument/2006/relationships/hyperlink" Target="https://smelvasildo.lt/paslaugos/oro-tarpo-siltinimas/" TargetMode="External"/><Relationship Id="rId109" Type="http://schemas.openxmlformats.org/officeDocument/2006/relationships/hyperlink" Target="https://www.nemunokilpos.lt/led-lempuciu-apsvietimas-nauda-issukiai-ir-pirkimo-vadovas/" TargetMode="External"/><Relationship Id="rId34" Type="http://schemas.openxmlformats.org/officeDocument/2006/relationships/image" Target="media/image13.emf"/><Relationship Id="rId50" Type="http://schemas.openxmlformats.org/officeDocument/2006/relationships/image" Target="media/image18.png"/><Relationship Id="rId55" Type="http://schemas.openxmlformats.org/officeDocument/2006/relationships/hyperlink" Target="https://dokishop.lt/produktai/neofoilx" TargetMode="External"/><Relationship Id="rId76" Type="http://schemas.openxmlformats.org/officeDocument/2006/relationships/image" Target="media/image33.emf"/><Relationship Id="rId97" Type="http://schemas.openxmlformats.org/officeDocument/2006/relationships/hyperlink" Target="https://lt.atomiyme.com/apskaiciavimas-silumos-apkrovos-pastatu-sildymui-kurio-formule-pavyzdziu/" TargetMode="External"/><Relationship Id="rId104" Type="http://schemas.openxmlformats.org/officeDocument/2006/relationships/hyperlink" Target="https://houselab.lt/namu-komforto-valdymas-naudojant-temperaturos-zonavima-ir-silumos-siurblius/" TargetMode="External"/><Relationship Id="rId120" Type="http://schemas.openxmlformats.org/officeDocument/2006/relationships/hyperlink" Target="https://rubineta.com/catalogue/maisytuvai/ecosens/" TargetMode="External"/><Relationship Id="rId125"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www.e-tar.lt/portal/lt/legalAct/1aa5acc055ce11e9975f9c35aedfe438" TargetMode="External"/><Relationship Id="rId92" Type="http://schemas.openxmlformats.org/officeDocument/2006/relationships/image" Target="media/image41.emf"/><Relationship Id="rId2" Type="http://schemas.openxmlformats.org/officeDocument/2006/relationships/customXml" Target="../customXml/item2.xml"/><Relationship Id="rId29" Type="http://schemas.openxmlformats.org/officeDocument/2006/relationships/image" Target="media/image10.jpeg"/><Relationship Id="rId24" Type="http://schemas.openxmlformats.org/officeDocument/2006/relationships/hyperlink" Target="https://www.rockwool.com/lt/gaminiai-ir-panaudojimas/lubu-izoliacija/" TargetMode="External"/><Relationship Id="rId40" Type="http://schemas.openxmlformats.org/officeDocument/2006/relationships/image" Target="media/image14.emf"/><Relationship Id="rId45" Type="http://schemas.openxmlformats.org/officeDocument/2006/relationships/hyperlink" Target="https://www.hitas.lt/patarimai/radiatorius-interjere-kaip-nebrangiai-ji-paslepti-ir-atnaujinti/" TargetMode="External"/><Relationship Id="rId66" Type="http://schemas.openxmlformats.org/officeDocument/2006/relationships/hyperlink" Target="https://www.e-tar.lt/portal/lt/legalAct/1aa5acc055ce11e9975f9c35aedfe438" TargetMode="External"/><Relationship Id="rId87" Type="http://schemas.openxmlformats.org/officeDocument/2006/relationships/image" Target="media/image36.jpeg"/><Relationship Id="rId110" Type="http://schemas.openxmlformats.org/officeDocument/2006/relationships/image" Target="media/image47.jpeg"/><Relationship Id="rId115" Type="http://schemas.openxmlformats.org/officeDocument/2006/relationships/hyperlink" Target="https://lt.manuals.plus/ge/ge-29972-mechanical-stake-timer-instruction-manual" TargetMode="External"/><Relationship Id="rId61" Type="http://schemas.openxmlformats.org/officeDocument/2006/relationships/image" Target="media/image28.jpeg"/><Relationship Id="rId82" Type="http://schemas.openxmlformats.org/officeDocument/2006/relationships/hyperlink" Target="https://e-seimas.lrs.lt/portal/legalAct/lt/TAD/TAIS.40227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4.png"/></Relationships>
</file>

<file path=word/_rels/header1.xml.rels><?xml version="1.0" encoding="UTF-8" standalone="yes"?>
<Relationships xmlns="http://schemas.openxmlformats.org/package/2006/relationships"><Relationship Id="rId1" Type="http://schemas.openxmlformats.org/officeDocument/2006/relationships/image" Target="media/image53.png"/></Relationships>
</file>

<file path=word/_rels/header2.xml.rels><?xml version="1.0" encoding="UTF-8" standalone="yes"?>
<Relationships xmlns="http://schemas.openxmlformats.org/package/2006/relationships"><Relationship Id="rId1" Type="http://schemas.openxmlformats.org/officeDocument/2006/relationships/image" Target="media/image5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20Galyga\Downloads\InterregBSR_Word-template_portrait.dotx" TargetMode="External"/></Relationships>
</file>

<file path=word/documenttasks/documenttasks1.xml><?xml version="1.0" encoding="utf-8"?>
<t:Tasks xmlns:t="http://schemas.microsoft.com/office/tasks/2019/documenttasks" xmlns:oel="http://schemas.microsoft.com/office/2019/extlst">
  <t:Task id="{B81EAC58-9BA2-47EE-B72D-B7BBC8E88DF2}">
    <t:Anchor>
      <t:Comment id="1707389629"/>
    </t:Anchor>
    <t:History>
      <t:Event id="{8B4A327B-29F6-4CF1-9F2D-26149E4C290F}" time="2025-02-19T16:42:57.219Z">
        <t:Attribution userId="S::nikolas.fink@zebau.de::22fd5ac0-fa6a-4128-acad-b346ba009528" userProvider="AD" userName="Nikolas Fink | ZEBAU GmbH"/>
        <t:Anchor>
          <t:Comment id="1707389629"/>
        </t:Anchor>
        <t:Create/>
      </t:Event>
      <t:Event id="{37FEBA6B-2E7F-4AAD-A8F7-92EFCB61B6D5}" time="2025-02-19T16:42:57.219Z">
        <t:Attribution userId="S::nikolas.fink@zebau.de::22fd5ac0-fa6a-4128-acad-b346ba009528" userProvider="AD" userName="Nikolas Fink | ZEBAU GmbH"/>
        <t:Anchor>
          <t:Comment id="1707389629"/>
        </t:Anchor>
        <t:Assign userId="S::malte.trapp@zebau.de::570e560e-9853-44a7-a2c3-f37035dddb27" userProvider="AD" userName="Malte Trapp | ZEBAU GmbH"/>
      </t:Event>
      <t:Event id="{0C5F85E2-36E3-44ED-8154-A53F9318AF38}" time="2025-02-19T16:42:57.219Z">
        <t:Attribution userId="S::nikolas.fink@zebau.de::22fd5ac0-fa6a-4128-acad-b346ba009528" userProvider="AD" userName="Nikolas Fink | ZEBAU GmbH"/>
        <t:Anchor>
          <t:Comment id="1707389629"/>
        </t:Anchor>
        <t:SetTitle title="@Malte Trapp | ZEBAU GmbH Es wird noch nicht ganz deutlich, wo die Unterschiede/ Vor- Nachteile zwischen Rollläden und Vorhängen für die Wärmedämmung liegen. Bitte Eingangs kurz auf die Unterschiede von Vorhängen und Rollläden eingehen (innen/außen). Wo…"/>
      </t:Event>
      <t:Event id="{E6768A4F-2115-464B-B040-7889FAAAA721}" time="2025-02-21T15:57:07.94Z">
        <t:Attribution userId="S::malte.trapp@zebau.de::570e560e-9853-44a7-a2c3-f37035dddb27" userProvider="AD" userName="Malte Trapp | ZEBAU GmbH"/>
        <t:Progress percentComplete="100"/>
      </t:Event>
    </t:History>
  </t:Task>
</t:Tasks>
</file>

<file path=word/theme/theme1.xml><?xml version="1.0" encoding="utf-8"?>
<a:theme xmlns:a="http://schemas.openxmlformats.org/drawingml/2006/main" name="Larissa">
  <a:themeElements>
    <a:clrScheme name="IBSR-2021_Word#2">
      <a:dk1>
        <a:srgbClr val="4B4B4D"/>
      </a:dk1>
      <a:lt1>
        <a:srgbClr val="8AB419"/>
      </a:lt1>
      <a:dk2>
        <a:srgbClr val="004E84"/>
      </a:dk2>
      <a:lt2>
        <a:srgbClr val="007BB2"/>
      </a:lt2>
      <a:accent1>
        <a:srgbClr val="E29100"/>
      </a:accent1>
      <a:accent2>
        <a:srgbClr val="3D6D95"/>
      </a:accent2>
      <a:accent3>
        <a:srgbClr val="376D49"/>
      </a:accent3>
      <a:accent4>
        <a:srgbClr val="7B6A6B"/>
      </a:accent4>
      <a:accent5>
        <a:srgbClr val="89AFD1"/>
      </a:accent5>
      <a:accent6>
        <a:srgbClr val="E8EEF5"/>
      </a:accent6>
      <a:hlink>
        <a:srgbClr val="C1D488"/>
      </a:hlink>
      <a:folHlink>
        <a:srgbClr val="F3F6E7"/>
      </a:folHlink>
    </a:clrScheme>
    <a:fontScheme name="BSR">
      <a:majorFont>
        <a:latin typeface="Calibri"/>
        <a:ea typeface=""/>
        <a:cs typeface=""/>
      </a:majorFont>
      <a:minorFont>
        <a:latin typeface="Calibri"/>
        <a:ea typeface=""/>
        <a:cs typeface=""/>
      </a:minorFont>
    </a:fontScheme>
    <a:fmtScheme name="Hardcover">
      <a:fillStyleLst>
        <a:solidFill>
          <a:schemeClr val="phClr"/>
        </a:solidFill>
        <a:solidFill>
          <a:schemeClr val="phClr">
            <a:tint val="68000"/>
            <a:shade val="94000"/>
            <a:satMod val="300000"/>
            <a:lumMod val="110000"/>
          </a:schemeClr>
        </a:solidFill>
        <a:gradFill rotWithShape="1">
          <a:gsLst>
            <a:gs pos="0">
              <a:schemeClr val="phClr">
                <a:tint val="94000"/>
                <a:satMod val="180000"/>
                <a:lumMod val="98000"/>
              </a:schemeClr>
            </a:gs>
            <a:gs pos="100000">
              <a:schemeClr val="phClr">
                <a:satMod val="130000"/>
              </a:schemeClr>
            </a:gs>
          </a:gsLst>
          <a:lin ang="5160000" scaled="0"/>
        </a:gradFill>
      </a:fillStyleLst>
      <a:lnStyleLst>
        <a:ln w="12700" cap="flat" cmpd="sng" algn="ctr">
          <a:solidFill>
            <a:schemeClr val="phClr">
              <a:shade val="90000"/>
              <a:lumMod val="90000"/>
            </a:schemeClr>
          </a:solidFill>
          <a:prstDash val="solid"/>
        </a:ln>
        <a:ln w="19050" cap="flat" cmpd="sng" algn="ctr">
          <a:solidFill>
            <a:schemeClr val="phClr">
              <a:shade val="75000"/>
              <a:lumMod val="90000"/>
            </a:schemeClr>
          </a:solidFill>
          <a:prstDash val="solid"/>
        </a:ln>
        <a:ln w="25400" cap="flat" cmpd="sng" algn="ctr">
          <a:solidFill>
            <a:schemeClr val="phClr"/>
          </a:solidFill>
          <a:prstDash val="solid"/>
        </a:ln>
      </a:lnStyleLst>
      <a:effectStyleLst>
        <a:effectStyle>
          <a:effectLst>
            <a:outerShdw blurRad="38100" dist="12700" dir="5400000" rotWithShape="0">
              <a:srgbClr val="000000">
                <a:alpha val="15000"/>
              </a:srgbClr>
            </a:outerShdw>
          </a:effectLst>
        </a:effectStyle>
        <a:effectStyle>
          <a:effectLst>
            <a:outerShdw blurRad="50800" dist="25400" dir="5400000" rotWithShape="0">
              <a:srgbClr val="000000">
                <a:alpha val="46000"/>
              </a:srgbClr>
            </a:outerShdw>
          </a:effectLst>
        </a:effectStyle>
        <a:effectStyle>
          <a:effectLst>
            <a:outerShdw blurRad="50800" dist="25400" dir="5400000" rotWithShape="0">
              <a:srgbClr val="000000">
                <a:alpha val="48000"/>
              </a:srgbClr>
            </a:outerShdw>
          </a:effectLst>
          <a:scene3d>
            <a:camera prst="orthographicFront">
              <a:rot lat="0" lon="0" rev="0"/>
            </a:camera>
            <a:lightRig rig="threePt" dir="tl">
              <a:rot lat="0" lon="0" rev="2400000"/>
            </a:lightRig>
          </a:scene3d>
          <a:sp3d>
            <a:bevelT w="254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A15499551BDB4C8E12C98E0624E3BF" ma:contentTypeVersion="15" ma:contentTypeDescription="Create a new document." ma:contentTypeScope="" ma:versionID="9d99ab1f1ef4a5954d8bd4a0940dd1c5">
  <xsd:schema xmlns:xsd="http://www.w3.org/2001/XMLSchema" xmlns:xs="http://www.w3.org/2001/XMLSchema" xmlns:p="http://schemas.microsoft.com/office/2006/metadata/properties" xmlns:ns2="ef30e2f6-36be-4265-8010-f399004fd252" xmlns:ns3="f032ca41-bd17-4526-8713-f3b1604b9948" targetNamespace="http://schemas.microsoft.com/office/2006/metadata/properties" ma:root="true" ma:fieldsID="908b766df04be3af03f70ed380e8689d" ns2:_="" ns3:_="">
    <xsd:import namespace="ef30e2f6-36be-4265-8010-f399004fd252"/>
    <xsd:import namespace="f032ca41-bd17-4526-8713-f3b1604b99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0e2f6-36be-4265-8010-f399004fd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f399366-1498-438c-8354-d8c47f1cc08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32ca41-bd17-4526-8713-f3b1604b99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1ad1cc7-2bff-4092-aaf8-ea899b6290a2}" ma:internalName="TaxCatchAll" ma:showField="CatchAllData" ma:web="f032ca41-bd17-4526-8713-f3b1604b9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30e2f6-36be-4265-8010-f399004fd252">
      <Terms xmlns="http://schemas.microsoft.com/office/infopath/2007/PartnerControls"/>
    </lcf76f155ced4ddcb4097134ff3c332f>
    <TaxCatchAll xmlns="f032ca41-bd17-4526-8713-f3b1604b9948" xsi:nil="true"/>
  </documentManagement>
</p:properties>
</file>

<file path=customXml/itemProps1.xml><?xml version="1.0" encoding="utf-8"?>
<ds:datastoreItem xmlns:ds="http://schemas.openxmlformats.org/officeDocument/2006/customXml" ds:itemID="{A4E23753-6861-4138-98CC-8CEAC39785A8}">
  <ds:schemaRefs>
    <ds:schemaRef ds:uri="http://schemas.microsoft.com/sharepoint/v3/contenttype/forms"/>
  </ds:schemaRefs>
</ds:datastoreItem>
</file>

<file path=customXml/itemProps2.xml><?xml version="1.0" encoding="utf-8"?>
<ds:datastoreItem xmlns:ds="http://schemas.openxmlformats.org/officeDocument/2006/customXml" ds:itemID="{39214BDB-0EBB-4CB7-9F97-DAC26A370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0e2f6-36be-4265-8010-f399004fd252"/>
    <ds:schemaRef ds:uri="f032ca41-bd17-4526-8713-f3b1604b99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89CAB-B793-4FFD-AA05-C5E5B390156F}">
  <ds:schemaRefs>
    <ds:schemaRef ds:uri="http://schemas.openxmlformats.org/officeDocument/2006/bibliography"/>
  </ds:schemaRefs>
</ds:datastoreItem>
</file>

<file path=customXml/itemProps4.xml><?xml version="1.0" encoding="utf-8"?>
<ds:datastoreItem xmlns:ds="http://schemas.openxmlformats.org/officeDocument/2006/customXml" ds:itemID="{E2917101-489E-488C-9426-B12A9FF2D823}">
  <ds:schemaRefs>
    <ds:schemaRef ds:uri="http://schemas.microsoft.com/office/2006/metadata/properties"/>
    <ds:schemaRef ds:uri="http://schemas.microsoft.com/office/infopath/2007/PartnerControls"/>
    <ds:schemaRef ds:uri="ef30e2f6-36be-4265-8010-f399004fd252"/>
    <ds:schemaRef ds:uri="f032ca41-bd17-4526-8713-f3b1604b9948"/>
  </ds:schemaRefs>
</ds:datastoreItem>
</file>

<file path=docProps/app.xml><?xml version="1.0" encoding="utf-8"?>
<Properties xmlns="http://schemas.openxmlformats.org/officeDocument/2006/extended-properties" xmlns:vt="http://schemas.openxmlformats.org/officeDocument/2006/docPropsVTypes">
  <Template>InterregBSR_Word-template_portrait</Template>
  <TotalTime>1718</TotalTime>
  <Pages>98</Pages>
  <Words>68483</Words>
  <Characters>39036</Characters>
  <Application>Microsoft Office Word</Application>
  <DocSecurity>0</DocSecurity>
  <Lines>325</Lines>
  <Paragraphs>214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interreg-baltic.eu/project/easy-energy/</dc:creator>
  <cp:keywords>, docId:8037DF19A276D377376445CEAEAFC370</cp:keywords>
  <cp:lastModifiedBy>Julita Skrebyte</cp:lastModifiedBy>
  <cp:revision>277</cp:revision>
  <cp:lastPrinted>2025-05-02T07:42:00Z</cp:lastPrinted>
  <dcterms:created xsi:type="dcterms:W3CDTF">2025-04-15T08:10:00Z</dcterms:created>
  <dcterms:modified xsi:type="dcterms:W3CDTF">2025-05-15T13:59:00Z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0x010100B5A15499551BDB4C8E12C98E0624E3BF</vt:lpwstr>
  </property>
  <property fmtid="{D5CDD505-2E9C-101B-9397-08002B2CF9AE}" pid="3" name="MediaServiceImageTags">
    <vt:lpwstr/>
  </property>
</Properties>
</file>